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CC0" w:rsidRDefault="00CF5F69">
      <w:r>
        <w:t>FR243 Paris Hollywood: French Cinema Remade in the USA</w:t>
      </w:r>
    </w:p>
    <w:p w:rsidR="00CF5F69" w:rsidRDefault="00CF5F69"/>
    <w:p w:rsidR="00CF5F69" w:rsidRDefault="00CF5F69">
      <w:r w:rsidRPr="00CF5F69">
        <w:rPr>
          <w:i/>
        </w:rPr>
        <w:t xml:space="preserve">La </w:t>
      </w:r>
      <w:proofErr w:type="spellStart"/>
      <w:r w:rsidRPr="00CF5F69">
        <w:rPr>
          <w:i/>
        </w:rPr>
        <w:t>Totale</w:t>
      </w:r>
      <w:proofErr w:type="spellEnd"/>
      <w:r w:rsidRPr="00CF5F69">
        <w:rPr>
          <w:i/>
        </w:rPr>
        <w:t>!</w:t>
      </w:r>
      <w:r>
        <w:t xml:space="preserve"> (Claude </w:t>
      </w:r>
      <w:proofErr w:type="spellStart"/>
      <w:r>
        <w:t>Zidi</w:t>
      </w:r>
      <w:proofErr w:type="spellEnd"/>
      <w:r>
        <w:t xml:space="preserve">, 1991) and </w:t>
      </w:r>
      <w:r w:rsidRPr="00CF5F69">
        <w:rPr>
          <w:i/>
        </w:rPr>
        <w:t>True Lies</w:t>
      </w:r>
      <w:r>
        <w:t xml:space="preserve"> (James Cameron, 1994)</w:t>
      </w:r>
    </w:p>
    <w:p w:rsidR="00CF5F69" w:rsidRDefault="00CF5F69"/>
    <w:p w:rsidR="00CF5F69" w:rsidRDefault="00CF5F69">
      <w:r w:rsidRPr="00CF5F69">
        <w:rPr>
          <w:u w:val="single"/>
        </w:rPr>
        <w:t>Questions for week 1 seminar</w:t>
      </w:r>
      <w:r>
        <w:t>:</w:t>
      </w:r>
    </w:p>
    <w:p w:rsidR="00CF5F69" w:rsidRDefault="00CF5F69"/>
    <w:p w:rsidR="00CF5F69" w:rsidRDefault="00CF5F69">
      <w:r>
        <w:t xml:space="preserve">As both these films are action comedies, it </w:t>
      </w:r>
      <w:r w:rsidR="00C25D67">
        <w:t xml:space="preserve">is </w:t>
      </w:r>
      <w:r>
        <w:t xml:space="preserve">worth thinking about how they create humour and how their action sequences compare. Both films also centre </w:t>
      </w:r>
      <w:proofErr w:type="gramStart"/>
      <w:r>
        <w:t>around</w:t>
      </w:r>
      <w:proofErr w:type="gramEnd"/>
      <w:r>
        <w:t xml:space="preserve"> the family: compare and contrast the depiction of the two families.</w:t>
      </w:r>
    </w:p>
    <w:p w:rsidR="00CF5F69" w:rsidRDefault="00CF5F69"/>
    <w:p w:rsidR="00CF5F69" w:rsidRDefault="00CF5F69">
      <w:r w:rsidRPr="00CF5F69">
        <w:rPr>
          <w:i/>
        </w:rPr>
        <w:t>Families</w:t>
      </w:r>
      <w:r>
        <w:t>:</w:t>
      </w:r>
    </w:p>
    <w:p w:rsidR="00CF5F69" w:rsidRDefault="00CF5F69" w:rsidP="00CF5F69">
      <w:pPr>
        <w:pStyle w:val="ListParagraph"/>
        <w:numPr>
          <w:ilvl w:val="0"/>
          <w:numId w:val="1"/>
        </w:numPr>
      </w:pPr>
      <w:r>
        <w:t xml:space="preserve">How is the family depicted in </w:t>
      </w:r>
      <w:r w:rsidRPr="00CF5F69">
        <w:rPr>
          <w:i/>
        </w:rPr>
        <w:t xml:space="preserve">La </w:t>
      </w:r>
      <w:proofErr w:type="spellStart"/>
      <w:r w:rsidRPr="00CF5F69">
        <w:rPr>
          <w:i/>
        </w:rPr>
        <w:t>Totale</w:t>
      </w:r>
      <w:proofErr w:type="spellEnd"/>
      <w:r>
        <w:t xml:space="preserve">? What do you notice about the </w:t>
      </w:r>
      <w:proofErr w:type="spellStart"/>
      <w:r>
        <w:t>mise</w:t>
      </w:r>
      <w:proofErr w:type="spellEnd"/>
      <w:r>
        <w:t>-en-scène of the family home?</w:t>
      </w:r>
    </w:p>
    <w:p w:rsidR="00375C65" w:rsidRDefault="00375C65" w:rsidP="00CF5F69">
      <w:pPr>
        <w:pStyle w:val="ListParagraph"/>
        <w:numPr>
          <w:ilvl w:val="0"/>
          <w:numId w:val="1"/>
        </w:numPr>
      </w:pPr>
      <w:r>
        <w:t>How does the character of Hélène/Helen differ in the two films? In particular, compare and contrast the scenes in which François/Harry’s true identity is revealed.</w:t>
      </w:r>
    </w:p>
    <w:p w:rsidR="002227C4" w:rsidRDefault="002227C4" w:rsidP="00CF5F69">
      <w:pPr>
        <w:pStyle w:val="ListParagraph"/>
        <w:numPr>
          <w:ilvl w:val="0"/>
          <w:numId w:val="1"/>
        </w:numPr>
      </w:pPr>
      <w:r>
        <w:t>How does the relationship between François and Hélène/Harry and Helen change after the reve</w:t>
      </w:r>
      <w:r w:rsidR="00BB5246">
        <w:t>lation of his identity? How do</w:t>
      </w:r>
      <w:r>
        <w:t xml:space="preserve"> the two films compare in this regard?</w:t>
      </w:r>
    </w:p>
    <w:p w:rsidR="00CF5F69" w:rsidRDefault="00CF5F69" w:rsidP="00CF5F69">
      <w:pPr>
        <w:pStyle w:val="ListParagraph"/>
        <w:numPr>
          <w:ilvl w:val="0"/>
          <w:numId w:val="1"/>
        </w:numPr>
      </w:pPr>
      <w:r>
        <w:t xml:space="preserve">What is different about the hero’s treatment of his </w:t>
      </w:r>
      <w:proofErr w:type="gramStart"/>
      <w:r>
        <w:t>child(</w:t>
      </w:r>
      <w:proofErr w:type="spellStart"/>
      <w:proofErr w:type="gramEnd"/>
      <w:r>
        <w:t>ren</w:t>
      </w:r>
      <w:proofErr w:type="spellEnd"/>
      <w:r>
        <w:t>) in the two films, and why (i.e. what effect do these differences have on our sympathy for the hero)?</w:t>
      </w:r>
    </w:p>
    <w:p w:rsidR="00CF5F69" w:rsidRDefault="00CF5F69" w:rsidP="00CF5F69">
      <w:pPr>
        <w:pStyle w:val="ListParagraph"/>
        <w:numPr>
          <w:ilvl w:val="0"/>
          <w:numId w:val="1"/>
        </w:numPr>
      </w:pPr>
      <w:r>
        <w:t>What is the role of the hero’s sidekick (Albert) in both films?</w:t>
      </w:r>
    </w:p>
    <w:p w:rsidR="00375C65" w:rsidRDefault="00375C65" w:rsidP="00CF5F69">
      <w:pPr>
        <w:pStyle w:val="ListParagraph"/>
        <w:numPr>
          <w:ilvl w:val="0"/>
          <w:numId w:val="1"/>
        </w:numPr>
      </w:pPr>
      <w:r>
        <w:t xml:space="preserve">What is the role of the mother-in-law in </w:t>
      </w:r>
      <w:r w:rsidRPr="00375C65">
        <w:rPr>
          <w:i/>
        </w:rPr>
        <w:t xml:space="preserve">La </w:t>
      </w:r>
      <w:proofErr w:type="spellStart"/>
      <w:r w:rsidRPr="00375C65">
        <w:rPr>
          <w:i/>
        </w:rPr>
        <w:t>Totale</w:t>
      </w:r>
      <w:proofErr w:type="spellEnd"/>
      <w:r>
        <w:t>?</w:t>
      </w:r>
    </w:p>
    <w:p w:rsidR="00CF5F69" w:rsidRDefault="00CF5F69" w:rsidP="00CF5F69"/>
    <w:p w:rsidR="00CF5F69" w:rsidRDefault="00CF5F69" w:rsidP="00CF5F69">
      <w:r w:rsidRPr="00375C65">
        <w:rPr>
          <w:i/>
        </w:rPr>
        <w:t>Comedy</w:t>
      </w:r>
      <w:r>
        <w:t>:</w:t>
      </w:r>
    </w:p>
    <w:p w:rsidR="00CF5F69" w:rsidRDefault="00375C65" w:rsidP="00CF5F69">
      <w:pPr>
        <w:pStyle w:val="ListParagraph"/>
        <w:numPr>
          <w:ilvl w:val="0"/>
          <w:numId w:val="3"/>
        </w:numPr>
      </w:pPr>
      <w:r>
        <w:t xml:space="preserve">How </w:t>
      </w:r>
      <w:proofErr w:type="gramStart"/>
      <w:r>
        <w:t>is comedy</w:t>
      </w:r>
      <w:proofErr w:type="gramEnd"/>
      <w:r>
        <w:t xml:space="preserve"> generated around the characters’ professions (or pretend professions, in the case of François and Harry)? Give specific examples.</w:t>
      </w:r>
    </w:p>
    <w:p w:rsidR="00375C65" w:rsidRDefault="00375C65" w:rsidP="00CF5F69">
      <w:pPr>
        <w:pStyle w:val="ListParagraph"/>
        <w:numPr>
          <w:ilvl w:val="0"/>
          <w:numId w:val="3"/>
        </w:numPr>
      </w:pPr>
      <w:r>
        <w:t xml:space="preserve">Give examples </w:t>
      </w:r>
      <w:r w:rsidRPr="00375C65">
        <w:rPr>
          <w:i/>
        </w:rPr>
        <w:t>from both films</w:t>
      </w:r>
      <w:r>
        <w:t xml:space="preserve"> of lines of dialogue that contribute to the film comedy.</w:t>
      </w:r>
    </w:p>
    <w:p w:rsidR="00293ABC" w:rsidRDefault="00293ABC" w:rsidP="00CF5F69">
      <w:pPr>
        <w:pStyle w:val="ListParagraph"/>
        <w:numPr>
          <w:ilvl w:val="0"/>
          <w:numId w:val="3"/>
        </w:numPr>
      </w:pPr>
      <w:r>
        <w:t xml:space="preserve">What is the role of sexual innuendo in </w:t>
      </w:r>
      <w:r w:rsidRPr="00293ABC">
        <w:rPr>
          <w:i/>
        </w:rPr>
        <w:t>True Lies</w:t>
      </w:r>
      <w:r>
        <w:t>? Give examples.</w:t>
      </w:r>
    </w:p>
    <w:p w:rsidR="00CF5F69" w:rsidRDefault="00CF5F69" w:rsidP="00CF5F69"/>
    <w:p w:rsidR="00CF5F69" w:rsidRDefault="00CF5F69" w:rsidP="00CF5F69">
      <w:r w:rsidRPr="00CF5F69">
        <w:rPr>
          <w:i/>
        </w:rPr>
        <w:t>Action</w:t>
      </w:r>
      <w:r>
        <w:t>:</w:t>
      </w:r>
    </w:p>
    <w:p w:rsidR="00CF5F69" w:rsidRDefault="00CF5F69" w:rsidP="00CF5F69">
      <w:pPr>
        <w:pStyle w:val="ListParagraph"/>
        <w:numPr>
          <w:ilvl w:val="0"/>
          <w:numId w:val="2"/>
        </w:numPr>
      </w:pPr>
      <w:r>
        <w:t>When considering remakes, it is always interesting to note any scenes that are in the original but not in the remake, or vice versa. What examples do you find in these films and how do you explain the differences?</w:t>
      </w:r>
    </w:p>
    <w:p w:rsidR="00293ABC" w:rsidRDefault="00293ABC" w:rsidP="00CF5F69">
      <w:pPr>
        <w:pStyle w:val="ListParagraph"/>
        <w:numPr>
          <w:ilvl w:val="0"/>
          <w:numId w:val="2"/>
        </w:numPr>
      </w:pPr>
      <w:r>
        <w:t>Compare and contrast the opening sequences of the two films.</w:t>
      </w:r>
    </w:p>
    <w:p w:rsidR="002227C4" w:rsidRDefault="002227C4" w:rsidP="00CF5F69">
      <w:pPr>
        <w:pStyle w:val="ListParagraph"/>
        <w:numPr>
          <w:ilvl w:val="0"/>
          <w:numId w:val="2"/>
        </w:numPr>
      </w:pPr>
      <w:r>
        <w:t xml:space="preserve">How would you characterise the filmmakers’ attitude toward action sequences in </w:t>
      </w:r>
      <w:r w:rsidRPr="002227C4">
        <w:rPr>
          <w:i/>
        </w:rPr>
        <w:t xml:space="preserve">La </w:t>
      </w:r>
      <w:proofErr w:type="spellStart"/>
      <w:r w:rsidRPr="002227C4">
        <w:rPr>
          <w:i/>
        </w:rPr>
        <w:t>Totale</w:t>
      </w:r>
      <w:proofErr w:type="spellEnd"/>
      <w:r>
        <w:t>?</w:t>
      </w:r>
      <w:r w:rsidR="00BB5246">
        <w:t xml:space="preserve"> Give examples to explain your answer.</w:t>
      </w:r>
    </w:p>
    <w:p w:rsidR="00BA58F8" w:rsidRDefault="00BA58F8" w:rsidP="00CF5F69">
      <w:pPr>
        <w:pStyle w:val="ListParagraph"/>
        <w:numPr>
          <w:ilvl w:val="0"/>
          <w:numId w:val="2"/>
        </w:numPr>
      </w:pPr>
      <w:r>
        <w:t>With specific references to examples of film techniques (</w:t>
      </w:r>
      <w:proofErr w:type="spellStart"/>
      <w:r>
        <w:t>mise</w:t>
      </w:r>
      <w:proofErr w:type="spellEnd"/>
      <w:r>
        <w:t xml:space="preserve">-en-scène, camerawork, editing, sound), attempt to account for the superior </w:t>
      </w:r>
      <w:r w:rsidRPr="00BA58F8">
        <w:rPr>
          <w:i/>
        </w:rPr>
        <w:t>scale</w:t>
      </w:r>
      <w:r>
        <w:t xml:space="preserve"> of the action sequences in </w:t>
      </w:r>
      <w:r w:rsidRPr="00BA58F8">
        <w:rPr>
          <w:i/>
        </w:rPr>
        <w:t>True Lies</w:t>
      </w:r>
      <w:r>
        <w:t>.</w:t>
      </w:r>
    </w:p>
    <w:p w:rsidR="00BB5246" w:rsidRDefault="00BB5246" w:rsidP="00CF5F69">
      <w:pPr>
        <w:pStyle w:val="ListParagraph"/>
        <w:numPr>
          <w:ilvl w:val="0"/>
          <w:numId w:val="2"/>
        </w:numPr>
      </w:pPr>
      <w:r>
        <w:t>Give specific examples from both films of ways in which action sequences are used to generate humour.</w:t>
      </w:r>
    </w:p>
    <w:p w:rsidR="00293ABC" w:rsidRDefault="00293ABC" w:rsidP="00CF5F69">
      <w:pPr>
        <w:pStyle w:val="ListParagraph"/>
        <w:numPr>
          <w:ilvl w:val="0"/>
          <w:numId w:val="2"/>
        </w:numPr>
      </w:pPr>
      <w:r>
        <w:t xml:space="preserve">How do you think Arnold Schwarzenegger’s existing star persona is acknowledged or exploited in </w:t>
      </w:r>
      <w:r w:rsidRPr="00293ABC">
        <w:rPr>
          <w:i/>
        </w:rPr>
        <w:t>True Lies</w:t>
      </w:r>
      <w:r>
        <w:t>? Give examples.</w:t>
      </w:r>
    </w:p>
    <w:p w:rsidR="00BA58F8" w:rsidRDefault="00BA58F8" w:rsidP="00CF5F69">
      <w:pPr>
        <w:pStyle w:val="ListParagraph"/>
        <w:numPr>
          <w:ilvl w:val="0"/>
          <w:numId w:val="2"/>
        </w:numPr>
      </w:pPr>
      <w:r>
        <w:t xml:space="preserve">What other cinematic models can you identify in </w:t>
      </w:r>
      <w:r w:rsidRPr="00BA58F8">
        <w:rPr>
          <w:i/>
        </w:rPr>
        <w:t>True Lies</w:t>
      </w:r>
      <w:r>
        <w:t>?</w:t>
      </w:r>
    </w:p>
    <w:p w:rsidR="00375C65" w:rsidRDefault="00375C65" w:rsidP="00CF5F69">
      <w:pPr>
        <w:pStyle w:val="ListParagraph"/>
        <w:numPr>
          <w:ilvl w:val="0"/>
          <w:numId w:val="2"/>
        </w:numPr>
      </w:pPr>
      <w:r>
        <w:t>How is Simon depicted differently in the two films, and why?</w:t>
      </w:r>
    </w:p>
    <w:p w:rsidR="00293ABC" w:rsidRDefault="00293ABC" w:rsidP="00CF5F69">
      <w:pPr>
        <w:pStyle w:val="ListParagraph"/>
        <w:numPr>
          <w:ilvl w:val="0"/>
          <w:numId w:val="2"/>
        </w:numPr>
      </w:pPr>
      <w:r>
        <w:lastRenderedPageBreak/>
        <w:t>What differences do you notice in the depiction of the villains in the two films?</w:t>
      </w:r>
    </w:p>
    <w:p w:rsidR="00293ABC" w:rsidRDefault="00293ABC" w:rsidP="00CF5F69">
      <w:pPr>
        <w:pStyle w:val="ListParagraph"/>
        <w:numPr>
          <w:ilvl w:val="0"/>
          <w:numId w:val="2"/>
        </w:numPr>
      </w:pPr>
      <w:r>
        <w:t xml:space="preserve">How would you characterise the ending of </w:t>
      </w:r>
      <w:r w:rsidRPr="00293ABC">
        <w:rPr>
          <w:i/>
        </w:rPr>
        <w:t>True Lies</w:t>
      </w:r>
      <w:r>
        <w:t xml:space="preserve"> (consider the last twenty minutes or so of the film)?</w:t>
      </w:r>
      <w:bookmarkStart w:id="0" w:name="_GoBack"/>
      <w:bookmarkEnd w:id="0"/>
    </w:p>
    <w:sectPr w:rsidR="00293ABC">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A34ECA"/>
    <w:multiLevelType w:val="hybridMultilevel"/>
    <w:tmpl w:val="CF56C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35D5AE8"/>
    <w:multiLevelType w:val="hybridMultilevel"/>
    <w:tmpl w:val="6CA46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CBC2D9F"/>
    <w:multiLevelType w:val="hybridMultilevel"/>
    <w:tmpl w:val="DDE42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F69"/>
    <w:rsid w:val="00173F4C"/>
    <w:rsid w:val="002227C4"/>
    <w:rsid w:val="00293ABC"/>
    <w:rsid w:val="00375C65"/>
    <w:rsid w:val="00434BAB"/>
    <w:rsid w:val="00581CC0"/>
    <w:rsid w:val="00BA58F8"/>
    <w:rsid w:val="00BB5246"/>
    <w:rsid w:val="00C25D67"/>
    <w:rsid w:val="00CF5F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5F6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5F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5010B5FE</Template>
  <TotalTime>74</TotalTime>
  <Pages>2</Pages>
  <Words>419</Words>
  <Characters>2112</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Morrey, Douglas</dc:creator>
  <cp:lastModifiedBy>Morrey, Douglas</cp:lastModifiedBy>
  <cp:revision>4</cp:revision>
  <dcterms:created xsi:type="dcterms:W3CDTF">2013-09-24T09:09:00Z</dcterms:created>
  <dcterms:modified xsi:type="dcterms:W3CDTF">2013-09-24T10:23:00Z</dcterms:modified>
</cp:coreProperties>
</file>