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1CC0" w:rsidRDefault="00D26F82">
      <w:r w:rsidRPr="00D26F82">
        <w:rPr>
          <w:i/>
        </w:rPr>
        <w:t xml:space="preserve">La </w:t>
      </w:r>
      <w:proofErr w:type="spellStart"/>
      <w:r w:rsidRPr="00D26F82">
        <w:rPr>
          <w:i/>
        </w:rPr>
        <w:t>Chienne</w:t>
      </w:r>
      <w:proofErr w:type="spellEnd"/>
      <w:r>
        <w:t xml:space="preserve"> (Jean Renoir, 1931) and </w:t>
      </w:r>
      <w:r w:rsidRPr="00D26F82">
        <w:rPr>
          <w:i/>
        </w:rPr>
        <w:t>Scarlet Street</w:t>
      </w:r>
      <w:r>
        <w:t xml:space="preserve"> (Fritz Lang, 1945)</w:t>
      </w:r>
    </w:p>
    <w:p w:rsidR="00D26F82" w:rsidRDefault="00D26F82"/>
    <w:p w:rsidR="00D26F82" w:rsidRPr="00D26F82" w:rsidRDefault="00D26F82">
      <w:pPr>
        <w:rPr>
          <w:u w:val="single"/>
        </w:rPr>
      </w:pPr>
      <w:r w:rsidRPr="00D26F82">
        <w:rPr>
          <w:u w:val="single"/>
        </w:rPr>
        <w:t>Seminar questions week 2</w:t>
      </w:r>
    </w:p>
    <w:p w:rsidR="00D26F82" w:rsidRDefault="00D26F82"/>
    <w:p w:rsidR="00D26F82" w:rsidRDefault="00D26F82">
      <w:r w:rsidRPr="00D26F82">
        <w:rPr>
          <w:i/>
        </w:rPr>
        <w:t>Scarlet Street</w:t>
      </w:r>
      <w:r>
        <w:t xml:space="preserve"> is a classic example of a film noir. Films noirs have often been studied from the point of view of gender because they frequently depict men placed in jeopardy or crisis by their relationship with a dangerous woman: film noir is usually thought to have created the role of the </w:t>
      </w:r>
      <w:r w:rsidRPr="00D26F82">
        <w:rPr>
          <w:i/>
        </w:rPr>
        <w:t>femme fatale</w:t>
      </w:r>
      <w:r>
        <w:t xml:space="preserve"> in cinema. Film noir is also noteworthy for its distinctive visual style. It is interesting to compare both these aspects of </w:t>
      </w:r>
      <w:r w:rsidRPr="00D26F82">
        <w:rPr>
          <w:i/>
        </w:rPr>
        <w:t>Scarlet Street</w:t>
      </w:r>
      <w:r>
        <w:t xml:space="preserve"> to </w:t>
      </w:r>
      <w:r w:rsidRPr="00D26F82">
        <w:rPr>
          <w:i/>
        </w:rPr>
        <w:t xml:space="preserve">La </w:t>
      </w:r>
      <w:proofErr w:type="spellStart"/>
      <w:r w:rsidRPr="00D26F82">
        <w:rPr>
          <w:i/>
        </w:rPr>
        <w:t>Chienne</w:t>
      </w:r>
      <w:proofErr w:type="spellEnd"/>
      <w:r>
        <w:t xml:space="preserve"> which comes out of the very different aesthetic and moral universe of 1930s French cinema.</w:t>
      </w:r>
    </w:p>
    <w:p w:rsidR="009F175B" w:rsidRDefault="009F175B"/>
    <w:p w:rsidR="009F175B" w:rsidRPr="00856FF8" w:rsidRDefault="009F175B">
      <w:pPr>
        <w:rPr>
          <w:i/>
          <w:u w:val="single"/>
        </w:rPr>
      </w:pPr>
      <w:r w:rsidRPr="00856FF8">
        <w:rPr>
          <w:i/>
          <w:u w:val="single"/>
        </w:rPr>
        <w:t>Women and Men</w:t>
      </w:r>
    </w:p>
    <w:p w:rsidR="009F175B" w:rsidRDefault="009F175B"/>
    <w:p w:rsidR="009F175B" w:rsidRDefault="00856FF8" w:rsidP="00856FF8">
      <w:pPr>
        <w:pStyle w:val="ListParagraph"/>
        <w:numPr>
          <w:ilvl w:val="0"/>
          <w:numId w:val="1"/>
        </w:numPr>
      </w:pPr>
      <w:r>
        <w:t xml:space="preserve">How would you characterise Maurice </w:t>
      </w:r>
      <w:proofErr w:type="spellStart"/>
      <w:r>
        <w:t>Legrand</w:t>
      </w:r>
      <w:proofErr w:type="spellEnd"/>
      <w:r>
        <w:t xml:space="preserve"> at the beginning of </w:t>
      </w:r>
      <w:r w:rsidRPr="00856FF8">
        <w:rPr>
          <w:i/>
        </w:rPr>
        <w:t xml:space="preserve">La </w:t>
      </w:r>
      <w:proofErr w:type="spellStart"/>
      <w:r w:rsidRPr="00856FF8">
        <w:rPr>
          <w:i/>
        </w:rPr>
        <w:t>Chienne</w:t>
      </w:r>
      <w:proofErr w:type="spellEnd"/>
      <w:r w:rsidR="008E76E6">
        <w:t xml:space="preserve"> and Chris Cross at the beginning of </w:t>
      </w:r>
      <w:r w:rsidR="008E76E6" w:rsidRPr="008E76E6">
        <w:rPr>
          <w:i/>
        </w:rPr>
        <w:t>Scarlet Street</w:t>
      </w:r>
      <w:r>
        <w:t xml:space="preserve">? Consider </w:t>
      </w:r>
      <w:r w:rsidR="008E76E6">
        <w:t xml:space="preserve">their </w:t>
      </w:r>
      <w:r>
        <w:t>behaviour and body language, and wh</w:t>
      </w:r>
      <w:r w:rsidR="008E76E6">
        <w:t>at other characters say about the</w:t>
      </w:r>
      <w:r>
        <w:t>m.</w:t>
      </w:r>
    </w:p>
    <w:p w:rsidR="00856FF8" w:rsidRDefault="008E76E6" w:rsidP="00856FF8">
      <w:pPr>
        <w:pStyle w:val="ListParagraph"/>
        <w:numPr>
          <w:ilvl w:val="0"/>
          <w:numId w:val="1"/>
        </w:numPr>
      </w:pPr>
      <w:r>
        <w:t>How do</w:t>
      </w:r>
      <w:r w:rsidR="00856FF8">
        <w:t xml:space="preserve"> </w:t>
      </w:r>
      <w:proofErr w:type="spellStart"/>
      <w:r w:rsidR="00856FF8">
        <w:t>Legrand</w:t>
      </w:r>
      <w:proofErr w:type="spellEnd"/>
      <w:r>
        <w:t xml:space="preserve"> and Chris’s</w:t>
      </w:r>
      <w:r w:rsidR="00856FF8">
        <w:t xml:space="preserve"> character</w:t>
      </w:r>
      <w:r>
        <w:t>s</w:t>
      </w:r>
      <w:r w:rsidR="00856FF8">
        <w:t xml:space="preserve"> evolve over the course of the film?</w:t>
      </w:r>
    </w:p>
    <w:p w:rsidR="008E76E6" w:rsidRDefault="008E76E6" w:rsidP="00856FF8">
      <w:pPr>
        <w:pStyle w:val="ListParagraph"/>
        <w:numPr>
          <w:ilvl w:val="0"/>
          <w:numId w:val="1"/>
        </w:numPr>
      </w:pPr>
      <w:r>
        <w:t xml:space="preserve">Compare and contrast Lulu in </w:t>
      </w:r>
      <w:r w:rsidRPr="008E76E6">
        <w:rPr>
          <w:i/>
        </w:rPr>
        <w:t xml:space="preserve">La </w:t>
      </w:r>
      <w:proofErr w:type="spellStart"/>
      <w:r w:rsidRPr="008E76E6">
        <w:rPr>
          <w:i/>
        </w:rPr>
        <w:t>Chienne</w:t>
      </w:r>
      <w:proofErr w:type="spellEnd"/>
      <w:r>
        <w:t xml:space="preserve"> and Kitty in </w:t>
      </w:r>
      <w:r w:rsidRPr="008E76E6">
        <w:rPr>
          <w:i/>
        </w:rPr>
        <w:t>Scarlet Street</w:t>
      </w:r>
      <w:r>
        <w:t xml:space="preserve">. Consider their appearance, and the décor of their homes, as well as </w:t>
      </w:r>
      <w:r w:rsidR="007C5AEF">
        <w:t xml:space="preserve">the way they speak and </w:t>
      </w:r>
      <w:r>
        <w:t>their role in the narrative.</w:t>
      </w:r>
    </w:p>
    <w:p w:rsidR="00856FF8" w:rsidRDefault="00856FF8" w:rsidP="00856FF8">
      <w:pPr>
        <w:pStyle w:val="ListParagraph"/>
        <w:numPr>
          <w:ilvl w:val="0"/>
          <w:numId w:val="1"/>
        </w:numPr>
      </w:pPr>
      <w:r>
        <w:t>What is the role of the ex-husband (Alexis Godard/Homer Higgins) in each film? To what extent does it differ?</w:t>
      </w:r>
    </w:p>
    <w:p w:rsidR="008E76E6" w:rsidRDefault="008E76E6" w:rsidP="00856FF8">
      <w:pPr>
        <w:pStyle w:val="ListParagraph"/>
        <w:numPr>
          <w:ilvl w:val="0"/>
          <w:numId w:val="1"/>
        </w:numPr>
      </w:pPr>
      <w:r>
        <w:t xml:space="preserve">How does the masculinity of </w:t>
      </w:r>
      <w:proofErr w:type="spellStart"/>
      <w:r>
        <w:t>Dédé</w:t>
      </w:r>
      <w:proofErr w:type="spellEnd"/>
      <w:r>
        <w:t xml:space="preserve">/Johnny compare and contrast to that of </w:t>
      </w:r>
      <w:proofErr w:type="spellStart"/>
      <w:r>
        <w:t>Legrand</w:t>
      </w:r>
      <w:proofErr w:type="spellEnd"/>
      <w:r>
        <w:t>/Chris?</w:t>
      </w:r>
    </w:p>
    <w:p w:rsidR="00856FF8" w:rsidRDefault="00856FF8" w:rsidP="00856FF8">
      <w:pPr>
        <w:pStyle w:val="ListParagraph"/>
        <w:numPr>
          <w:ilvl w:val="0"/>
          <w:numId w:val="1"/>
        </w:numPr>
      </w:pPr>
      <w:r>
        <w:t>How is violence – in particular violence between men and women – depicted differently in the two films, and why?</w:t>
      </w:r>
    </w:p>
    <w:p w:rsidR="008E76E6" w:rsidRDefault="008E76E6" w:rsidP="00856FF8">
      <w:pPr>
        <w:pStyle w:val="ListParagraph"/>
        <w:numPr>
          <w:ilvl w:val="0"/>
          <w:numId w:val="1"/>
        </w:numPr>
      </w:pPr>
      <w:r>
        <w:t xml:space="preserve">In 1940s Hollywood, direct references to sex were largely forbidden. How does </w:t>
      </w:r>
      <w:r w:rsidRPr="008E76E6">
        <w:rPr>
          <w:i/>
        </w:rPr>
        <w:t>Scarlet Street</w:t>
      </w:r>
      <w:r>
        <w:t xml:space="preserve"> make inferences about sex, and how is this different to </w:t>
      </w:r>
      <w:r w:rsidRPr="008E76E6">
        <w:rPr>
          <w:i/>
        </w:rPr>
        <w:t>La</w:t>
      </w:r>
      <w:r>
        <w:t xml:space="preserve"> </w:t>
      </w:r>
      <w:proofErr w:type="spellStart"/>
      <w:r w:rsidRPr="008E76E6">
        <w:rPr>
          <w:i/>
        </w:rPr>
        <w:t>Chienne</w:t>
      </w:r>
      <w:proofErr w:type="spellEnd"/>
      <w:r>
        <w:t>?</w:t>
      </w:r>
    </w:p>
    <w:p w:rsidR="00856FF8" w:rsidRDefault="00856FF8" w:rsidP="00856FF8">
      <w:pPr>
        <w:pStyle w:val="ListParagraph"/>
        <w:numPr>
          <w:ilvl w:val="0"/>
          <w:numId w:val="1"/>
        </w:numPr>
      </w:pPr>
      <w:r>
        <w:t>The most striking difference between the two films is doubtless in the way they end. How do you interpret the ending of each? What kind of message is implied by these endings?</w:t>
      </w:r>
    </w:p>
    <w:p w:rsidR="008E76E6" w:rsidRDefault="008E76E6" w:rsidP="00856FF8">
      <w:pPr>
        <w:pStyle w:val="ListParagraph"/>
        <w:numPr>
          <w:ilvl w:val="0"/>
          <w:numId w:val="1"/>
        </w:numPr>
      </w:pPr>
      <w:r>
        <w:t xml:space="preserve">To what extent should </w:t>
      </w:r>
      <w:proofErr w:type="spellStart"/>
      <w:r>
        <w:t>Legrand</w:t>
      </w:r>
      <w:proofErr w:type="spellEnd"/>
      <w:r>
        <w:t xml:space="preserve"> and Chris be considered as victims and to what extent are they villains?</w:t>
      </w:r>
    </w:p>
    <w:p w:rsidR="00461593" w:rsidRDefault="00461593" w:rsidP="00461593"/>
    <w:p w:rsidR="00461593" w:rsidRDefault="00461593" w:rsidP="00461593">
      <w:pPr>
        <w:rPr>
          <w:i/>
          <w:u w:val="single"/>
        </w:rPr>
      </w:pPr>
      <w:r w:rsidRPr="00461593">
        <w:rPr>
          <w:i/>
          <w:u w:val="single"/>
        </w:rPr>
        <w:t>Image and sound: film style</w:t>
      </w:r>
    </w:p>
    <w:p w:rsidR="00461593" w:rsidRPr="00461593" w:rsidRDefault="00461593" w:rsidP="00461593">
      <w:pPr>
        <w:rPr>
          <w:i/>
          <w:u w:val="single"/>
        </w:rPr>
      </w:pPr>
    </w:p>
    <w:p w:rsidR="00461593" w:rsidRDefault="00461593" w:rsidP="00461593">
      <w:pPr>
        <w:pStyle w:val="ListParagraph"/>
        <w:numPr>
          <w:ilvl w:val="0"/>
          <w:numId w:val="3"/>
        </w:numPr>
      </w:pPr>
      <w:r>
        <w:t xml:space="preserve">How do you interpret the ‘theatrical’ opening of </w:t>
      </w:r>
      <w:r w:rsidRPr="00461593">
        <w:rPr>
          <w:i/>
        </w:rPr>
        <w:t xml:space="preserve">La </w:t>
      </w:r>
      <w:proofErr w:type="spellStart"/>
      <w:r w:rsidRPr="00461593">
        <w:rPr>
          <w:i/>
        </w:rPr>
        <w:t>Chienne</w:t>
      </w:r>
      <w:proofErr w:type="spellEnd"/>
      <w:r>
        <w:t>?</w:t>
      </w:r>
    </w:p>
    <w:p w:rsidR="00461593" w:rsidRDefault="00461593" w:rsidP="00461593">
      <w:pPr>
        <w:pStyle w:val="ListParagraph"/>
        <w:numPr>
          <w:ilvl w:val="0"/>
          <w:numId w:val="3"/>
        </w:numPr>
      </w:pPr>
      <w:r>
        <w:t xml:space="preserve">Film noir is famous for generating a particular atmosphere. How would you characterise the atmosphere of </w:t>
      </w:r>
      <w:r w:rsidRPr="00461593">
        <w:rPr>
          <w:i/>
        </w:rPr>
        <w:t>Scarlet Street</w:t>
      </w:r>
      <w:r>
        <w:t xml:space="preserve"> and how is it achieved (for instance, in the opening scenes)?</w:t>
      </w:r>
    </w:p>
    <w:p w:rsidR="00461593" w:rsidRDefault="00461593" w:rsidP="00461593">
      <w:pPr>
        <w:pStyle w:val="ListParagraph"/>
        <w:numPr>
          <w:ilvl w:val="0"/>
          <w:numId w:val="2"/>
        </w:numPr>
      </w:pPr>
      <w:r>
        <w:t>When and where do you find mirroring effects in these films, and what purpose do you think they serve?</w:t>
      </w:r>
    </w:p>
    <w:p w:rsidR="00461593" w:rsidRDefault="00461593" w:rsidP="00461593">
      <w:pPr>
        <w:pStyle w:val="ListParagraph"/>
        <w:numPr>
          <w:ilvl w:val="0"/>
          <w:numId w:val="2"/>
        </w:numPr>
      </w:pPr>
      <w:r>
        <w:t xml:space="preserve">The paintings produced by </w:t>
      </w:r>
      <w:proofErr w:type="spellStart"/>
      <w:r>
        <w:t>Legrand</w:t>
      </w:r>
      <w:proofErr w:type="spellEnd"/>
      <w:r>
        <w:t xml:space="preserve"> in </w:t>
      </w:r>
      <w:r w:rsidRPr="00461593">
        <w:rPr>
          <w:i/>
        </w:rPr>
        <w:t xml:space="preserve">La </w:t>
      </w:r>
      <w:proofErr w:type="spellStart"/>
      <w:r w:rsidRPr="00461593">
        <w:rPr>
          <w:i/>
        </w:rPr>
        <w:t>Chienne</w:t>
      </w:r>
      <w:proofErr w:type="spellEnd"/>
      <w:r>
        <w:t xml:space="preserve"> and Chris in </w:t>
      </w:r>
      <w:r w:rsidRPr="00461593">
        <w:rPr>
          <w:i/>
        </w:rPr>
        <w:t>Scarlet Street</w:t>
      </w:r>
      <w:r>
        <w:t xml:space="preserve"> are very different. What co</w:t>
      </w:r>
      <w:r w:rsidR="0041691B">
        <w:t>nnotations or symbolic importance</w:t>
      </w:r>
      <w:r>
        <w:t xml:space="preserve"> do you think they have?</w:t>
      </w:r>
    </w:p>
    <w:p w:rsidR="00461593" w:rsidRDefault="00461593" w:rsidP="00461593">
      <w:pPr>
        <w:pStyle w:val="ListParagraph"/>
        <w:numPr>
          <w:ilvl w:val="0"/>
          <w:numId w:val="2"/>
        </w:numPr>
      </w:pPr>
      <w:r>
        <w:lastRenderedPageBreak/>
        <w:t xml:space="preserve">Jean Renoir had a reputation for often filming through windows. What examples </w:t>
      </w:r>
      <w:r w:rsidR="0041691B">
        <w:t xml:space="preserve">of this </w:t>
      </w:r>
      <w:r>
        <w:t xml:space="preserve">do you see in </w:t>
      </w:r>
      <w:r w:rsidRPr="00461593">
        <w:rPr>
          <w:i/>
        </w:rPr>
        <w:t xml:space="preserve">La </w:t>
      </w:r>
      <w:proofErr w:type="spellStart"/>
      <w:r w:rsidRPr="00461593">
        <w:rPr>
          <w:i/>
        </w:rPr>
        <w:t>Chienne</w:t>
      </w:r>
      <w:proofErr w:type="spellEnd"/>
      <w:r>
        <w:t>? Why do you think he does this? What effect does it have on our understanding or impression of a scene?</w:t>
      </w:r>
    </w:p>
    <w:p w:rsidR="0041691B" w:rsidRDefault="0041691B" w:rsidP="00461593">
      <w:pPr>
        <w:pStyle w:val="ListParagraph"/>
        <w:numPr>
          <w:ilvl w:val="0"/>
          <w:numId w:val="2"/>
        </w:numPr>
      </w:pPr>
      <w:r>
        <w:t xml:space="preserve">Give examples of the way that sets are used to create particular effects or impressions in </w:t>
      </w:r>
      <w:r w:rsidRPr="0041691B">
        <w:rPr>
          <w:i/>
        </w:rPr>
        <w:t>Scarlet Street</w:t>
      </w:r>
      <w:r>
        <w:t>.</w:t>
      </w:r>
    </w:p>
    <w:p w:rsidR="00461593" w:rsidRDefault="00461593" w:rsidP="00461593">
      <w:pPr>
        <w:pStyle w:val="ListParagraph"/>
        <w:numPr>
          <w:ilvl w:val="0"/>
          <w:numId w:val="2"/>
        </w:numPr>
      </w:pPr>
      <w:r>
        <w:t xml:space="preserve">Give examples of background noises in both </w:t>
      </w:r>
      <w:r w:rsidRPr="00461593">
        <w:rPr>
          <w:i/>
        </w:rPr>
        <w:t xml:space="preserve">La </w:t>
      </w:r>
      <w:proofErr w:type="spellStart"/>
      <w:r w:rsidRPr="00461593">
        <w:rPr>
          <w:i/>
        </w:rPr>
        <w:t>Chienne</w:t>
      </w:r>
      <w:proofErr w:type="spellEnd"/>
      <w:r>
        <w:t xml:space="preserve"> and </w:t>
      </w:r>
      <w:r w:rsidRPr="00461593">
        <w:rPr>
          <w:i/>
        </w:rPr>
        <w:t>Scarlet Street</w:t>
      </w:r>
      <w:r>
        <w:t>. What purpose do they serve?</w:t>
      </w:r>
    </w:p>
    <w:p w:rsidR="0041691B" w:rsidRDefault="0041691B" w:rsidP="00461593">
      <w:pPr>
        <w:pStyle w:val="ListParagraph"/>
        <w:numPr>
          <w:ilvl w:val="0"/>
          <w:numId w:val="2"/>
        </w:numPr>
      </w:pPr>
      <w:r>
        <w:t xml:space="preserve">What is the role of diegetic music in </w:t>
      </w:r>
      <w:r w:rsidRPr="0041691B">
        <w:rPr>
          <w:i/>
        </w:rPr>
        <w:t>Scarlet Street</w:t>
      </w:r>
      <w:r>
        <w:t xml:space="preserve"> and how does it relate to non-diegetic music?</w:t>
      </w:r>
    </w:p>
    <w:p w:rsidR="00461593" w:rsidRDefault="00461593" w:rsidP="00461593">
      <w:pPr>
        <w:pStyle w:val="ListParagraph"/>
        <w:numPr>
          <w:ilvl w:val="0"/>
          <w:numId w:val="2"/>
        </w:numPr>
      </w:pPr>
      <w:r>
        <w:t>Compare and contrast the two courtroom sequences toward the end of the films. Do the differences in the way they are filmed invite different interpretat</w:t>
      </w:r>
      <w:r w:rsidR="0041691B">
        <w:t>i</w:t>
      </w:r>
      <w:r>
        <w:t>ons?</w:t>
      </w:r>
      <w:bookmarkStart w:id="0" w:name="_GoBack"/>
      <w:bookmarkEnd w:id="0"/>
    </w:p>
    <w:sectPr w:rsidR="00461593">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3C5B22"/>
    <w:multiLevelType w:val="hybridMultilevel"/>
    <w:tmpl w:val="EC700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9976BC2"/>
    <w:multiLevelType w:val="hybridMultilevel"/>
    <w:tmpl w:val="827441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77D86C7F"/>
    <w:multiLevelType w:val="hybridMultilevel"/>
    <w:tmpl w:val="46E08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F82"/>
    <w:rsid w:val="00173F4C"/>
    <w:rsid w:val="0041691B"/>
    <w:rsid w:val="00434BAB"/>
    <w:rsid w:val="00461593"/>
    <w:rsid w:val="00581CC0"/>
    <w:rsid w:val="007C5AEF"/>
    <w:rsid w:val="00856FF8"/>
    <w:rsid w:val="008E76E6"/>
    <w:rsid w:val="009F175B"/>
    <w:rsid w:val="00D26F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6FF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6FF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9D769056</Template>
  <TotalTime>142</TotalTime>
  <Pages>2</Pages>
  <Words>527</Words>
  <Characters>2578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Morrey, Douglas</dc:creator>
  <cp:lastModifiedBy>Morrey, Douglas</cp:lastModifiedBy>
  <cp:revision>4</cp:revision>
  <dcterms:created xsi:type="dcterms:W3CDTF">2013-10-03T11:09:00Z</dcterms:created>
  <dcterms:modified xsi:type="dcterms:W3CDTF">2013-10-03T13:31:00Z</dcterms:modified>
</cp:coreProperties>
</file>