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CC0" w:rsidRDefault="00745A19">
      <w:r w:rsidRPr="00745A19">
        <w:rPr>
          <w:i/>
        </w:rPr>
        <w:t>Fingers</w:t>
      </w:r>
      <w:r>
        <w:t xml:space="preserve"> (James </w:t>
      </w:r>
      <w:proofErr w:type="spellStart"/>
      <w:r>
        <w:t>Toback</w:t>
      </w:r>
      <w:proofErr w:type="spellEnd"/>
      <w:r>
        <w:t xml:space="preserve">, 1978) and </w:t>
      </w:r>
      <w:r w:rsidRPr="00745A19">
        <w:rPr>
          <w:i/>
        </w:rPr>
        <w:t xml:space="preserve">De </w:t>
      </w:r>
      <w:proofErr w:type="spellStart"/>
      <w:r w:rsidRPr="00745A19">
        <w:rPr>
          <w:i/>
        </w:rPr>
        <w:t>battre</w:t>
      </w:r>
      <w:proofErr w:type="spellEnd"/>
      <w:r w:rsidRPr="00745A19">
        <w:rPr>
          <w:i/>
        </w:rPr>
        <w:t xml:space="preserve"> </w:t>
      </w:r>
      <w:proofErr w:type="spellStart"/>
      <w:proofErr w:type="gramStart"/>
      <w:r w:rsidRPr="00745A19">
        <w:rPr>
          <w:i/>
        </w:rPr>
        <w:t>mon</w:t>
      </w:r>
      <w:proofErr w:type="spellEnd"/>
      <w:proofErr w:type="gramEnd"/>
      <w:r w:rsidRPr="00745A19">
        <w:rPr>
          <w:i/>
        </w:rPr>
        <w:t xml:space="preserve"> </w:t>
      </w:r>
      <w:proofErr w:type="spellStart"/>
      <w:r w:rsidRPr="00745A19">
        <w:rPr>
          <w:i/>
        </w:rPr>
        <w:t>coeur</w:t>
      </w:r>
      <w:proofErr w:type="spellEnd"/>
      <w:r w:rsidRPr="00745A19">
        <w:rPr>
          <w:i/>
        </w:rPr>
        <w:t xml:space="preserve"> </w:t>
      </w:r>
      <w:proofErr w:type="spellStart"/>
      <w:r w:rsidRPr="00745A19">
        <w:rPr>
          <w:i/>
        </w:rPr>
        <w:t>s’est</w:t>
      </w:r>
      <w:proofErr w:type="spellEnd"/>
      <w:r w:rsidRPr="00745A19">
        <w:rPr>
          <w:i/>
        </w:rPr>
        <w:t xml:space="preserve"> </w:t>
      </w:r>
      <w:proofErr w:type="spellStart"/>
      <w:r w:rsidRPr="00745A19">
        <w:rPr>
          <w:i/>
        </w:rPr>
        <w:t>arrêté</w:t>
      </w:r>
      <w:proofErr w:type="spellEnd"/>
      <w:r>
        <w:t xml:space="preserve"> (Jacques </w:t>
      </w:r>
      <w:proofErr w:type="spellStart"/>
      <w:r>
        <w:t>Audiard</w:t>
      </w:r>
      <w:proofErr w:type="spellEnd"/>
      <w:r>
        <w:t>, 2005)</w:t>
      </w:r>
    </w:p>
    <w:p w:rsidR="00745A19" w:rsidRDefault="00745A19"/>
    <w:p w:rsidR="00745A19" w:rsidRDefault="00745A19">
      <w:r w:rsidRPr="00745A19">
        <w:rPr>
          <w:u w:val="single"/>
        </w:rPr>
        <w:t>Seminar questions week 9</w:t>
      </w:r>
      <w:r>
        <w:t>:</w:t>
      </w:r>
    </w:p>
    <w:p w:rsidR="00745A19" w:rsidRDefault="00745A19"/>
    <w:p w:rsidR="00745A19" w:rsidRDefault="00745A19" w:rsidP="00745A19">
      <w:pPr>
        <w:pStyle w:val="ListParagraph"/>
        <w:numPr>
          <w:ilvl w:val="0"/>
          <w:numId w:val="1"/>
        </w:numPr>
      </w:pPr>
      <w:r>
        <w:t xml:space="preserve">Compare and contrast the depiction of masculinity in both films. How is the masculinity of the protagonist (Jimmy, Tom) established in the opening scenes? How do key details of the performance of Harvey Keitel and </w:t>
      </w:r>
      <w:proofErr w:type="spellStart"/>
      <w:r>
        <w:t>Romain</w:t>
      </w:r>
      <w:proofErr w:type="spellEnd"/>
      <w:r>
        <w:t xml:space="preserve"> </w:t>
      </w:r>
      <w:proofErr w:type="spellStart"/>
      <w:r>
        <w:t>Duris</w:t>
      </w:r>
      <w:proofErr w:type="spellEnd"/>
      <w:r>
        <w:t xml:space="preserve"> give us a sense of what type of men these are? How </w:t>
      </w:r>
      <w:proofErr w:type="gramStart"/>
      <w:r>
        <w:t>is</w:t>
      </w:r>
      <w:proofErr w:type="gramEnd"/>
      <w:r>
        <w:t xml:space="preserve"> the protagonist’s father characterised, and their relationship developed, in both films? What is the relationship of both men to violence? How do they express their sexuality differently?</w:t>
      </w:r>
    </w:p>
    <w:p w:rsidR="00745A19" w:rsidRDefault="00745A19" w:rsidP="00745A19"/>
    <w:p w:rsidR="00745A19" w:rsidRDefault="00745A19" w:rsidP="00745A19"/>
    <w:p w:rsidR="00745A19" w:rsidRDefault="00745A19" w:rsidP="00745A19"/>
    <w:p w:rsidR="00745A19" w:rsidRDefault="00745A19" w:rsidP="00745A19">
      <w:pPr>
        <w:pStyle w:val="ListParagraph"/>
        <w:numPr>
          <w:ilvl w:val="0"/>
          <w:numId w:val="1"/>
        </w:numPr>
      </w:pPr>
      <w:r>
        <w:t>Look in detail at the depiction of women in both films. List all the significant female roles in both films and the key scenes involving women. How do the different female roles reflect important differences of approach between the films?</w:t>
      </w:r>
    </w:p>
    <w:p w:rsidR="00745A19" w:rsidRDefault="00745A19" w:rsidP="00745A19">
      <w:pPr>
        <w:pStyle w:val="ListParagraph"/>
      </w:pPr>
    </w:p>
    <w:p w:rsidR="00745A19" w:rsidRDefault="00745A19" w:rsidP="00745A19"/>
    <w:p w:rsidR="00745A19" w:rsidRDefault="00745A19" w:rsidP="00745A19"/>
    <w:p w:rsidR="00745A19" w:rsidRDefault="00745A19" w:rsidP="00745A19">
      <w:pPr>
        <w:pStyle w:val="ListParagraph"/>
        <w:numPr>
          <w:ilvl w:val="0"/>
          <w:numId w:val="1"/>
        </w:numPr>
      </w:pPr>
      <w:r>
        <w:t>Examine the role of music in the film. How does the protagonist’s relationship to the piano differ in the two films and how does this difference affect the overall shape of the film?</w:t>
      </w:r>
      <w:r w:rsidR="00CB54F7">
        <w:t xml:space="preserve"> What other types of music are included in the films? How and why are they different? In what scenes are they used, and to what effect?</w:t>
      </w:r>
      <w:bookmarkStart w:id="0" w:name="_GoBack"/>
      <w:bookmarkEnd w:id="0"/>
    </w:p>
    <w:p w:rsidR="00745A19" w:rsidRDefault="00745A19" w:rsidP="00745A19"/>
    <w:sectPr w:rsidR="00745A1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DF68A4"/>
    <w:multiLevelType w:val="hybridMultilevel"/>
    <w:tmpl w:val="34D65E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A19"/>
    <w:rsid w:val="00173F4C"/>
    <w:rsid w:val="00434BAB"/>
    <w:rsid w:val="00581CC0"/>
    <w:rsid w:val="00745A19"/>
    <w:rsid w:val="00CB54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5A1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5A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F8D39769</Template>
  <TotalTime>13</TotalTime>
  <Pages>1</Pages>
  <Words>197</Words>
  <Characters>954</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Morrey, Douglas</dc:creator>
  <cp:lastModifiedBy>Morrey, Douglas</cp:lastModifiedBy>
  <cp:revision>1</cp:revision>
  <dcterms:created xsi:type="dcterms:W3CDTF">2013-11-21T12:37:00Z</dcterms:created>
  <dcterms:modified xsi:type="dcterms:W3CDTF">2013-11-21T12:50:00Z</dcterms:modified>
</cp:coreProperties>
</file>