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A5BA9" w:rsidRDefault="003A5BA9">
      <w:r w:rsidRPr="00E90E91">
        <w:rPr>
          <w:b/>
          <w:u w:val="single"/>
        </w:rPr>
        <w:t>Reading film: a very brief introductory checklist!</w:t>
      </w:r>
    </w:p>
    <w:p w:rsidR="001A02A1" w:rsidRDefault="001A02A1">
      <w:r>
        <w:t>These are just some initial suggestions as to the kinds of things to look out for. Make sure you take notes on these - i</w:t>
      </w:r>
      <w:r>
        <w:t>f you are able to stop the film</w:t>
      </w:r>
      <w:r>
        <w:t>, that is even better!</w:t>
      </w:r>
    </w:p>
    <w:p w:rsidR="001A02A1" w:rsidRDefault="001A02A1"/>
    <w:p w:rsidR="003A5BA9" w:rsidRPr="00E90E91" w:rsidRDefault="003A5BA9" w:rsidP="003A5BA9">
      <w:pPr>
        <w:rPr>
          <w:i/>
        </w:rPr>
      </w:pPr>
      <w:r w:rsidRPr="00E90E91">
        <w:rPr>
          <w:i/>
        </w:rPr>
        <w:t>Structure</w:t>
      </w:r>
    </w:p>
    <w:p w:rsidR="003A5BA9" w:rsidRDefault="00836D1D" w:rsidP="00E90E91">
      <w:pPr>
        <w:pStyle w:val="ListParagraph"/>
        <w:numPr>
          <w:ilvl w:val="0"/>
          <w:numId w:val="1"/>
        </w:numPr>
      </w:pPr>
      <w:r>
        <w:t xml:space="preserve">The </w:t>
      </w:r>
      <w:r w:rsidR="003847D0">
        <w:t>beginning of</w:t>
      </w:r>
      <w:r>
        <w:t xml:space="preserve"> a film frames</w:t>
      </w:r>
      <w:r w:rsidR="003A5BA9">
        <w:t xml:space="preserve"> your understanding</w:t>
      </w:r>
      <w:r>
        <w:t>: watch carefully from the first frame</w:t>
      </w:r>
    </w:p>
    <w:p w:rsidR="003A5BA9" w:rsidRDefault="00836D1D" w:rsidP="00E90E91">
      <w:pPr>
        <w:pStyle w:val="ListParagraph"/>
        <w:numPr>
          <w:ilvl w:val="0"/>
          <w:numId w:val="1"/>
        </w:numPr>
      </w:pPr>
      <w:r>
        <w:t>Look out for r</w:t>
      </w:r>
      <w:r w:rsidR="003A5BA9">
        <w:t>ecurrent elements</w:t>
      </w:r>
    </w:p>
    <w:p w:rsidR="003A5BA9" w:rsidRDefault="003A5BA9" w:rsidP="00E90E91">
      <w:pPr>
        <w:pStyle w:val="ListParagraph"/>
        <w:numPr>
          <w:ilvl w:val="0"/>
          <w:numId w:val="1"/>
        </w:numPr>
      </w:pPr>
      <w:r>
        <w:t>Ending</w:t>
      </w:r>
      <w:r w:rsidR="00836D1D">
        <w:t>: why does the film stop at this point? Is the ending unambiguous? What is left unsaid or unnarrated at the end?</w:t>
      </w:r>
    </w:p>
    <w:p w:rsidR="003A5BA9" w:rsidRDefault="003A5BA9" w:rsidP="003A5BA9"/>
    <w:p w:rsidR="003A5BA9" w:rsidRPr="00E90E91" w:rsidRDefault="003A5BA9" w:rsidP="003A5BA9">
      <w:pPr>
        <w:rPr>
          <w:i/>
        </w:rPr>
      </w:pPr>
      <w:r w:rsidRPr="00E90E91">
        <w:rPr>
          <w:i/>
        </w:rPr>
        <w:t>Characters</w:t>
      </w:r>
    </w:p>
    <w:p w:rsidR="003A5BA9" w:rsidRDefault="003A5BA9" w:rsidP="00E90E91">
      <w:pPr>
        <w:pStyle w:val="ListParagraph"/>
        <w:numPr>
          <w:ilvl w:val="0"/>
          <w:numId w:val="2"/>
        </w:numPr>
      </w:pPr>
      <w:r>
        <w:t>Occurrence and recurrence</w:t>
      </w:r>
      <w:r w:rsidR="001A02A1">
        <w:t>: when do these occur? With what significance?</w:t>
      </w:r>
    </w:p>
    <w:p w:rsidR="003A5BA9" w:rsidRDefault="003A5BA9" w:rsidP="00E90E91">
      <w:pPr>
        <w:pStyle w:val="ListParagraph"/>
        <w:numPr>
          <w:ilvl w:val="0"/>
          <w:numId w:val="2"/>
        </w:numPr>
      </w:pPr>
      <w:r>
        <w:t>Interrelations</w:t>
      </w:r>
      <w:r w:rsidR="001A02A1">
        <w:t xml:space="preserve"> between characters</w:t>
      </w:r>
    </w:p>
    <w:p w:rsidR="003A5BA9" w:rsidRDefault="003A5BA9" w:rsidP="00E90E91">
      <w:pPr>
        <w:pStyle w:val="ListParagraph"/>
        <w:numPr>
          <w:ilvl w:val="0"/>
          <w:numId w:val="2"/>
        </w:numPr>
      </w:pPr>
      <w:r>
        <w:t>Physical arrangement</w:t>
      </w:r>
      <w:r w:rsidR="001A02A1">
        <w:t>: how close are they? Are some foregrounded and others not? Are some above or below others in the shot and if so what might this suggest about (power) relationships?</w:t>
      </w:r>
    </w:p>
    <w:p w:rsidR="003A5BA9" w:rsidRDefault="003A5BA9" w:rsidP="00E90E91">
      <w:pPr>
        <w:pStyle w:val="ListParagraph"/>
        <w:numPr>
          <w:ilvl w:val="0"/>
          <w:numId w:val="2"/>
        </w:numPr>
      </w:pPr>
      <w:r>
        <w:t>Changes in appearance</w:t>
      </w:r>
      <w:r w:rsidR="001A02A1">
        <w:t>: if characters reappear older, younger or changed in some way, what might this suggest?</w:t>
      </w:r>
    </w:p>
    <w:p w:rsidR="003A5BA9" w:rsidRDefault="003A5BA9" w:rsidP="003A5BA9"/>
    <w:p w:rsidR="003A5BA9" w:rsidRPr="00E90E91" w:rsidRDefault="003A5BA9" w:rsidP="003A5BA9">
      <w:pPr>
        <w:rPr>
          <w:i/>
        </w:rPr>
      </w:pPr>
      <w:r w:rsidRPr="00E90E91">
        <w:rPr>
          <w:i/>
        </w:rPr>
        <w:t>Time &amp; pace</w:t>
      </w:r>
    </w:p>
    <w:p w:rsidR="003A5BA9" w:rsidRDefault="00E90E91" w:rsidP="00E90E91">
      <w:pPr>
        <w:pStyle w:val="ListParagraph"/>
        <w:numPr>
          <w:ilvl w:val="0"/>
          <w:numId w:val="5"/>
        </w:numPr>
      </w:pPr>
      <w:r>
        <w:t>Continuity</w:t>
      </w:r>
      <w:r w:rsidR="001A02A1">
        <w:t>: is the flow of time even? Or is more time spent on some episodes than others?</w:t>
      </w:r>
    </w:p>
    <w:p w:rsidR="00E90E91" w:rsidRDefault="00E90E91" w:rsidP="00E90E91">
      <w:pPr>
        <w:pStyle w:val="ListParagraph"/>
        <w:numPr>
          <w:ilvl w:val="0"/>
          <w:numId w:val="5"/>
        </w:numPr>
      </w:pPr>
      <w:r>
        <w:t>Flashbacks /-forwards</w:t>
      </w:r>
      <w:r w:rsidR="001A02A1">
        <w:t>: is the narrative linear or does it dot backwards and forwards? If so, why?</w:t>
      </w:r>
    </w:p>
    <w:p w:rsidR="00E90E91" w:rsidRDefault="00E90E91" w:rsidP="00E90E91">
      <w:pPr>
        <w:pStyle w:val="ListParagraph"/>
        <w:numPr>
          <w:ilvl w:val="0"/>
          <w:numId w:val="5"/>
        </w:numPr>
      </w:pPr>
      <w:r>
        <w:t>Narrative structure (how would you divide it into chapters or sections?)</w:t>
      </w:r>
    </w:p>
    <w:p w:rsidR="00E90E91" w:rsidRDefault="00E90E91" w:rsidP="003A5BA9"/>
    <w:p w:rsidR="00F1241C" w:rsidRPr="00F1241C" w:rsidRDefault="00F1241C" w:rsidP="003A5BA9">
      <w:pPr>
        <w:rPr>
          <w:i/>
        </w:rPr>
      </w:pPr>
      <w:r w:rsidRPr="00F1241C">
        <w:rPr>
          <w:i/>
        </w:rPr>
        <w:t>Sound</w:t>
      </w:r>
    </w:p>
    <w:p w:rsidR="00F1241C" w:rsidRDefault="00F1241C" w:rsidP="00F1241C">
      <w:pPr>
        <w:pStyle w:val="ListParagraph"/>
        <w:numPr>
          <w:ilvl w:val="0"/>
          <w:numId w:val="6"/>
        </w:numPr>
      </w:pPr>
      <w:r>
        <w:t>Diegetic – emerging from within the visible scene (e.g. dialogue, sounds of objects)</w:t>
      </w:r>
    </w:p>
    <w:p w:rsidR="00F1241C" w:rsidRDefault="00F1241C" w:rsidP="00F1241C">
      <w:pPr>
        <w:pStyle w:val="ListParagraph"/>
        <w:numPr>
          <w:ilvl w:val="0"/>
          <w:numId w:val="6"/>
        </w:numPr>
      </w:pPr>
      <w:r>
        <w:t>Non-diegetic – external or extraneous (e.g. voiceover, music)</w:t>
      </w:r>
    </w:p>
    <w:p w:rsidR="00F1241C" w:rsidRDefault="00F1241C" w:rsidP="00F1241C">
      <w:pPr>
        <w:pStyle w:val="ListParagraph"/>
        <w:numPr>
          <w:ilvl w:val="0"/>
          <w:numId w:val="6"/>
        </w:numPr>
      </w:pPr>
      <w:r>
        <w:t>Associations which sounds invite</w:t>
      </w:r>
    </w:p>
    <w:p w:rsidR="00F1241C" w:rsidRDefault="00F1241C" w:rsidP="00F1241C">
      <w:pPr>
        <w:pStyle w:val="ListParagraph"/>
        <w:numPr>
          <w:ilvl w:val="0"/>
          <w:numId w:val="6"/>
        </w:numPr>
      </w:pPr>
      <w:r>
        <w:t>Again, recurring sounds – function, meaning, suggestion</w:t>
      </w:r>
    </w:p>
    <w:p w:rsidR="00F1241C" w:rsidRDefault="00F1241C" w:rsidP="003A5BA9"/>
    <w:p w:rsidR="003A5BA9" w:rsidRPr="00E90E91" w:rsidRDefault="003A5BA9" w:rsidP="003A5BA9">
      <w:pPr>
        <w:rPr>
          <w:i/>
        </w:rPr>
      </w:pPr>
      <w:r w:rsidRPr="00E90E91">
        <w:rPr>
          <w:i/>
        </w:rPr>
        <w:t>Shots</w:t>
      </w:r>
    </w:p>
    <w:p w:rsidR="003A5BA9" w:rsidRDefault="003A5BA9" w:rsidP="00E90E91">
      <w:pPr>
        <w:pStyle w:val="ListParagraph"/>
        <w:numPr>
          <w:ilvl w:val="0"/>
          <w:numId w:val="3"/>
        </w:numPr>
      </w:pPr>
      <w:r>
        <w:t>What they frame</w:t>
      </w:r>
    </w:p>
    <w:p w:rsidR="003A5BA9" w:rsidRDefault="001A02A1" w:rsidP="001A02A1">
      <w:pPr>
        <w:pStyle w:val="ListParagraph"/>
        <w:numPr>
          <w:ilvl w:val="0"/>
          <w:numId w:val="3"/>
        </w:numPr>
      </w:pPr>
      <w:r>
        <w:t>Are they f</w:t>
      </w:r>
      <w:r w:rsidR="003A5BA9">
        <w:t>ixed</w:t>
      </w:r>
      <w:r>
        <w:t>, m</w:t>
      </w:r>
      <w:r w:rsidR="003A5BA9">
        <w:t>oving or panning</w:t>
      </w:r>
      <w:r>
        <w:t>?</w:t>
      </w:r>
    </w:p>
    <w:p w:rsidR="00E90E91" w:rsidRDefault="003A5BA9" w:rsidP="00E90E91">
      <w:pPr>
        <w:pStyle w:val="ListParagraph"/>
        <w:numPr>
          <w:ilvl w:val="0"/>
          <w:numId w:val="3"/>
        </w:numPr>
      </w:pPr>
      <w:r>
        <w:t>Close-ups and when they occur</w:t>
      </w:r>
    </w:p>
    <w:p w:rsidR="003A5BA9" w:rsidRDefault="00E90E91" w:rsidP="00E90E91">
      <w:pPr>
        <w:pStyle w:val="ListParagraph"/>
        <w:numPr>
          <w:ilvl w:val="0"/>
          <w:numId w:val="3"/>
        </w:numPr>
      </w:pPr>
      <w:r>
        <w:t>Suggested POV</w:t>
      </w:r>
      <w:r w:rsidR="001A02A1">
        <w:t xml:space="preserve"> – are we invited to see things through certain characters@ eyes?</w:t>
      </w:r>
    </w:p>
    <w:p w:rsidR="003A5BA9" w:rsidRDefault="003A5BA9" w:rsidP="003A5BA9"/>
    <w:p w:rsidR="00E90E91" w:rsidRPr="00E90E91" w:rsidRDefault="003A5BA9">
      <w:pPr>
        <w:rPr>
          <w:i/>
        </w:rPr>
      </w:pPr>
      <w:r w:rsidRPr="00E90E91">
        <w:rPr>
          <w:i/>
        </w:rPr>
        <w:t>Mise-en-scene</w:t>
      </w:r>
    </w:p>
    <w:p w:rsidR="003A5BA9" w:rsidRDefault="00E90E91" w:rsidP="00E90E91">
      <w:pPr>
        <w:pStyle w:val="ListParagraph"/>
        <w:numPr>
          <w:ilvl w:val="0"/>
          <w:numId w:val="4"/>
        </w:numPr>
      </w:pPr>
      <w:r>
        <w:t>Scene composition</w:t>
      </w:r>
      <w:r w:rsidR="001A02A1">
        <w:t xml:space="preserve"> – includes elements listed above and others such as…</w:t>
      </w:r>
    </w:p>
    <w:p w:rsidR="00E90E91" w:rsidRDefault="00E90E91" w:rsidP="00E90E91">
      <w:pPr>
        <w:pStyle w:val="ListParagraph"/>
        <w:numPr>
          <w:ilvl w:val="0"/>
          <w:numId w:val="4"/>
        </w:numPr>
      </w:pPr>
      <w:r>
        <w:t>Lighting</w:t>
      </w:r>
    </w:p>
    <w:p w:rsidR="003A5BA9" w:rsidRDefault="00E90E91" w:rsidP="00E90E91">
      <w:pPr>
        <w:pStyle w:val="ListParagraph"/>
        <w:numPr>
          <w:ilvl w:val="0"/>
          <w:numId w:val="4"/>
        </w:numPr>
      </w:pPr>
      <w:r>
        <w:t>Colour and hue</w:t>
      </w:r>
    </w:p>
    <w:p w:rsidR="00E90E91" w:rsidRDefault="00E90E91" w:rsidP="00E90E91">
      <w:pPr>
        <w:pStyle w:val="ListParagraph"/>
        <w:numPr>
          <w:ilvl w:val="0"/>
          <w:numId w:val="4"/>
        </w:numPr>
      </w:pPr>
      <w:r>
        <w:t>Disjunctures</w:t>
      </w:r>
      <w:r w:rsidR="001A02A1">
        <w:t xml:space="preserve">: do certain objects or their arrangements stand out or jar our sensibilities? </w:t>
      </w:r>
    </w:p>
    <w:p w:rsidR="001A02A1" w:rsidRDefault="00E90E91" w:rsidP="00E90E91">
      <w:pPr>
        <w:pStyle w:val="ListParagraph"/>
        <w:numPr>
          <w:ilvl w:val="0"/>
          <w:numId w:val="4"/>
        </w:numPr>
      </w:pPr>
      <w:r>
        <w:t>Mirrors and reflections</w:t>
      </w:r>
      <w:r w:rsidR="001A02A1">
        <w:t>: directors are always fond of these. What do they suggest?</w:t>
      </w:r>
    </w:p>
    <w:p w:rsidR="003D7037" w:rsidRDefault="003D7037" w:rsidP="00062A56"/>
    <w:p w:rsidR="00062A56" w:rsidRDefault="003D7037" w:rsidP="00062A56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062A56">
        <w:t>JJ 9/2014</w:t>
      </w:r>
      <w:bookmarkStart w:id="0" w:name="_GoBack"/>
      <w:bookmarkEnd w:id="0"/>
    </w:p>
    <w:sectPr w:rsidR="00062A56"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20002A87" w:usb1="00000000" w:usb2="00000000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4246209"/>
    <w:multiLevelType w:val="hybridMultilevel"/>
    <w:tmpl w:val="5D4CA118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>
    <w:nsid w:val="1EBB1280"/>
    <w:multiLevelType w:val="hybridMultilevel"/>
    <w:tmpl w:val="CEAE7E4E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3BDA4E1A"/>
    <w:multiLevelType w:val="hybridMultilevel"/>
    <w:tmpl w:val="FA065784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43EF7A0E"/>
    <w:multiLevelType w:val="hybridMultilevel"/>
    <w:tmpl w:val="9000E534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>
    <w:nsid w:val="67A6286E"/>
    <w:multiLevelType w:val="hybridMultilevel"/>
    <w:tmpl w:val="822074E2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68EB5DE6"/>
    <w:multiLevelType w:val="hybridMultilevel"/>
    <w:tmpl w:val="1988C422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5"/>
  </w:num>
  <w:num w:numId="4">
    <w:abstractNumId w:val="0"/>
  </w:num>
  <w:num w:numId="5">
    <w:abstractNumId w:val="4"/>
  </w:num>
  <w:num w:numId="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A5BA9"/>
    <w:rsid w:val="00062A56"/>
    <w:rsid w:val="000E34FB"/>
    <w:rsid w:val="00167452"/>
    <w:rsid w:val="00173F3D"/>
    <w:rsid w:val="001A02A1"/>
    <w:rsid w:val="001C21B3"/>
    <w:rsid w:val="00266A7A"/>
    <w:rsid w:val="003847D0"/>
    <w:rsid w:val="003A5BA9"/>
    <w:rsid w:val="003D7037"/>
    <w:rsid w:val="007F4D40"/>
    <w:rsid w:val="00836D1D"/>
    <w:rsid w:val="008C4691"/>
    <w:rsid w:val="00935F5E"/>
    <w:rsid w:val="009C3CAE"/>
    <w:rsid w:val="00A52141"/>
    <w:rsid w:val="00A62C52"/>
    <w:rsid w:val="00C9174C"/>
    <w:rsid w:val="00E90E91"/>
    <w:rsid w:val="00F124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Pr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E90E91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Pr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E90E9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3CC9F592</Template>
  <TotalTime>313</TotalTime>
  <Pages>1</Pages>
  <Words>294</Words>
  <Characters>1585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1876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Jordan, James</dc:creator>
  <cp:lastModifiedBy>Jordan, James</cp:lastModifiedBy>
  <cp:revision>6</cp:revision>
  <dcterms:created xsi:type="dcterms:W3CDTF">2014-10-01T12:20:00Z</dcterms:created>
  <dcterms:modified xsi:type="dcterms:W3CDTF">2014-10-06T17:46:00Z</dcterms:modified>
</cp:coreProperties>
</file>