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4508" w:rsidRPr="002F5696" w:rsidRDefault="004417EC" w:rsidP="002F5696">
      <w:pPr>
        <w:spacing w:line="360" w:lineRule="auto"/>
        <w:rPr>
          <w:b/>
          <w:sz w:val="28"/>
          <w:szCs w:val="28"/>
        </w:rPr>
      </w:pPr>
      <w:r w:rsidRPr="002F5696">
        <w:rPr>
          <w:b/>
          <w:sz w:val="28"/>
          <w:szCs w:val="28"/>
        </w:rPr>
        <w:t>GE108 Changing Face of Germany 2017-18</w:t>
      </w:r>
    </w:p>
    <w:p w:rsidR="004417EC" w:rsidRPr="002F5696" w:rsidRDefault="004417EC" w:rsidP="002F5696">
      <w:pPr>
        <w:spacing w:line="360" w:lineRule="auto"/>
        <w:rPr>
          <w:b/>
          <w:sz w:val="28"/>
          <w:szCs w:val="28"/>
          <w:u w:val="single"/>
        </w:rPr>
      </w:pPr>
      <w:r w:rsidRPr="002F5696">
        <w:rPr>
          <w:b/>
          <w:sz w:val="28"/>
          <w:szCs w:val="28"/>
          <w:u w:val="single"/>
        </w:rPr>
        <w:t xml:space="preserve">Tutorial Groups – all on </w:t>
      </w:r>
      <w:proofErr w:type="gramStart"/>
      <w:r w:rsidR="009E4508" w:rsidRPr="002F5696">
        <w:rPr>
          <w:b/>
          <w:sz w:val="28"/>
          <w:szCs w:val="28"/>
          <w:u w:val="single"/>
        </w:rPr>
        <w:t>MONDAYS</w:t>
      </w:r>
      <w:proofErr w:type="gramEnd"/>
      <w:r w:rsidR="00D02069">
        <w:rPr>
          <w:b/>
          <w:sz w:val="28"/>
          <w:szCs w:val="28"/>
          <w:u w:val="single"/>
        </w:rPr>
        <w:t xml:space="preserve"> v4</w:t>
      </w:r>
    </w:p>
    <w:p w:rsidR="002F5696" w:rsidRPr="002F5696" w:rsidRDefault="002F5696" w:rsidP="002F5696">
      <w:pPr>
        <w:spacing w:line="360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7308"/>
      </w:tblGrid>
      <w:tr w:rsidR="009E4508" w:rsidRPr="002F5696" w:rsidTr="00D03C96">
        <w:tc>
          <w:tcPr>
            <w:tcW w:w="8296" w:type="dxa"/>
            <w:gridSpan w:val="2"/>
          </w:tcPr>
          <w:p w:rsidR="009E4508" w:rsidRPr="002F5696" w:rsidRDefault="00D02069" w:rsidP="002F5696">
            <w:pPr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10.00-11.00 Dr Kati</w:t>
            </w:r>
            <w:r w:rsidR="009E4508" w:rsidRPr="002F5696">
              <w:rPr>
                <w:b/>
                <w:sz w:val="28"/>
                <w:szCs w:val="28"/>
              </w:rPr>
              <w:t>e Stone H2.07</w:t>
            </w:r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1</w:t>
            </w:r>
          </w:p>
        </w:tc>
        <w:tc>
          <w:tcPr>
            <w:tcW w:w="7308" w:type="dxa"/>
          </w:tcPr>
          <w:p w:rsidR="009E4508" w:rsidRPr="002F5696" w:rsidRDefault="00571BA1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George Ridley</w:t>
            </w:r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2</w:t>
            </w:r>
          </w:p>
        </w:tc>
        <w:tc>
          <w:tcPr>
            <w:tcW w:w="7308" w:type="dxa"/>
          </w:tcPr>
          <w:p w:rsidR="009E4508" w:rsidRPr="002F5696" w:rsidRDefault="00571BA1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Jonathan Dunn</w:t>
            </w:r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3</w:t>
            </w:r>
          </w:p>
        </w:tc>
        <w:tc>
          <w:tcPr>
            <w:tcW w:w="7308" w:type="dxa"/>
          </w:tcPr>
          <w:p w:rsidR="009E4508" w:rsidRPr="002F5696" w:rsidRDefault="00571BA1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William Langdon</w:t>
            </w:r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4</w:t>
            </w:r>
          </w:p>
        </w:tc>
        <w:tc>
          <w:tcPr>
            <w:tcW w:w="7308" w:type="dxa"/>
          </w:tcPr>
          <w:p w:rsidR="009E4508" w:rsidRPr="002F5696" w:rsidRDefault="00571BA1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Hannah </w:t>
            </w:r>
            <w:proofErr w:type="spellStart"/>
            <w:r>
              <w:rPr>
                <w:sz w:val="28"/>
                <w:szCs w:val="28"/>
              </w:rPr>
              <w:t>Bamforth</w:t>
            </w:r>
            <w:proofErr w:type="spellEnd"/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5</w:t>
            </w:r>
          </w:p>
        </w:tc>
        <w:tc>
          <w:tcPr>
            <w:tcW w:w="7308" w:type="dxa"/>
          </w:tcPr>
          <w:p w:rsidR="009E4508" w:rsidRPr="002F5696" w:rsidRDefault="00571BA1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Ben Martin</w:t>
            </w:r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6</w:t>
            </w:r>
          </w:p>
        </w:tc>
        <w:tc>
          <w:tcPr>
            <w:tcW w:w="7308" w:type="dxa"/>
          </w:tcPr>
          <w:p w:rsidR="009E4508" w:rsidRPr="002F5696" w:rsidRDefault="00D02069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Eléonore Ghiuritan</w:t>
            </w:r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7</w:t>
            </w:r>
          </w:p>
        </w:tc>
        <w:tc>
          <w:tcPr>
            <w:tcW w:w="730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9E4508" w:rsidRPr="002F5696" w:rsidTr="009E4508">
        <w:tc>
          <w:tcPr>
            <w:tcW w:w="98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8</w:t>
            </w:r>
          </w:p>
        </w:tc>
        <w:tc>
          <w:tcPr>
            <w:tcW w:w="7308" w:type="dxa"/>
          </w:tcPr>
          <w:p w:rsidR="009E4508" w:rsidRPr="002F5696" w:rsidRDefault="009E4508" w:rsidP="002F5696">
            <w:pPr>
              <w:spacing w:line="360" w:lineRule="auto"/>
              <w:rPr>
                <w:sz w:val="28"/>
                <w:szCs w:val="28"/>
              </w:rPr>
            </w:pPr>
          </w:p>
        </w:tc>
      </w:tr>
    </w:tbl>
    <w:p w:rsidR="002F5696" w:rsidRPr="002F5696" w:rsidRDefault="002F5696" w:rsidP="002F5696">
      <w:pPr>
        <w:spacing w:line="360" w:lineRule="auto"/>
        <w:rPr>
          <w:sz w:val="28"/>
          <w:szCs w:val="28"/>
        </w:rPr>
      </w:pPr>
    </w:p>
    <w:p w:rsidR="002F5696" w:rsidRPr="002F5696" w:rsidRDefault="002F5696" w:rsidP="002F5696">
      <w:pPr>
        <w:spacing w:line="360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7308"/>
      </w:tblGrid>
      <w:tr w:rsidR="002F5696" w:rsidRPr="002F5696" w:rsidTr="00B63496">
        <w:tc>
          <w:tcPr>
            <w:tcW w:w="8296" w:type="dxa"/>
            <w:gridSpan w:val="2"/>
          </w:tcPr>
          <w:p w:rsidR="002F5696" w:rsidRPr="002F5696" w:rsidRDefault="00D02069" w:rsidP="002F5696">
            <w:pPr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11.00-12.00 Dr Kati</w:t>
            </w:r>
            <w:r w:rsidR="002F5696" w:rsidRPr="002F5696">
              <w:rPr>
                <w:b/>
                <w:sz w:val="28"/>
                <w:szCs w:val="28"/>
              </w:rPr>
              <w:t>e Stone H2.07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1</w:t>
            </w:r>
          </w:p>
        </w:tc>
        <w:tc>
          <w:tcPr>
            <w:tcW w:w="7308" w:type="dxa"/>
          </w:tcPr>
          <w:p w:rsidR="002F5696" w:rsidRPr="002F5696" w:rsidRDefault="00844893" w:rsidP="002F5696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Lucie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Carr</w:t>
            </w:r>
            <w:proofErr w:type="spellEnd"/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2</w:t>
            </w:r>
          </w:p>
        </w:tc>
        <w:tc>
          <w:tcPr>
            <w:tcW w:w="7308" w:type="dxa"/>
          </w:tcPr>
          <w:p w:rsidR="002F5696" w:rsidRPr="002F5696" w:rsidRDefault="00407036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Helena Brookes-Smith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3</w:t>
            </w:r>
          </w:p>
        </w:tc>
        <w:tc>
          <w:tcPr>
            <w:tcW w:w="7308" w:type="dxa"/>
          </w:tcPr>
          <w:p w:rsidR="002F5696" w:rsidRPr="002F5696" w:rsidRDefault="00407036" w:rsidP="002F5696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Sheren</w:t>
            </w:r>
            <w:proofErr w:type="spellEnd"/>
            <w:r>
              <w:rPr>
                <w:sz w:val="28"/>
                <w:szCs w:val="28"/>
              </w:rPr>
              <w:t xml:space="preserve"> Ly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4</w:t>
            </w:r>
          </w:p>
        </w:tc>
        <w:tc>
          <w:tcPr>
            <w:tcW w:w="7308" w:type="dxa"/>
          </w:tcPr>
          <w:p w:rsidR="002F5696" w:rsidRPr="002F5696" w:rsidRDefault="00D02069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Valerie Lim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5</w:t>
            </w:r>
          </w:p>
        </w:tc>
        <w:tc>
          <w:tcPr>
            <w:tcW w:w="7308" w:type="dxa"/>
          </w:tcPr>
          <w:p w:rsidR="002F5696" w:rsidRPr="002F5696" w:rsidRDefault="00D02069" w:rsidP="002F5696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Donita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Sait</w:t>
            </w:r>
            <w:proofErr w:type="spellEnd"/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6</w:t>
            </w:r>
          </w:p>
        </w:tc>
        <w:tc>
          <w:tcPr>
            <w:tcW w:w="7308" w:type="dxa"/>
          </w:tcPr>
          <w:p w:rsidR="002F5696" w:rsidRPr="002F5696" w:rsidRDefault="00407036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Fay </w:t>
            </w:r>
            <w:proofErr w:type="spellStart"/>
            <w:r>
              <w:rPr>
                <w:sz w:val="28"/>
                <w:szCs w:val="28"/>
              </w:rPr>
              <w:t>Inverarity</w:t>
            </w:r>
            <w:proofErr w:type="spellEnd"/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7</w:t>
            </w:r>
          </w:p>
        </w:tc>
        <w:tc>
          <w:tcPr>
            <w:tcW w:w="7308" w:type="dxa"/>
          </w:tcPr>
          <w:p w:rsidR="002F5696" w:rsidRPr="002F5696" w:rsidRDefault="00C15344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Raul Simmons-Perez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8</w:t>
            </w:r>
          </w:p>
        </w:tc>
        <w:tc>
          <w:tcPr>
            <w:tcW w:w="730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</w:p>
        </w:tc>
      </w:tr>
    </w:tbl>
    <w:p w:rsidR="002F5696" w:rsidRPr="002F5696" w:rsidRDefault="002F5696" w:rsidP="002F5696">
      <w:pPr>
        <w:spacing w:line="360" w:lineRule="auto"/>
        <w:rPr>
          <w:sz w:val="28"/>
          <w:szCs w:val="28"/>
        </w:rPr>
      </w:pPr>
    </w:p>
    <w:p w:rsidR="002F5696" w:rsidRDefault="002F5696" w:rsidP="002F5696">
      <w:pPr>
        <w:spacing w:line="360" w:lineRule="auto"/>
        <w:rPr>
          <w:sz w:val="28"/>
          <w:szCs w:val="28"/>
        </w:rPr>
      </w:pPr>
    </w:p>
    <w:p w:rsidR="002F5696" w:rsidRDefault="002F5696" w:rsidP="002F5696">
      <w:pPr>
        <w:spacing w:line="360" w:lineRule="auto"/>
        <w:rPr>
          <w:sz w:val="28"/>
          <w:szCs w:val="28"/>
        </w:rPr>
      </w:pPr>
    </w:p>
    <w:p w:rsidR="00844893" w:rsidRDefault="00844893" w:rsidP="002F5696">
      <w:pPr>
        <w:spacing w:line="360" w:lineRule="auto"/>
        <w:rPr>
          <w:sz w:val="28"/>
          <w:szCs w:val="28"/>
        </w:rPr>
      </w:pPr>
    </w:p>
    <w:p w:rsidR="00844893" w:rsidRPr="002F5696" w:rsidRDefault="00844893" w:rsidP="002F5696">
      <w:pPr>
        <w:spacing w:line="360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7308"/>
      </w:tblGrid>
      <w:tr w:rsidR="002F5696" w:rsidRPr="002F5696" w:rsidTr="00B63496">
        <w:tc>
          <w:tcPr>
            <w:tcW w:w="8296" w:type="dxa"/>
            <w:gridSpan w:val="2"/>
          </w:tcPr>
          <w:p w:rsidR="002F5696" w:rsidRPr="002F5696" w:rsidRDefault="002F5696" w:rsidP="002F5696">
            <w:pPr>
              <w:spacing w:line="360" w:lineRule="auto"/>
              <w:rPr>
                <w:b/>
                <w:sz w:val="28"/>
                <w:szCs w:val="28"/>
              </w:rPr>
            </w:pPr>
            <w:r w:rsidRPr="002F5696">
              <w:rPr>
                <w:b/>
                <w:sz w:val="28"/>
                <w:szCs w:val="28"/>
              </w:rPr>
              <w:lastRenderedPageBreak/>
              <w:t>13.00-14.00 Dr Ian Roberts H2.17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1</w:t>
            </w:r>
          </w:p>
        </w:tc>
        <w:tc>
          <w:tcPr>
            <w:tcW w:w="7308" w:type="dxa"/>
          </w:tcPr>
          <w:p w:rsidR="002F5696" w:rsidRPr="002F5696" w:rsidRDefault="00215B45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Chloe Campbell-Hamilton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2</w:t>
            </w:r>
          </w:p>
        </w:tc>
        <w:tc>
          <w:tcPr>
            <w:tcW w:w="7308" w:type="dxa"/>
          </w:tcPr>
          <w:p w:rsidR="002F5696" w:rsidRPr="002F5696" w:rsidRDefault="00215B45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William </w:t>
            </w:r>
            <w:proofErr w:type="spellStart"/>
            <w:r>
              <w:rPr>
                <w:sz w:val="28"/>
                <w:szCs w:val="28"/>
              </w:rPr>
              <w:t>Carr</w:t>
            </w:r>
            <w:proofErr w:type="spellEnd"/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3</w:t>
            </w:r>
          </w:p>
        </w:tc>
        <w:tc>
          <w:tcPr>
            <w:tcW w:w="7308" w:type="dxa"/>
          </w:tcPr>
          <w:p w:rsidR="002F5696" w:rsidRPr="002F5696" w:rsidRDefault="005A44CC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Kate Silver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4</w:t>
            </w:r>
          </w:p>
        </w:tc>
        <w:tc>
          <w:tcPr>
            <w:tcW w:w="7308" w:type="dxa"/>
          </w:tcPr>
          <w:p w:rsidR="002F5696" w:rsidRPr="002F5696" w:rsidRDefault="005A44CC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Jamie Watson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5</w:t>
            </w:r>
          </w:p>
        </w:tc>
        <w:tc>
          <w:tcPr>
            <w:tcW w:w="7308" w:type="dxa"/>
          </w:tcPr>
          <w:p w:rsidR="002F5696" w:rsidRPr="002F5696" w:rsidRDefault="005A44CC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Liam </w:t>
            </w:r>
            <w:proofErr w:type="spellStart"/>
            <w:r>
              <w:rPr>
                <w:sz w:val="28"/>
                <w:szCs w:val="28"/>
              </w:rPr>
              <w:t>Flin</w:t>
            </w:r>
            <w:proofErr w:type="spellEnd"/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6</w:t>
            </w:r>
          </w:p>
        </w:tc>
        <w:tc>
          <w:tcPr>
            <w:tcW w:w="7308" w:type="dxa"/>
          </w:tcPr>
          <w:p w:rsidR="002F5696" w:rsidRPr="002F5696" w:rsidRDefault="005A44CC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Alicia Siddons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7</w:t>
            </w:r>
          </w:p>
        </w:tc>
        <w:tc>
          <w:tcPr>
            <w:tcW w:w="7308" w:type="dxa"/>
          </w:tcPr>
          <w:p w:rsidR="002F5696" w:rsidRPr="002F5696" w:rsidRDefault="00C15344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Cristina Dmitrewski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8</w:t>
            </w:r>
          </w:p>
        </w:tc>
        <w:tc>
          <w:tcPr>
            <w:tcW w:w="7308" w:type="dxa"/>
          </w:tcPr>
          <w:p w:rsidR="002F5696" w:rsidRPr="002F5696" w:rsidRDefault="00C15344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Tang-Ling Turner</w:t>
            </w:r>
          </w:p>
        </w:tc>
      </w:tr>
    </w:tbl>
    <w:p w:rsidR="002F5696" w:rsidRPr="002F5696" w:rsidRDefault="002F5696" w:rsidP="002F5696">
      <w:pPr>
        <w:spacing w:line="360" w:lineRule="auto"/>
        <w:rPr>
          <w:sz w:val="28"/>
          <w:szCs w:val="28"/>
        </w:rPr>
      </w:pPr>
    </w:p>
    <w:p w:rsidR="002F5696" w:rsidRPr="002F5696" w:rsidRDefault="002F5696" w:rsidP="002F5696">
      <w:pPr>
        <w:spacing w:line="360" w:lineRule="auto"/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7308"/>
      </w:tblGrid>
      <w:tr w:rsidR="002F5696" w:rsidRPr="002F5696" w:rsidTr="00B63496">
        <w:tc>
          <w:tcPr>
            <w:tcW w:w="8296" w:type="dxa"/>
            <w:gridSpan w:val="2"/>
          </w:tcPr>
          <w:p w:rsidR="002F5696" w:rsidRPr="002F5696" w:rsidRDefault="002F5696" w:rsidP="002F5696">
            <w:pPr>
              <w:spacing w:line="360" w:lineRule="auto"/>
              <w:rPr>
                <w:b/>
                <w:sz w:val="28"/>
                <w:szCs w:val="28"/>
              </w:rPr>
            </w:pPr>
            <w:r w:rsidRPr="002F5696">
              <w:rPr>
                <w:b/>
                <w:sz w:val="28"/>
                <w:szCs w:val="28"/>
              </w:rPr>
              <w:t xml:space="preserve">15.00-16.00 </w:t>
            </w:r>
            <w:r w:rsidR="00D02069" w:rsidRPr="002F5696">
              <w:rPr>
                <w:b/>
                <w:sz w:val="28"/>
                <w:szCs w:val="28"/>
              </w:rPr>
              <w:t>Dr Emily Oliver H2.09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1</w:t>
            </w:r>
          </w:p>
        </w:tc>
        <w:tc>
          <w:tcPr>
            <w:tcW w:w="7308" w:type="dxa"/>
          </w:tcPr>
          <w:p w:rsidR="002F5696" w:rsidRPr="002F5696" w:rsidRDefault="00F724D5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Phoebe Peters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2</w:t>
            </w:r>
          </w:p>
        </w:tc>
        <w:tc>
          <w:tcPr>
            <w:tcW w:w="7308" w:type="dxa"/>
          </w:tcPr>
          <w:p w:rsidR="002F5696" w:rsidRPr="002F5696" w:rsidRDefault="00414894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Katie </w:t>
            </w:r>
            <w:proofErr w:type="spellStart"/>
            <w:r>
              <w:rPr>
                <w:sz w:val="28"/>
                <w:szCs w:val="28"/>
              </w:rPr>
              <w:t>Kittmer</w:t>
            </w:r>
            <w:proofErr w:type="spellEnd"/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3</w:t>
            </w:r>
          </w:p>
        </w:tc>
        <w:tc>
          <w:tcPr>
            <w:tcW w:w="7308" w:type="dxa"/>
          </w:tcPr>
          <w:p w:rsidR="002F5696" w:rsidRPr="002F5696" w:rsidRDefault="00D02069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Joe Quick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4</w:t>
            </w:r>
          </w:p>
        </w:tc>
        <w:tc>
          <w:tcPr>
            <w:tcW w:w="7308" w:type="dxa"/>
          </w:tcPr>
          <w:p w:rsidR="002F5696" w:rsidRPr="002F5696" w:rsidRDefault="00D02069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Akachi Mbakwe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5</w:t>
            </w:r>
          </w:p>
        </w:tc>
        <w:tc>
          <w:tcPr>
            <w:tcW w:w="7308" w:type="dxa"/>
          </w:tcPr>
          <w:p w:rsidR="002F5696" w:rsidRPr="002F5696" w:rsidRDefault="00414894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Holly Baines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6</w:t>
            </w:r>
          </w:p>
        </w:tc>
        <w:tc>
          <w:tcPr>
            <w:tcW w:w="7308" w:type="dxa"/>
          </w:tcPr>
          <w:p w:rsidR="002F5696" w:rsidRPr="002F5696" w:rsidRDefault="00C15344" w:rsidP="002F569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Jamie Walls</w:t>
            </w: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7</w:t>
            </w:r>
          </w:p>
        </w:tc>
        <w:tc>
          <w:tcPr>
            <w:tcW w:w="730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2F5696" w:rsidRPr="002F5696" w:rsidTr="00B63496">
        <w:tc>
          <w:tcPr>
            <w:tcW w:w="98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  <w:r w:rsidRPr="002F5696">
              <w:rPr>
                <w:sz w:val="28"/>
                <w:szCs w:val="28"/>
              </w:rPr>
              <w:t>8</w:t>
            </w:r>
          </w:p>
        </w:tc>
        <w:tc>
          <w:tcPr>
            <w:tcW w:w="7308" w:type="dxa"/>
          </w:tcPr>
          <w:p w:rsidR="002F5696" w:rsidRPr="002F5696" w:rsidRDefault="002F5696" w:rsidP="002F5696">
            <w:pPr>
              <w:spacing w:line="360" w:lineRule="auto"/>
              <w:rPr>
                <w:sz w:val="28"/>
                <w:szCs w:val="28"/>
              </w:rPr>
            </w:pPr>
          </w:p>
        </w:tc>
      </w:tr>
    </w:tbl>
    <w:p w:rsidR="002F5696" w:rsidRPr="002F5696" w:rsidRDefault="002F5696" w:rsidP="002F5696">
      <w:pPr>
        <w:spacing w:line="360" w:lineRule="auto"/>
        <w:rPr>
          <w:sz w:val="28"/>
          <w:szCs w:val="28"/>
        </w:rPr>
      </w:pPr>
    </w:p>
    <w:p w:rsidR="002F5696" w:rsidRDefault="002F5696" w:rsidP="002F5696">
      <w:pPr>
        <w:spacing w:line="360" w:lineRule="auto"/>
        <w:rPr>
          <w:sz w:val="28"/>
          <w:szCs w:val="28"/>
        </w:rPr>
      </w:pPr>
      <w:bookmarkStart w:id="0" w:name="_GoBack"/>
      <w:bookmarkEnd w:id="0"/>
    </w:p>
    <w:p w:rsidR="00B82A7A" w:rsidRPr="002F5696" w:rsidRDefault="00D02069" w:rsidP="002F569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JJ 11</w:t>
      </w:r>
      <w:r w:rsidR="00B82A7A">
        <w:rPr>
          <w:sz w:val="28"/>
          <w:szCs w:val="28"/>
        </w:rPr>
        <w:t>/10/2017</w:t>
      </w:r>
    </w:p>
    <w:sectPr w:rsidR="00B82A7A" w:rsidRPr="002F569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7EC"/>
    <w:rsid w:val="00030EBA"/>
    <w:rsid w:val="00045CB7"/>
    <w:rsid w:val="000C01D1"/>
    <w:rsid w:val="000E34FB"/>
    <w:rsid w:val="000E3D20"/>
    <w:rsid w:val="00167452"/>
    <w:rsid w:val="00173F3D"/>
    <w:rsid w:val="00187B5A"/>
    <w:rsid w:val="001C21B3"/>
    <w:rsid w:val="00215B45"/>
    <w:rsid w:val="00266A7A"/>
    <w:rsid w:val="002D4D17"/>
    <w:rsid w:val="002F5696"/>
    <w:rsid w:val="004066ED"/>
    <w:rsid w:val="00407036"/>
    <w:rsid w:val="00414894"/>
    <w:rsid w:val="0042604D"/>
    <w:rsid w:val="004417EC"/>
    <w:rsid w:val="00571BA1"/>
    <w:rsid w:val="0058734A"/>
    <w:rsid w:val="005A44CC"/>
    <w:rsid w:val="0069473D"/>
    <w:rsid w:val="00761950"/>
    <w:rsid w:val="0078656D"/>
    <w:rsid w:val="007F4D40"/>
    <w:rsid w:val="007F66BD"/>
    <w:rsid w:val="00820AC9"/>
    <w:rsid w:val="00844893"/>
    <w:rsid w:val="008A7CD5"/>
    <w:rsid w:val="008C4691"/>
    <w:rsid w:val="00935F5E"/>
    <w:rsid w:val="009C3CAE"/>
    <w:rsid w:val="009E4508"/>
    <w:rsid w:val="00A2145B"/>
    <w:rsid w:val="00A52141"/>
    <w:rsid w:val="00A92845"/>
    <w:rsid w:val="00B82A7A"/>
    <w:rsid w:val="00BB3B21"/>
    <w:rsid w:val="00C15344"/>
    <w:rsid w:val="00C9174C"/>
    <w:rsid w:val="00CB3964"/>
    <w:rsid w:val="00D02069"/>
    <w:rsid w:val="00D53D87"/>
    <w:rsid w:val="00F035C5"/>
    <w:rsid w:val="00F724D5"/>
    <w:rsid w:val="00FA2D95"/>
    <w:rsid w:val="00FF1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3F91CA-70A9-4EAC-B6F1-7708A92CD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41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11105EB2</Template>
  <TotalTime>28</TotalTime>
  <Pages>2</Pages>
  <Words>120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Jordan, James</dc:creator>
  <cp:keywords/>
  <dc:description/>
  <cp:lastModifiedBy>Jordan, James</cp:lastModifiedBy>
  <cp:revision>5</cp:revision>
  <dcterms:created xsi:type="dcterms:W3CDTF">2017-10-10T16:18:00Z</dcterms:created>
  <dcterms:modified xsi:type="dcterms:W3CDTF">2017-10-11T11:41:00Z</dcterms:modified>
</cp:coreProperties>
</file>