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2AF9" w:rsidRDefault="003B2AF9"/>
    <w:p w:rsidR="003B2AF9" w:rsidRPr="00633A3E" w:rsidRDefault="003B2AF9" w:rsidP="00633A3E">
      <w:pPr>
        <w:jc w:val="center"/>
        <w:rPr>
          <w:b/>
          <w:sz w:val="24"/>
        </w:rPr>
      </w:pPr>
      <w:r w:rsidRPr="00633A3E">
        <w:rPr>
          <w:b/>
          <w:sz w:val="24"/>
        </w:rPr>
        <w:t>TELEVISIONE</w:t>
      </w:r>
    </w:p>
    <w:p w:rsidR="00633A3E" w:rsidRDefault="00633A3E"/>
    <w:p w:rsidR="00633A3E" w:rsidRPr="00633A3E" w:rsidRDefault="00633A3E">
      <w:pPr>
        <w:rPr>
          <w:u w:val="single"/>
        </w:rPr>
      </w:pPr>
      <w:r w:rsidRPr="00633A3E">
        <w:rPr>
          <w:u w:val="single"/>
        </w:rPr>
        <w:t xml:space="preserve">PROGRAMMI </w:t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>
        <w:rPr>
          <w:u w:val="single"/>
        </w:rPr>
        <w:t>CARATTERISTICHE</w:t>
      </w:r>
    </w:p>
    <w:tbl>
      <w:tblPr>
        <w:tblStyle w:val="TableGrid"/>
        <w:tblpPr w:leftFromText="180" w:rightFromText="180" w:vertAnchor="text" w:horzAnchor="margin" w:tblpY="212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</w:tblGrid>
      <w:tr w:rsidR="00633A3E" w:rsidTr="00633A3E">
        <w:trPr>
          <w:trHeight w:val="2567"/>
        </w:trPr>
        <w:tc>
          <w:tcPr>
            <w:tcW w:w="3823" w:type="dxa"/>
          </w:tcPr>
          <w:p w:rsidR="00633A3E" w:rsidRDefault="00633A3E" w:rsidP="00633A3E">
            <w:r>
              <w:t>QUIZ</w:t>
            </w:r>
          </w:p>
          <w:p w:rsidR="00633A3E" w:rsidRDefault="00633A3E" w:rsidP="00633A3E">
            <w:r>
              <w:t>SHOW TELEVISIVO</w:t>
            </w:r>
          </w:p>
          <w:p w:rsidR="00633A3E" w:rsidRDefault="00633A3E" w:rsidP="00633A3E">
            <w:r>
              <w:t>SOAP OPERA</w:t>
            </w:r>
          </w:p>
          <w:p w:rsidR="00633A3E" w:rsidRDefault="00633A3E" w:rsidP="00633A3E">
            <w:r>
              <w:t>PROGRAMMA SPORTIVO - PARTITA</w:t>
            </w:r>
          </w:p>
          <w:p w:rsidR="00633A3E" w:rsidRDefault="00633A3E" w:rsidP="00633A3E">
            <w:r>
              <w:t>PROGRAMMA D’ATTUALITA’</w:t>
            </w:r>
          </w:p>
          <w:p w:rsidR="00633A3E" w:rsidRDefault="00633A3E" w:rsidP="00633A3E">
            <w:r>
              <w:t>TELEGIORNALE</w:t>
            </w:r>
          </w:p>
          <w:p w:rsidR="00633A3E" w:rsidRDefault="00633A3E" w:rsidP="00633A3E">
            <w:r>
              <w:t>DOCUMENTARIO</w:t>
            </w:r>
          </w:p>
          <w:p w:rsidR="00633A3E" w:rsidRDefault="00633A3E" w:rsidP="00633A3E">
            <w:r>
              <w:t>TALK SHOW</w:t>
            </w:r>
          </w:p>
          <w:p w:rsidR="00633A3E" w:rsidRDefault="00633A3E" w:rsidP="00633A3E">
            <w:r>
              <w:t>TELEFILM</w:t>
            </w:r>
          </w:p>
          <w:p w:rsidR="00633A3E" w:rsidRPr="00633A3E" w:rsidRDefault="00633A3E" w:rsidP="00633A3E">
            <w:r w:rsidRPr="00633A3E">
              <w:t>TV SPAZZATURA</w:t>
            </w:r>
          </w:p>
          <w:p w:rsidR="00633A3E" w:rsidRPr="00633A3E" w:rsidRDefault="00633A3E" w:rsidP="00633A3E">
            <w:r w:rsidRPr="00633A3E">
              <w:t>COMMEDIE – PROGRAMMI COMICI</w:t>
            </w:r>
          </w:p>
          <w:p w:rsidR="00633A3E" w:rsidRDefault="00633A3E" w:rsidP="00633A3E"/>
        </w:tc>
      </w:tr>
    </w:tbl>
    <w:tbl>
      <w:tblPr>
        <w:tblStyle w:val="TableGrid"/>
        <w:tblpPr w:leftFromText="180" w:rightFromText="180" w:vertAnchor="text" w:horzAnchor="page" w:tblpX="6976" w:tblpY="302"/>
        <w:tblW w:w="0" w:type="auto"/>
        <w:tblLayout w:type="fixed"/>
        <w:tblLook w:val="04A0" w:firstRow="1" w:lastRow="0" w:firstColumn="1" w:lastColumn="0" w:noHBand="0" w:noVBand="1"/>
      </w:tblPr>
      <w:tblGrid>
        <w:gridCol w:w="2926"/>
      </w:tblGrid>
      <w:tr w:rsidR="00633A3E" w:rsidTr="00633A3E">
        <w:trPr>
          <w:trHeight w:val="491"/>
        </w:trPr>
        <w:tc>
          <w:tcPr>
            <w:tcW w:w="2926" w:type="dxa"/>
          </w:tcPr>
          <w:p w:rsidR="00633A3E" w:rsidRDefault="00633A3E" w:rsidP="00633A3E">
            <w:r>
              <w:t>PUBBLICITA’</w:t>
            </w:r>
          </w:p>
          <w:p w:rsidR="00633A3E" w:rsidRDefault="00633A3E" w:rsidP="00633A3E">
            <w:r>
              <w:t>ATTORE (TELEVISIVO)</w:t>
            </w:r>
          </w:p>
          <w:p w:rsidR="00633A3E" w:rsidRDefault="00633A3E" w:rsidP="00633A3E">
            <w:r>
              <w:t>RECENSIONE</w:t>
            </w:r>
          </w:p>
          <w:p w:rsidR="00633A3E" w:rsidRDefault="00633A3E" w:rsidP="00633A3E">
            <w:r>
              <w:t>GUIDA TELEVISIVA</w:t>
            </w:r>
          </w:p>
          <w:p w:rsidR="00633A3E" w:rsidRDefault="00633A3E" w:rsidP="00633A3E">
            <w:r>
              <w:t>TELECOMANDO</w:t>
            </w:r>
          </w:p>
          <w:p w:rsidR="00633A3E" w:rsidRDefault="00633A3E" w:rsidP="00633A3E">
            <w:pPr>
              <w:rPr>
                <w:color w:val="FF0000"/>
              </w:rPr>
            </w:pPr>
            <w:r w:rsidRPr="00633A3E">
              <w:t>TEMI (TRATTATI)</w:t>
            </w:r>
          </w:p>
          <w:p w:rsidR="00633A3E" w:rsidRDefault="00633A3E" w:rsidP="00633A3E">
            <w:pPr>
              <w:rPr>
                <w:color w:val="FF0000"/>
              </w:rPr>
            </w:pPr>
          </w:p>
          <w:p w:rsidR="00633A3E" w:rsidRPr="004F0D3E" w:rsidRDefault="00633A3E" w:rsidP="00633A3E">
            <w:pPr>
              <w:rPr>
                <w:color w:val="FF0000"/>
              </w:rPr>
            </w:pPr>
          </w:p>
          <w:p w:rsidR="00633A3E" w:rsidRDefault="00633A3E" w:rsidP="00633A3E">
            <w:pPr>
              <w:rPr>
                <w:u w:val="single"/>
              </w:rPr>
            </w:pPr>
          </w:p>
        </w:tc>
      </w:tr>
    </w:tbl>
    <w:p w:rsidR="00633A3E" w:rsidRPr="00633A3E" w:rsidRDefault="00633A3E">
      <w:pPr>
        <w:rPr>
          <w:u w:val="single"/>
        </w:rPr>
      </w:pPr>
    </w:p>
    <w:p w:rsidR="00AE57E3" w:rsidRDefault="00AE57E3"/>
    <w:p w:rsidR="00633A3E" w:rsidRDefault="00633A3E"/>
    <w:p w:rsidR="00633A3E" w:rsidRDefault="00633A3E"/>
    <w:p w:rsidR="00633A3E" w:rsidRDefault="00633A3E"/>
    <w:p w:rsidR="00633A3E" w:rsidRDefault="00633A3E"/>
    <w:p w:rsidR="00633A3E" w:rsidRDefault="00633A3E"/>
    <w:p w:rsidR="00633A3E" w:rsidRDefault="00633A3E"/>
    <w:p w:rsidR="00633A3E" w:rsidRDefault="00633A3E">
      <w:pPr>
        <w:rPr>
          <w:u w:val="single"/>
        </w:rPr>
      </w:pPr>
      <w:r w:rsidRPr="00633A3E">
        <w:rPr>
          <w:u w:val="single"/>
        </w:rPr>
        <w:t>ESPRESSIONI</w:t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>
        <w:rPr>
          <w:u w:val="single"/>
        </w:rPr>
        <w:t xml:space="preserve">AGGETTIVI </w:t>
      </w:r>
      <w:bookmarkStart w:id="0" w:name="_GoBack"/>
      <w:bookmarkEnd w:id="0"/>
    </w:p>
    <w:tbl>
      <w:tblPr>
        <w:tblStyle w:val="TableGrid"/>
        <w:tblpPr w:leftFromText="180" w:rightFromText="180" w:vertAnchor="text" w:horzAnchor="margin" w:tblpY="544"/>
        <w:tblW w:w="0" w:type="auto"/>
        <w:tblLayout w:type="fixed"/>
        <w:tblLook w:val="04A0" w:firstRow="1" w:lastRow="0" w:firstColumn="1" w:lastColumn="0" w:noHBand="0" w:noVBand="1"/>
      </w:tblPr>
      <w:tblGrid>
        <w:gridCol w:w="3823"/>
      </w:tblGrid>
      <w:tr w:rsidR="00633A3E" w:rsidTr="00633A3E">
        <w:trPr>
          <w:trHeight w:val="618"/>
        </w:trPr>
        <w:tc>
          <w:tcPr>
            <w:tcW w:w="3823" w:type="dxa"/>
          </w:tcPr>
          <w:p w:rsidR="00633A3E" w:rsidRDefault="00633A3E" w:rsidP="00633A3E">
            <w:r>
              <w:t>ANDARE IN ONDA</w:t>
            </w:r>
          </w:p>
          <w:p w:rsidR="00633A3E" w:rsidRDefault="00633A3E" w:rsidP="00633A3E">
            <w:r>
              <w:t>ANDARE IN DIRETTA</w:t>
            </w:r>
          </w:p>
          <w:p w:rsidR="00633A3E" w:rsidRDefault="00633A3E" w:rsidP="00633A3E">
            <w:pPr>
              <w:rPr>
                <w:u w:val="single"/>
              </w:rPr>
            </w:pPr>
          </w:p>
        </w:tc>
      </w:tr>
    </w:tbl>
    <w:p w:rsidR="00633A3E" w:rsidRPr="00633A3E" w:rsidRDefault="00633A3E"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  <w:r w:rsidRPr="00633A3E">
        <w:tab/>
      </w:r>
    </w:p>
    <w:tbl>
      <w:tblPr>
        <w:tblStyle w:val="TableGrid"/>
        <w:tblpPr w:leftFromText="180" w:rightFromText="180" w:vertAnchor="text" w:horzAnchor="page" w:tblpX="6496" w:tblpY="-75"/>
        <w:tblW w:w="0" w:type="auto"/>
        <w:tblLook w:val="04A0" w:firstRow="1" w:lastRow="0" w:firstColumn="1" w:lastColumn="0" w:noHBand="0" w:noVBand="1"/>
      </w:tblPr>
      <w:tblGrid>
        <w:gridCol w:w="3361"/>
      </w:tblGrid>
      <w:tr w:rsidR="00633A3E" w:rsidRPr="00633A3E" w:rsidTr="00633A3E">
        <w:trPr>
          <w:trHeight w:val="254"/>
        </w:trPr>
        <w:tc>
          <w:tcPr>
            <w:tcW w:w="3361" w:type="dxa"/>
          </w:tcPr>
          <w:p w:rsidR="00633A3E" w:rsidRPr="00633A3E" w:rsidRDefault="00633A3E" w:rsidP="00633A3E">
            <w:r w:rsidRPr="00633A3E">
              <w:t>FASTIDIOSO</w:t>
            </w:r>
            <w:r w:rsidRPr="00633A3E">
              <w:t>-A</w:t>
            </w:r>
          </w:p>
          <w:p w:rsidR="00633A3E" w:rsidRPr="00633A3E" w:rsidRDefault="00633A3E" w:rsidP="00633A3E">
            <w:r w:rsidRPr="00633A3E">
              <w:t>AUTENTICO-A</w:t>
            </w:r>
          </w:p>
          <w:p w:rsidR="00633A3E" w:rsidRPr="00633A3E" w:rsidRDefault="00633A3E" w:rsidP="00633A3E">
            <w:r w:rsidRPr="00633A3E">
              <w:t>DIVERTENTE</w:t>
            </w:r>
          </w:p>
          <w:p w:rsidR="00633A3E" w:rsidRDefault="00633A3E" w:rsidP="00633A3E">
            <w:r w:rsidRPr="00633A3E">
              <w:t>UTILE</w:t>
            </w:r>
            <w:r w:rsidRPr="00633A3E">
              <w:br/>
              <w:t>INTERESSANTE</w:t>
            </w:r>
          </w:p>
          <w:p w:rsidR="00633A3E" w:rsidRPr="00633A3E" w:rsidRDefault="00633A3E" w:rsidP="00633A3E">
            <w:r w:rsidRPr="00633A3E">
              <w:t>RARO</w:t>
            </w:r>
            <w:r>
              <w:t>-A</w:t>
            </w:r>
          </w:p>
          <w:p w:rsidR="00633A3E" w:rsidRDefault="00633A3E" w:rsidP="00633A3E">
            <w:r w:rsidRPr="00633A3E">
              <w:t>ESALTANTE</w:t>
            </w:r>
          </w:p>
          <w:p w:rsidR="00633A3E" w:rsidRPr="00633A3E" w:rsidRDefault="00633A3E" w:rsidP="00633A3E">
            <w:r w:rsidRPr="00633A3E">
              <w:t>ISTRUTTIVO - EDUCATIVO</w:t>
            </w:r>
          </w:p>
          <w:p w:rsidR="00633A3E" w:rsidRDefault="00633A3E" w:rsidP="00633A3E">
            <w:r w:rsidRPr="00633A3E">
              <w:t>COMMUOVENTE</w:t>
            </w:r>
          </w:p>
          <w:p w:rsidR="00633A3E" w:rsidRPr="00633A3E" w:rsidRDefault="00633A3E" w:rsidP="00633A3E">
            <w:r w:rsidRPr="00633A3E">
              <w:t>INFORMATIVO</w:t>
            </w:r>
            <w:r w:rsidRPr="00633A3E">
              <w:tab/>
            </w:r>
            <w:r w:rsidRPr="00633A3E">
              <w:tab/>
            </w:r>
          </w:p>
          <w:p w:rsidR="00633A3E" w:rsidRPr="00633A3E" w:rsidRDefault="00633A3E" w:rsidP="00633A3E">
            <w:r w:rsidRPr="00633A3E">
              <w:t>EMOZIONANTE</w:t>
            </w:r>
          </w:p>
          <w:p w:rsidR="00633A3E" w:rsidRPr="00633A3E" w:rsidRDefault="00633A3E" w:rsidP="00633A3E">
            <w:r w:rsidRPr="00633A3E">
              <w:t>SPAVENTOSO – PAUROSO</w:t>
            </w:r>
          </w:p>
          <w:p w:rsidR="00633A3E" w:rsidRPr="00633A3E" w:rsidRDefault="00633A3E" w:rsidP="00633A3E">
            <w:r w:rsidRPr="00633A3E">
              <w:t>ORIGINALE</w:t>
            </w:r>
          </w:p>
          <w:p w:rsidR="00633A3E" w:rsidRPr="00633A3E" w:rsidRDefault="00633A3E" w:rsidP="00633A3E">
            <w:r w:rsidRPr="00633A3E">
              <w:t>SVENEVOLE</w:t>
            </w:r>
          </w:p>
          <w:p w:rsidR="00633A3E" w:rsidRPr="00633A3E" w:rsidRDefault="00633A3E" w:rsidP="00633A3E">
            <w:pPr>
              <w:rPr>
                <w:u w:val="single"/>
              </w:rPr>
            </w:pPr>
          </w:p>
        </w:tc>
      </w:tr>
    </w:tbl>
    <w:p w:rsidR="00633A3E" w:rsidRPr="00633A3E" w:rsidRDefault="00633A3E">
      <w:pPr>
        <w:rPr>
          <w:u w:val="single"/>
        </w:rPr>
      </w:pPr>
    </w:p>
    <w:p w:rsidR="00633A3E" w:rsidRDefault="00633A3E"/>
    <w:p w:rsidR="004F0D3E" w:rsidRDefault="004F0D3E"/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Default="00633A3E">
      <w:pPr>
        <w:rPr>
          <w:b/>
        </w:rPr>
      </w:pPr>
    </w:p>
    <w:p w:rsidR="00633A3E" w:rsidRPr="00633A3E" w:rsidRDefault="00633A3E">
      <w:pPr>
        <w:rPr>
          <w:b/>
          <w:sz w:val="24"/>
        </w:rPr>
      </w:pPr>
    </w:p>
    <w:p w:rsidR="00AE57E3" w:rsidRPr="00633A3E" w:rsidRDefault="003B2AF9" w:rsidP="00633A3E">
      <w:pPr>
        <w:jc w:val="center"/>
        <w:rPr>
          <w:b/>
          <w:sz w:val="24"/>
        </w:rPr>
      </w:pPr>
      <w:r w:rsidRPr="00633A3E">
        <w:rPr>
          <w:b/>
          <w:sz w:val="24"/>
        </w:rPr>
        <w:t>MUSICA</w:t>
      </w:r>
    </w:p>
    <w:p w:rsidR="005938ED" w:rsidRPr="00633A3E" w:rsidRDefault="00633A3E">
      <w:pPr>
        <w:rPr>
          <w:u w:val="single"/>
        </w:rPr>
      </w:pPr>
      <w:r w:rsidRPr="00633A3E">
        <w:rPr>
          <w:u w:val="single"/>
        </w:rPr>
        <w:t>GENERI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33A3E" w:rsidTr="00633A3E">
        <w:tc>
          <w:tcPr>
            <w:tcW w:w="9016" w:type="dxa"/>
          </w:tcPr>
          <w:p w:rsidR="00633A3E" w:rsidRDefault="00633A3E" w:rsidP="00633A3E">
            <w:r>
              <w:t>POP</w:t>
            </w:r>
            <w:r>
              <w:tab/>
            </w:r>
            <w:r>
              <w:t xml:space="preserve">                             </w:t>
            </w:r>
            <w:r>
              <w:t>MODERNA – CONTEMPORANEA</w:t>
            </w:r>
          </w:p>
          <w:p w:rsidR="00633A3E" w:rsidRDefault="00633A3E" w:rsidP="00633A3E">
            <w:r>
              <w:t>ROCK</w:t>
            </w:r>
            <w:r>
              <w:tab/>
              <w:t xml:space="preserve">                             </w:t>
            </w:r>
            <w:r>
              <w:t>LIRICA</w:t>
            </w:r>
          </w:p>
          <w:p w:rsidR="00633A3E" w:rsidRDefault="00633A3E" w:rsidP="00633A3E">
            <w:r>
              <w:t>CLASSICA</w:t>
            </w:r>
            <w:r>
              <w:tab/>
            </w:r>
            <w:r>
              <w:tab/>
              <w:t>RAP</w:t>
            </w:r>
          </w:p>
          <w:p w:rsidR="00633A3E" w:rsidRDefault="00633A3E" w:rsidP="00633A3E">
            <w:r>
              <w:t>JAZZ</w:t>
            </w:r>
            <w:r>
              <w:tab/>
            </w:r>
            <w:r>
              <w:t xml:space="preserve">                             </w:t>
            </w:r>
            <w:r>
              <w:t>HOUSE</w:t>
            </w:r>
          </w:p>
          <w:p w:rsidR="00633A3E" w:rsidRDefault="00633A3E" w:rsidP="005938ED">
            <w:r>
              <w:t>BLUES</w:t>
            </w:r>
            <w:r>
              <w:t xml:space="preserve">                                </w:t>
            </w:r>
            <w:r>
              <w:t>ETNICA</w:t>
            </w:r>
          </w:p>
        </w:tc>
      </w:tr>
    </w:tbl>
    <w:p w:rsidR="00A76366" w:rsidRDefault="00A76366"/>
    <w:p w:rsidR="005938ED" w:rsidRPr="005938ED" w:rsidRDefault="005938ED">
      <w:pPr>
        <w:rPr>
          <w:u w:val="single"/>
        </w:rPr>
      </w:pPr>
      <w:r w:rsidRPr="005938ED">
        <w:rPr>
          <w:u w:val="single"/>
        </w:rPr>
        <w:lastRenderedPageBreak/>
        <w:t>CARATTERISTICHE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38ED" w:rsidTr="005938ED">
        <w:tc>
          <w:tcPr>
            <w:tcW w:w="9016" w:type="dxa"/>
          </w:tcPr>
          <w:p w:rsidR="005938ED" w:rsidRDefault="005938ED" w:rsidP="005938ED">
            <w:r>
              <w:t>CANTANTE</w:t>
            </w:r>
            <w:r>
              <w:tab/>
            </w:r>
            <w:r>
              <w:tab/>
            </w:r>
            <w:r>
              <w:tab/>
              <w:t>VERSO</w:t>
            </w:r>
            <w:r>
              <w:t xml:space="preserve">                                   </w:t>
            </w:r>
            <w:r w:rsidRPr="005938ED">
              <w:rPr>
                <w:u w:val="single"/>
              </w:rPr>
              <w:t>STRUMENTI MUSICALI</w:t>
            </w:r>
          </w:p>
          <w:p w:rsidR="005938ED" w:rsidRDefault="005938ED" w:rsidP="005938ED">
            <w:r>
              <w:t>CANTAUTORE</w:t>
            </w:r>
            <w:r>
              <w:tab/>
            </w:r>
            <w:r>
              <w:tab/>
            </w:r>
            <w:r>
              <w:tab/>
              <w:t>CLASSIFICA</w:t>
            </w:r>
            <w:r>
              <w:t xml:space="preserve">                                      CHITARRA</w:t>
            </w:r>
          </w:p>
          <w:p w:rsidR="005938ED" w:rsidRDefault="005938ED" w:rsidP="005938ED">
            <w:r>
              <w:t>IL TESTO</w:t>
            </w:r>
            <w:r>
              <w:t xml:space="preserve"> </w:t>
            </w:r>
            <w:r>
              <w:t xml:space="preserve">                                          </w:t>
            </w:r>
            <w:r>
              <w:t>CONCERTO</w:t>
            </w:r>
            <w:r>
              <w:t xml:space="preserve">                                      BATTERIA</w:t>
            </w:r>
          </w:p>
          <w:p w:rsidR="005938ED" w:rsidRDefault="005938ED" w:rsidP="005938ED">
            <w:r w:rsidRPr="005938ED">
              <w:t>GRUPPO MUSICALE</w:t>
            </w:r>
            <w:r w:rsidRPr="005938ED">
              <w:tab/>
            </w:r>
            <w:r>
              <w:tab/>
              <w:t>ALBUM</w:t>
            </w:r>
            <w:r>
              <w:t xml:space="preserve">                                              BASSO</w:t>
            </w:r>
          </w:p>
          <w:p w:rsidR="005938ED" w:rsidRDefault="005938ED" w:rsidP="005938ED">
            <w:r>
              <w:t>RITMO</w:t>
            </w:r>
            <w:r>
              <w:tab/>
            </w:r>
            <w:r>
              <w:t xml:space="preserve">                                            </w:t>
            </w:r>
            <w:r>
              <w:t>SINGOLO</w:t>
            </w:r>
            <w:r>
              <w:t xml:space="preserve">                                          PIANOFORTE</w:t>
            </w:r>
          </w:p>
          <w:p w:rsidR="005938ED" w:rsidRDefault="005938ED" w:rsidP="005938ED">
            <w:r>
              <w:t>CD</w:t>
            </w:r>
            <w:r>
              <w:t xml:space="preserve">                                                                                                                VIOLINO</w:t>
            </w:r>
          </w:p>
          <w:p w:rsidR="005938ED" w:rsidRDefault="005938ED" w:rsidP="005938ED"/>
          <w:p w:rsidR="005938ED" w:rsidRDefault="005938ED"/>
        </w:tc>
      </w:tr>
    </w:tbl>
    <w:p w:rsidR="005938ED" w:rsidRDefault="005938ED"/>
    <w:p w:rsidR="005938ED" w:rsidRPr="005938ED" w:rsidRDefault="005938ED">
      <w:pPr>
        <w:rPr>
          <w:u w:val="single"/>
        </w:rPr>
      </w:pPr>
      <w:r w:rsidRPr="005938ED">
        <w:rPr>
          <w:u w:val="single"/>
        </w:rPr>
        <w:t>AGGETTIVI</w:t>
      </w:r>
    </w:p>
    <w:p w:rsidR="005938ED" w:rsidRDefault="005938ED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38ED" w:rsidTr="005938ED">
        <w:tc>
          <w:tcPr>
            <w:tcW w:w="9016" w:type="dxa"/>
          </w:tcPr>
          <w:p w:rsidR="005938ED" w:rsidRPr="005938ED" w:rsidRDefault="005938ED" w:rsidP="005938ED">
            <w:pPr>
              <w:rPr>
                <w:color w:val="FF0000"/>
              </w:rPr>
            </w:pPr>
            <w:r>
              <w:t>EMOZIONANTE</w:t>
            </w:r>
            <w:r>
              <w:t xml:space="preserve">                                       </w:t>
            </w:r>
            <w:r w:rsidRPr="005938ED">
              <w:t>COMMUOVENTE</w:t>
            </w:r>
            <w:r w:rsidRPr="005938ED">
              <w:t xml:space="preserve">                   </w:t>
            </w:r>
            <w:r w:rsidRPr="005938ED">
              <w:t>ORECCHIABILE</w:t>
            </w:r>
          </w:p>
          <w:p w:rsidR="005938ED" w:rsidRDefault="005938ED" w:rsidP="005938ED">
            <w:r>
              <w:t>ENERGIZZANTE</w:t>
            </w:r>
            <w:r>
              <w:t xml:space="preserve">                                       </w:t>
            </w:r>
            <w:r>
              <w:t>RILASSANTE</w:t>
            </w:r>
          </w:p>
          <w:p w:rsidR="005938ED" w:rsidRDefault="005938ED" w:rsidP="005938ED">
            <w:r>
              <w:t>RIPOSANTE</w:t>
            </w:r>
            <w:r>
              <w:t xml:space="preserve">                                              </w:t>
            </w:r>
            <w:r>
              <w:t>RASSERENANTE</w:t>
            </w:r>
          </w:p>
          <w:p w:rsidR="005938ED" w:rsidRDefault="005938ED" w:rsidP="005938ED">
            <w:r>
              <w:t>MELODICA</w:t>
            </w:r>
            <w:r>
              <w:t xml:space="preserve">                                                </w:t>
            </w:r>
            <w:r>
              <w:t>ARMONICA</w:t>
            </w:r>
          </w:p>
          <w:p w:rsidR="005938ED" w:rsidRDefault="005938ED" w:rsidP="005938ED">
            <w:r>
              <w:t>ACUSTICA</w:t>
            </w:r>
            <w:r>
              <w:t xml:space="preserve">                                                  </w:t>
            </w:r>
            <w:r>
              <w:t>RITMICA</w:t>
            </w:r>
          </w:p>
          <w:p w:rsidR="005938ED" w:rsidRDefault="005938ED" w:rsidP="005938ED"/>
        </w:tc>
      </w:tr>
    </w:tbl>
    <w:p w:rsidR="005938ED" w:rsidRDefault="005938ED"/>
    <w:p w:rsidR="00B1473E" w:rsidRDefault="00B1473E" w:rsidP="005938ED">
      <w:pPr>
        <w:jc w:val="center"/>
        <w:rPr>
          <w:b/>
        </w:rPr>
      </w:pPr>
      <w:r w:rsidRPr="00B1473E">
        <w:rPr>
          <w:b/>
        </w:rPr>
        <w:t>FAMIGLIA</w:t>
      </w:r>
    </w:p>
    <w:p w:rsidR="00B1473E" w:rsidRPr="00B1473E" w:rsidRDefault="00B1473E" w:rsidP="00B1473E">
      <w:pPr>
        <w:rPr>
          <w:b/>
        </w:rPr>
      </w:pPr>
      <w:r w:rsidRPr="00B1473E">
        <w:rPr>
          <w:u w:val="single"/>
        </w:rPr>
        <w:t xml:space="preserve">PERSONALITA’ </w:t>
      </w:r>
      <w:r>
        <w:tab/>
      </w:r>
      <w:r>
        <w:tab/>
      </w:r>
      <w:r>
        <w:tab/>
      </w:r>
      <w:r w:rsidR="005938ED">
        <w:tab/>
      </w:r>
      <w:r w:rsidR="005938ED">
        <w:tab/>
      </w:r>
      <w:r w:rsidR="005938ED">
        <w:tab/>
      </w:r>
      <w:r w:rsidRPr="00B1473E">
        <w:rPr>
          <w:u w:val="single"/>
        </w:rPr>
        <w:t>FISICO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38ED" w:rsidTr="005938ED">
        <w:tc>
          <w:tcPr>
            <w:tcW w:w="9016" w:type="dxa"/>
          </w:tcPr>
          <w:p w:rsidR="005938ED" w:rsidRPr="00B1473E" w:rsidRDefault="005938ED" w:rsidP="005938ED">
            <w:pPr>
              <w:rPr>
                <w:u w:val="single"/>
              </w:rPr>
            </w:pPr>
          </w:p>
          <w:p w:rsidR="005938ED" w:rsidRPr="005938ED" w:rsidRDefault="005938ED" w:rsidP="005938ED">
            <w:r w:rsidRPr="005938ED">
              <w:t>PIGRO</w:t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>
              <w:t xml:space="preserve">                                     SCURO-CHIARO  DI PELLE</w:t>
            </w:r>
            <w:r w:rsidRPr="005938ED">
              <w:br/>
              <w:t>GENTILE</w:t>
            </w:r>
            <w:r>
              <w:t xml:space="preserve">                                      </w:t>
            </w:r>
            <w:r>
              <w:t xml:space="preserve">                                          </w:t>
            </w:r>
            <w:r w:rsidRPr="005938ED">
              <w:t>CASTANO</w:t>
            </w:r>
          </w:p>
          <w:p w:rsidR="005938ED" w:rsidRPr="005938ED" w:rsidRDefault="005938ED" w:rsidP="005938ED">
            <w:r w:rsidRPr="005938ED">
              <w:t>SERIO</w:t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>
              <w:t xml:space="preserve">                                                    </w:t>
            </w:r>
            <w:r w:rsidRPr="005938ED">
              <w:t>CON GLI OCCHI VERDI</w:t>
            </w:r>
            <w:r w:rsidRPr="005938ED">
              <w:tab/>
            </w:r>
            <w:r w:rsidRPr="005938ED">
              <w:br/>
              <w:t>SPORTIVO</w:t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>
              <w:t xml:space="preserve">                                      </w:t>
            </w:r>
            <w:r w:rsidRPr="005938ED">
              <w:t xml:space="preserve">CON </w:t>
            </w:r>
            <w:r>
              <w:t xml:space="preserve">I </w:t>
            </w:r>
            <w:r w:rsidRPr="005938ED">
              <w:t>CAPELLI CHIARI</w:t>
            </w:r>
          </w:p>
          <w:p w:rsidR="005938ED" w:rsidRPr="005938ED" w:rsidRDefault="005938ED" w:rsidP="005938ED">
            <w:r w:rsidRPr="005938ED">
              <w:t>AFFETTUOSO</w:t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>
              <w:t xml:space="preserve">                                      </w:t>
            </w:r>
            <w:r w:rsidRPr="005938ED">
              <w:t>BASSO – ALTO</w:t>
            </w:r>
          </w:p>
          <w:p w:rsidR="005938ED" w:rsidRPr="005938ED" w:rsidRDefault="005938ED" w:rsidP="005938ED">
            <w:r w:rsidRPr="005938ED">
              <w:t>FORTE</w:t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 w:rsidRPr="005938ED">
              <w:tab/>
            </w:r>
            <w:r>
              <w:t xml:space="preserve">                                      </w:t>
            </w:r>
            <w:r w:rsidRPr="005938ED">
              <w:t>MAGRO - ROBUSTO</w:t>
            </w:r>
          </w:p>
          <w:p w:rsidR="005938ED" w:rsidRPr="005938ED" w:rsidRDefault="005938ED" w:rsidP="005938ED">
            <w:r w:rsidRPr="005938ED">
              <w:t>IMPAZIENTE</w:t>
            </w:r>
            <w:r w:rsidRPr="005938ED">
              <w:tab/>
            </w:r>
            <w:r w:rsidRPr="005938ED">
              <w:tab/>
            </w:r>
            <w:r w:rsidRPr="005938ED">
              <w:tab/>
            </w:r>
          </w:p>
          <w:p w:rsidR="005938ED" w:rsidRPr="005938ED" w:rsidRDefault="005938ED" w:rsidP="005938ED">
            <w:r w:rsidRPr="005938ED">
              <w:t>ORGANIZZATO –DISORGANIZZATO</w:t>
            </w:r>
          </w:p>
          <w:p w:rsidR="005938ED" w:rsidRPr="005938ED" w:rsidRDefault="005938ED" w:rsidP="005938ED">
            <w:r w:rsidRPr="005938ED">
              <w:t>ORDINATO - DISORDINATO</w:t>
            </w:r>
          </w:p>
          <w:p w:rsidR="005938ED" w:rsidRPr="005938ED" w:rsidRDefault="005938ED" w:rsidP="005938ED">
            <w:r w:rsidRPr="005938ED">
              <w:t>LAVORATORE</w:t>
            </w:r>
          </w:p>
          <w:p w:rsidR="005938ED" w:rsidRPr="005938ED" w:rsidRDefault="005938ED" w:rsidP="005938ED">
            <w:r w:rsidRPr="005938ED">
              <w:t>DIVERTENTE</w:t>
            </w:r>
          </w:p>
          <w:p w:rsidR="005938ED" w:rsidRPr="005938ED" w:rsidRDefault="005938ED" w:rsidP="005938ED">
            <w:r w:rsidRPr="005938ED">
              <w:t>MATURO</w:t>
            </w:r>
          </w:p>
          <w:p w:rsidR="005938ED" w:rsidRDefault="005938ED" w:rsidP="005938ED">
            <w:r w:rsidRPr="005938ED">
              <w:t xml:space="preserve">SARCASTICO </w:t>
            </w:r>
            <w:r>
              <w:t>–</w:t>
            </w:r>
            <w:r w:rsidRPr="005938ED">
              <w:t xml:space="preserve"> IRONICO</w:t>
            </w:r>
          </w:p>
          <w:p w:rsidR="005938ED" w:rsidRDefault="005938ED" w:rsidP="005938ED">
            <w:pPr>
              <w:rPr>
                <w:u w:val="single"/>
              </w:rPr>
            </w:pPr>
          </w:p>
        </w:tc>
      </w:tr>
    </w:tbl>
    <w:p w:rsidR="00754F34" w:rsidRDefault="00754F34" w:rsidP="00E93848">
      <w:pPr>
        <w:spacing w:after="0"/>
      </w:pPr>
    </w:p>
    <w:p w:rsidR="005938ED" w:rsidRDefault="005938ED" w:rsidP="00E93848">
      <w:pPr>
        <w:spacing w:after="0"/>
      </w:pPr>
      <w:r>
        <w:t>RAPPORTI</w:t>
      </w:r>
    </w:p>
    <w:p w:rsidR="005938ED" w:rsidRDefault="005938ED" w:rsidP="00E93848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938ED" w:rsidTr="005938ED">
        <w:tc>
          <w:tcPr>
            <w:tcW w:w="9016" w:type="dxa"/>
          </w:tcPr>
          <w:p w:rsidR="005938ED" w:rsidRDefault="005938ED" w:rsidP="005938ED">
            <w:r>
              <w:t>AVERE SENSO DELL’HUMOR</w:t>
            </w:r>
          </w:p>
          <w:p w:rsidR="005938ED" w:rsidRDefault="005938ED" w:rsidP="005938ED">
            <w:r>
              <w:t>NON ACCETTA</w:t>
            </w:r>
            <w:r>
              <w:t>RE</w:t>
            </w:r>
            <w:r>
              <w:t xml:space="preserve"> CRITICHE - RIFIUTI</w:t>
            </w:r>
          </w:p>
          <w:p w:rsidR="005938ED" w:rsidRDefault="005938ED" w:rsidP="005938ED">
            <w:r>
              <w:t xml:space="preserve">AVERE </w:t>
            </w:r>
            <w:r>
              <w:t>UN BUON RAPPORTO</w:t>
            </w:r>
          </w:p>
          <w:p w:rsidR="005938ED" w:rsidRDefault="005938ED" w:rsidP="005938ED">
            <w:r>
              <w:t>ANDARE D’ACCORDO</w:t>
            </w:r>
            <w:r>
              <w:br/>
              <w:t>VOLERE BENE</w:t>
            </w:r>
          </w:p>
          <w:p w:rsidR="005938ED" w:rsidRDefault="005938ED" w:rsidP="005938ED">
            <w:r>
              <w:t xml:space="preserve">ESSERE </w:t>
            </w:r>
            <w:r>
              <w:t>ALL’OPPOSTO</w:t>
            </w:r>
          </w:p>
          <w:p w:rsidR="005938ED" w:rsidRDefault="005938ED" w:rsidP="00E93848">
            <w:r>
              <w:t xml:space="preserve">ESSERE </w:t>
            </w:r>
            <w:r>
              <w:t>DUE GOCCE D’ACQUA</w:t>
            </w:r>
          </w:p>
        </w:tc>
      </w:tr>
    </w:tbl>
    <w:p w:rsidR="00AE57E3" w:rsidRDefault="00AE57E3"/>
    <w:p w:rsidR="0054555B" w:rsidRPr="0054555B" w:rsidRDefault="003F24F4" w:rsidP="0054555B">
      <w:pPr>
        <w:jc w:val="center"/>
        <w:rPr>
          <w:b/>
          <w:sz w:val="24"/>
        </w:rPr>
      </w:pPr>
      <w:r w:rsidRPr="0054555B">
        <w:rPr>
          <w:b/>
          <w:sz w:val="24"/>
        </w:rPr>
        <w:t>CINEMA</w:t>
      </w:r>
    </w:p>
    <w:p w:rsidR="0054555B" w:rsidRPr="0054555B" w:rsidRDefault="0054555B">
      <w:pPr>
        <w:rPr>
          <w:u w:val="single"/>
        </w:rPr>
      </w:pPr>
      <w:r w:rsidRPr="0054555B">
        <w:rPr>
          <w:u w:val="single"/>
        </w:rPr>
        <w:t>GENERI DI FILM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4555B" w:rsidTr="0054555B">
        <w:tc>
          <w:tcPr>
            <w:tcW w:w="9016" w:type="dxa"/>
          </w:tcPr>
          <w:p w:rsidR="0054555B" w:rsidRDefault="0054555B" w:rsidP="0054555B">
            <w:r>
              <w:t>GIALLO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 xml:space="preserve">               </w:t>
            </w:r>
            <w:r>
              <w:t>COMMEDIA</w:t>
            </w:r>
          </w:p>
          <w:p w:rsidR="0054555B" w:rsidRDefault="0054555B" w:rsidP="0054555B">
            <w:r>
              <w:t xml:space="preserve">FILM DI </w:t>
            </w:r>
            <w:r>
              <w:t>FANTASCIENZA</w:t>
            </w:r>
            <w:r>
              <w:t xml:space="preserve">                               </w:t>
            </w:r>
            <w:r>
              <w:t>FILM ROMANTICO</w:t>
            </w:r>
          </w:p>
          <w:p w:rsidR="0054555B" w:rsidRDefault="0054555B" w:rsidP="0054555B">
            <w:r>
              <w:t>FILM STORICO</w:t>
            </w:r>
            <w:r>
              <w:t xml:space="preserve">                                               </w:t>
            </w:r>
            <w:r>
              <w:t>FILM DOCUMENTARIO</w:t>
            </w:r>
          </w:p>
          <w:p w:rsidR="0054555B" w:rsidRDefault="0054555B" w:rsidP="0054555B">
            <w:r>
              <w:t>HORROR</w:t>
            </w:r>
            <w:r>
              <w:t xml:space="preserve">                                                         </w:t>
            </w:r>
            <w:r>
              <w:t>FANTASY</w:t>
            </w:r>
          </w:p>
          <w:p w:rsidR="0054555B" w:rsidRDefault="0054555B"/>
        </w:tc>
      </w:tr>
      <w:tr w:rsidR="0054555B" w:rsidTr="0054555B">
        <w:tc>
          <w:tcPr>
            <w:tcW w:w="9016" w:type="dxa"/>
          </w:tcPr>
          <w:p w:rsidR="0054555B" w:rsidRDefault="0054555B" w:rsidP="0054555B"/>
          <w:p w:rsidR="0054555B" w:rsidRPr="0054555B" w:rsidRDefault="0054555B" w:rsidP="0054555B">
            <w:pPr>
              <w:rPr>
                <w:u w:val="single"/>
              </w:rPr>
            </w:pPr>
            <w:r w:rsidRPr="0054555B">
              <w:rPr>
                <w:u w:val="single"/>
              </w:rPr>
              <w:t>ESPRESSIONI</w:t>
            </w:r>
            <w:r>
              <w:t xml:space="preserve">                                                                           </w:t>
            </w:r>
            <w:r w:rsidRPr="0054555B">
              <w:rPr>
                <w:u w:val="single"/>
              </w:rPr>
              <w:t>CARATTERISTICHE</w:t>
            </w:r>
          </w:p>
          <w:p w:rsidR="0054555B" w:rsidRDefault="0054555B" w:rsidP="0054555B"/>
          <w:p w:rsidR="0054555B" w:rsidRDefault="0054555B" w:rsidP="0054555B">
            <w:r>
              <w:t xml:space="preserve">FILM </w:t>
            </w:r>
            <w:r>
              <w:t>BASATO SU UNA STORIA REALE</w:t>
            </w:r>
            <w:r>
              <w:t xml:space="preserve">                                  ATTORE-TRICE                                               </w:t>
            </w:r>
          </w:p>
          <w:p w:rsidR="0054555B" w:rsidRDefault="0054555B" w:rsidP="0054555B">
            <w:r>
              <w:t>COMPRARE IL BIGLIETTO DEL CINEMA                                SCENEGGIATURA</w:t>
            </w:r>
          </w:p>
          <w:p w:rsidR="0054555B" w:rsidRDefault="0054555B" w:rsidP="0054555B">
            <w:r>
              <w:t>FARE IL RECORD DI INCASSI                                                   AMBIENTAZIONE</w:t>
            </w:r>
          </w:p>
          <w:p w:rsidR="0054555B" w:rsidRDefault="0054555B" w:rsidP="0054555B">
            <w:r>
              <w:t>RICEVERE UNA BUONA CRITICA                                            REGISTA</w:t>
            </w:r>
          </w:p>
          <w:p w:rsidR="0054555B" w:rsidRDefault="0054555B" w:rsidP="0054555B">
            <w:r>
              <w:t>VINCERE IL PREMIO OSCAR                                                    TRAMA</w:t>
            </w:r>
          </w:p>
          <w:p w:rsidR="0054555B" w:rsidRDefault="0054555B" w:rsidP="0054555B">
            <w:r>
              <w:t>ANDARE MATTI PER UN FILM                                                CONTROFIGURA</w:t>
            </w:r>
          </w:p>
          <w:p w:rsidR="0054555B" w:rsidRDefault="0054555B" w:rsidP="0054555B"/>
        </w:tc>
      </w:tr>
      <w:tr w:rsidR="0054555B" w:rsidTr="0054555B">
        <w:tc>
          <w:tcPr>
            <w:tcW w:w="9016" w:type="dxa"/>
          </w:tcPr>
          <w:p w:rsidR="0054555B" w:rsidRPr="0054555B" w:rsidRDefault="0054555B" w:rsidP="0054555B">
            <w:r w:rsidRPr="0054555B">
              <w:rPr>
                <w:u w:val="single"/>
              </w:rPr>
              <w:t xml:space="preserve">AGGETTIVI </w:t>
            </w:r>
            <w:r w:rsidRPr="0054555B">
              <w:t>-&gt; GLI STESSI DELLA SEZIONE “TELEVISIONE”</w:t>
            </w:r>
          </w:p>
          <w:p w:rsidR="0054555B" w:rsidRDefault="0054555B" w:rsidP="0054555B"/>
        </w:tc>
      </w:tr>
    </w:tbl>
    <w:p w:rsidR="00B1473E" w:rsidRPr="0054555B" w:rsidRDefault="00B1473E"/>
    <w:p w:rsidR="00B1473E" w:rsidRPr="0054555B" w:rsidRDefault="00B1473E">
      <w:pPr>
        <w:rPr>
          <w:b/>
          <w:sz w:val="24"/>
        </w:rPr>
      </w:pPr>
    </w:p>
    <w:p w:rsidR="00B1473E" w:rsidRDefault="00B1473E" w:rsidP="0054555B">
      <w:pPr>
        <w:jc w:val="center"/>
        <w:rPr>
          <w:b/>
          <w:sz w:val="24"/>
        </w:rPr>
      </w:pPr>
      <w:r w:rsidRPr="0054555B">
        <w:rPr>
          <w:b/>
          <w:sz w:val="24"/>
        </w:rPr>
        <w:t>ACQUISTI</w:t>
      </w:r>
    </w:p>
    <w:p w:rsidR="0054555B" w:rsidRPr="0054555B" w:rsidRDefault="0054555B">
      <w:pPr>
        <w:rPr>
          <w:sz w:val="24"/>
          <w:u w:val="single"/>
        </w:rPr>
      </w:pPr>
      <w:r w:rsidRPr="0054555B">
        <w:rPr>
          <w:sz w:val="24"/>
          <w:u w:val="single"/>
        </w:rPr>
        <w:t>TIPI DI NEGOZI</w:t>
      </w:r>
      <w:r w:rsidRPr="0054555B">
        <w:rPr>
          <w:sz w:val="24"/>
        </w:rPr>
        <w:tab/>
      </w:r>
      <w:r w:rsidRPr="0054555B">
        <w:rPr>
          <w:sz w:val="24"/>
        </w:rPr>
        <w:tab/>
        <w:t xml:space="preserve"> </w:t>
      </w:r>
      <w:r w:rsidRPr="0054555B">
        <w:rPr>
          <w:sz w:val="24"/>
        </w:rPr>
        <w:tab/>
      </w:r>
      <w:r w:rsidRPr="0054555B">
        <w:rPr>
          <w:sz w:val="24"/>
        </w:rPr>
        <w:tab/>
      </w:r>
      <w:r>
        <w:rPr>
          <w:sz w:val="24"/>
          <w:u w:val="single"/>
        </w:rPr>
        <w:t>ACCESSORI</w:t>
      </w:r>
      <w:r w:rsidRPr="0054555B">
        <w:rPr>
          <w:sz w:val="24"/>
        </w:rPr>
        <w:tab/>
      </w:r>
      <w:r w:rsidRPr="0054555B">
        <w:rPr>
          <w:sz w:val="24"/>
        </w:rPr>
        <w:tab/>
      </w:r>
      <w:r w:rsidRPr="0054555B">
        <w:rPr>
          <w:sz w:val="24"/>
        </w:rPr>
        <w:tab/>
      </w:r>
      <w:r>
        <w:rPr>
          <w:sz w:val="24"/>
          <w:u w:val="single"/>
        </w:rPr>
        <w:t>VESTITI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4555B" w:rsidTr="0054555B">
        <w:tc>
          <w:tcPr>
            <w:tcW w:w="9016" w:type="dxa"/>
          </w:tcPr>
          <w:p w:rsidR="0054555B" w:rsidRDefault="0054555B" w:rsidP="0054555B">
            <w:r>
              <w:t>GRANDE MAGAZZINO</w:t>
            </w:r>
            <w:r>
              <w:t xml:space="preserve">                               BORSA                                               MAGLIONE</w:t>
            </w:r>
          </w:p>
          <w:p w:rsidR="0054555B" w:rsidRDefault="0054555B" w:rsidP="0054555B">
            <w:r>
              <w:t xml:space="preserve">BOUTIQUE </w:t>
            </w:r>
            <w:r>
              <w:t xml:space="preserve">                                                  CINTURA                                           VESTITO DA SERA</w:t>
            </w:r>
          </w:p>
          <w:p w:rsidR="0054555B" w:rsidRDefault="0054555B" w:rsidP="0054555B">
            <w:r>
              <w:t>PELLETTERIA                                               GIOIELLI                                              GONNA</w:t>
            </w:r>
          </w:p>
          <w:p w:rsidR="0054555B" w:rsidRDefault="0054555B" w:rsidP="0054555B">
            <w:r>
              <w:t>NEGOZIO DI SCARPE                                  CAPPELLO                                          PANTALONI</w:t>
            </w:r>
          </w:p>
          <w:p w:rsidR="0054555B" w:rsidRDefault="0054555B" w:rsidP="0054555B">
            <w:r>
              <w:t>NEGOZIO DI VESTITI                                   SCIARPA                                             GIACCA</w:t>
            </w:r>
          </w:p>
          <w:p w:rsidR="0054555B" w:rsidRDefault="0054555B" w:rsidP="0054555B">
            <w:r>
              <w:t>OUTLET                                                         CRAVATTA                                         CAPPOTTO</w:t>
            </w:r>
          </w:p>
          <w:p w:rsidR="0054555B" w:rsidRDefault="0054555B">
            <w:pPr>
              <w:rPr>
                <w:sz w:val="24"/>
              </w:rPr>
            </w:pPr>
          </w:p>
        </w:tc>
      </w:tr>
    </w:tbl>
    <w:p w:rsidR="00B1473E" w:rsidRDefault="00B1473E"/>
    <w:p w:rsidR="005F78CF" w:rsidRPr="0054555B" w:rsidRDefault="005F78CF" w:rsidP="0054555B">
      <w:pPr>
        <w:jc w:val="center"/>
        <w:rPr>
          <w:b/>
          <w:sz w:val="24"/>
        </w:rPr>
      </w:pPr>
      <w:r w:rsidRPr="0054555B">
        <w:rPr>
          <w:b/>
          <w:sz w:val="24"/>
        </w:rPr>
        <w:t>VIAGGI</w:t>
      </w:r>
    </w:p>
    <w:tbl>
      <w:tblPr>
        <w:tblStyle w:val="TableGrid"/>
        <w:tblpPr w:leftFromText="180" w:rightFromText="180" w:vertAnchor="text" w:horzAnchor="page" w:tblpX="7861" w:tblpY="347"/>
        <w:tblW w:w="1806" w:type="pct"/>
        <w:tblLook w:val="04A0" w:firstRow="1" w:lastRow="0" w:firstColumn="1" w:lastColumn="0" w:noHBand="0" w:noVBand="1"/>
      </w:tblPr>
      <w:tblGrid>
        <w:gridCol w:w="3257"/>
      </w:tblGrid>
      <w:tr w:rsidR="00444FBC" w:rsidTr="00444FBC">
        <w:trPr>
          <w:trHeight w:val="226"/>
        </w:trPr>
        <w:tc>
          <w:tcPr>
            <w:tcW w:w="5000" w:type="pct"/>
          </w:tcPr>
          <w:p w:rsidR="00444FBC" w:rsidRDefault="00444FBC" w:rsidP="00444FBC">
            <w:r>
              <w:t>IN TRENO</w:t>
            </w:r>
          </w:p>
          <w:p w:rsidR="00444FBC" w:rsidRDefault="00444FBC" w:rsidP="00444FBC">
            <w:r>
              <w:t>IN AUTOBUS</w:t>
            </w:r>
          </w:p>
          <w:p w:rsidR="00444FBC" w:rsidRDefault="00444FBC" w:rsidP="00444FBC">
            <w:r>
              <w:t>IN MACCHINA</w:t>
            </w:r>
          </w:p>
          <w:p w:rsidR="00444FBC" w:rsidRDefault="00444FBC" w:rsidP="00444FBC">
            <w:r>
              <w:t>IN AEREO</w:t>
            </w:r>
          </w:p>
          <w:p w:rsidR="00444FBC" w:rsidRDefault="00444FBC" w:rsidP="00444FBC">
            <w:r>
              <w:t>IN BICICLETTA</w:t>
            </w:r>
          </w:p>
          <w:p w:rsidR="00444FBC" w:rsidRDefault="00444FBC" w:rsidP="00444FBC">
            <w:r w:rsidRPr="003A7729">
              <w:rPr>
                <w:b/>
              </w:rPr>
              <w:t xml:space="preserve">A </w:t>
            </w:r>
            <w:r>
              <w:t>PIEDI</w:t>
            </w:r>
          </w:p>
          <w:p w:rsidR="00444FBC" w:rsidRDefault="00444FBC" w:rsidP="00444FBC">
            <w:r>
              <w:t>IN BARCA</w:t>
            </w:r>
          </w:p>
          <w:p w:rsidR="00444FBC" w:rsidRDefault="00444FBC" w:rsidP="00444FBC">
            <w:r>
              <w:t>IN CROCIERA</w:t>
            </w:r>
          </w:p>
          <w:p w:rsidR="00444FBC" w:rsidRDefault="00444FBC" w:rsidP="00444FBC">
            <w:r>
              <w:t>IN METRO – METROPOLITANA</w:t>
            </w:r>
          </w:p>
          <w:p w:rsidR="00444FBC" w:rsidRPr="00444FBC" w:rsidRDefault="00444FBC" w:rsidP="00444FBC">
            <w:r>
              <w:t>IN TRAM</w:t>
            </w:r>
            <w:r>
              <w:t xml:space="preserve"> </w:t>
            </w:r>
          </w:p>
        </w:tc>
      </w:tr>
    </w:tbl>
    <w:p w:rsidR="0054555B" w:rsidRPr="0054555B" w:rsidRDefault="003A7729">
      <w:pPr>
        <w:rPr>
          <w:u w:val="single"/>
        </w:rPr>
      </w:pPr>
      <w:r w:rsidRPr="003A7729">
        <w:rPr>
          <w:u w:val="single"/>
        </w:rPr>
        <w:t>TIPI DI VIAGGI</w:t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 w:rsidRPr="00444FBC">
        <w:tab/>
      </w:r>
      <w:r w:rsidR="0054555B">
        <w:rPr>
          <w:u w:val="single"/>
        </w:rPr>
        <w:t>MEZZI DI TRASPORTO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41"/>
      </w:tblGrid>
      <w:tr w:rsidR="0054555B" w:rsidTr="00444FBC">
        <w:trPr>
          <w:trHeight w:val="1798"/>
        </w:trPr>
        <w:tc>
          <w:tcPr>
            <w:tcW w:w="3841" w:type="dxa"/>
          </w:tcPr>
          <w:p w:rsidR="0054555B" w:rsidRDefault="0054555B" w:rsidP="0054555B">
            <w:r>
              <w:t>VIAGGIO DI PIACERE</w:t>
            </w:r>
          </w:p>
          <w:p w:rsidR="0054555B" w:rsidRDefault="0054555B" w:rsidP="0054555B">
            <w:r>
              <w:t>VIAGGIO DI LAVORO</w:t>
            </w:r>
          </w:p>
          <w:p w:rsidR="00444FBC" w:rsidRDefault="00444FBC" w:rsidP="0054555B">
            <w:r>
              <w:t>VIAGGIO TURISTICO</w:t>
            </w:r>
          </w:p>
          <w:p w:rsidR="0054555B" w:rsidRDefault="0054555B" w:rsidP="0054555B">
            <w:r>
              <w:t>PER ANDARE A TROVARE QUALCUNO</w:t>
            </w:r>
            <w:r>
              <w:t xml:space="preserve"> </w:t>
            </w:r>
          </w:p>
          <w:p w:rsidR="00444FBC" w:rsidRDefault="00444FBC" w:rsidP="0054555B">
            <w:r>
              <w:t>VIAGGIO CULTURALE</w:t>
            </w:r>
          </w:p>
          <w:p w:rsidR="00444FBC" w:rsidRDefault="00444FBC" w:rsidP="0054555B">
            <w:r>
              <w:t>VIAGGIO STUDIO</w:t>
            </w:r>
          </w:p>
        </w:tc>
      </w:tr>
    </w:tbl>
    <w:p w:rsidR="005F78CF" w:rsidRDefault="005F78CF"/>
    <w:p w:rsidR="005F78CF" w:rsidRPr="005F78CF" w:rsidRDefault="005F78CF">
      <w:pPr>
        <w:rPr>
          <w:u w:val="single"/>
        </w:rPr>
      </w:pPr>
    </w:p>
    <w:p w:rsidR="00444FBC" w:rsidRPr="00444FBC" w:rsidRDefault="00444FBC">
      <w:pPr>
        <w:rPr>
          <w:u w:val="single"/>
        </w:rPr>
      </w:pPr>
      <w:r>
        <w:rPr>
          <w:u w:val="single"/>
        </w:rPr>
        <w:lastRenderedPageBreak/>
        <w:t>COSE DA VEDERE</w:t>
      </w:r>
      <w:r w:rsidR="003A7729">
        <w:tab/>
      </w:r>
      <w:r w:rsidR="003A7729">
        <w:tab/>
      </w:r>
      <w:r>
        <w:tab/>
      </w:r>
      <w:r w:rsidR="003A7729">
        <w:rPr>
          <w:u w:val="single"/>
        </w:rPr>
        <w:t>ATTIVITA DA SVOLGERE</w:t>
      </w: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444FBC" w:rsidTr="00444FBC">
        <w:trPr>
          <w:trHeight w:val="2061"/>
        </w:trPr>
        <w:tc>
          <w:tcPr>
            <w:tcW w:w="9918" w:type="dxa"/>
          </w:tcPr>
          <w:p w:rsidR="00444FBC" w:rsidRDefault="00444FBC" w:rsidP="00444FBC">
            <w:r>
              <w:t>MUSEO-I</w:t>
            </w:r>
            <w:r>
              <w:tab/>
            </w:r>
            <w:r>
              <w:tab/>
            </w:r>
            <w:r>
              <w:tab/>
            </w:r>
            <w:r>
              <w:tab/>
              <w:t>FARE ACQUISTI – COMPRARE SOUVENIR</w:t>
            </w:r>
          </w:p>
          <w:p w:rsidR="00444FBC" w:rsidRDefault="00444FBC" w:rsidP="00444FBC">
            <w:r>
              <w:t>MOSTRA-E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>(</w:t>
            </w:r>
            <w:r>
              <w:t>IN UN NEGOZIO-BOTTEGA DI SOUVENIR</w:t>
            </w:r>
            <w:r>
              <w:t>)</w:t>
            </w:r>
          </w:p>
          <w:p w:rsidR="00444FBC" w:rsidRDefault="00444FBC" w:rsidP="00444FBC">
            <w:r>
              <w:t>RISERVA-E NATURALE</w:t>
            </w:r>
            <w:r>
              <w:tab/>
            </w:r>
            <w:r>
              <w:tab/>
            </w:r>
            <w:r>
              <w:tab/>
              <w:t>FARE UNA VISITA GUIDATA</w:t>
            </w:r>
          </w:p>
          <w:p w:rsidR="00444FBC" w:rsidRDefault="00444FBC" w:rsidP="00444FBC">
            <w:r>
              <w:t>MONUMENTO-I</w:t>
            </w:r>
            <w:r>
              <w:tab/>
            </w:r>
            <w:r>
              <w:tab/>
            </w:r>
            <w:r>
              <w:tab/>
            </w:r>
            <w:r>
              <w:tab/>
              <w:t>ANDARE AL MARE (PRENDERE IL SOLE E NUOTARE)</w:t>
            </w:r>
          </w:p>
          <w:p w:rsidR="00444FBC" w:rsidRDefault="00444FBC" w:rsidP="00444FBC">
            <w:r>
              <w:t xml:space="preserve">CHIESA-e                                                        </w:t>
            </w:r>
            <w:r>
              <w:t>FARE TREKKING</w:t>
            </w:r>
          </w:p>
          <w:p w:rsidR="00444FBC" w:rsidRPr="00444FBC" w:rsidRDefault="00444FBC" w:rsidP="00444FBC">
            <w:r>
              <w:t>CATTEDRALE-I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Pr="00444FBC">
              <w:t>ESPLORARE-SCOPRIRE NUOVI LUOGHI-NUOVE CULTURE</w:t>
            </w:r>
          </w:p>
          <w:p w:rsidR="00444FBC" w:rsidRPr="00444FBC" w:rsidRDefault="00444FBC" w:rsidP="00444FBC">
            <w:r w:rsidRPr="00444FBC">
              <w:t>DUOMO</w:t>
            </w:r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  <w:t>FARE ESCURSIONISMO ALPINO</w:t>
            </w:r>
          </w:p>
          <w:p w:rsidR="00444FBC" w:rsidRPr="00444FBC" w:rsidRDefault="00444FBC" w:rsidP="00444FBC">
            <w:r w:rsidRPr="00444FBC">
              <w:t>TEMPIO</w:t>
            </w:r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  <w:t>ANDARE IN BARCA A VELA</w:t>
            </w:r>
          </w:p>
          <w:p w:rsidR="00444FBC" w:rsidRPr="00444FBC" w:rsidRDefault="00444FBC" w:rsidP="00444FBC"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  <w:t>ANDARE IN CAMPEGGIO (DORMIRE NEL SACCO A PELO)</w:t>
            </w:r>
            <w:r w:rsidRPr="00444FBC">
              <w:tab/>
            </w:r>
            <w:r w:rsidRPr="00444FBC">
              <w:tab/>
            </w:r>
            <w:r w:rsidRPr="00444FBC">
              <w:tab/>
            </w:r>
            <w:r w:rsidRPr="00444FBC">
              <w:tab/>
            </w:r>
          </w:p>
          <w:p w:rsidR="00444FBC" w:rsidRDefault="00444FBC"/>
        </w:tc>
      </w:tr>
    </w:tbl>
    <w:p w:rsidR="00444FBC" w:rsidRDefault="00444FBC"/>
    <w:p w:rsidR="00444FBC" w:rsidRPr="007B5547" w:rsidRDefault="00444FBC">
      <w:pPr>
        <w:rPr>
          <w:b/>
        </w:rPr>
      </w:pPr>
    </w:p>
    <w:p w:rsidR="007B5547" w:rsidRPr="007B5547" w:rsidRDefault="007B5547" w:rsidP="007B5547">
      <w:pPr>
        <w:jc w:val="center"/>
        <w:rPr>
          <w:b/>
        </w:rPr>
      </w:pPr>
      <w:r w:rsidRPr="007B5547">
        <w:rPr>
          <w:b/>
        </w:rPr>
        <w:t>TEMPO LIBERO</w:t>
      </w:r>
    </w:p>
    <w:p w:rsidR="007B5547" w:rsidRPr="007B5547" w:rsidRDefault="007B5547">
      <w:pPr>
        <w:rPr>
          <w:u w:val="single"/>
        </w:rPr>
      </w:pPr>
      <w:r w:rsidRPr="007B5547">
        <w:rPr>
          <w:u w:val="single"/>
        </w:rPr>
        <w:t>SPORT</w:t>
      </w:r>
    </w:p>
    <w:tbl>
      <w:tblPr>
        <w:tblStyle w:val="TableGrid"/>
        <w:tblW w:w="10156" w:type="dxa"/>
        <w:tblLook w:val="04A0" w:firstRow="1" w:lastRow="0" w:firstColumn="1" w:lastColumn="0" w:noHBand="0" w:noVBand="1"/>
      </w:tblPr>
      <w:tblGrid>
        <w:gridCol w:w="10156"/>
      </w:tblGrid>
      <w:tr w:rsidR="007B5547" w:rsidTr="007B5547">
        <w:trPr>
          <w:trHeight w:val="1964"/>
        </w:trPr>
        <w:tc>
          <w:tcPr>
            <w:tcW w:w="10156" w:type="dxa"/>
          </w:tcPr>
          <w:p w:rsidR="007B5547" w:rsidRPr="007B5547" w:rsidRDefault="007B5547" w:rsidP="007B5547"/>
          <w:p w:rsidR="007B5547" w:rsidRPr="007B5547" w:rsidRDefault="007B5547" w:rsidP="007B5547">
            <w:proofErr w:type="spellStart"/>
            <w:r w:rsidRPr="007B5547">
              <w:t>Praticare</w:t>
            </w:r>
            <w:proofErr w:type="spellEnd"/>
            <w:r w:rsidRPr="007B5547">
              <w:t xml:space="preserve"> </w:t>
            </w:r>
            <w:proofErr w:type="spellStart"/>
            <w:r w:rsidRPr="007B5547">
              <w:t>uno</w:t>
            </w:r>
            <w:proofErr w:type="spellEnd"/>
            <w:r w:rsidRPr="007B5547">
              <w:t xml:space="preserve"> sport</w:t>
            </w:r>
            <w:r w:rsidRPr="007B5547">
              <w:tab/>
            </w:r>
            <w:r w:rsidRPr="007B5547">
              <w:tab/>
            </w:r>
            <w:r w:rsidRPr="007B5547">
              <w:tab/>
            </w:r>
            <w:r w:rsidRPr="007B5547">
              <w:tab/>
            </w:r>
            <w:proofErr w:type="spellStart"/>
            <w:r w:rsidRPr="007B5547">
              <w:t>Giocare</w:t>
            </w:r>
            <w:proofErr w:type="spellEnd"/>
            <w:r w:rsidRPr="007B5547">
              <w:t>/</w:t>
            </w:r>
            <w:proofErr w:type="spellStart"/>
            <w:r w:rsidRPr="007B5547">
              <w:t>disputare</w:t>
            </w:r>
            <w:proofErr w:type="spellEnd"/>
            <w:r w:rsidRPr="007B5547">
              <w:t xml:space="preserve"> </w:t>
            </w:r>
            <w:proofErr w:type="spellStart"/>
            <w:r w:rsidRPr="007B5547">
              <w:t>una</w:t>
            </w:r>
            <w:proofErr w:type="spellEnd"/>
            <w:r w:rsidRPr="007B5547">
              <w:t xml:space="preserve"> partita</w:t>
            </w:r>
            <w:r>
              <w:t xml:space="preserve">                                 </w:t>
            </w:r>
            <w:proofErr w:type="spellStart"/>
            <w:r>
              <w:t>Calcio</w:t>
            </w:r>
            <w:proofErr w:type="spellEnd"/>
          </w:p>
          <w:p w:rsidR="007B5547" w:rsidRPr="007B5547" w:rsidRDefault="007B5547" w:rsidP="007B5547">
            <w:proofErr w:type="spellStart"/>
            <w:r w:rsidRPr="007B5547">
              <w:t>Allenamento</w:t>
            </w:r>
            <w:proofErr w:type="spellEnd"/>
            <w:r w:rsidRPr="007B5547">
              <w:t xml:space="preserve"> (</w:t>
            </w:r>
            <w:proofErr w:type="spellStart"/>
            <w:r w:rsidRPr="007B5547">
              <w:t>allenarsi</w:t>
            </w:r>
            <w:proofErr w:type="spellEnd"/>
            <w:r w:rsidRPr="007B5547">
              <w:t>)</w:t>
            </w:r>
            <w:r w:rsidRPr="007B5547">
              <w:tab/>
            </w:r>
            <w:r w:rsidRPr="007B5547">
              <w:tab/>
            </w:r>
            <w:r w:rsidRPr="007B5547">
              <w:tab/>
            </w:r>
            <w:r>
              <w:t xml:space="preserve">               </w:t>
            </w:r>
            <w:proofErr w:type="spellStart"/>
            <w:r w:rsidRPr="007B5547">
              <w:t>Allenatore</w:t>
            </w:r>
            <w:proofErr w:type="spellEnd"/>
            <w:r>
              <w:t xml:space="preserve">                                                                   </w:t>
            </w:r>
            <w:proofErr w:type="spellStart"/>
            <w:r>
              <w:t>Pallavolo</w:t>
            </w:r>
            <w:proofErr w:type="spellEnd"/>
          </w:p>
          <w:p w:rsidR="007B5547" w:rsidRPr="007B5547" w:rsidRDefault="007B5547" w:rsidP="007B5547">
            <w:proofErr w:type="spellStart"/>
            <w:r w:rsidRPr="007B5547">
              <w:t>Campione</w:t>
            </w:r>
            <w:proofErr w:type="spellEnd"/>
            <w:r w:rsidRPr="007B5547">
              <w:t xml:space="preserve"> </w:t>
            </w:r>
            <w:proofErr w:type="spellStart"/>
            <w:r w:rsidRPr="007B5547">
              <w:t>sportivo</w:t>
            </w:r>
            <w:proofErr w:type="spellEnd"/>
            <w:r w:rsidRPr="007B5547">
              <w:t xml:space="preserve"> </w:t>
            </w:r>
            <w:r w:rsidRPr="007B5547">
              <w:tab/>
            </w:r>
            <w:r w:rsidRPr="007B5547">
              <w:tab/>
            </w:r>
            <w:r w:rsidRPr="007B5547">
              <w:tab/>
            </w:r>
            <w:r w:rsidRPr="007B5547">
              <w:tab/>
            </w:r>
            <w:proofErr w:type="spellStart"/>
            <w:r w:rsidRPr="007B5547">
              <w:t>Assumere</w:t>
            </w:r>
            <w:proofErr w:type="spellEnd"/>
            <w:r w:rsidRPr="007B5547">
              <w:t xml:space="preserve"> </w:t>
            </w:r>
            <w:proofErr w:type="spellStart"/>
            <w:r w:rsidRPr="007B5547">
              <w:t>integratori</w:t>
            </w:r>
            <w:proofErr w:type="spellEnd"/>
            <w:r>
              <w:t xml:space="preserve">                                                </w:t>
            </w:r>
            <w:proofErr w:type="spellStart"/>
            <w:r>
              <w:t>Pallacanestro</w:t>
            </w:r>
            <w:proofErr w:type="spellEnd"/>
          </w:p>
          <w:p w:rsidR="007B5547" w:rsidRPr="007B5547" w:rsidRDefault="007B5547" w:rsidP="007B5547">
            <w:proofErr w:type="spellStart"/>
            <w:r>
              <w:t>Tifoso</w:t>
            </w:r>
            <w:proofErr w:type="spellEnd"/>
            <w:r>
              <w:t xml:space="preserve">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  <w:t xml:space="preserve">              </w:t>
            </w:r>
            <w:proofErr w:type="spellStart"/>
            <w:r>
              <w:t>Disciplina</w:t>
            </w:r>
            <w:proofErr w:type="spellEnd"/>
            <w:r>
              <w:t>/</w:t>
            </w:r>
            <w:proofErr w:type="spellStart"/>
            <w:r>
              <w:t>attività</w:t>
            </w:r>
            <w:proofErr w:type="spellEnd"/>
            <w:r>
              <w:t xml:space="preserve"> </w:t>
            </w:r>
            <w:proofErr w:type="spellStart"/>
            <w:r>
              <w:t>sportiva</w:t>
            </w:r>
            <w:proofErr w:type="spellEnd"/>
            <w:r>
              <w:tab/>
            </w:r>
            <w:r>
              <w:tab/>
              <w:t xml:space="preserve">              </w:t>
            </w:r>
            <w:proofErr w:type="spellStart"/>
            <w:r>
              <w:t>Nuoto</w:t>
            </w:r>
            <w:proofErr w:type="spellEnd"/>
            <w:r>
              <w:tab/>
            </w:r>
          </w:p>
          <w:p w:rsidR="007B5547" w:rsidRPr="007B5547" w:rsidRDefault="007B5547" w:rsidP="007B5547">
            <w:proofErr w:type="spellStart"/>
            <w:r w:rsidRPr="007B5547">
              <w:t>Movimento</w:t>
            </w:r>
            <w:proofErr w:type="spellEnd"/>
            <w:r w:rsidRPr="007B5547">
              <w:t xml:space="preserve"> Vs </w:t>
            </w:r>
            <w:proofErr w:type="spellStart"/>
            <w:r w:rsidRPr="007B5547">
              <w:t>sedentarietà</w:t>
            </w:r>
            <w:proofErr w:type="spellEnd"/>
            <w:r w:rsidRPr="007B5547">
              <w:tab/>
            </w:r>
            <w:r w:rsidRPr="007B5547">
              <w:tab/>
            </w:r>
            <w:r>
              <w:t xml:space="preserve">              </w:t>
            </w:r>
            <w:proofErr w:type="spellStart"/>
            <w:r w:rsidRPr="007B5547">
              <w:t>Gara</w:t>
            </w:r>
            <w:proofErr w:type="spellEnd"/>
            <w:r w:rsidRPr="007B5547">
              <w:t xml:space="preserve"> /</w:t>
            </w:r>
            <w:proofErr w:type="spellStart"/>
            <w:r w:rsidRPr="007B5547">
              <w:t>competizione</w:t>
            </w:r>
            <w:proofErr w:type="spellEnd"/>
            <w:r w:rsidRPr="007B5547">
              <w:t xml:space="preserve">  (sport </w:t>
            </w:r>
            <w:proofErr w:type="spellStart"/>
            <w:r w:rsidRPr="007B5547">
              <w:t>competitivi</w:t>
            </w:r>
            <w:proofErr w:type="spellEnd"/>
            <w:r w:rsidRPr="007B5547">
              <w:t>)</w:t>
            </w:r>
            <w:r>
              <w:t xml:space="preserve">                Tennis              </w:t>
            </w:r>
          </w:p>
          <w:p w:rsidR="007B5547" w:rsidRDefault="007B5547"/>
        </w:tc>
      </w:tr>
    </w:tbl>
    <w:p w:rsidR="007B5547" w:rsidRDefault="007B5547"/>
    <w:p w:rsidR="007B5547" w:rsidRDefault="007B5547"/>
    <w:p w:rsidR="00444FBC" w:rsidRPr="00444FBC" w:rsidRDefault="00444FBC" w:rsidP="00444FBC">
      <w:pPr>
        <w:jc w:val="center"/>
        <w:rPr>
          <w:b/>
        </w:rPr>
      </w:pPr>
      <w:r w:rsidRPr="00444FBC">
        <w:rPr>
          <w:b/>
        </w:rPr>
        <w:t>AVVERBI DI TEMPO</w:t>
      </w:r>
    </w:p>
    <w:p w:rsidR="00444FBC" w:rsidRDefault="00444FBC" w:rsidP="00444FBC">
      <w:pPr>
        <w:jc w:val="center"/>
      </w:pPr>
      <w:r>
        <w:t>QUANTO SPESSO FAI QUALCOSA?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44FBC" w:rsidTr="00444FBC">
        <w:tc>
          <w:tcPr>
            <w:tcW w:w="9016" w:type="dxa"/>
          </w:tcPr>
          <w:p w:rsidR="00444FBC" w:rsidRPr="00444FBC" w:rsidRDefault="00444FBC" w:rsidP="00444FBC">
            <w:pPr>
              <w:rPr>
                <w:color w:val="00B0F0"/>
                <w:sz w:val="32"/>
              </w:rPr>
            </w:pPr>
            <w:r w:rsidRPr="00444FBC">
              <w:rPr>
                <w:color w:val="00B0F0"/>
                <w:sz w:val="32"/>
              </w:rPr>
              <w:t>NORMALMENTE</w:t>
            </w:r>
            <w:r>
              <w:rPr>
                <w:color w:val="00B0F0"/>
                <w:sz w:val="32"/>
              </w:rPr>
              <w:t xml:space="preserve"> (usually)</w:t>
            </w:r>
          </w:p>
          <w:p w:rsidR="00444FBC" w:rsidRPr="00444FBC" w:rsidRDefault="00444FBC" w:rsidP="00444FBC">
            <w:pPr>
              <w:rPr>
                <w:color w:val="00B0F0"/>
                <w:sz w:val="32"/>
              </w:rPr>
            </w:pPr>
            <w:r w:rsidRPr="00444FBC">
              <w:rPr>
                <w:color w:val="00B0F0"/>
                <w:sz w:val="32"/>
              </w:rPr>
              <w:t>SPESSO</w:t>
            </w:r>
            <w:r>
              <w:rPr>
                <w:color w:val="00B0F0"/>
                <w:sz w:val="32"/>
              </w:rPr>
              <w:t xml:space="preserve"> (often)</w:t>
            </w:r>
            <w:r w:rsidRPr="00444FBC">
              <w:rPr>
                <w:color w:val="00B0F0"/>
                <w:sz w:val="32"/>
              </w:rPr>
              <w:br/>
              <w:t>MAI</w:t>
            </w:r>
            <w:r>
              <w:rPr>
                <w:color w:val="00B0F0"/>
                <w:sz w:val="32"/>
              </w:rPr>
              <w:t xml:space="preserve">  (never)</w:t>
            </w:r>
          </w:p>
          <w:p w:rsidR="00444FBC" w:rsidRPr="00444FBC" w:rsidRDefault="00444FBC" w:rsidP="00444FBC">
            <w:pPr>
              <w:rPr>
                <w:color w:val="00B0F0"/>
                <w:sz w:val="32"/>
              </w:rPr>
            </w:pPr>
            <w:r w:rsidRPr="00444FBC">
              <w:rPr>
                <w:color w:val="00B0F0"/>
                <w:sz w:val="32"/>
              </w:rPr>
              <w:t>QUASI MAI</w:t>
            </w:r>
            <w:r>
              <w:rPr>
                <w:color w:val="00B0F0"/>
                <w:sz w:val="32"/>
              </w:rPr>
              <w:t xml:space="preserve"> (hardly never)</w:t>
            </w:r>
          </w:p>
          <w:p w:rsidR="00444FBC" w:rsidRPr="00444FBC" w:rsidRDefault="00444FBC" w:rsidP="00444FBC">
            <w:pPr>
              <w:rPr>
                <w:color w:val="00B0F0"/>
                <w:sz w:val="32"/>
              </w:rPr>
            </w:pPr>
            <w:r w:rsidRPr="00444FBC">
              <w:rPr>
                <w:color w:val="00B0F0"/>
                <w:sz w:val="32"/>
              </w:rPr>
              <w:t>SEMPRE</w:t>
            </w:r>
            <w:r>
              <w:rPr>
                <w:color w:val="00B0F0"/>
                <w:sz w:val="32"/>
              </w:rPr>
              <w:t xml:space="preserve"> (always)</w:t>
            </w:r>
          </w:p>
          <w:p w:rsidR="00444FBC" w:rsidRPr="00444FBC" w:rsidRDefault="00444FBC" w:rsidP="00444FBC">
            <w:pPr>
              <w:rPr>
                <w:color w:val="00B0F0"/>
                <w:sz w:val="32"/>
              </w:rPr>
            </w:pPr>
            <w:r w:rsidRPr="00444FBC">
              <w:rPr>
                <w:color w:val="00B0F0"/>
                <w:sz w:val="32"/>
              </w:rPr>
              <w:t>QUALCHE VOLTA</w:t>
            </w:r>
            <w:r>
              <w:rPr>
                <w:color w:val="00B0F0"/>
                <w:sz w:val="32"/>
              </w:rPr>
              <w:t xml:space="preserve">  (sometimes)</w:t>
            </w:r>
          </w:p>
          <w:p w:rsidR="00444FBC" w:rsidRDefault="00444FBC" w:rsidP="00444FBC"/>
          <w:p w:rsidR="00444FBC" w:rsidRDefault="00444FBC"/>
        </w:tc>
      </w:tr>
    </w:tbl>
    <w:p w:rsidR="005F78CF" w:rsidRDefault="005F78CF"/>
    <w:p w:rsidR="005F78CF" w:rsidRDefault="005F78CF"/>
    <w:p w:rsidR="005938ED" w:rsidRDefault="005938ED" w:rsidP="005938ED"/>
    <w:p w:rsidR="00444FBC" w:rsidRDefault="00444FBC"/>
    <w:sectPr w:rsidR="00444F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7E3"/>
    <w:rsid w:val="001D1236"/>
    <w:rsid w:val="00201448"/>
    <w:rsid w:val="00244168"/>
    <w:rsid w:val="003521AE"/>
    <w:rsid w:val="00384C93"/>
    <w:rsid w:val="003A7729"/>
    <w:rsid w:val="003B2AF9"/>
    <w:rsid w:val="003F24F4"/>
    <w:rsid w:val="00444FBC"/>
    <w:rsid w:val="004F0D3E"/>
    <w:rsid w:val="0054555B"/>
    <w:rsid w:val="00547F0E"/>
    <w:rsid w:val="005938ED"/>
    <w:rsid w:val="005F78CF"/>
    <w:rsid w:val="00633A3E"/>
    <w:rsid w:val="00754F34"/>
    <w:rsid w:val="007B5547"/>
    <w:rsid w:val="00957F57"/>
    <w:rsid w:val="009C5200"/>
    <w:rsid w:val="00A1722B"/>
    <w:rsid w:val="00A76366"/>
    <w:rsid w:val="00AE57E3"/>
    <w:rsid w:val="00B1473E"/>
    <w:rsid w:val="00DF79BE"/>
    <w:rsid w:val="00E17BD7"/>
    <w:rsid w:val="00E93848"/>
    <w:rsid w:val="00FC3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268A23-DF4F-4780-9BB1-982047718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33A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7B7C5D83</Template>
  <TotalTime>36</TotalTime>
  <Pages>4</Pages>
  <Words>852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Roccella, Paola</dc:creator>
  <cp:keywords/>
  <dc:description/>
  <cp:lastModifiedBy>Roccella, Paola</cp:lastModifiedBy>
  <cp:revision>3</cp:revision>
  <dcterms:created xsi:type="dcterms:W3CDTF">2015-05-07T15:16:00Z</dcterms:created>
  <dcterms:modified xsi:type="dcterms:W3CDTF">2015-05-07T15:51:00Z</dcterms:modified>
</cp:coreProperties>
</file>