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4FFD" w:rsidRPr="00AE3DC9" w:rsidRDefault="00454FFD" w:rsidP="00454FFD">
      <w:pPr>
        <w:jc w:val="center"/>
        <w:rPr>
          <w:b/>
          <w:sz w:val="56"/>
          <w:szCs w:val="56"/>
          <w:lang w:val="it-IT"/>
        </w:rPr>
      </w:pPr>
      <w:r w:rsidRPr="00AE3DC9">
        <w:rPr>
          <w:b/>
          <w:sz w:val="56"/>
          <w:szCs w:val="56"/>
          <w:lang w:val="it-IT"/>
        </w:rPr>
        <w:t>ISTRUZIONE E UNIVERSITA’</w:t>
      </w:r>
    </w:p>
    <w:p w:rsidR="007B42A2" w:rsidRPr="00AE3DC9" w:rsidRDefault="009A17EA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Cosa pensi dell’universita’ che frequenti?</w:t>
      </w:r>
    </w:p>
    <w:p w:rsidR="009A17EA" w:rsidRPr="00AE3DC9" w:rsidRDefault="009A17EA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Ti piace il tuo programma di studio?</w:t>
      </w:r>
    </w:p>
    <w:p w:rsidR="009A17EA" w:rsidRPr="00AE3DC9" w:rsidRDefault="009A17EA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Come definiresti la tua vita all’universita’ ora?</w:t>
      </w:r>
    </w:p>
    <w:p w:rsidR="009A17EA" w:rsidRPr="00AE3DC9" w:rsidRDefault="009A17EA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Che vantaggi e svantaggi ha il trimestre che passerai a Venezia?</w:t>
      </w:r>
    </w:p>
    <w:p w:rsidR="009A17EA" w:rsidRPr="00AE3DC9" w:rsidRDefault="009A17EA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Hai delle aspettative particolari per il tuo trimestre a venezia?</w:t>
      </w:r>
    </w:p>
    <w:p w:rsidR="009A17EA" w:rsidRPr="00AE3DC9" w:rsidRDefault="009A17EA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Che attivita’ extra curriculari fai/se le fai?</w:t>
      </w:r>
    </w:p>
    <w:p w:rsidR="009A17EA" w:rsidRPr="00AE3DC9" w:rsidRDefault="009A17EA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Che cosa pensi del corso di italiano? Pensi che ti abbia aiutato a migliorare il tuo italiano e a prepararti per la tua visita a venezia?</w:t>
      </w:r>
    </w:p>
    <w:p w:rsidR="00AA5F05" w:rsidRPr="00AE3DC9" w:rsidRDefault="00AA5F05">
      <w:pPr>
        <w:rPr>
          <w:sz w:val="56"/>
          <w:szCs w:val="56"/>
          <w:lang w:val="it-IT"/>
        </w:rPr>
      </w:pPr>
    </w:p>
    <w:p w:rsidR="00AA5F05" w:rsidRPr="00AE3DC9" w:rsidRDefault="00454FFD" w:rsidP="00454FFD">
      <w:pPr>
        <w:jc w:val="center"/>
        <w:rPr>
          <w:b/>
          <w:sz w:val="56"/>
          <w:szCs w:val="56"/>
          <w:lang w:val="it-IT"/>
        </w:rPr>
      </w:pPr>
      <w:r w:rsidRPr="00AE3DC9">
        <w:rPr>
          <w:b/>
          <w:sz w:val="56"/>
          <w:szCs w:val="56"/>
          <w:lang w:val="it-IT"/>
        </w:rPr>
        <w:lastRenderedPageBreak/>
        <w:t>VOCAB</w:t>
      </w:r>
    </w:p>
    <w:p w:rsidR="008B3A5C" w:rsidRPr="00AE3DC9" w:rsidRDefault="008B3A5C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REPUTAZIONE</w:t>
      </w:r>
    </w:p>
    <w:p w:rsidR="008B3A5C" w:rsidRPr="00AE3DC9" w:rsidRDefault="008B3A5C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IMPEGANTIVO</w:t>
      </w:r>
    </w:p>
    <w:p w:rsidR="00AA5F05" w:rsidRPr="00AE3DC9" w:rsidRDefault="00AA5F05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Fare il pendolare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COSTOSO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POSITIVO / NEGATIVO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ENTUSIASTO/A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LA SCELTA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AMPIO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INTERESSANTE = STIMOLANTE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NOIOSO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SCOMODO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ENTRARE A CONTATTO CON UNA CULTURA DIVERSA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STUDIARE LA STORIA DA UN’ALTRA PROSPETTIVA</w:t>
      </w:r>
    </w:p>
    <w:p w:rsidR="002275CD" w:rsidRPr="00AE3DC9" w:rsidRDefault="002275CD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lastRenderedPageBreak/>
        <w:t>VIVERE IN MODO INDIPENDENTE IN UN PAESE STRANIERO PER QUALCHE MESE</w:t>
      </w:r>
    </w:p>
    <w:p w:rsidR="002275CD" w:rsidRPr="00AE3DC9" w:rsidRDefault="0001647A">
      <w:p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IMPEGNATO = OCCUPATO</w:t>
      </w: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01647A" w:rsidRPr="00AE3DC9" w:rsidRDefault="0001647A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b/>
          <w:sz w:val="56"/>
          <w:szCs w:val="56"/>
          <w:lang w:val="it-IT"/>
        </w:rPr>
      </w:pPr>
      <w:r w:rsidRPr="00AE3DC9">
        <w:rPr>
          <w:b/>
          <w:sz w:val="56"/>
          <w:szCs w:val="56"/>
          <w:lang w:val="it-IT"/>
        </w:rPr>
        <w:lastRenderedPageBreak/>
        <w:t>TECNOLOGIA/TELEFONINI/COMPUTER</w:t>
      </w:r>
    </w:p>
    <w:p w:rsidR="00454FFD" w:rsidRPr="00AE3DC9" w:rsidRDefault="00454FFD" w:rsidP="00454FFD">
      <w:pPr>
        <w:pStyle w:val="ListParagraph"/>
        <w:numPr>
          <w:ilvl w:val="0"/>
          <w:numId w:val="1"/>
        </w:num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Hai un telefonino? Quando lo usi? Perche’? E’ utile averne uno?</w:t>
      </w:r>
    </w:p>
    <w:p w:rsidR="00454FFD" w:rsidRPr="00AE3DC9" w:rsidRDefault="00454FFD" w:rsidP="00454FFD">
      <w:pPr>
        <w:pStyle w:val="ListParagraph"/>
        <w:numPr>
          <w:ilvl w:val="0"/>
          <w:numId w:val="1"/>
        </w:num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Cosa ti permette di fare un telefonino? E cosa NON ti permette di fare?</w:t>
      </w:r>
    </w:p>
    <w:p w:rsidR="00454FFD" w:rsidRPr="00AE3DC9" w:rsidRDefault="00454FFD" w:rsidP="00454FFD">
      <w:pPr>
        <w:pStyle w:val="ListParagraph"/>
        <w:numPr>
          <w:ilvl w:val="0"/>
          <w:numId w:val="1"/>
        </w:num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Ti piacciono i social media? Pensi che siano utili o pensi che siano una perdiata di tempo? Ci sono dei rischi per la persona? Che social media usi?</w:t>
      </w:r>
    </w:p>
    <w:p w:rsidR="00454FFD" w:rsidRPr="00AE3DC9" w:rsidRDefault="00454FFD" w:rsidP="00454FFD">
      <w:pPr>
        <w:pStyle w:val="ListParagraph"/>
        <w:numPr>
          <w:ilvl w:val="0"/>
          <w:numId w:val="1"/>
        </w:num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Sei a favore o contro la tecnologia in classe? Pensi che aiuti a migliorare l’apprendimento di una materia universitaria o no?</w:t>
      </w:r>
    </w:p>
    <w:p w:rsidR="00454FFD" w:rsidRPr="00AE3DC9" w:rsidRDefault="00454FFD" w:rsidP="00454FFD">
      <w:pPr>
        <w:pStyle w:val="ListParagraph"/>
        <w:numPr>
          <w:ilvl w:val="0"/>
          <w:numId w:val="1"/>
        </w:num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Fa bene o fa male alla salute l’uso prolungato di computer?</w:t>
      </w:r>
    </w:p>
    <w:p w:rsidR="00454FFD" w:rsidRPr="00AE3DC9" w:rsidRDefault="00454FFD" w:rsidP="00454FFD">
      <w:pPr>
        <w:pStyle w:val="ListParagraph"/>
        <w:numPr>
          <w:ilvl w:val="0"/>
          <w:numId w:val="1"/>
        </w:num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 xml:space="preserve">L’uso dei telefonini </w:t>
      </w:r>
      <w:r w:rsidR="004D473D" w:rsidRPr="00AE3DC9">
        <w:rPr>
          <w:sz w:val="52"/>
          <w:szCs w:val="52"/>
          <w:lang w:val="it-IT"/>
        </w:rPr>
        <w:t>incoraggia le</w:t>
      </w:r>
      <w:r w:rsidRPr="00AE3DC9">
        <w:rPr>
          <w:sz w:val="52"/>
          <w:szCs w:val="52"/>
          <w:lang w:val="it-IT"/>
        </w:rPr>
        <w:t xml:space="preserve"> fobie</w:t>
      </w:r>
      <w:r w:rsidR="00282F86" w:rsidRPr="00AE3DC9">
        <w:rPr>
          <w:sz w:val="52"/>
          <w:szCs w:val="52"/>
          <w:lang w:val="it-IT"/>
        </w:rPr>
        <w:t xml:space="preserve"> e manie</w:t>
      </w:r>
      <w:r w:rsidRPr="00AE3DC9">
        <w:rPr>
          <w:sz w:val="52"/>
          <w:szCs w:val="52"/>
          <w:lang w:val="it-IT"/>
        </w:rPr>
        <w:t>?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</w:p>
    <w:p w:rsidR="000B5407" w:rsidRPr="00AE3DC9" w:rsidRDefault="000B5407" w:rsidP="000B5407">
      <w:pPr>
        <w:rPr>
          <w:sz w:val="52"/>
          <w:szCs w:val="52"/>
          <w:lang w:val="it-IT"/>
        </w:rPr>
      </w:pPr>
    </w:p>
    <w:p w:rsidR="000B5407" w:rsidRPr="00AE3DC9" w:rsidRDefault="000B5407" w:rsidP="000B5407">
      <w:pPr>
        <w:rPr>
          <w:sz w:val="52"/>
          <w:szCs w:val="52"/>
          <w:lang w:val="it-IT"/>
        </w:rPr>
      </w:pP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SEGUIRE LE NOTIZIE</w:t>
      </w:r>
    </w:p>
    <w:p w:rsidR="00015B7F" w:rsidRPr="00AE3DC9" w:rsidRDefault="00015B7F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NAVIGARE IN RETE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CHIACCHIERARE CON GLI AMICI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SOCIALIZZARE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CHATTARE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LE FUNZIONI DEL TELEFONINO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VIAGGIARE NEL TEMPO / NELLO SPAZIO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AIUTA LA PRIVACY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SPEGNERE / ACCENDERE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FRODI FINAZIARIE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SONO PAUROSI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UNA PERSONA PUO’ CLONARE LA NOSTRA IDENTITA’</w:t>
      </w:r>
    </w:p>
    <w:p w:rsidR="004D473D" w:rsidRPr="00AE3DC9" w:rsidRDefault="004D473D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IL BULLISMO ONLINE</w:t>
      </w:r>
    </w:p>
    <w:p w:rsidR="004D473D" w:rsidRPr="00AE3DC9" w:rsidRDefault="004D473D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lastRenderedPageBreak/>
        <w:t>LE PAROLACCE</w:t>
      </w:r>
    </w:p>
    <w:p w:rsidR="004D473D" w:rsidRPr="00AE3DC9" w:rsidRDefault="004D473D" w:rsidP="000B5407">
      <w:pPr>
        <w:rPr>
          <w:sz w:val="52"/>
          <w:szCs w:val="52"/>
          <w:lang w:val="it-IT"/>
        </w:rPr>
      </w:pPr>
      <w:r w:rsidRPr="00AE3DC9">
        <w:rPr>
          <w:sz w:val="52"/>
          <w:szCs w:val="52"/>
          <w:lang w:val="it-IT"/>
        </w:rPr>
        <w:t>IL LINGUAGGIO VOLGARE</w:t>
      </w:r>
    </w:p>
    <w:p w:rsidR="000B5407" w:rsidRPr="00AE3DC9" w:rsidRDefault="000B5407" w:rsidP="000B5407">
      <w:pPr>
        <w:rPr>
          <w:sz w:val="52"/>
          <w:szCs w:val="52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454FFD" w:rsidRPr="00AE3DC9" w:rsidRDefault="00454FFD">
      <w:pPr>
        <w:rPr>
          <w:sz w:val="56"/>
          <w:szCs w:val="56"/>
          <w:lang w:val="it-IT"/>
        </w:rPr>
      </w:pPr>
    </w:p>
    <w:p w:rsidR="00B92288" w:rsidRPr="00AE3DC9" w:rsidRDefault="00F02271">
      <w:pPr>
        <w:rPr>
          <w:b/>
          <w:sz w:val="56"/>
          <w:szCs w:val="56"/>
          <w:lang w:val="it-IT"/>
        </w:rPr>
      </w:pPr>
      <w:r w:rsidRPr="00AE3DC9">
        <w:rPr>
          <w:b/>
          <w:sz w:val="56"/>
          <w:szCs w:val="56"/>
          <w:lang w:val="it-IT"/>
        </w:rPr>
        <w:lastRenderedPageBreak/>
        <w:t>IL MONDO DEL LAVORO</w:t>
      </w:r>
    </w:p>
    <w:p w:rsidR="00F02271" w:rsidRPr="00AE3DC9" w:rsidRDefault="00F02271" w:rsidP="00F02271">
      <w:pPr>
        <w:pStyle w:val="ListParagraph"/>
        <w:numPr>
          <w:ilvl w:val="0"/>
          <w:numId w:val="2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Che tipo di lavoro ti piacerebbe fare dopo la tua laurea?</w:t>
      </w:r>
    </w:p>
    <w:p w:rsidR="00F02271" w:rsidRPr="00AE3DC9" w:rsidRDefault="00F02271" w:rsidP="00F02271">
      <w:pPr>
        <w:pStyle w:val="ListParagraph"/>
        <w:numPr>
          <w:ilvl w:val="0"/>
          <w:numId w:val="2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Quali opportunita’ ti potrebbe offrire?</w:t>
      </w:r>
    </w:p>
    <w:p w:rsidR="00F02271" w:rsidRPr="00AE3DC9" w:rsidRDefault="00F02271" w:rsidP="00F02271">
      <w:pPr>
        <w:pStyle w:val="ListParagraph"/>
        <w:numPr>
          <w:ilvl w:val="0"/>
          <w:numId w:val="2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Che tipo di formazione professionale/training dovrai seguiere, secondo te, per fare questo lavoro?</w:t>
      </w:r>
    </w:p>
    <w:p w:rsidR="00F02271" w:rsidRPr="00AE3DC9" w:rsidRDefault="00F02271" w:rsidP="00F02271">
      <w:pPr>
        <w:pStyle w:val="ListParagraph"/>
        <w:numPr>
          <w:ilvl w:val="0"/>
          <w:numId w:val="2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In quale paese ti piacerebbe lavorare?</w:t>
      </w:r>
    </w:p>
    <w:p w:rsidR="00F02271" w:rsidRPr="00AE3DC9" w:rsidRDefault="00F02271" w:rsidP="00F02271">
      <w:pPr>
        <w:pStyle w:val="ListParagraph"/>
        <w:numPr>
          <w:ilvl w:val="0"/>
          <w:numId w:val="2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Quali sono le aspettative dei datori di lavoro oggi?</w:t>
      </w:r>
    </w:p>
    <w:p w:rsidR="00F02271" w:rsidRPr="00AE3DC9" w:rsidRDefault="00F02271" w:rsidP="00F02271">
      <w:pPr>
        <w:pStyle w:val="ListParagraph"/>
        <w:numPr>
          <w:ilvl w:val="0"/>
          <w:numId w:val="2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Come useresti il tuo stipendio? Per fare cosa?</w:t>
      </w:r>
    </w:p>
    <w:p w:rsidR="00C55625" w:rsidRPr="00AE3DC9" w:rsidRDefault="00C55625" w:rsidP="00F02271">
      <w:pPr>
        <w:pStyle w:val="ListParagraph"/>
        <w:numPr>
          <w:ilvl w:val="0"/>
          <w:numId w:val="2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Quali qualita’ pensi di offrire come lavoratore?</w:t>
      </w:r>
    </w:p>
    <w:p w:rsidR="00F02271" w:rsidRPr="00AE3DC9" w:rsidRDefault="00F02271" w:rsidP="00F02271">
      <w:pPr>
        <w:pStyle w:val="ListParagraph"/>
        <w:ind w:left="1080"/>
        <w:rPr>
          <w:sz w:val="56"/>
          <w:szCs w:val="56"/>
          <w:lang w:val="it-IT"/>
        </w:rPr>
      </w:pPr>
    </w:p>
    <w:p w:rsidR="00F02271" w:rsidRPr="00AE3DC9" w:rsidRDefault="00A85E8A">
      <w:pPr>
        <w:rPr>
          <w:b/>
          <w:sz w:val="56"/>
          <w:szCs w:val="56"/>
          <w:lang w:val="it-IT"/>
        </w:rPr>
      </w:pPr>
      <w:r w:rsidRPr="00AE3DC9">
        <w:rPr>
          <w:b/>
          <w:sz w:val="56"/>
          <w:szCs w:val="56"/>
          <w:lang w:val="it-IT"/>
        </w:rPr>
        <w:lastRenderedPageBreak/>
        <w:t>VIAGGIARE / TURISMO</w:t>
      </w:r>
    </w:p>
    <w:p w:rsidR="00A85E8A" w:rsidRPr="00AE3DC9" w:rsidRDefault="00A85E8A" w:rsidP="00A85E8A">
      <w:pPr>
        <w:pStyle w:val="ListParagraph"/>
        <w:numPr>
          <w:ilvl w:val="0"/>
          <w:numId w:val="3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Qual e’ la tua vacanza ideale? Dove? Come? Con chi? Perche’?</w:t>
      </w:r>
    </w:p>
    <w:p w:rsidR="00A85E8A" w:rsidRPr="00AE3DC9" w:rsidRDefault="00A85E8A" w:rsidP="00A85E8A">
      <w:pPr>
        <w:pStyle w:val="ListParagraph"/>
        <w:numPr>
          <w:ilvl w:val="0"/>
          <w:numId w:val="3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Qual e’ la tua citta’ preferita in italia o all’estero?</w:t>
      </w:r>
    </w:p>
    <w:p w:rsidR="00A85E8A" w:rsidRPr="00AE3DC9" w:rsidRDefault="00A85E8A" w:rsidP="00A85E8A">
      <w:pPr>
        <w:pStyle w:val="ListParagraph"/>
        <w:numPr>
          <w:ilvl w:val="0"/>
          <w:numId w:val="3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Ricordi una bella vacanza all’estero?</w:t>
      </w:r>
    </w:p>
    <w:p w:rsidR="00A85E8A" w:rsidRPr="00AE3DC9" w:rsidRDefault="00A85E8A" w:rsidP="00A85E8A">
      <w:pPr>
        <w:pStyle w:val="ListParagraph"/>
        <w:numPr>
          <w:ilvl w:val="0"/>
          <w:numId w:val="3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Ricordi una brutta vacanza all’estero?</w:t>
      </w:r>
    </w:p>
    <w:p w:rsidR="00A85E8A" w:rsidRPr="00AE3DC9" w:rsidRDefault="00A85E8A" w:rsidP="00A85E8A">
      <w:pPr>
        <w:pStyle w:val="ListParagraph"/>
        <w:numPr>
          <w:ilvl w:val="0"/>
          <w:numId w:val="3"/>
        </w:numPr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t>Quali citta’ italiane ti piacerebbe visitare quando sarai in Italia?</w:t>
      </w:r>
    </w:p>
    <w:p w:rsidR="00A85E8A" w:rsidRPr="00AE3DC9" w:rsidRDefault="00A85E8A" w:rsidP="00A85E8A">
      <w:pPr>
        <w:pStyle w:val="ListParagraph"/>
        <w:ind w:left="1080"/>
        <w:rPr>
          <w:sz w:val="56"/>
          <w:szCs w:val="56"/>
          <w:lang w:val="it-IT"/>
        </w:rPr>
      </w:pPr>
    </w:p>
    <w:p w:rsidR="00F02271" w:rsidRPr="00AE3DC9" w:rsidRDefault="00F02271">
      <w:pPr>
        <w:rPr>
          <w:sz w:val="56"/>
          <w:szCs w:val="56"/>
          <w:lang w:val="it-IT"/>
        </w:rPr>
      </w:pPr>
    </w:p>
    <w:p w:rsidR="00F02271" w:rsidRPr="00AE3DC9" w:rsidRDefault="00F02271">
      <w:pPr>
        <w:rPr>
          <w:sz w:val="56"/>
          <w:szCs w:val="56"/>
          <w:lang w:val="it-IT"/>
        </w:rPr>
      </w:pPr>
    </w:p>
    <w:p w:rsidR="00F02271" w:rsidRPr="00AE3DC9" w:rsidRDefault="00F02271">
      <w:pPr>
        <w:rPr>
          <w:sz w:val="56"/>
          <w:szCs w:val="56"/>
          <w:lang w:val="it-IT"/>
        </w:rPr>
      </w:pPr>
    </w:p>
    <w:p w:rsidR="00F02271" w:rsidRPr="00AE3DC9" w:rsidRDefault="00F02271">
      <w:pPr>
        <w:rPr>
          <w:sz w:val="56"/>
          <w:szCs w:val="56"/>
          <w:lang w:val="it-IT"/>
        </w:rPr>
      </w:pPr>
    </w:p>
    <w:p w:rsidR="00F02271" w:rsidRPr="00AE3DC9" w:rsidRDefault="00F02271">
      <w:pPr>
        <w:rPr>
          <w:sz w:val="56"/>
          <w:szCs w:val="56"/>
          <w:lang w:val="it-IT"/>
        </w:rPr>
      </w:pPr>
    </w:p>
    <w:p w:rsidR="00F02271" w:rsidRPr="00AE3DC9" w:rsidRDefault="00EC4910" w:rsidP="00C728CF">
      <w:pPr>
        <w:jc w:val="both"/>
        <w:rPr>
          <w:sz w:val="56"/>
          <w:szCs w:val="56"/>
          <w:lang w:val="it-IT"/>
        </w:rPr>
      </w:pPr>
      <w:r w:rsidRPr="00AE3DC9">
        <w:rPr>
          <w:sz w:val="56"/>
          <w:szCs w:val="56"/>
          <w:lang w:val="it-IT"/>
        </w:rPr>
        <w:lastRenderedPageBreak/>
        <w:t>PRESENTAZIONI</w:t>
      </w:r>
    </w:p>
    <w:p w:rsidR="00EC4910" w:rsidRPr="00AE3DC9" w:rsidRDefault="00EC4910" w:rsidP="00C728CF">
      <w:pPr>
        <w:jc w:val="both"/>
        <w:rPr>
          <w:b/>
          <w:sz w:val="32"/>
          <w:szCs w:val="32"/>
          <w:lang w:val="it-IT"/>
        </w:rPr>
      </w:pPr>
      <w:r w:rsidRPr="00AE3DC9">
        <w:rPr>
          <w:b/>
          <w:sz w:val="32"/>
          <w:szCs w:val="32"/>
          <w:lang w:val="it-IT"/>
        </w:rPr>
        <w:t>Group 13 pm</w:t>
      </w:r>
    </w:p>
    <w:p w:rsidR="00B92288" w:rsidRPr="00AE3DC9" w:rsidRDefault="00B92288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Matt: Alessandra Strozzi e le lettere al figlio</w:t>
      </w:r>
    </w:p>
    <w:p w:rsidR="00B92288" w:rsidRPr="00AE3DC9" w:rsidRDefault="00B92288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Mary: La rappresentazione dei santi nelle arti visive/dipinti: </w:t>
      </w:r>
      <w:r w:rsidR="0099102D" w:rsidRPr="00AE3DC9">
        <w:rPr>
          <w:sz w:val="32"/>
          <w:szCs w:val="32"/>
          <w:lang w:val="it-IT"/>
        </w:rPr>
        <w:t>Maria Vergine</w:t>
      </w:r>
    </w:p>
    <w:p w:rsidR="00584421" w:rsidRPr="00AE3DC9" w:rsidRDefault="00584421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Tristan: Mercanti veneziani a Costantinopoli nel 1500 (commercio e diplomazia – rilevanza oggi della diplomazia)</w:t>
      </w:r>
    </w:p>
    <w:p w:rsidR="00584421" w:rsidRPr="00AE3DC9" w:rsidRDefault="00584421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Cathy: La vita di Cesare Borgia: leader carismatico</w:t>
      </w:r>
    </w:p>
    <w:p w:rsidR="00584421" w:rsidRPr="00AE3DC9" w:rsidRDefault="00584421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Oliver: </w:t>
      </w:r>
      <w:r w:rsidR="00B31031" w:rsidRPr="00AE3DC9">
        <w:rPr>
          <w:sz w:val="32"/>
          <w:szCs w:val="32"/>
          <w:lang w:val="it-IT"/>
        </w:rPr>
        <w:t xml:space="preserve">L’emigrazione italiana tra </w:t>
      </w:r>
      <w:r w:rsidR="0099102D" w:rsidRPr="00AE3DC9">
        <w:rPr>
          <w:sz w:val="32"/>
          <w:szCs w:val="32"/>
          <w:lang w:val="it-IT"/>
        </w:rPr>
        <w:t>il 1890 e il 1917</w:t>
      </w:r>
      <w:r w:rsidR="00B31031" w:rsidRPr="00AE3DC9">
        <w:rPr>
          <w:sz w:val="32"/>
          <w:szCs w:val="32"/>
          <w:lang w:val="it-IT"/>
        </w:rPr>
        <w:t xml:space="preserve"> verso l’America (mo</w:t>
      </w:r>
      <w:r w:rsidR="0099102D" w:rsidRPr="00AE3DC9">
        <w:rPr>
          <w:sz w:val="32"/>
          <w:szCs w:val="32"/>
          <w:lang w:val="it-IT"/>
        </w:rPr>
        <w:t>tivazioni, le conseguenze per l’</w:t>
      </w:r>
      <w:r w:rsidR="00B31031" w:rsidRPr="00AE3DC9">
        <w:rPr>
          <w:sz w:val="32"/>
          <w:szCs w:val="32"/>
          <w:lang w:val="it-IT"/>
        </w:rPr>
        <w:t>italia e i pregiudizi in America)</w:t>
      </w:r>
    </w:p>
    <w:p w:rsidR="00B31031" w:rsidRPr="00AE3DC9" w:rsidRDefault="00B31031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Joe Murphy-O’Connor: Alessandro VI: scandali e l’impatto sulla societa’ del tempo</w:t>
      </w:r>
    </w:p>
    <w:p w:rsidR="00B31031" w:rsidRPr="00AE3DC9" w:rsidRDefault="00B31031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Joe Smith: Petrarca e le lettere di Cicerone: il Rinascimento</w:t>
      </w:r>
    </w:p>
    <w:p w:rsidR="00B31031" w:rsidRPr="00AE3DC9" w:rsidRDefault="00B31031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Freddie: la salita al potere di Pio II</w:t>
      </w:r>
    </w:p>
    <w:p w:rsidR="00B31031" w:rsidRPr="00AE3DC9" w:rsidRDefault="00941EBA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Jack: L’uso dell’autobiografia come genere nuovo nel Rinascimento</w:t>
      </w:r>
    </w:p>
    <w:p w:rsidR="00EC4910" w:rsidRPr="00AE3DC9" w:rsidRDefault="00EC4910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Doug:</w:t>
      </w:r>
      <w:r w:rsidR="0099102D" w:rsidRPr="00AE3DC9">
        <w:rPr>
          <w:sz w:val="32"/>
          <w:szCs w:val="32"/>
          <w:lang w:val="it-IT"/>
        </w:rPr>
        <w:t xml:space="preserve"> mani pulite: la corruzione politica in Italia degli anni ‘90</w:t>
      </w:r>
    </w:p>
    <w:p w:rsidR="00EC4910" w:rsidRPr="00AE3DC9" w:rsidRDefault="0099102D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J</w:t>
      </w:r>
      <w:r w:rsidR="00EC4910" w:rsidRPr="00AE3DC9">
        <w:rPr>
          <w:sz w:val="32"/>
          <w:szCs w:val="32"/>
          <w:lang w:val="it-IT"/>
        </w:rPr>
        <w:t>o Allen:</w:t>
      </w:r>
      <w:r w:rsidR="00AE3DC9">
        <w:rPr>
          <w:sz w:val="32"/>
          <w:szCs w:val="32"/>
          <w:lang w:val="it-IT"/>
        </w:rPr>
        <w:t xml:space="preserve"> c’è</w:t>
      </w:r>
      <w:r w:rsidRPr="00AE3DC9">
        <w:rPr>
          <w:sz w:val="32"/>
          <w:szCs w:val="32"/>
          <w:lang w:val="it-IT"/>
        </w:rPr>
        <w:t xml:space="preserve"> stato un rinascimento italiano nel 12 secolo?</w:t>
      </w:r>
    </w:p>
    <w:p w:rsidR="0099102D" w:rsidRPr="00AE3DC9" w:rsidRDefault="0099102D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Charlotte: I dipinti di Artemisia Gentileschi da un punto di vista di genere</w:t>
      </w:r>
    </w:p>
    <w:p w:rsidR="00EC4910" w:rsidRPr="00AE3DC9" w:rsidRDefault="00EC4910" w:rsidP="00C728CF">
      <w:pPr>
        <w:jc w:val="both"/>
        <w:rPr>
          <w:sz w:val="32"/>
          <w:szCs w:val="32"/>
          <w:lang w:val="it-IT"/>
        </w:rPr>
      </w:pPr>
    </w:p>
    <w:p w:rsidR="00622936" w:rsidRPr="00AE3DC9" w:rsidRDefault="00622936" w:rsidP="00C728CF">
      <w:pPr>
        <w:jc w:val="both"/>
        <w:rPr>
          <w:b/>
          <w:sz w:val="32"/>
          <w:szCs w:val="32"/>
          <w:lang w:val="it-IT"/>
        </w:rPr>
      </w:pPr>
    </w:p>
    <w:p w:rsidR="00622936" w:rsidRPr="00AE3DC9" w:rsidRDefault="00622936" w:rsidP="00C728CF">
      <w:pPr>
        <w:jc w:val="both"/>
        <w:rPr>
          <w:b/>
          <w:sz w:val="32"/>
          <w:szCs w:val="32"/>
          <w:lang w:val="it-IT"/>
        </w:rPr>
      </w:pPr>
    </w:p>
    <w:p w:rsidR="00622936" w:rsidRPr="00AE3DC9" w:rsidRDefault="00622936" w:rsidP="00C728CF">
      <w:pPr>
        <w:jc w:val="both"/>
        <w:rPr>
          <w:b/>
          <w:sz w:val="32"/>
          <w:szCs w:val="32"/>
          <w:lang w:val="it-IT"/>
        </w:rPr>
      </w:pPr>
    </w:p>
    <w:p w:rsidR="00622936" w:rsidRPr="00AE3DC9" w:rsidRDefault="00622936" w:rsidP="00C728CF">
      <w:pPr>
        <w:jc w:val="both"/>
        <w:rPr>
          <w:b/>
          <w:sz w:val="32"/>
          <w:szCs w:val="32"/>
          <w:lang w:val="it-IT"/>
        </w:rPr>
      </w:pPr>
    </w:p>
    <w:p w:rsidR="00622936" w:rsidRPr="00AE3DC9" w:rsidRDefault="00622936" w:rsidP="00C728CF">
      <w:pPr>
        <w:jc w:val="both"/>
        <w:rPr>
          <w:b/>
          <w:sz w:val="32"/>
          <w:szCs w:val="32"/>
          <w:lang w:val="it-IT"/>
        </w:rPr>
      </w:pPr>
    </w:p>
    <w:p w:rsidR="00EC4910" w:rsidRPr="00AE3DC9" w:rsidRDefault="00EC4910" w:rsidP="00C728CF">
      <w:pPr>
        <w:jc w:val="both"/>
        <w:rPr>
          <w:b/>
          <w:sz w:val="32"/>
          <w:szCs w:val="32"/>
          <w:lang w:val="it-IT"/>
        </w:rPr>
      </w:pPr>
      <w:r w:rsidRPr="00AE3DC9">
        <w:rPr>
          <w:b/>
          <w:sz w:val="32"/>
          <w:szCs w:val="32"/>
          <w:lang w:val="it-IT"/>
        </w:rPr>
        <w:lastRenderedPageBreak/>
        <w:t>Group 14 pm</w:t>
      </w:r>
    </w:p>
    <w:p w:rsidR="00EC4910" w:rsidRPr="00AE3DC9" w:rsidRDefault="00EC4910" w:rsidP="00C728CF">
      <w:pPr>
        <w:jc w:val="both"/>
        <w:rPr>
          <w:sz w:val="32"/>
          <w:szCs w:val="32"/>
          <w:lang w:val="it-IT"/>
        </w:rPr>
      </w:pPr>
    </w:p>
    <w:p w:rsidR="00EC4910" w:rsidRPr="00AE3DC9" w:rsidRDefault="00270BBD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Beth: La Resistenza italiana durante la Seconda Guerra Mondiale</w:t>
      </w:r>
      <w:r w:rsidR="00AE3DC9">
        <w:rPr>
          <w:sz w:val="32"/>
          <w:szCs w:val="32"/>
          <w:lang w:val="it-IT"/>
        </w:rPr>
        <w:t>: cosa è stata e è</w:t>
      </w:r>
      <w:r w:rsidR="00110A8C" w:rsidRPr="00AE3DC9">
        <w:rPr>
          <w:sz w:val="32"/>
          <w:szCs w:val="32"/>
          <w:lang w:val="it-IT"/>
        </w:rPr>
        <w:t xml:space="preserve"> celebrata in Italia</w:t>
      </w:r>
      <w:r w:rsidR="00622936" w:rsidRPr="00AE3DC9">
        <w:rPr>
          <w:sz w:val="32"/>
          <w:szCs w:val="32"/>
          <w:lang w:val="it-IT"/>
        </w:rPr>
        <w:t xml:space="preserve"> oggi</w:t>
      </w:r>
      <w:r w:rsidR="00AE3DC9">
        <w:rPr>
          <w:sz w:val="32"/>
          <w:szCs w:val="32"/>
          <w:lang w:val="it-IT"/>
        </w:rPr>
        <w:t>?</w:t>
      </w:r>
    </w:p>
    <w:p w:rsidR="00110A8C" w:rsidRPr="00AE3DC9" w:rsidRDefault="00110A8C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Cristina: </w:t>
      </w:r>
      <w:r w:rsidR="00AA57FF" w:rsidRPr="00AE3DC9">
        <w:rPr>
          <w:sz w:val="32"/>
          <w:szCs w:val="32"/>
          <w:lang w:val="it-IT"/>
        </w:rPr>
        <w:t>Veronica Fanco e la posizione delle donne nella Venezia rinascimentale</w:t>
      </w:r>
    </w:p>
    <w:p w:rsidR="00110A8C" w:rsidRPr="00AE3DC9" w:rsidRDefault="00110A8C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Finn: Le mappe geografic</w:t>
      </w:r>
      <w:r w:rsidR="00AE3DC9">
        <w:rPr>
          <w:sz w:val="32"/>
          <w:szCs w:val="32"/>
          <w:lang w:val="it-IT"/>
        </w:rPr>
        <w:t>he nel rinascimento: popolaritá</w:t>
      </w:r>
      <w:r w:rsidRPr="00AE3DC9">
        <w:rPr>
          <w:sz w:val="32"/>
          <w:szCs w:val="32"/>
          <w:lang w:val="it-IT"/>
        </w:rPr>
        <w:t xml:space="preserve"> e forme</w:t>
      </w:r>
    </w:p>
    <w:p w:rsidR="00110A8C" w:rsidRPr="00AE3DC9" w:rsidRDefault="00AA57FF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Emma: Il pre-raffaelita Dante Rossetti e le sue connessioni con il rinascimento italiano</w:t>
      </w:r>
    </w:p>
    <w:p w:rsidR="00110A8C" w:rsidRPr="00AE3DC9" w:rsidRDefault="00110A8C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Eleanor: Sofonisba Anguissola: la sua arte al femminlie</w:t>
      </w:r>
      <w:r w:rsidR="00DA06D6" w:rsidRPr="00AE3DC9">
        <w:rPr>
          <w:sz w:val="32"/>
          <w:szCs w:val="32"/>
          <w:lang w:val="it-IT"/>
        </w:rPr>
        <w:t xml:space="preserve"> e il modo in cui i ruoli di genere possono essere sovvertiti</w:t>
      </w:r>
    </w:p>
    <w:p w:rsidR="00110A8C" w:rsidRPr="00AE3DC9" w:rsidRDefault="00110A8C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Sam: Machiavelli: il fine giustifica </w:t>
      </w:r>
      <w:r w:rsidR="00362198" w:rsidRPr="00AE3DC9">
        <w:rPr>
          <w:sz w:val="32"/>
          <w:szCs w:val="32"/>
          <w:lang w:val="it-IT"/>
        </w:rPr>
        <w:t xml:space="preserve">i </w:t>
      </w:r>
      <w:r w:rsidRPr="00AE3DC9">
        <w:rPr>
          <w:sz w:val="32"/>
          <w:szCs w:val="32"/>
          <w:lang w:val="it-IT"/>
        </w:rPr>
        <w:t>mezzi?</w:t>
      </w:r>
    </w:p>
    <w:p w:rsidR="00110A8C" w:rsidRPr="00AE3DC9" w:rsidRDefault="00DF3558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Rob: Italia </w:t>
      </w:r>
      <w:r w:rsidR="00DA06D6" w:rsidRPr="00AE3DC9">
        <w:rPr>
          <w:sz w:val="32"/>
          <w:szCs w:val="32"/>
          <w:lang w:val="it-IT"/>
        </w:rPr>
        <w:t>‘</w:t>
      </w:r>
      <w:r w:rsidRPr="00AE3DC9">
        <w:rPr>
          <w:sz w:val="32"/>
          <w:szCs w:val="32"/>
          <w:lang w:val="it-IT"/>
        </w:rPr>
        <w:t>90 e la nascita</w:t>
      </w:r>
      <w:r w:rsidR="00110A8C" w:rsidRPr="00AE3DC9">
        <w:rPr>
          <w:sz w:val="32"/>
          <w:szCs w:val="32"/>
          <w:lang w:val="it-IT"/>
        </w:rPr>
        <w:t xml:space="preserve"> </w:t>
      </w:r>
      <w:r w:rsidRPr="00AE3DC9">
        <w:rPr>
          <w:sz w:val="32"/>
          <w:szCs w:val="32"/>
          <w:lang w:val="it-IT"/>
        </w:rPr>
        <w:t>del</w:t>
      </w:r>
      <w:r w:rsidR="00110A8C" w:rsidRPr="00AE3DC9">
        <w:rPr>
          <w:sz w:val="32"/>
          <w:szCs w:val="32"/>
          <w:lang w:val="it-IT"/>
        </w:rPr>
        <w:t xml:space="preserve">la </w:t>
      </w:r>
      <w:r w:rsidRPr="00AE3DC9">
        <w:rPr>
          <w:sz w:val="32"/>
          <w:szCs w:val="32"/>
          <w:lang w:val="it-IT"/>
        </w:rPr>
        <w:t>moderna coppa del mondo</w:t>
      </w:r>
    </w:p>
    <w:p w:rsidR="00DF3558" w:rsidRPr="00AE3DC9" w:rsidRDefault="00DF3558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Imogen: Le donne e la pittura nel Rinascimento: Artemisia Gentileschi</w:t>
      </w:r>
    </w:p>
    <w:p w:rsidR="00DF3558" w:rsidRPr="00AE3DC9" w:rsidRDefault="007B1433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Sophie: Era Mussolini un dittatore totalitario?</w:t>
      </w:r>
    </w:p>
    <w:p w:rsidR="007B1433" w:rsidRPr="00AE3DC9" w:rsidRDefault="007B1433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Adam: </w:t>
      </w:r>
      <w:r w:rsidR="00DA06D6" w:rsidRPr="00AE3DC9">
        <w:rPr>
          <w:sz w:val="32"/>
          <w:szCs w:val="32"/>
          <w:lang w:val="it-IT"/>
        </w:rPr>
        <w:t>I</w:t>
      </w:r>
      <w:r w:rsidRPr="00AE3DC9">
        <w:rPr>
          <w:sz w:val="32"/>
          <w:szCs w:val="32"/>
          <w:lang w:val="it-IT"/>
        </w:rPr>
        <w:t>l simbolismo e la diplomazia di Lorenzo de’ Medici</w:t>
      </w:r>
    </w:p>
    <w:p w:rsidR="007B1433" w:rsidRPr="00AE3DC9" w:rsidRDefault="007B1433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Alex: </w:t>
      </w:r>
      <w:r w:rsidR="00386EAB" w:rsidRPr="00AE3DC9">
        <w:rPr>
          <w:sz w:val="32"/>
          <w:szCs w:val="32"/>
          <w:lang w:val="it-IT"/>
        </w:rPr>
        <w:t>il fascismo nell’Italia del dopoguerra</w:t>
      </w:r>
    </w:p>
    <w:p w:rsidR="00386EAB" w:rsidRPr="00AE3DC9" w:rsidRDefault="00386EAB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Josh: Il mito di Venere nel Rinascimento</w:t>
      </w:r>
    </w:p>
    <w:p w:rsidR="00386EAB" w:rsidRPr="00AE3DC9" w:rsidRDefault="00386EAB" w:rsidP="00C728CF">
      <w:pPr>
        <w:jc w:val="both"/>
        <w:rPr>
          <w:b/>
          <w:sz w:val="32"/>
          <w:szCs w:val="32"/>
          <w:lang w:val="it-IT"/>
        </w:rPr>
      </w:pPr>
    </w:p>
    <w:p w:rsidR="00DF3558" w:rsidRPr="00AE3DC9" w:rsidRDefault="00362198" w:rsidP="00C728CF">
      <w:pPr>
        <w:jc w:val="both"/>
        <w:rPr>
          <w:b/>
          <w:sz w:val="32"/>
          <w:szCs w:val="32"/>
          <w:lang w:val="it-IT"/>
        </w:rPr>
      </w:pPr>
      <w:r w:rsidRPr="00AE3DC9">
        <w:rPr>
          <w:b/>
          <w:sz w:val="32"/>
          <w:szCs w:val="32"/>
          <w:lang w:val="it-IT"/>
        </w:rPr>
        <w:t>Gruppo ore 16 pm</w:t>
      </w:r>
    </w:p>
    <w:p w:rsidR="00362198" w:rsidRPr="00AE3DC9" w:rsidRDefault="00362198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Luke: </w:t>
      </w:r>
      <w:r w:rsidR="00451658" w:rsidRPr="00AE3DC9">
        <w:rPr>
          <w:sz w:val="32"/>
          <w:szCs w:val="32"/>
          <w:lang w:val="it-IT"/>
        </w:rPr>
        <w:t>Futurismo italiano e Fascismo</w:t>
      </w:r>
      <w:r w:rsidR="004E2DD1" w:rsidRPr="00AE3DC9">
        <w:rPr>
          <w:sz w:val="32"/>
          <w:szCs w:val="32"/>
          <w:lang w:val="it-IT"/>
        </w:rPr>
        <w:t>: legami e connessioni</w:t>
      </w:r>
    </w:p>
    <w:p w:rsidR="004E402F" w:rsidRPr="00AE3DC9" w:rsidRDefault="004E402F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Louis: </w:t>
      </w:r>
      <w:r w:rsidR="00AE3DC9">
        <w:rPr>
          <w:sz w:val="32"/>
          <w:szCs w:val="32"/>
          <w:lang w:val="it-IT"/>
        </w:rPr>
        <w:t>Perché l’omossessualitá</w:t>
      </w:r>
      <w:r w:rsidR="004E2DD1" w:rsidRPr="00AE3DC9">
        <w:rPr>
          <w:sz w:val="32"/>
          <w:szCs w:val="32"/>
          <w:lang w:val="it-IT"/>
        </w:rPr>
        <w:t xml:space="preserve"> era prominente nella Fiorenze rinascimentale? </w:t>
      </w:r>
    </w:p>
    <w:p w:rsidR="004E402F" w:rsidRPr="00AE3DC9" w:rsidRDefault="004E402F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Sam: Berlusconi: un nuovo Giulio Cesare o un politico moderno?</w:t>
      </w:r>
    </w:p>
    <w:p w:rsidR="00EC4910" w:rsidRPr="00AE3DC9" w:rsidRDefault="004E402F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Saskia: La visione di Machiavelli sul papato: dal medioevo al 1700. </w:t>
      </w:r>
    </w:p>
    <w:p w:rsidR="00CE37C5" w:rsidRPr="00AE3DC9" w:rsidRDefault="00CE37C5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lastRenderedPageBreak/>
        <w:t>Sophie: Il simbolismo degli animali nei dipinti del Rinascimento</w:t>
      </w:r>
    </w:p>
    <w:p w:rsidR="00CE37C5" w:rsidRPr="00AE3DC9" w:rsidRDefault="00CE37C5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Ellie King: La peste a Venezia n</w:t>
      </w:r>
      <w:r w:rsidR="00AE3DC9">
        <w:rPr>
          <w:sz w:val="32"/>
          <w:szCs w:val="32"/>
          <w:lang w:val="it-IT"/>
        </w:rPr>
        <w:t>el 17 secolo: in che modo causò</w:t>
      </w:r>
      <w:r w:rsidRPr="00AE3DC9">
        <w:rPr>
          <w:sz w:val="32"/>
          <w:szCs w:val="32"/>
          <w:lang w:val="it-IT"/>
        </w:rPr>
        <w:t xml:space="preserve"> il declino della </w:t>
      </w:r>
      <w:r w:rsidR="00AE3DC9">
        <w:rPr>
          <w:sz w:val="32"/>
          <w:szCs w:val="32"/>
          <w:lang w:val="it-IT"/>
        </w:rPr>
        <w:t>cittá</w:t>
      </w:r>
      <w:r w:rsidRPr="00AE3DC9">
        <w:rPr>
          <w:sz w:val="32"/>
          <w:szCs w:val="32"/>
          <w:lang w:val="it-IT"/>
        </w:rPr>
        <w:t>.</w:t>
      </w:r>
    </w:p>
    <w:p w:rsidR="00CE37C5" w:rsidRPr="00AE3DC9" w:rsidRDefault="00CE37C5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Katie: Le lettere di Alessandra Strozzi come spunto per capire le relazioni famigliari nel Rinascimento</w:t>
      </w:r>
    </w:p>
    <w:p w:rsidR="004E2DD1" w:rsidRPr="00AE3DC9" w:rsidRDefault="004E2DD1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Dominic: Il simbolismo della Venere di Botticelli</w:t>
      </w:r>
    </w:p>
    <w:p w:rsidR="00B61CC9" w:rsidRPr="00AE3DC9" w:rsidRDefault="00B61CC9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 xml:space="preserve">Anna Campbell: E’ corretto considerare Brunelleschi il padre dell’arte rinascimentale? </w:t>
      </w:r>
    </w:p>
    <w:p w:rsidR="00157892" w:rsidRDefault="00157892" w:rsidP="00C728CF">
      <w:pPr>
        <w:jc w:val="both"/>
        <w:rPr>
          <w:sz w:val="32"/>
          <w:szCs w:val="32"/>
          <w:lang w:val="it-IT"/>
        </w:rPr>
      </w:pPr>
      <w:r w:rsidRPr="00AE3DC9">
        <w:rPr>
          <w:sz w:val="32"/>
          <w:szCs w:val="32"/>
          <w:lang w:val="it-IT"/>
        </w:rPr>
        <w:t>Kit: l’eredita’ dell’opera di Machiavelli ‘Dell’arte della guerra’</w:t>
      </w:r>
    </w:p>
    <w:p w:rsidR="00AE3DC9" w:rsidRDefault="00AE3DC9" w:rsidP="00C728CF">
      <w:pPr>
        <w:jc w:val="both"/>
        <w:rPr>
          <w:sz w:val="32"/>
          <w:szCs w:val="32"/>
          <w:lang w:val="it-IT"/>
        </w:rPr>
      </w:pPr>
      <w:r>
        <w:rPr>
          <w:sz w:val="32"/>
          <w:szCs w:val="32"/>
          <w:lang w:val="it-IT"/>
        </w:rPr>
        <w:t>Rio: Cosa capiamo dell’identitárinascimentale dall’abbigliamento?</w:t>
      </w:r>
    </w:p>
    <w:p w:rsidR="009206D2" w:rsidRPr="00AE3DC9" w:rsidRDefault="009206D2" w:rsidP="00C728CF">
      <w:pPr>
        <w:jc w:val="both"/>
        <w:rPr>
          <w:sz w:val="32"/>
          <w:szCs w:val="32"/>
          <w:lang w:val="it-IT"/>
        </w:rPr>
      </w:pPr>
      <w:r>
        <w:rPr>
          <w:sz w:val="32"/>
          <w:szCs w:val="32"/>
          <w:lang w:val="it-IT"/>
        </w:rPr>
        <w:t>Joshua: Marsilio Ficino e l’</w:t>
      </w:r>
      <w:bookmarkStart w:id="0" w:name="_GoBack"/>
      <w:bookmarkEnd w:id="0"/>
      <w:r>
        <w:rPr>
          <w:sz w:val="32"/>
          <w:szCs w:val="32"/>
          <w:lang w:val="it-IT"/>
        </w:rPr>
        <w:t>Accademica platonica a Firenze</w:t>
      </w:r>
    </w:p>
    <w:p w:rsidR="00941EBA" w:rsidRPr="00AE3DC9" w:rsidRDefault="00941EBA" w:rsidP="00C728CF">
      <w:pPr>
        <w:jc w:val="both"/>
        <w:rPr>
          <w:lang w:val="it-IT"/>
        </w:rPr>
      </w:pPr>
    </w:p>
    <w:p w:rsidR="00584421" w:rsidRPr="00AE3DC9" w:rsidRDefault="00584421">
      <w:pPr>
        <w:rPr>
          <w:lang w:val="it-IT"/>
        </w:rPr>
      </w:pPr>
    </w:p>
    <w:p w:rsidR="00B92288" w:rsidRPr="00AE3DC9" w:rsidRDefault="00B92288">
      <w:pPr>
        <w:rPr>
          <w:lang w:val="it-IT"/>
        </w:rPr>
      </w:pPr>
    </w:p>
    <w:sectPr w:rsidR="00B92288" w:rsidRPr="00AE3D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1371B4"/>
    <w:multiLevelType w:val="hybridMultilevel"/>
    <w:tmpl w:val="3B44F2D4"/>
    <w:lvl w:ilvl="0" w:tplc="72A46E4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3552EA"/>
    <w:multiLevelType w:val="hybridMultilevel"/>
    <w:tmpl w:val="3D6244D4"/>
    <w:lvl w:ilvl="0" w:tplc="4282DF96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B66B58"/>
    <w:multiLevelType w:val="hybridMultilevel"/>
    <w:tmpl w:val="A16AEFC6"/>
    <w:lvl w:ilvl="0" w:tplc="68646596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7EA"/>
    <w:rsid w:val="00015B7F"/>
    <w:rsid w:val="0001647A"/>
    <w:rsid w:val="000B5407"/>
    <w:rsid w:val="00110A8C"/>
    <w:rsid w:val="00157892"/>
    <w:rsid w:val="002275CD"/>
    <w:rsid w:val="00270BBD"/>
    <w:rsid w:val="00282F86"/>
    <w:rsid w:val="00334D38"/>
    <w:rsid w:val="003535B4"/>
    <w:rsid w:val="00362198"/>
    <w:rsid w:val="00386EAB"/>
    <w:rsid w:val="00395DAC"/>
    <w:rsid w:val="00451658"/>
    <w:rsid w:val="00454FFD"/>
    <w:rsid w:val="004D473D"/>
    <w:rsid w:val="004E2DD1"/>
    <w:rsid w:val="004E402F"/>
    <w:rsid w:val="00584421"/>
    <w:rsid w:val="00622936"/>
    <w:rsid w:val="0068281B"/>
    <w:rsid w:val="007B1433"/>
    <w:rsid w:val="007B42A2"/>
    <w:rsid w:val="008B3A5C"/>
    <w:rsid w:val="009206D2"/>
    <w:rsid w:val="00941EBA"/>
    <w:rsid w:val="0099102D"/>
    <w:rsid w:val="009A17EA"/>
    <w:rsid w:val="00A85E8A"/>
    <w:rsid w:val="00AA57FF"/>
    <w:rsid w:val="00AA5F05"/>
    <w:rsid w:val="00AE3DC9"/>
    <w:rsid w:val="00B31031"/>
    <w:rsid w:val="00B61CC9"/>
    <w:rsid w:val="00B92288"/>
    <w:rsid w:val="00C55625"/>
    <w:rsid w:val="00C728CF"/>
    <w:rsid w:val="00CE37C5"/>
    <w:rsid w:val="00DA06D6"/>
    <w:rsid w:val="00DF3558"/>
    <w:rsid w:val="00EC4910"/>
    <w:rsid w:val="00F02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A296A5-7691-4402-B5EB-DA03F8057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828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281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454F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B60BA5-9F9F-40A0-A6DB-22089D1B5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E46B9637</Template>
  <TotalTime>524</TotalTime>
  <Pages>11</Pages>
  <Words>747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Maestri, Eliana</cp:lastModifiedBy>
  <cp:revision>20</cp:revision>
  <dcterms:created xsi:type="dcterms:W3CDTF">2016-02-22T13:09:00Z</dcterms:created>
  <dcterms:modified xsi:type="dcterms:W3CDTF">2016-03-16T11:35:00Z</dcterms:modified>
</cp:coreProperties>
</file>