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0E5904" w14:textId="77777777" w:rsidR="00C27CD8" w:rsidRPr="00FC5689" w:rsidRDefault="005402BC" w:rsidP="00FC5689">
      <w:pPr>
        <w:spacing w:line="480" w:lineRule="auto"/>
        <w:rPr>
          <w:rFonts w:cs="Arial"/>
        </w:rPr>
      </w:pPr>
      <w:r w:rsidRPr="00FC5689">
        <w:rPr>
          <w:rFonts w:cs="Arial"/>
          <w:b/>
          <w:bCs/>
        </w:rPr>
        <w:t>Select the correct form of the conditional</w:t>
      </w:r>
      <w:r w:rsidRPr="00FC5689">
        <w:rPr>
          <w:rFonts w:cs="Arial"/>
        </w:rPr>
        <w:t>.</w:t>
      </w:r>
    </w:p>
    <w:p w14:paraId="1379D4E2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(a) </w:t>
      </w:r>
      <w:r w:rsidRPr="00FC5689">
        <w:rPr>
          <w:rFonts w:cs="Arial"/>
          <w:lang w:val="it-IT"/>
        </w:rPr>
        <w:t>Mariella, tu lo (lavaresti/laveresti) veramente con acqua calda?</w:t>
      </w:r>
    </w:p>
    <w:p w14:paraId="43E8A144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(b) </w:t>
      </w:r>
      <w:r w:rsidRPr="00FC5689">
        <w:rPr>
          <w:rFonts w:cs="Arial"/>
          <w:lang w:val="it-IT"/>
        </w:rPr>
        <w:t>Ma voi due (cerchereste/cercereste) davvero un altro lavoro?</w:t>
      </w:r>
    </w:p>
    <w:p w14:paraId="4E7F8C43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(c) </w:t>
      </w:r>
      <w:r w:rsidRPr="00FC5689">
        <w:rPr>
          <w:rFonts w:cs="Arial"/>
          <w:lang w:val="it-IT"/>
        </w:rPr>
        <w:t>Lo (prenderemo/prenderemmo), ma è troppo caro.</w:t>
      </w:r>
    </w:p>
    <w:p w14:paraId="0E34C906" w14:textId="77777777" w:rsidR="00C27CD8" w:rsidRPr="00FC5689" w:rsidRDefault="005402BC" w:rsidP="00FC5689">
      <w:pPr>
        <w:spacing w:line="480" w:lineRule="auto"/>
        <w:rPr>
          <w:rFonts w:cs="Arial"/>
        </w:rPr>
      </w:pPr>
      <w:r w:rsidRPr="00FC5689">
        <w:rPr>
          <w:rFonts w:cs="Arial"/>
          <w:b/>
          <w:bCs/>
        </w:rPr>
        <w:t>Complete the sentences using the correct conditional forms</w:t>
      </w:r>
      <w:r w:rsidRPr="00FC5689">
        <w:rPr>
          <w:rFonts w:cs="Arial"/>
        </w:rPr>
        <w:t>.</w:t>
      </w:r>
    </w:p>
    <w:p w14:paraId="1A10A720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(a) </w:t>
      </w:r>
      <w:r w:rsidRPr="00FC5689">
        <w:rPr>
          <w:rFonts w:cs="Arial"/>
          <w:lang w:val="it-IT"/>
        </w:rPr>
        <w:t>(Venire – io) volentieri ma ho un appuntamento.</w:t>
      </w:r>
    </w:p>
    <w:p w14:paraId="5CE36532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0BE83618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(b) </w:t>
      </w:r>
      <w:r w:rsidRPr="00FC5689">
        <w:rPr>
          <w:rFonts w:cs="Arial"/>
          <w:lang w:val="it-IT"/>
        </w:rPr>
        <w:t>(Volere – loro) partire, ma c’è sciopero.</w:t>
      </w:r>
    </w:p>
    <w:p w14:paraId="1AAE23FB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66FE46C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(c) </w:t>
      </w:r>
      <w:r w:rsidRPr="00FC5689">
        <w:rPr>
          <w:rFonts w:cs="Arial"/>
          <w:lang w:val="it-IT"/>
        </w:rPr>
        <w:t>(Rimanere – tu) fino a domani?</w:t>
      </w:r>
    </w:p>
    <w:p w14:paraId="25A70E7B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D9AFBCB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(d) </w:t>
      </w:r>
      <w:r w:rsidRPr="00FC5689">
        <w:rPr>
          <w:rFonts w:cs="Arial"/>
          <w:lang w:val="it-IT"/>
        </w:rPr>
        <w:t>(Potere – voi) aiutare?</w:t>
      </w:r>
    </w:p>
    <w:p w14:paraId="14E3444D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DBA7E8C" w14:textId="7777777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(e) </w:t>
      </w:r>
      <w:r w:rsidRPr="00FC5689">
        <w:rPr>
          <w:rFonts w:cs="Arial"/>
          <w:lang w:val="it-IT"/>
        </w:rPr>
        <w:t>Mi (fare – tu) un favore?</w:t>
      </w:r>
    </w:p>
    <w:p w14:paraId="6DBFF99D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2695BEF7" w14:textId="3CD8D0E5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(f) </w:t>
      </w:r>
      <w:r w:rsidR="00FC5689" w:rsidRPr="00FC5689">
        <w:rPr>
          <w:rFonts w:cs="Arial"/>
          <w:lang w:val="it-IT"/>
        </w:rPr>
        <w:t>Non (andare – io) mai con loro</w:t>
      </w:r>
    </w:p>
    <w:p w14:paraId="59CBD82E" w14:textId="77777777" w:rsidR="00C27CD8" w:rsidRPr="00FC5689" w:rsidRDefault="005402BC" w:rsidP="00FC5689">
      <w:pPr>
        <w:spacing w:line="480" w:lineRule="auto"/>
        <w:rPr>
          <w:rFonts w:cs="Arial"/>
        </w:rPr>
      </w:pPr>
      <w:r w:rsidRPr="00FC5689">
        <w:rPr>
          <w:rFonts w:cs="Arial"/>
          <w:b/>
          <w:bCs/>
        </w:rPr>
        <w:t>Supply the correct auxiliary verb to complete the perfect conditional</w:t>
      </w:r>
      <w:r w:rsidRPr="00FC5689">
        <w:rPr>
          <w:rFonts w:cs="Arial"/>
        </w:rPr>
        <w:t>.</w:t>
      </w:r>
    </w:p>
    <w:p w14:paraId="7C313D5D" w14:textId="6463A8A7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(a) </w:t>
      </w:r>
      <w:r w:rsidR="001A077C">
        <w:rPr>
          <w:rFonts w:cs="Arial"/>
          <w:lang w:val="it-IT"/>
        </w:rPr>
        <w:t xml:space="preserve">(io) </w:t>
      </w:r>
      <w:r w:rsidR="00FC5689">
        <w:rPr>
          <w:rFonts w:cs="Arial"/>
          <w:lang w:val="it-IT"/>
        </w:rPr>
        <w:t>...............</w:t>
      </w:r>
      <w:r w:rsidRPr="00FC5689">
        <w:rPr>
          <w:rFonts w:cs="Arial"/>
          <w:lang w:val="it-IT"/>
        </w:rPr>
        <w:t xml:space="preserve"> </w:t>
      </w:r>
      <w:r>
        <w:rPr>
          <w:rFonts w:cs="Arial"/>
          <w:lang w:val="it-IT"/>
        </w:rPr>
        <w:t>venuto</w:t>
      </w:r>
      <w:r w:rsidRPr="00FC5689">
        <w:rPr>
          <w:rFonts w:cs="Arial"/>
          <w:lang w:val="it-IT"/>
        </w:rPr>
        <w:t xml:space="preserve"> prima. </w:t>
      </w:r>
    </w:p>
    <w:p w14:paraId="64D2AF91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080C2521" w14:textId="556F2921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(b) </w:t>
      </w:r>
      <w:r w:rsidR="001A077C">
        <w:rPr>
          <w:rFonts w:cs="Arial"/>
          <w:lang w:val="it-IT"/>
        </w:rPr>
        <w:t xml:space="preserve">Mi </w:t>
      </w:r>
      <w:r w:rsidR="00FC5689">
        <w:rPr>
          <w:rFonts w:cs="Arial"/>
          <w:lang w:val="it-IT"/>
        </w:rPr>
        <w:t>.................</w:t>
      </w:r>
      <w:r>
        <w:rPr>
          <w:rFonts w:cs="Arial"/>
          <w:lang w:val="it-IT"/>
        </w:rPr>
        <w:t xml:space="preserve"> arrabbiato</w:t>
      </w:r>
      <w:r w:rsidRPr="00FC5689">
        <w:rPr>
          <w:rFonts w:cs="Arial"/>
          <w:lang w:val="it-IT"/>
        </w:rPr>
        <w:t>.</w:t>
      </w:r>
    </w:p>
    <w:p w14:paraId="01A6275E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54F91EB5" w14:textId="1D094FEF" w:rsidR="00C27CD8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(c) </w:t>
      </w:r>
      <w:r w:rsidR="001A077C">
        <w:rPr>
          <w:rFonts w:cs="Arial"/>
          <w:lang w:val="it-IT"/>
        </w:rPr>
        <w:t xml:space="preserve">(io) </w:t>
      </w:r>
      <w:r w:rsidR="00FC5689">
        <w:rPr>
          <w:rFonts w:cs="Arial"/>
          <w:lang w:val="it-IT"/>
        </w:rPr>
        <w:t>...................</w:t>
      </w:r>
      <w:r w:rsidRPr="00FC5689">
        <w:rPr>
          <w:rFonts w:cs="Arial"/>
          <w:lang w:val="it-IT"/>
        </w:rPr>
        <w:t xml:space="preserve"> telefonato ieri. </w:t>
      </w:r>
    </w:p>
    <w:p w14:paraId="5E4104E2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25FFCC97" w14:textId="528AD897" w:rsidR="00FC5689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(e) </w:t>
      </w:r>
      <w:r w:rsidR="001A077C">
        <w:rPr>
          <w:rFonts w:cs="Arial"/>
          <w:lang w:val="it-IT"/>
        </w:rPr>
        <w:t xml:space="preserve">(loro) </w:t>
      </w:r>
      <w:r w:rsidRPr="00FC5689">
        <w:rPr>
          <w:rFonts w:cs="Arial"/>
          <w:lang w:val="it-IT"/>
        </w:rPr>
        <w:t xml:space="preserve"> </w:t>
      </w:r>
      <w:r w:rsidR="00FC5689">
        <w:rPr>
          <w:rFonts w:cs="Arial"/>
          <w:lang w:val="it-IT"/>
        </w:rPr>
        <w:t>……………..</w:t>
      </w:r>
      <w:r>
        <w:rPr>
          <w:rFonts w:cs="Arial"/>
          <w:lang w:val="it-IT"/>
        </w:rPr>
        <w:t>partiti</w:t>
      </w:r>
      <w:r w:rsidRPr="00FC5689">
        <w:rPr>
          <w:rFonts w:cs="Arial"/>
          <w:lang w:val="it-IT"/>
        </w:rPr>
        <w:t xml:space="preserve"> più tardi. </w:t>
      </w:r>
    </w:p>
    <w:p w14:paraId="04DFB6B4" w14:textId="54810447" w:rsidR="00563F08" w:rsidRPr="007A5C57" w:rsidRDefault="005402BC" w:rsidP="007A5C57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(f) </w:t>
      </w:r>
      <w:r w:rsidR="001A077C">
        <w:rPr>
          <w:rFonts w:cs="Arial"/>
          <w:lang w:val="it-IT"/>
        </w:rPr>
        <w:t xml:space="preserve">Ci </w:t>
      </w:r>
      <w:r w:rsidR="00FC5689">
        <w:rPr>
          <w:rFonts w:cs="Arial"/>
          <w:lang w:val="it-IT"/>
        </w:rPr>
        <w:t>……………………</w:t>
      </w:r>
      <w:r>
        <w:rPr>
          <w:rFonts w:cs="Arial"/>
          <w:lang w:val="it-IT"/>
        </w:rPr>
        <w:t>divertiti</w:t>
      </w:r>
      <w:r w:rsidRPr="00FC5689">
        <w:rPr>
          <w:rFonts w:cs="Arial"/>
          <w:lang w:val="it-IT"/>
        </w:rPr>
        <w:t>.</w:t>
      </w:r>
      <w:bookmarkStart w:id="0" w:name="_GoBack"/>
      <w:bookmarkEnd w:id="0"/>
    </w:p>
    <w:sectPr w:rsidR="00563F08" w:rsidRPr="007A5C57" w:rsidSect="00FC5689">
      <w:headerReference w:type="default" r:id="rId7"/>
      <w:pgSz w:w="11906" w:h="16838"/>
      <w:pgMar w:top="1021" w:right="1021" w:bottom="1021" w:left="102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0BD5553D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FC5689">
      <w:rPr>
        <w:rFonts w:ascii="Arial" w:hAnsi="Arial" w:cs="Arial"/>
        <w:sz w:val="16"/>
        <w:szCs w:val="16"/>
      </w:rPr>
      <w:t>2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proofErr w:type="spellStart"/>
    <w:r w:rsidR="00FC5689">
      <w:rPr>
        <w:rFonts w:ascii="Arial" w:hAnsi="Arial" w:cs="Arial"/>
        <w:sz w:val="16"/>
        <w:szCs w:val="16"/>
      </w:rPr>
      <w:t>Condizionale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FA2432"/>
    <w:multiLevelType w:val="hybridMultilevel"/>
    <w:tmpl w:val="8B7C7E94"/>
    <w:lvl w:ilvl="0" w:tplc="82C2E8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A4106696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DF72C9EA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9146AA44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863630DE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1DF0D438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FBE41DAC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F561146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E9FE561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2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1A077C"/>
    <w:rsid w:val="005402BC"/>
    <w:rsid w:val="00553CC8"/>
    <w:rsid w:val="00563F08"/>
    <w:rsid w:val="006F5789"/>
    <w:rsid w:val="007A5C57"/>
    <w:rsid w:val="008520F7"/>
    <w:rsid w:val="008E1509"/>
    <w:rsid w:val="00995E5E"/>
    <w:rsid w:val="00A8140F"/>
    <w:rsid w:val="00C27CD8"/>
    <w:rsid w:val="00FC5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28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45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072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257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25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2548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46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569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383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142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59719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4810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62344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373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77114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9160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104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1301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738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D7A87B40</Template>
  <TotalTime>29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9</cp:revision>
  <dcterms:created xsi:type="dcterms:W3CDTF">2015-12-22T17:18:00Z</dcterms:created>
  <dcterms:modified xsi:type="dcterms:W3CDTF">2016-01-18T17:36:00Z</dcterms:modified>
</cp:coreProperties>
</file>