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DBD271" w14:textId="77777777" w:rsidR="00F1469D" w:rsidRPr="00FC5689" w:rsidRDefault="00F1469D" w:rsidP="00F1469D">
      <w:pPr>
        <w:spacing w:line="480" w:lineRule="auto"/>
        <w:rPr>
          <w:rFonts w:cs="Arial"/>
        </w:rPr>
      </w:pPr>
      <w:r>
        <w:rPr>
          <w:rFonts w:cs="Arial"/>
          <w:b/>
          <w:bCs/>
        </w:rPr>
        <w:t>Change the subject. Rewrite the last part of the second sentence using the appropriate verb form</w:t>
      </w:r>
      <w:r w:rsidRPr="00FC5689">
        <w:rPr>
          <w:rFonts w:cs="Arial"/>
        </w:rPr>
        <w:t>.</w:t>
      </w:r>
    </w:p>
    <w:p w14:paraId="792516B5" w14:textId="77777777" w:rsidR="00F1469D" w:rsidRDefault="00F1469D" w:rsidP="00F1469D">
      <w:pPr>
        <w:pStyle w:val="ListParagraph"/>
        <w:numPr>
          <w:ilvl w:val="0"/>
          <w:numId w:val="5"/>
        </w:numPr>
        <w:spacing w:line="480" w:lineRule="auto"/>
        <w:rPr>
          <w:rFonts w:cs="Arial"/>
          <w:lang w:val="it-IT"/>
        </w:rPr>
      </w:pPr>
      <w:r>
        <w:rPr>
          <w:rFonts w:cs="Arial"/>
          <w:lang w:val="it-IT"/>
        </w:rPr>
        <w:t>Mi dispiace non poter venire</w:t>
      </w:r>
      <w:r w:rsidRPr="00FC5689">
        <w:rPr>
          <w:rFonts w:cs="Arial"/>
          <w:lang w:val="it-IT"/>
        </w:rPr>
        <w:t>.</w:t>
      </w:r>
    </w:p>
    <w:p w14:paraId="1EE51FE8" w14:textId="72F48E7A" w:rsidR="00F1469D" w:rsidRPr="00FC5689" w:rsidRDefault="00F1469D" w:rsidP="00F1469D">
      <w:pPr>
        <w:pStyle w:val="ListParagraph"/>
        <w:spacing w:line="480" w:lineRule="auto"/>
        <w:ind w:left="1080"/>
        <w:rPr>
          <w:rFonts w:cs="Arial"/>
          <w:lang w:val="it-IT"/>
        </w:rPr>
      </w:pPr>
      <w:r>
        <w:rPr>
          <w:rFonts w:cs="Arial"/>
          <w:lang w:val="it-IT"/>
        </w:rPr>
        <w:t>M</w:t>
      </w:r>
      <w:r>
        <w:rPr>
          <w:rFonts w:cs="Arial"/>
          <w:lang w:val="it-IT"/>
        </w:rPr>
        <w:t>i</w:t>
      </w:r>
      <w:r>
        <w:rPr>
          <w:rFonts w:cs="Arial"/>
          <w:lang w:val="it-IT"/>
        </w:rPr>
        <w:t xml:space="preserve"> dispiace</w:t>
      </w:r>
      <w:r w:rsidRPr="00FC5689">
        <w:rPr>
          <w:rFonts w:cs="Arial"/>
          <w:lang w:val="it-IT"/>
        </w:rPr>
        <w:t xml:space="preserve"> </w:t>
      </w:r>
      <w:r>
        <w:rPr>
          <w:rFonts w:cs="Arial"/>
          <w:lang w:val="it-IT"/>
        </w:rPr>
        <w:t>che lei.................................................</w:t>
      </w:r>
    </w:p>
    <w:p w14:paraId="14CB9445" w14:textId="77777777" w:rsidR="00F1469D" w:rsidRDefault="00F1469D" w:rsidP="00F1469D">
      <w:pPr>
        <w:pStyle w:val="ListParagraph"/>
        <w:numPr>
          <w:ilvl w:val="0"/>
          <w:numId w:val="5"/>
        </w:numPr>
        <w:spacing w:line="480" w:lineRule="auto"/>
        <w:rPr>
          <w:rFonts w:cs="Arial"/>
          <w:lang w:val="it-IT"/>
        </w:rPr>
      </w:pPr>
      <w:r>
        <w:rPr>
          <w:rFonts w:cs="Arial"/>
          <w:lang w:val="it-IT"/>
        </w:rPr>
        <w:t>Non credo di riuscire a fare in tempo</w:t>
      </w:r>
    </w:p>
    <w:p w14:paraId="6103C88C" w14:textId="77777777" w:rsidR="00F1469D" w:rsidRPr="00FC5689" w:rsidRDefault="00F1469D" w:rsidP="00F1469D">
      <w:pPr>
        <w:pStyle w:val="ListParagraph"/>
        <w:spacing w:line="480" w:lineRule="auto"/>
        <w:ind w:left="1080"/>
        <w:rPr>
          <w:rFonts w:cs="Arial"/>
          <w:lang w:val="it-IT"/>
        </w:rPr>
      </w:pPr>
      <w:r>
        <w:rPr>
          <w:rFonts w:cs="Arial"/>
          <w:lang w:val="it-IT"/>
        </w:rPr>
        <w:t>Non credo che lui........................................</w:t>
      </w:r>
    </w:p>
    <w:p w14:paraId="2C023FC2" w14:textId="77777777" w:rsidR="00F1469D" w:rsidRDefault="00F1469D" w:rsidP="00F1469D">
      <w:pPr>
        <w:pStyle w:val="ListParagraph"/>
        <w:numPr>
          <w:ilvl w:val="0"/>
          <w:numId w:val="5"/>
        </w:numPr>
        <w:spacing w:line="480" w:lineRule="auto"/>
        <w:rPr>
          <w:rFonts w:cs="Arial"/>
          <w:lang w:val="it-IT"/>
        </w:rPr>
      </w:pPr>
      <w:r>
        <w:rPr>
          <w:rFonts w:cs="Arial"/>
          <w:lang w:val="it-IT"/>
        </w:rPr>
        <w:t>Prima di andare via voglio parlarti</w:t>
      </w:r>
    </w:p>
    <w:p w14:paraId="6D54CC17" w14:textId="77777777" w:rsidR="00F1469D" w:rsidRPr="00F1469D" w:rsidRDefault="00F1469D" w:rsidP="00F1469D">
      <w:pPr>
        <w:pStyle w:val="ListParagraph"/>
        <w:spacing w:line="480" w:lineRule="auto"/>
        <w:ind w:left="1080"/>
        <w:rPr>
          <w:rFonts w:cs="Arial"/>
          <w:lang w:val="it-IT"/>
        </w:rPr>
      </w:pPr>
      <w:r>
        <w:rPr>
          <w:rFonts w:cs="Arial"/>
          <w:lang w:val="it-IT"/>
        </w:rPr>
        <w:t>Prima che tu.............................................</w:t>
      </w:r>
      <w:r w:rsidRPr="00F1469D">
        <w:rPr>
          <w:rFonts w:cs="Arial"/>
          <w:lang w:val="it-IT"/>
        </w:rPr>
        <w:t xml:space="preserve"> </w:t>
      </w:r>
    </w:p>
    <w:p w14:paraId="0E34C906" w14:textId="5CC6A7E2" w:rsidR="00BA7DC4" w:rsidRPr="00FC5689" w:rsidRDefault="00F1469D" w:rsidP="00FC5689">
      <w:pPr>
        <w:spacing w:line="480" w:lineRule="auto"/>
        <w:rPr>
          <w:rFonts w:cs="Arial"/>
        </w:rPr>
      </w:pPr>
      <w:r>
        <w:rPr>
          <w:rFonts w:cs="Arial"/>
          <w:b/>
          <w:bCs/>
        </w:rPr>
        <w:t>Select the correct form of the verb – Beware, not all of the sentences require a subjunctive verb.</w:t>
      </w:r>
    </w:p>
    <w:p w14:paraId="1A10A720" w14:textId="370B2898" w:rsidR="00BA7DC4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(a) </w:t>
      </w:r>
      <w:r w:rsidR="00F1469D">
        <w:rPr>
          <w:rFonts w:cs="Arial"/>
          <w:lang w:val="it-IT"/>
        </w:rPr>
        <w:t>Sono sicuro che Anna è/sia felice</w:t>
      </w:r>
    </w:p>
    <w:p w14:paraId="5CE36532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0BE83618" w14:textId="53DD7F17" w:rsidR="00BA7DC4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(b) </w:t>
      </w:r>
      <w:r w:rsidR="00F1469D">
        <w:rPr>
          <w:rFonts w:cs="Arial"/>
          <w:lang w:val="it-IT"/>
        </w:rPr>
        <w:t>Non credo che lui sia/è antipatico</w:t>
      </w:r>
    </w:p>
    <w:p w14:paraId="1AAE23FB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66FE46C" w14:textId="7B278C04" w:rsidR="00BA7DC4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(c) </w:t>
      </w:r>
      <w:r w:rsidR="00F1469D">
        <w:rPr>
          <w:rFonts w:cs="Arial"/>
          <w:lang w:val="it-IT"/>
        </w:rPr>
        <w:t>Si dice che lui abbia/ha molti soldi</w:t>
      </w:r>
    </w:p>
    <w:p w14:paraId="25A70E7B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D9AFBCB" w14:textId="5F6ACA07" w:rsidR="00BA7DC4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(d) </w:t>
      </w:r>
      <w:r w:rsidR="00F1469D">
        <w:rPr>
          <w:rFonts w:cs="Arial"/>
          <w:lang w:val="it-IT"/>
        </w:rPr>
        <w:t>Spero che lui torni/torna</w:t>
      </w:r>
    </w:p>
    <w:p w14:paraId="14E3444D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6DBA7E8C" w14:textId="64F693FA" w:rsidR="00BA7DC4" w:rsidRPr="00FC5689" w:rsidRDefault="005402BC" w:rsidP="00FC5689">
      <w:pPr>
        <w:pStyle w:val="ListParagraph"/>
        <w:spacing w:line="480" w:lineRule="auto"/>
        <w:rPr>
          <w:rFonts w:cs="Arial"/>
          <w:lang w:val="it-IT"/>
        </w:rPr>
      </w:pPr>
      <w:r w:rsidRPr="00FC5689">
        <w:rPr>
          <w:rFonts w:cs="Arial"/>
          <w:b/>
          <w:bCs/>
          <w:lang w:val="it-IT"/>
        </w:rPr>
        <w:t xml:space="preserve">(e) </w:t>
      </w:r>
      <w:r w:rsidR="00F1469D">
        <w:rPr>
          <w:rFonts w:cs="Arial"/>
          <w:lang w:val="it-IT"/>
        </w:rPr>
        <w:t>Ho paura che sia/è troppo tardi.</w:t>
      </w:r>
    </w:p>
    <w:p w14:paraId="6DBFF99D" w14:textId="77777777" w:rsidR="00FC5689" w:rsidRPr="00FC5689" w:rsidRDefault="00FC5689" w:rsidP="00FC5689">
      <w:pPr>
        <w:pStyle w:val="ListParagraph"/>
        <w:spacing w:line="480" w:lineRule="auto"/>
        <w:rPr>
          <w:rFonts w:cs="Arial"/>
          <w:lang w:val="it-IT"/>
        </w:rPr>
      </w:pPr>
    </w:p>
    <w:p w14:paraId="5775758D" w14:textId="5A02045C" w:rsidR="00F1469D" w:rsidRPr="00F03A2D" w:rsidRDefault="00F1469D" w:rsidP="00F03A2D">
      <w:pPr>
        <w:spacing w:line="480" w:lineRule="auto"/>
        <w:rPr>
          <w:rFonts w:cs="Arial"/>
          <w:b/>
          <w:lang w:val="it-IT"/>
        </w:rPr>
      </w:pPr>
      <w:r w:rsidRPr="00F03A2D">
        <w:rPr>
          <w:rFonts w:cs="Arial"/>
          <w:b/>
          <w:lang w:val="it-IT"/>
        </w:rPr>
        <w:t>You tell others what needs to happen. Express the English in Italia</w:t>
      </w:r>
      <w:r w:rsidR="00F03A2D">
        <w:rPr>
          <w:rFonts w:cs="Arial"/>
          <w:b/>
          <w:lang w:val="it-IT"/>
        </w:rPr>
        <w:t>n</w:t>
      </w:r>
    </w:p>
    <w:p w14:paraId="502B88B9" w14:textId="3ECC7DC0" w:rsidR="00F1469D" w:rsidRPr="00F1469D" w:rsidRDefault="00F1469D" w:rsidP="00F1469D">
      <w:pPr>
        <w:pStyle w:val="ListParagraph"/>
        <w:numPr>
          <w:ilvl w:val="0"/>
          <w:numId w:val="6"/>
        </w:numPr>
        <w:spacing w:line="480" w:lineRule="auto"/>
        <w:rPr>
          <w:rFonts w:cs="Arial"/>
          <w:lang w:val="it-IT"/>
        </w:rPr>
      </w:pPr>
      <w:r>
        <w:rPr>
          <w:rFonts w:cs="Arial"/>
          <w:lang w:val="it-IT"/>
        </w:rPr>
        <w:t xml:space="preserve">Nicola, non hai pagato l’affitto. </w:t>
      </w:r>
      <w:r>
        <w:rPr>
          <w:rFonts w:cs="Arial"/>
          <w:i/>
          <w:lang w:val="it-IT"/>
        </w:rPr>
        <w:t>It’s essential that you pay it soon</w:t>
      </w:r>
    </w:p>
    <w:p w14:paraId="590FB58B" w14:textId="77777777" w:rsidR="00F1469D" w:rsidRPr="00F1469D" w:rsidRDefault="00F1469D" w:rsidP="00F1469D">
      <w:pPr>
        <w:pStyle w:val="ListParagraph"/>
        <w:spacing w:line="480" w:lineRule="auto"/>
        <w:ind w:left="1080"/>
        <w:rPr>
          <w:rFonts w:cs="Arial"/>
          <w:lang w:val="it-IT"/>
        </w:rPr>
      </w:pPr>
    </w:p>
    <w:p w14:paraId="7E132056" w14:textId="02FA5807" w:rsidR="00F1469D" w:rsidRPr="00F1469D" w:rsidRDefault="00F1469D" w:rsidP="00F1469D">
      <w:pPr>
        <w:pStyle w:val="ListParagraph"/>
        <w:numPr>
          <w:ilvl w:val="0"/>
          <w:numId w:val="6"/>
        </w:numPr>
        <w:spacing w:line="480" w:lineRule="auto"/>
        <w:rPr>
          <w:rFonts w:cs="Arial"/>
          <w:lang w:val="it-IT"/>
        </w:rPr>
      </w:pPr>
      <w:r>
        <w:rPr>
          <w:rFonts w:cs="Arial"/>
          <w:lang w:val="it-IT"/>
        </w:rPr>
        <w:t xml:space="preserve">Non sapete se verrete domani? </w:t>
      </w:r>
      <w:r>
        <w:rPr>
          <w:rFonts w:cs="Arial"/>
          <w:i/>
          <w:lang w:val="it-IT"/>
        </w:rPr>
        <w:t>But it’s necessary for me to know today</w:t>
      </w:r>
    </w:p>
    <w:p w14:paraId="0BAF2A6A" w14:textId="77777777" w:rsidR="00F1469D" w:rsidRPr="00F1469D" w:rsidRDefault="00F1469D" w:rsidP="00F1469D">
      <w:pPr>
        <w:pStyle w:val="ListParagraph"/>
        <w:rPr>
          <w:rFonts w:cs="Arial"/>
          <w:lang w:val="it-IT"/>
        </w:rPr>
      </w:pPr>
    </w:p>
    <w:p w14:paraId="4AB48DC2" w14:textId="63ED70AE" w:rsidR="00F1469D" w:rsidRPr="00FC5689" w:rsidRDefault="00F1469D" w:rsidP="00F1469D">
      <w:pPr>
        <w:pStyle w:val="ListParagraph"/>
        <w:numPr>
          <w:ilvl w:val="0"/>
          <w:numId w:val="6"/>
        </w:numPr>
        <w:spacing w:line="480" w:lineRule="auto"/>
        <w:rPr>
          <w:rFonts w:cs="Arial"/>
          <w:lang w:val="it-IT"/>
        </w:rPr>
      </w:pPr>
      <w:bookmarkStart w:id="0" w:name="_GoBack"/>
      <w:r>
        <w:rPr>
          <w:rFonts w:cs="Arial"/>
          <w:lang w:val="it-IT"/>
        </w:rPr>
        <w:t xml:space="preserve">Silvana e Giorgio non hanno spedito il pacco? </w:t>
      </w:r>
      <w:r>
        <w:rPr>
          <w:rFonts w:cs="Arial"/>
          <w:i/>
          <w:lang w:val="it-IT"/>
        </w:rPr>
        <w:t>It’s important that they send it.</w:t>
      </w:r>
      <w:bookmarkEnd w:id="0"/>
    </w:p>
    <w:sectPr w:rsidR="00F1469D" w:rsidRPr="00FC5689" w:rsidSect="00FC5689">
      <w:headerReference w:type="default" r:id="rId7"/>
      <w:pgSz w:w="11906" w:h="16838"/>
      <w:pgMar w:top="1021" w:right="1021" w:bottom="1021" w:left="102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6FB8015E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846651">
      <w:rPr>
        <w:rFonts w:ascii="Arial" w:hAnsi="Arial" w:cs="Arial"/>
        <w:sz w:val="16"/>
        <w:szCs w:val="16"/>
      </w:rPr>
      <w:t>3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proofErr w:type="spellStart"/>
    <w:r w:rsidR="00846651">
      <w:rPr>
        <w:rFonts w:ascii="Arial" w:hAnsi="Arial" w:cs="Arial"/>
        <w:sz w:val="16"/>
        <w:szCs w:val="16"/>
      </w:rPr>
      <w:t>Congiuntivo</w:t>
    </w:r>
    <w:proofErr w:type="spellEnd"/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FA2432"/>
    <w:multiLevelType w:val="hybridMultilevel"/>
    <w:tmpl w:val="8B7C7E94"/>
    <w:lvl w:ilvl="0" w:tplc="82C2E8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A4106696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DF72C9EA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9146AA44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863630DE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1DF0D438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FBE41DAC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F561146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E9FE561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2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963DE8"/>
    <w:multiLevelType w:val="hybridMultilevel"/>
    <w:tmpl w:val="6F9C0D4C"/>
    <w:lvl w:ilvl="0" w:tplc="40E2A7A8">
      <w:start w:val="1"/>
      <w:numFmt w:val="lowerLetter"/>
      <w:lvlText w:val="(%1)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CEC331B"/>
    <w:multiLevelType w:val="hybridMultilevel"/>
    <w:tmpl w:val="0C8A8092"/>
    <w:lvl w:ilvl="0" w:tplc="3E768A3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1A077C"/>
    <w:rsid w:val="005402BC"/>
    <w:rsid w:val="00553CC8"/>
    <w:rsid w:val="00563F08"/>
    <w:rsid w:val="006F5789"/>
    <w:rsid w:val="00846651"/>
    <w:rsid w:val="008520F7"/>
    <w:rsid w:val="008E1509"/>
    <w:rsid w:val="00995E5E"/>
    <w:rsid w:val="00A8140F"/>
    <w:rsid w:val="00BA7DC4"/>
    <w:rsid w:val="00F03A2D"/>
    <w:rsid w:val="00F1469D"/>
    <w:rsid w:val="00FC0B7A"/>
    <w:rsid w:val="00FC5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3A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A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28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45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072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257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256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72548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46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7569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0383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41429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59719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4810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62344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373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77114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91605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661040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541301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37383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752667E3</Template>
  <TotalTime>215</TotalTime>
  <Pages>1</Pages>
  <Words>144</Words>
  <Characters>824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10</cp:revision>
  <cp:lastPrinted>2016-01-25T19:21:00Z</cp:lastPrinted>
  <dcterms:created xsi:type="dcterms:W3CDTF">2015-12-22T17:18:00Z</dcterms:created>
  <dcterms:modified xsi:type="dcterms:W3CDTF">2016-01-25T19:21:00Z</dcterms:modified>
</cp:coreProperties>
</file>