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6FB99F" w14:textId="152F7E26" w:rsidR="00382454" w:rsidRPr="006D02CC" w:rsidRDefault="00214524" w:rsidP="005B0E28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51B64EDD" w14:textId="4002AAB7" w:rsidR="008E1509" w:rsidRPr="00382454" w:rsidRDefault="00DD5C0B" w:rsidP="00382454">
      <w:pPr>
        <w:pStyle w:val="ListParagraph"/>
        <w:numPr>
          <w:ilvl w:val="0"/>
          <w:numId w:val="5"/>
        </w:numPr>
        <w:rPr>
          <w:b/>
        </w:rPr>
      </w:pPr>
      <w:r>
        <w:rPr>
          <w:b/>
        </w:rPr>
        <w:t>Complete the following sentences with the right form of the imperfect subjunctive</w:t>
      </w:r>
      <w:r w:rsidR="008E1509" w:rsidRPr="00382454">
        <w:rPr>
          <w:b/>
        </w:rPr>
        <w:br/>
      </w:r>
    </w:p>
    <w:p w14:paraId="49F7241B" w14:textId="198923E6" w:rsidR="009F62B6" w:rsidRPr="009F62B6" w:rsidRDefault="00DD5C0B" w:rsidP="005B0E28">
      <w:pPr>
        <w:pStyle w:val="ListParagraph"/>
        <w:numPr>
          <w:ilvl w:val="0"/>
          <w:numId w:val="4"/>
        </w:numPr>
        <w:spacing w:line="240" w:lineRule="auto"/>
        <w:rPr>
          <w:lang w:val="it-IT"/>
        </w:rPr>
      </w:pPr>
      <w:r>
        <w:rPr>
          <w:lang w:val="it-IT"/>
        </w:rPr>
        <w:t>Non credevo che voi ……………………………… (fare) sul serio.</w:t>
      </w:r>
    </w:p>
    <w:p w14:paraId="7A7E774B" w14:textId="77777777" w:rsidR="009F62B6" w:rsidRDefault="009F62B6" w:rsidP="005B0E28">
      <w:pPr>
        <w:spacing w:line="240" w:lineRule="auto"/>
        <w:rPr>
          <w:lang w:val="it-IT"/>
        </w:rPr>
      </w:pPr>
    </w:p>
    <w:p w14:paraId="40782411" w14:textId="4E33F99D" w:rsidR="009F62B6" w:rsidRPr="009F62B6" w:rsidRDefault="00DD5C0B" w:rsidP="005B0E28">
      <w:pPr>
        <w:pStyle w:val="ListParagraph"/>
        <w:numPr>
          <w:ilvl w:val="0"/>
          <w:numId w:val="4"/>
        </w:numPr>
        <w:spacing w:line="240" w:lineRule="auto"/>
        <w:rPr>
          <w:lang w:val="it-IT"/>
        </w:rPr>
      </w:pPr>
      <w:r>
        <w:rPr>
          <w:lang w:val="it-IT"/>
        </w:rPr>
        <w:t>Mi raccomando, papà pensa che io ieri mattina ………………….(essere) a scuola.</w:t>
      </w:r>
    </w:p>
    <w:p w14:paraId="0F5E5B81" w14:textId="77777777" w:rsidR="009F62B6" w:rsidRPr="009F62B6" w:rsidRDefault="009F62B6" w:rsidP="005B0E28">
      <w:pPr>
        <w:pStyle w:val="ListParagraph"/>
        <w:spacing w:line="240" w:lineRule="auto"/>
        <w:rPr>
          <w:lang w:val="it-IT"/>
        </w:rPr>
      </w:pPr>
    </w:p>
    <w:p w14:paraId="4C2054B4" w14:textId="77777777" w:rsidR="009F62B6" w:rsidRDefault="009F62B6" w:rsidP="005B0E28">
      <w:pPr>
        <w:pStyle w:val="ListParagraph"/>
        <w:spacing w:line="240" w:lineRule="auto"/>
        <w:rPr>
          <w:lang w:val="it-IT"/>
        </w:rPr>
      </w:pPr>
    </w:p>
    <w:p w14:paraId="102F45D1" w14:textId="2A9F66CE" w:rsidR="009F62B6" w:rsidRPr="009F62B6" w:rsidRDefault="00DD5C0B" w:rsidP="005B0E28">
      <w:pPr>
        <w:pStyle w:val="ListParagraph"/>
        <w:numPr>
          <w:ilvl w:val="0"/>
          <w:numId w:val="4"/>
        </w:numPr>
        <w:spacing w:line="240" w:lineRule="auto"/>
        <w:rPr>
          <w:i/>
          <w:lang w:val="it-IT"/>
        </w:rPr>
      </w:pPr>
      <w:r>
        <w:rPr>
          <w:lang w:val="it-IT"/>
        </w:rPr>
        <w:t>Non pensavo che si………………………(</w:t>
      </w:r>
      <w:r w:rsidR="00CD0140">
        <w:rPr>
          <w:lang w:val="it-IT"/>
        </w:rPr>
        <w:t>stare</w:t>
      </w:r>
      <w:bookmarkStart w:id="0" w:name="_GoBack"/>
      <w:bookmarkEnd w:id="0"/>
      <w:r>
        <w:rPr>
          <w:lang w:val="it-IT"/>
        </w:rPr>
        <w:t>) così bene qui!</w:t>
      </w:r>
    </w:p>
    <w:p w14:paraId="78177275" w14:textId="77777777" w:rsidR="009F62B6" w:rsidRDefault="009F62B6" w:rsidP="005B0E28">
      <w:pPr>
        <w:pStyle w:val="ListParagraph"/>
        <w:spacing w:line="240" w:lineRule="auto"/>
        <w:rPr>
          <w:lang w:val="it-IT"/>
        </w:rPr>
      </w:pPr>
    </w:p>
    <w:p w14:paraId="6DDD73F1" w14:textId="77777777" w:rsidR="009F62B6" w:rsidRDefault="009F62B6" w:rsidP="005B0E28">
      <w:pPr>
        <w:pStyle w:val="ListParagraph"/>
        <w:spacing w:line="240" w:lineRule="auto"/>
        <w:rPr>
          <w:lang w:val="it-IT"/>
        </w:rPr>
      </w:pPr>
    </w:p>
    <w:p w14:paraId="24D3DD92" w14:textId="05D16361" w:rsidR="009F62B6" w:rsidRDefault="00DD5C0B" w:rsidP="005B0E28">
      <w:pPr>
        <w:pStyle w:val="ListParagraph"/>
        <w:numPr>
          <w:ilvl w:val="0"/>
          <w:numId w:val="4"/>
        </w:numPr>
        <w:spacing w:line="240" w:lineRule="auto"/>
        <w:rPr>
          <w:lang w:val="it-IT"/>
        </w:rPr>
      </w:pPr>
      <w:r>
        <w:rPr>
          <w:lang w:val="it-IT"/>
        </w:rPr>
        <w:t>Temevo proprio che loro …………………….(dire) di no, e invece!</w:t>
      </w:r>
    </w:p>
    <w:p w14:paraId="505AF1FF" w14:textId="77777777" w:rsidR="009F62B6" w:rsidRDefault="009F62B6" w:rsidP="005B0E28">
      <w:pPr>
        <w:spacing w:line="240" w:lineRule="auto"/>
        <w:rPr>
          <w:lang w:val="it-IT"/>
        </w:rPr>
      </w:pPr>
    </w:p>
    <w:p w14:paraId="7181B597" w14:textId="14EC4E4A" w:rsidR="009F62B6" w:rsidRDefault="00DD5C0B" w:rsidP="005B0E28">
      <w:pPr>
        <w:pStyle w:val="ListParagraph"/>
        <w:numPr>
          <w:ilvl w:val="0"/>
          <w:numId w:val="4"/>
        </w:numPr>
        <w:spacing w:line="240" w:lineRule="auto"/>
        <w:rPr>
          <w:lang w:val="it-IT"/>
        </w:rPr>
      </w:pPr>
      <w:r>
        <w:rPr>
          <w:lang w:val="it-IT"/>
        </w:rPr>
        <w:t>Speravo che tu……………………………(tradurre) questo per me.</w:t>
      </w:r>
    </w:p>
    <w:p w14:paraId="4E616DE5" w14:textId="77777777" w:rsidR="005B0E28" w:rsidRDefault="005B0E28" w:rsidP="005B0E28">
      <w:pPr>
        <w:pStyle w:val="ListParagraph"/>
        <w:rPr>
          <w:lang w:val="it-IT"/>
        </w:rPr>
      </w:pPr>
    </w:p>
    <w:p w14:paraId="0D4D7255" w14:textId="55C3773A" w:rsidR="009F62B6" w:rsidRPr="00DD5C0B" w:rsidRDefault="009F62B6" w:rsidP="00382454">
      <w:pPr>
        <w:pStyle w:val="ListParagraph"/>
        <w:numPr>
          <w:ilvl w:val="0"/>
          <w:numId w:val="5"/>
        </w:numPr>
        <w:rPr>
          <w:b/>
        </w:rPr>
      </w:pPr>
      <w:r w:rsidRPr="00DD5C0B">
        <w:rPr>
          <w:b/>
        </w:rPr>
        <w:t xml:space="preserve">Complete the </w:t>
      </w:r>
      <w:r w:rsidR="00DD5C0B">
        <w:rPr>
          <w:b/>
        </w:rPr>
        <w:t>sentences with the past perfect subjunctive</w:t>
      </w:r>
    </w:p>
    <w:p w14:paraId="16AF20D5" w14:textId="77777777" w:rsidR="00DD5C0B" w:rsidRDefault="00DD5C0B" w:rsidP="009F62B6">
      <w:pPr>
        <w:spacing w:line="480" w:lineRule="auto"/>
        <w:rPr>
          <w:lang w:val="it-IT"/>
        </w:rPr>
      </w:pPr>
      <w:r>
        <w:rPr>
          <w:lang w:val="it-IT"/>
        </w:rPr>
        <w:t>1. Ti ho cercata ma tu eri già uscita.</w:t>
      </w:r>
    </w:p>
    <w:p w14:paraId="7DDB9FC3" w14:textId="77777777" w:rsidR="00DD5C0B" w:rsidRDefault="00DD5C0B" w:rsidP="009F62B6">
      <w:pPr>
        <w:spacing w:line="480" w:lineRule="auto"/>
        <w:rPr>
          <w:lang w:val="it-IT"/>
        </w:rPr>
      </w:pPr>
      <w:r w:rsidRPr="00B07703">
        <w:rPr>
          <w:u w:val="single"/>
          <w:lang w:val="it-IT"/>
        </w:rPr>
        <w:t>Ti ho cercata</w:t>
      </w:r>
      <w:r>
        <w:rPr>
          <w:lang w:val="it-IT"/>
        </w:rPr>
        <w:t xml:space="preserve"> ma credo che tu ………………………………………………..</w:t>
      </w:r>
    </w:p>
    <w:p w14:paraId="3AF1B755" w14:textId="77777777" w:rsidR="00DD5C0B" w:rsidRDefault="00DD5C0B" w:rsidP="009F62B6">
      <w:pPr>
        <w:spacing w:line="480" w:lineRule="auto"/>
        <w:rPr>
          <w:lang w:val="it-IT"/>
        </w:rPr>
      </w:pPr>
      <w:r>
        <w:rPr>
          <w:lang w:val="it-IT"/>
        </w:rPr>
        <w:t>2. Gli abbiamo fatto un’offerta interessante ma loro avevano già accettato un’offerta migliore.</w:t>
      </w:r>
    </w:p>
    <w:p w14:paraId="7637791E" w14:textId="42E16770" w:rsidR="00DD5C0B" w:rsidRDefault="00DD5C0B" w:rsidP="009F62B6">
      <w:pPr>
        <w:spacing w:line="480" w:lineRule="auto"/>
        <w:rPr>
          <w:lang w:val="it-IT"/>
        </w:rPr>
      </w:pPr>
      <w:r w:rsidRPr="00B07703">
        <w:rPr>
          <w:u w:val="single"/>
          <w:lang w:val="it-IT"/>
        </w:rPr>
        <w:t>Gli abbiamo fatto</w:t>
      </w:r>
      <w:r>
        <w:rPr>
          <w:lang w:val="it-IT"/>
        </w:rPr>
        <w:t xml:space="preserve"> un’offerta interessante ma ho paura che ………………………………………………</w:t>
      </w:r>
    </w:p>
    <w:p w14:paraId="2EBB8C68" w14:textId="77777777" w:rsidR="00DD5C0B" w:rsidRDefault="00DD5C0B" w:rsidP="009F62B6">
      <w:pPr>
        <w:spacing w:line="480" w:lineRule="auto"/>
        <w:rPr>
          <w:lang w:val="it-IT"/>
        </w:rPr>
      </w:pPr>
      <w:r>
        <w:rPr>
          <w:lang w:val="it-IT"/>
        </w:rPr>
        <w:t>3. Ho invitato anche Luca alla festa ma lui aveva già comprato un biglietto per un concerto.</w:t>
      </w:r>
    </w:p>
    <w:p w14:paraId="6FEE4A0E" w14:textId="77777777" w:rsidR="00DD5C0B" w:rsidRDefault="00DD5C0B" w:rsidP="009F62B6">
      <w:pPr>
        <w:spacing w:line="480" w:lineRule="auto"/>
        <w:rPr>
          <w:lang w:val="it-IT"/>
        </w:rPr>
      </w:pPr>
      <w:r w:rsidRPr="00B07703">
        <w:rPr>
          <w:u w:val="single"/>
          <w:lang w:val="it-IT"/>
        </w:rPr>
        <w:t>Ho invitato</w:t>
      </w:r>
      <w:r>
        <w:rPr>
          <w:lang w:val="it-IT"/>
        </w:rPr>
        <w:t xml:space="preserve"> anche Luca alla festa ma temo che………………………………………………………………….</w:t>
      </w:r>
    </w:p>
    <w:p w14:paraId="17DAAD89" w14:textId="77777777" w:rsidR="00DD5C0B" w:rsidRDefault="00DD5C0B" w:rsidP="009F62B6">
      <w:pPr>
        <w:spacing w:line="480" w:lineRule="auto"/>
        <w:rPr>
          <w:lang w:val="it-IT"/>
        </w:rPr>
      </w:pPr>
      <w:r>
        <w:rPr>
          <w:lang w:val="it-IT"/>
        </w:rPr>
        <w:t>4. Non hanno firmato il contratto, l’avvocato gli aveva consigliato di non farlo.</w:t>
      </w:r>
    </w:p>
    <w:p w14:paraId="5A0725E2" w14:textId="77777777" w:rsidR="005B0E28" w:rsidRDefault="00DD5C0B" w:rsidP="009F62B6">
      <w:pPr>
        <w:spacing w:line="480" w:lineRule="auto"/>
        <w:rPr>
          <w:lang w:val="it-IT"/>
        </w:rPr>
      </w:pPr>
      <w:r w:rsidRPr="00B07703">
        <w:rPr>
          <w:u w:val="single"/>
          <w:lang w:val="it-IT"/>
        </w:rPr>
        <w:t>Non hanno firmato</w:t>
      </w:r>
      <w:r>
        <w:rPr>
          <w:lang w:val="it-IT"/>
        </w:rPr>
        <w:t xml:space="preserve"> il contratto, sembra che l’avvocato ……………………………………………………</w:t>
      </w:r>
    </w:p>
    <w:p w14:paraId="45247FBE" w14:textId="7C77162D" w:rsidR="005B0E28" w:rsidRDefault="005B0E28" w:rsidP="009F62B6">
      <w:pPr>
        <w:spacing w:line="480" w:lineRule="auto"/>
        <w:rPr>
          <w:b/>
        </w:rPr>
      </w:pPr>
      <w:r w:rsidRPr="005B0E28">
        <w:rPr>
          <w:b/>
        </w:rPr>
        <w:t xml:space="preserve">c) Complete </w:t>
      </w:r>
      <w:r>
        <w:rPr>
          <w:b/>
        </w:rPr>
        <w:t>the following sentences</w:t>
      </w:r>
      <w:r w:rsidRPr="005B0E28">
        <w:rPr>
          <w:b/>
        </w:rPr>
        <w:t xml:space="preserve"> with the right verbs (imperfect or past perfect subjunctive)</w:t>
      </w:r>
    </w:p>
    <w:p w14:paraId="780AFBDD" w14:textId="0B0F20E8" w:rsidR="005B0E28" w:rsidRPr="005B0E28" w:rsidRDefault="005B0E28" w:rsidP="009F62B6">
      <w:pPr>
        <w:spacing w:line="480" w:lineRule="auto"/>
        <w:rPr>
          <w:lang w:val="it-IT"/>
        </w:rPr>
      </w:pPr>
      <w:r>
        <w:rPr>
          <w:lang w:val="it-IT"/>
        </w:rPr>
        <w:t>1. A</w:t>
      </w:r>
      <w:r w:rsidRPr="005B0E28">
        <w:rPr>
          <w:lang w:val="it-IT"/>
        </w:rPr>
        <w:t>vrei preferito che Anna non………………………………</w:t>
      </w:r>
      <w:r>
        <w:rPr>
          <w:lang w:val="it-IT"/>
        </w:rPr>
        <w:t>(venire)</w:t>
      </w:r>
    </w:p>
    <w:p w14:paraId="1E00F33E" w14:textId="1E68E9EF" w:rsidR="005B0E28" w:rsidRDefault="005B0E28" w:rsidP="009F62B6">
      <w:pPr>
        <w:spacing w:line="480" w:lineRule="auto"/>
        <w:rPr>
          <w:lang w:val="it-IT"/>
        </w:rPr>
      </w:pPr>
      <w:r>
        <w:rPr>
          <w:lang w:val="it-IT"/>
        </w:rPr>
        <w:t>2. Vorrei che tu non ……………………………(uscire) stasera.</w:t>
      </w:r>
    </w:p>
    <w:p w14:paraId="5CA8540C" w14:textId="1F0653BA" w:rsidR="00382454" w:rsidRPr="005B0E28" w:rsidRDefault="005B0E28" w:rsidP="005B0E28">
      <w:pPr>
        <w:spacing w:line="480" w:lineRule="auto"/>
        <w:rPr>
          <w:lang w:val="it-IT"/>
        </w:rPr>
      </w:pPr>
      <w:r>
        <w:rPr>
          <w:lang w:val="it-IT"/>
        </w:rPr>
        <w:t>3. Non ti piacerebbe che le lingue ………………………..(impararsi) mentre si dorme?</w:t>
      </w:r>
      <w:r w:rsidR="00382454" w:rsidRPr="005B0E28">
        <w:rPr>
          <w:b/>
          <w:lang w:val="it-IT"/>
        </w:rPr>
        <w:br/>
      </w:r>
    </w:p>
    <w:p w14:paraId="240BA889" w14:textId="16227A28" w:rsidR="00DD5C0B" w:rsidRPr="005B0E28" w:rsidRDefault="005B0E28" w:rsidP="005B0E28">
      <w:pPr>
        <w:ind w:left="360"/>
        <w:rPr>
          <w:b/>
        </w:rPr>
      </w:pPr>
      <w:r>
        <w:rPr>
          <w:b/>
        </w:rPr>
        <w:lastRenderedPageBreak/>
        <w:t xml:space="preserve">a) </w:t>
      </w:r>
      <w:r w:rsidR="00DD5C0B" w:rsidRPr="005B0E28">
        <w:rPr>
          <w:b/>
        </w:rPr>
        <w:t>Complete the following sentences with the right form of the imperfect subjunctive</w:t>
      </w:r>
      <w:r w:rsidR="00DD5C0B" w:rsidRPr="005B0E28">
        <w:rPr>
          <w:b/>
        </w:rPr>
        <w:br/>
      </w:r>
    </w:p>
    <w:p w14:paraId="6E4D4F4E" w14:textId="4E21C740" w:rsidR="00DD5C0B" w:rsidRPr="009F62B6" w:rsidRDefault="00DD5C0B" w:rsidP="00DD5C0B">
      <w:pPr>
        <w:pStyle w:val="ListParagraph"/>
        <w:numPr>
          <w:ilvl w:val="0"/>
          <w:numId w:val="4"/>
        </w:numPr>
        <w:rPr>
          <w:lang w:val="it-IT"/>
        </w:rPr>
      </w:pPr>
      <w:r>
        <w:rPr>
          <w:lang w:val="it-IT"/>
        </w:rPr>
        <w:t xml:space="preserve">Non credevo che voi </w:t>
      </w:r>
      <w:r w:rsidRPr="00DD5C0B">
        <w:rPr>
          <w:b/>
          <w:color w:val="FF0000"/>
          <w:lang w:val="it-IT"/>
        </w:rPr>
        <w:t>faceste</w:t>
      </w:r>
      <w:r>
        <w:rPr>
          <w:lang w:val="it-IT"/>
        </w:rPr>
        <w:t xml:space="preserve"> sul serio.</w:t>
      </w:r>
    </w:p>
    <w:p w14:paraId="26E864BD" w14:textId="77777777" w:rsidR="00DD5C0B" w:rsidRDefault="00DD5C0B" w:rsidP="00DD5C0B">
      <w:pPr>
        <w:rPr>
          <w:lang w:val="it-IT"/>
        </w:rPr>
      </w:pPr>
    </w:p>
    <w:p w14:paraId="3C6D74D0" w14:textId="258D168B" w:rsidR="00DD5C0B" w:rsidRPr="009F62B6" w:rsidRDefault="00DD5C0B" w:rsidP="00DD5C0B">
      <w:pPr>
        <w:pStyle w:val="ListParagraph"/>
        <w:numPr>
          <w:ilvl w:val="0"/>
          <w:numId w:val="4"/>
        </w:numPr>
        <w:rPr>
          <w:lang w:val="it-IT"/>
        </w:rPr>
      </w:pPr>
      <w:r>
        <w:rPr>
          <w:lang w:val="it-IT"/>
        </w:rPr>
        <w:t xml:space="preserve">Mi raccomando, papà pensa che io ieri mattina </w:t>
      </w:r>
      <w:r>
        <w:rPr>
          <w:b/>
          <w:color w:val="FF0000"/>
          <w:lang w:val="it-IT"/>
        </w:rPr>
        <w:t>fossi</w:t>
      </w:r>
      <w:r>
        <w:rPr>
          <w:lang w:val="it-IT"/>
        </w:rPr>
        <w:t xml:space="preserve"> a scuola.</w:t>
      </w:r>
    </w:p>
    <w:p w14:paraId="4E271459" w14:textId="77777777" w:rsidR="00DD5C0B" w:rsidRPr="009F62B6" w:rsidRDefault="00DD5C0B" w:rsidP="00DD5C0B">
      <w:pPr>
        <w:pStyle w:val="ListParagraph"/>
        <w:rPr>
          <w:lang w:val="it-IT"/>
        </w:rPr>
      </w:pPr>
    </w:p>
    <w:p w14:paraId="4C446A6E" w14:textId="77777777" w:rsidR="00DD5C0B" w:rsidRDefault="00DD5C0B" w:rsidP="00DD5C0B">
      <w:pPr>
        <w:pStyle w:val="ListParagraph"/>
        <w:rPr>
          <w:lang w:val="it-IT"/>
        </w:rPr>
      </w:pPr>
    </w:p>
    <w:p w14:paraId="77B3DE77" w14:textId="0E6D5EC0" w:rsidR="00DD5C0B" w:rsidRPr="009F62B6" w:rsidRDefault="00DD5C0B" w:rsidP="00DD5C0B">
      <w:pPr>
        <w:pStyle w:val="ListParagraph"/>
        <w:numPr>
          <w:ilvl w:val="0"/>
          <w:numId w:val="4"/>
        </w:numPr>
        <w:rPr>
          <w:i/>
          <w:lang w:val="it-IT"/>
        </w:rPr>
      </w:pPr>
      <w:r>
        <w:rPr>
          <w:lang w:val="it-IT"/>
        </w:rPr>
        <w:t xml:space="preserve">Non pensavo che si </w:t>
      </w:r>
      <w:r>
        <w:rPr>
          <w:b/>
          <w:color w:val="FF0000"/>
          <w:lang w:val="it-IT"/>
        </w:rPr>
        <w:t xml:space="preserve">stesse </w:t>
      </w:r>
      <w:r>
        <w:rPr>
          <w:lang w:val="it-IT"/>
        </w:rPr>
        <w:t xml:space="preserve"> così bene qui!</w:t>
      </w:r>
    </w:p>
    <w:p w14:paraId="4A6A79A2" w14:textId="77777777" w:rsidR="00DD5C0B" w:rsidRDefault="00DD5C0B" w:rsidP="00DD5C0B">
      <w:pPr>
        <w:pStyle w:val="ListParagraph"/>
        <w:rPr>
          <w:lang w:val="it-IT"/>
        </w:rPr>
      </w:pPr>
    </w:p>
    <w:p w14:paraId="71C9262C" w14:textId="77777777" w:rsidR="00DD5C0B" w:rsidRDefault="00DD5C0B" w:rsidP="00DD5C0B">
      <w:pPr>
        <w:pStyle w:val="ListParagraph"/>
        <w:rPr>
          <w:lang w:val="it-IT"/>
        </w:rPr>
      </w:pPr>
    </w:p>
    <w:p w14:paraId="4CCA5C85" w14:textId="46D109CE" w:rsidR="00DD5C0B" w:rsidRDefault="00DD5C0B" w:rsidP="00DD5C0B">
      <w:pPr>
        <w:pStyle w:val="ListParagraph"/>
        <w:numPr>
          <w:ilvl w:val="0"/>
          <w:numId w:val="4"/>
        </w:numPr>
        <w:rPr>
          <w:lang w:val="it-IT"/>
        </w:rPr>
      </w:pPr>
      <w:r>
        <w:rPr>
          <w:lang w:val="it-IT"/>
        </w:rPr>
        <w:t xml:space="preserve">Temevo proprio che loro </w:t>
      </w:r>
      <w:r>
        <w:rPr>
          <w:b/>
          <w:color w:val="FF0000"/>
          <w:lang w:val="it-IT"/>
        </w:rPr>
        <w:t>dicessero</w:t>
      </w:r>
      <w:r>
        <w:rPr>
          <w:lang w:val="it-IT"/>
        </w:rPr>
        <w:t xml:space="preserve"> di no, e invece!</w:t>
      </w:r>
    </w:p>
    <w:p w14:paraId="0A4C41F2" w14:textId="77777777" w:rsidR="00DD5C0B" w:rsidRDefault="00DD5C0B" w:rsidP="00DD5C0B">
      <w:pPr>
        <w:rPr>
          <w:lang w:val="it-IT"/>
        </w:rPr>
      </w:pPr>
    </w:p>
    <w:p w14:paraId="2A8A9C69" w14:textId="0770959E" w:rsidR="00DD5C0B" w:rsidRDefault="00DD5C0B" w:rsidP="00DD5C0B">
      <w:pPr>
        <w:pStyle w:val="ListParagraph"/>
        <w:numPr>
          <w:ilvl w:val="0"/>
          <w:numId w:val="4"/>
        </w:numPr>
        <w:rPr>
          <w:lang w:val="it-IT"/>
        </w:rPr>
      </w:pPr>
      <w:r>
        <w:rPr>
          <w:lang w:val="it-IT"/>
        </w:rPr>
        <w:t xml:space="preserve">Speravo che tu </w:t>
      </w:r>
      <w:r>
        <w:rPr>
          <w:b/>
          <w:color w:val="FF0000"/>
          <w:lang w:val="it-IT"/>
        </w:rPr>
        <w:t xml:space="preserve">traducessi </w:t>
      </w:r>
      <w:r>
        <w:rPr>
          <w:lang w:val="it-IT"/>
        </w:rPr>
        <w:t>questo per me.</w:t>
      </w:r>
    </w:p>
    <w:p w14:paraId="579CE404" w14:textId="77777777" w:rsidR="007666D5" w:rsidRPr="00995E5E" w:rsidRDefault="007666D5" w:rsidP="007666D5">
      <w:pPr>
        <w:pStyle w:val="ListParagraph"/>
        <w:spacing w:line="480" w:lineRule="auto"/>
        <w:ind w:left="714"/>
        <w:rPr>
          <w:rFonts w:ascii="Arial" w:hAnsi="Arial" w:cs="Arial"/>
          <w:lang w:val="it-IT"/>
        </w:rPr>
      </w:pPr>
    </w:p>
    <w:p w14:paraId="21D27C58" w14:textId="77777777" w:rsidR="00214524" w:rsidRDefault="00214524" w:rsidP="00563F08">
      <w:pPr>
        <w:pStyle w:val="ListParagraph"/>
        <w:spacing w:line="480" w:lineRule="auto"/>
        <w:ind w:left="714"/>
        <w:jc w:val="right"/>
        <w:rPr>
          <w:i/>
          <w:lang w:val="it-IT"/>
        </w:rPr>
      </w:pPr>
    </w:p>
    <w:p w14:paraId="3DA916D1" w14:textId="31F9D17B" w:rsidR="00382454" w:rsidRDefault="00382454" w:rsidP="00382454">
      <w:pPr>
        <w:pStyle w:val="ListParagraph"/>
        <w:spacing w:line="480" w:lineRule="auto"/>
        <w:ind w:left="714"/>
        <w:rPr>
          <w:b/>
          <w:lang w:val="it-IT"/>
        </w:rPr>
      </w:pPr>
      <w:r>
        <w:rPr>
          <w:b/>
          <w:lang w:val="it-IT"/>
        </w:rPr>
        <w:t>b)</w:t>
      </w:r>
    </w:p>
    <w:p w14:paraId="1ADD2C51" w14:textId="65C67BBA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 xml:space="preserve">1. </w:t>
      </w:r>
      <w:r w:rsidR="00DD5C0B">
        <w:rPr>
          <w:lang w:val="it-IT"/>
        </w:rPr>
        <w:t>fossi già uscita</w:t>
      </w:r>
    </w:p>
    <w:p w14:paraId="0C0D0DF3" w14:textId="23361593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 xml:space="preserve">2. </w:t>
      </w:r>
      <w:r w:rsidR="00DD5C0B">
        <w:rPr>
          <w:lang w:val="it-IT"/>
        </w:rPr>
        <w:t>avessero accettato</w:t>
      </w:r>
    </w:p>
    <w:p w14:paraId="6BDCCDAF" w14:textId="06FF16D4" w:rsidR="00382454" w:rsidRDefault="00DD5C0B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3. avesse già comprato</w:t>
      </w:r>
    </w:p>
    <w:p w14:paraId="26E7E782" w14:textId="6E520C9C" w:rsid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 xml:space="preserve">4. </w:t>
      </w:r>
      <w:r w:rsidR="00DD5C0B">
        <w:rPr>
          <w:lang w:val="it-IT"/>
        </w:rPr>
        <w:t>gli avesse consigliato</w:t>
      </w:r>
    </w:p>
    <w:p w14:paraId="576C0FFE" w14:textId="77777777" w:rsidR="005B0E28" w:rsidRDefault="005B0E28" w:rsidP="00382454">
      <w:pPr>
        <w:pStyle w:val="ListParagraph"/>
        <w:spacing w:line="480" w:lineRule="auto"/>
        <w:ind w:left="714"/>
        <w:rPr>
          <w:lang w:val="it-IT"/>
        </w:rPr>
      </w:pPr>
    </w:p>
    <w:p w14:paraId="67AE565E" w14:textId="26343ED9" w:rsidR="005B0E28" w:rsidRDefault="005B0E28" w:rsidP="00382454">
      <w:pPr>
        <w:pStyle w:val="ListParagraph"/>
        <w:spacing w:line="480" w:lineRule="auto"/>
        <w:ind w:left="714"/>
        <w:rPr>
          <w:b/>
          <w:lang w:val="it-IT"/>
        </w:rPr>
      </w:pPr>
      <w:r w:rsidRPr="005B0E28">
        <w:rPr>
          <w:b/>
          <w:lang w:val="it-IT"/>
        </w:rPr>
        <w:t>c)</w:t>
      </w:r>
    </w:p>
    <w:p w14:paraId="43B51D7C" w14:textId="5AD86494" w:rsidR="005B0E28" w:rsidRDefault="005B0E28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1. non fosse venuta</w:t>
      </w:r>
    </w:p>
    <w:p w14:paraId="1FECCF46" w14:textId="5E0EFF0B" w:rsidR="005B0E28" w:rsidRDefault="005B0E28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2. uscissi</w:t>
      </w:r>
    </w:p>
    <w:p w14:paraId="3A976BCA" w14:textId="47D7C96D" w:rsidR="005B0E28" w:rsidRPr="005B0E28" w:rsidRDefault="005B0E28" w:rsidP="00382454">
      <w:pPr>
        <w:pStyle w:val="ListParagraph"/>
        <w:spacing w:line="480" w:lineRule="auto"/>
        <w:ind w:left="714"/>
        <w:rPr>
          <w:lang w:val="it-IT"/>
        </w:rPr>
      </w:pPr>
      <w:r>
        <w:rPr>
          <w:lang w:val="it-IT"/>
        </w:rPr>
        <w:t>3. si imparassero</w:t>
      </w:r>
    </w:p>
    <w:p w14:paraId="4DD363F3" w14:textId="5CBAB934" w:rsidR="00382454" w:rsidRPr="00382454" w:rsidRDefault="00382454" w:rsidP="00382454">
      <w:pPr>
        <w:pStyle w:val="ListParagraph"/>
        <w:spacing w:line="480" w:lineRule="auto"/>
        <w:ind w:left="714"/>
        <w:rPr>
          <w:lang w:val="it-IT"/>
        </w:rPr>
      </w:pPr>
    </w:p>
    <w:sectPr w:rsidR="00382454" w:rsidRPr="00382454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69BD2E9E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 xml:space="preserve">Week </w:t>
    </w:r>
    <w:r w:rsidR="00DD5C0B">
      <w:rPr>
        <w:rFonts w:ascii="Arial" w:hAnsi="Arial" w:cs="Arial"/>
        <w:sz w:val="16"/>
        <w:szCs w:val="16"/>
      </w:rPr>
      <w:t>5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 xml:space="preserve">– </w:t>
    </w:r>
    <w:r w:rsidR="00DD5C0B">
      <w:rPr>
        <w:rFonts w:ascii="Arial" w:hAnsi="Arial" w:cs="Arial"/>
        <w:sz w:val="16"/>
        <w:szCs w:val="16"/>
      </w:rPr>
      <w:t>Imperfect</w:t>
    </w:r>
    <w:r w:rsidR="009F62B6">
      <w:rPr>
        <w:rFonts w:ascii="Arial" w:hAnsi="Arial" w:cs="Arial"/>
        <w:sz w:val="16"/>
        <w:szCs w:val="16"/>
      </w:rPr>
      <w:t xml:space="preserve"> Subjunctive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241E76"/>
    <w:multiLevelType w:val="hybridMultilevel"/>
    <w:tmpl w:val="9F0074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C2774D"/>
    <w:multiLevelType w:val="hybridMultilevel"/>
    <w:tmpl w:val="5114C37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DB394B"/>
    <w:multiLevelType w:val="hybridMultilevel"/>
    <w:tmpl w:val="BECE5E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721A9"/>
    <w:rsid w:val="00214524"/>
    <w:rsid w:val="002971DA"/>
    <w:rsid w:val="00382454"/>
    <w:rsid w:val="003B06BD"/>
    <w:rsid w:val="00553CC8"/>
    <w:rsid w:val="00563F08"/>
    <w:rsid w:val="005B0E28"/>
    <w:rsid w:val="006F5789"/>
    <w:rsid w:val="007666D5"/>
    <w:rsid w:val="008520F7"/>
    <w:rsid w:val="008E1509"/>
    <w:rsid w:val="00995E5E"/>
    <w:rsid w:val="009F02C3"/>
    <w:rsid w:val="009F62B6"/>
    <w:rsid w:val="00A8140F"/>
    <w:rsid w:val="00B07703"/>
    <w:rsid w:val="00CD0140"/>
    <w:rsid w:val="00DD5C0B"/>
    <w:rsid w:val="00E75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E27B9349</Template>
  <TotalTime>90</TotalTime>
  <Pages>2</Pages>
  <Words>268</Words>
  <Characters>1531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15</cp:revision>
  <dcterms:created xsi:type="dcterms:W3CDTF">2015-12-22T17:18:00Z</dcterms:created>
  <dcterms:modified xsi:type="dcterms:W3CDTF">2016-02-09T19:32:00Z</dcterms:modified>
</cp:coreProperties>
</file>