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971F9B" w14:textId="77777777" w:rsidR="00214524" w:rsidRDefault="00214524" w:rsidP="00214524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4A6FB99F" w14:textId="77777777" w:rsidR="00382454" w:rsidRPr="006D02CC" w:rsidRDefault="00382454" w:rsidP="00214524">
      <w:pPr>
        <w:jc w:val="center"/>
        <w:rPr>
          <w:b/>
          <w:sz w:val="28"/>
          <w:szCs w:val="28"/>
        </w:rPr>
      </w:pPr>
    </w:p>
    <w:p w14:paraId="51B64EDD" w14:textId="773F5593" w:rsidR="008E1509" w:rsidRPr="00382454" w:rsidRDefault="009F62B6" w:rsidP="00382454">
      <w:pPr>
        <w:pStyle w:val="ListParagraph"/>
        <w:numPr>
          <w:ilvl w:val="0"/>
          <w:numId w:val="5"/>
        </w:numPr>
        <w:rPr>
          <w:b/>
        </w:rPr>
      </w:pPr>
      <w:r w:rsidRPr="00382454">
        <w:rPr>
          <w:b/>
        </w:rPr>
        <w:t>Transform</w:t>
      </w:r>
      <w:r w:rsidR="008E1509" w:rsidRPr="00382454">
        <w:rPr>
          <w:b/>
        </w:rPr>
        <w:t xml:space="preserve"> the following </w:t>
      </w:r>
      <w:r w:rsidRPr="00382454">
        <w:rPr>
          <w:b/>
        </w:rPr>
        <w:t>verbs (underlined)</w:t>
      </w:r>
      <w:r w:rsidR="008E1509" w:rsidRPr="00382454">
        <w:rPr>
          <w:b/>
        </w:rPr>
        <w:t xml:space="preserve"> </w:t>
      </w:r>
      <w:r w:rsidRPr="00382454">
        <w:rPr>
          <w:b/>
        </w:rPr>
        <w:t xml:space="preserve">from present to </w:t>
      </w:r>
      <w:r w:rsidRPr="00382454">
        <w:rPr>
          <w:b/>
          <w:u w:val="single"/>
        </w:rPr>
        <w:t>past</w:t>
      </w:r>
      <w:r w:rsidRPr="00382454">
        <w:rPr>
          <w:b/>
        </w:rPr>
        <w:t xml:space="preserve"> subjunctive</w:t>
      </w:r>
      <w:r w:rsidR="008E1509" w:rsidRPr="00382454">
        <w:rPr>
          <w:b/>
        </w:rPr>
        <w:br/>
      </w:r>
    </w:p>
    <w:p w14:paraId="49F7241B" w14:textId="77777777" w:rsidR="009F62B6" w:rsidRPr="009F62B6" w:rsidRDefault="009F62B6" w:rsidP="009F62B6">
      <w:pPr>
        <w:pStyle w:val="ListParagraph"/>
        <w:numPr>
          <w:ilvl w:val="0"/>
          <w:numId w:val="4"/>
        </w:numPr>
        <w:rPr>
          <w:lang w:val="it-IT"/>
        </w:rPr>
      </w:pPr>
      <w:r w:rsidRPr="009F62B6">
        <w:rPr>
          <w:lang w:val="it-IT"/>
        </w:rPr>
        <w:t xml:space="preserve">Credo che Michele </w:t>
      </w:r>
      <w:r w:rsidRPr="00E7532F">
        <w:rPr>
          <w:u w:val="single"/>
          <w:lang w:val="it-IT"/>
        </w:rPr>
        <w:t>abbia</w:t>
      </w:r>
      <w:r w:rsidRPr="009F62B6">
        <w:rPr>
          <w:lang w:val="it-IT"/>
        </w:rPr>
        <w:t xml:space="preserve"> un problema con il permesso di soggiorno</w:t>
      </w:r>
    </w:p>
    <w:p w14:paraId="7A7E774B" w14:textId="77777777" w:rsidR="009F62B6" w:rsidRDefault="009F62B6" w:rsidP="009F62B6">
      <w:pPr>
        <w:rPr>
          <w:lang w:val="it-IT"/>
        </w:rPr>
      </w:pPr>
    </w:p>
    <w:p w14:paraId="40782411" w14:textId="77777777" w:rsidR="009F62B6" w:rsidRPr="009F62B6" w:rsidRDefault="009F62B6" w:rsidP="009F62B6">
      <w:pPr>
        <w:pStyle w:val="ListParagraph"/>
        <w:numPr>
          <w:ilvl w:val="0"/>
          <w:numId w:val="4"/>
        </w:numPr>
        <w:rPr>
          <w:lang w:val="it-IT"/>
        </w:rPr>
      </w:pPr>
      <w:r w:rsidRPr="009F62B6">
        <w:rPr>
          <w:lang w:val="it-IT"/>
        </w:rPr>
        <w:t xml:space="preserve">Ho paura che la zia </w:t>
      </w:r>
      <w:r w:rsidRPr="00E7532F">
        <w:rPr>
          <w:u w:val="single"/>
          <w:lang w:val="it-IT"/>
        </w:rPr>
        <w:t>si stanchi</w:t>
      </w:r>
      <w:r w:rsidRPr="009F62B6">
        <w:rPr>
          <w:lang w:val="it-IT"/>
        </w:rPr>
        <w:t xml:space="preserve"> troppo</w:t>
      </w:r>
    </w:p>
    <w:p w14:paraId="0F5E5B81" w14:textId="77777777" w:rsidR="009F62B6" w:rsidRPr="009F62B6" w:rsidRDefault="009F62B6" w:rsidP="009F62B6">
      <w:pPr>
        <w:pStyle w:val="ListParagraph"/>
        <w:rPr>
          <w:lang w:val="it-IT"/>
        </w:rPr>
      </w:pPr>
    </w:p>
    <w:p w14:paraId="4C2054B4" w14:textId="77777777" w:rsidR="009F62B6" w:rsidRDefault="009F62B6" w:rsidP="009F62B6">
      <w:pPr>
        <w:pStyle w:val="ListParagraph"/>
        <w:rPr>
          <w:lang w:val="it-IT"/>
        </w:rPr>
      </w:pPr>
    </w:p>
    <w:p w14:paraId="102F45D1" w14:textId="77777777" w:rsidR="009F62B6" w:rsidRPr="009F62B6" w:rsidRDefault="009F62B6" w:rsidP="009F62B6">
      <w:pPr>
        <w:pStyle w:val="ListParagraph"/>
        <w:numPr>
          <w:ilvl w:val="0"/>
          <w:numId w:val="4"/>
        </w:numPr>
        <w:rPr>
          <w:i/>
          <w:lang w:val="it-IT"/>
        </w:rPr>
      </w:pPr>
      <w:r w:rsidRPr="009F62B6">
        <w:rPr>
          <w:lang w:val="it-IT"/>
        </w:rPr>
        <w:t xml:space="preserve">Mi sembra che Franco </w:t>
      </w:r>
      <w:r w:rsidRPr="00E7532F">
        <w:rPr>
          <w:u w:val="single"/>
          <w:lang w:val="it-IT"/>
        </w:rPr>
        <w:t>dica</w:t>
      </w:r>
      <w:r w:rsidRPr="009F62B6">
        <w:rPr>
          <w:lang w:val="it-IT"/>
        </w:rPr>
        <w:t xml:space="preserve"> la verità</w:t>
      </w:r>
    </w:p>
    <w:p w14:paraId="78177275" w14:textId="77777777" w:rsidR="009F62B6" w:rsidRDefault="009F62B6" w:rsidP="009F62B6">
      <w:pPr>
        <w:pStyle w:val="ListParagraph"/>
        <w:rPr>
          <w:lang w:val="it-IT"/>
        </w:rPr>
      </w:pPr>
    </w:p>
    <w:p w14:paraId="6DDD73F1" w14:textId="77777777" w:rsidR="009F62B6" w:rsidRDefault="009F62B6" w:rsidP="009F62B6">
      <w:pPr>
        <w:pStyle w:val="ListParagraph"/>
        <w:rPr>
          <w:lang w:val="it-IT"/>
        </w:rPr>
      </w:pPr>
    </w:p>
    <w:p w14:paraId="24D3DD92" w14:textId="77777777" w:rsidR="009F62B6" w:rsidRDefault="009F62B6" w:rsidP="009F62B6">
      <w:pPr>
        <w:pStyle w:val="ListParagraph"/>
        <w:numPr>
          <w:ilvl w:val="0"/>
          <w:numId w:val="4"/>
        </w:numPr>
        <w:rPr>
          <w:lang w:val="it-IT"/>
        </w:rPr>
      </w:pPr>
      <w:r w:rsidRPr="009F62B6">
        <w:rPr>
          <w:lang w:val="it-IT"/>
        </w:rPr>
        <w:t xml:space="preserve">Non so se Marco </w:t>
      </w:r>
      <w:r w:rsidRPr="00E7532F">
        <w:rPr>
          <w:u w:val="single"/>
          <w:lang w:val="it-IT"/>
        </w:rPr>
        <w:t>capisca</w:t>
      </w:r>
      <w:r w:rsidRPr="009F62B6">
        <w:rPr>
          <w:lang w:val="it-IT"/>
        </w:rPr>
        <w:t xml:space="preserve"> la gravità della situazione</w:t>
      </w:r>
    </w:p>
    <w:p w14:paraId="505AF1FF" w14:textId="77777777" w:rsidR="009F62B6" w:rsidRDefault="009F62B6" w:rsidP="009F62B6">
      <w:pPr>
        <w:rPr>
          <w:lang w:val="it-IT"/>
        </w:rPr>
      </w:pPr>
    </w:p>
    <w:p w14:paraId="7181B597" w14:textId="77777777" w:rsidR="009F62B6" w:rsidRDefault="009F62B6" w:rsidP="009F62B6">
      <w:pPr>
        <w:pStyle w:val="ListParagraph"/>
        <w:numPr>
          <w:ilvl w:val="0"/>
          <w:numId w:val="4"/>
        </w:numPr>
        <w:rPr>
          <w:lang w:val="it-IT"/>
        </w:rPr>
      </w:pPr>
      <w:r>
        <w:rPr>
          <w:lang w:val="it-IT"/>
        </w:rPr>
        <w:t xml:space="preserve">Mi sembra che il cane </w:t>
      </w:r>
      <w:r w:rsidRPr="00E7532F">
        <w:rPr>
          <w:u w:val="single"/>
          <w:lang w:val="it-IT"/>
        </w:rPr>
        <w:t>faccia</w:t>
      </w:r>
      <w:r>
        <w:rPr>
          <w:lang w:val="it-IT"/>
        </w:rPr>
        <w:t xml:space="preserve"> un disastro in giardino!</w:t>
      </w:r>
      <w:bookmarkStart w:id="0" w:name="_GoBack"/>
      <w:bookmarkEnd w:id="0"/>
    </w:p>
    <w:p w14:paraId="17E2044B" w14:textId="77777777" w:rsidR="009F62B6" w:rsidRDefault="009F62B6" w:rsidP="009F62B6">
      <w:pPr>
        <w:rPr>
          <w:lang w:val="it-IT"/>
        </w:rPr>
      </w:pPr>
    </w:p>
    <w:p w14:paraId="1B2B9023" w14:textId="77777777" w:rsidR="009F62B6" w:rsidRDefault="009F62B6" w:rsidP="009F62B6">
      <w:pPr>
        <w:rPr>
          <w:b/>
          <w:lang w:val="it-IT"/>
        </w:rPr>
      </w:pPr>
    </w:p>
    <w:p w14:paraId="0D4D7255" w14:textId="01BD025F" w:rsidR="009F62B6" w:rsidRPr="00382454" w:rsidRDefault="009F62B6" w:rsidP="00382454">
      <w:pPr>
        <w:pStyle w:val="ListParagraph"/>
        <w:numPr>
          <w:ilvl w:val="0"/>
          <w:numId w:val="5"/>
        </w:numPr>
        <w:rPr>
          <w:b/>
          <w:lang w:val="it-IT"/>
        </w:rPr>
      </w:pPr>
      <w:r w:rsidRPr="00382454">
        <w:rPr>
          <w:b/>
          <w:lang w:val="it-IT"/>
        </w:rPr>
        <w:t>Complete the dialogue with the right verb: present indicative, presente subjunctive or past subjunctive</w:t>
      </w:r>
    </w:p>
    <w:p w14:paraId="67ED9B59" w14:textId="0AC37023" w:rsidR="009F62B6" w:rsidRPr="009F62B6" w:rsidRDefault="009F62B6" w:rsidP="009F62B6">
      <w:pPr>
        <w:jc w:val="center"/>
        <w:rPr>
          <w:i/>
          <w:lang w:val="it-IT"/>
        </w:rPr>
      </w:pPr>
      <w:r w:rsidRPr="009F62B6">
        <w:rPr>
          <w:i/>
          <w:lang w:val="it-IT"/>
        </w:rPr>
        <w:t>Esserci (</w:t>
      </w:r>
      <w:r w:rsidR="003B06BD">
        <w:rPr>
          <w:i/>
          <w:lang w:val="it-IT"/>
        </w:rPr>
        <w:t>2</w:t>
      </w:r>
      <w:r w:rsidRPr="009F62B6">
        <w:rPr>
          <w:i/>
          <w:lang w:val="it-IT"/>
        </w:rPr>
        <w:t>)              essere (</w:t>
      </w:r>
      <w:r w:rsidR="003B06BD">
        <w:rPr>
          <w:i/>
          <w:lang w:val="it-IT"/>
        </w:rPr>
        <w:t>4</w:t>
      </w:r>
      <w:r w:rsidRPr="009F62B6">
        <w:rPr>
          <w:i/>
          <w:lang w:val="it-IT"/>
        </w:rPr>
        <w:t>)         andare</w:t>
      </w:r>
      <w:r w:rsidR="003B06BD">
        <w:rPr>
          <w:i/>
          <w:lang w:val="it-IT"/>
        </w:rPr>
        <w:t xml:space="preserve">                  parlare</w:t>
      </w:r>
    </w:p>
    <w:p w14:paraId="5794D7BE" w14:textId="77777777" w:rsidR="009F62B6" w:rsidRDefault="009F62B6" w:rsidP="009F62B6">
      <w:pPr>
        <w:spacing w:line="480" w:lineRule="auto"/>
        <w:rPr>
          <w:lang w:val="it-IT"/>
        </w:rPr>
      </w:pPr>
      <w:r>
        <w:rPr>
          <w:lang w:val="it-IT"/>
        </w:rPr>
        <w:t>Anna: Paolo, allora, che ne dici di un week end a Torino?</w:t>
      </w:r>
    </w:p>
    <w:p w14:paraId="548E07D8" w14:textId="61F19467" w:rsidR="009F62B6" w:rsidRDefault="009F62B6" w:rsidP="009F62B6">
      <w:pPr>
        <w:spacing w:line="480" w:lineRule="auto"/>
        <w:rPr>
          <w:lang w:val="it-IT"/>
        </w:rPr>
      </w:pPr>
      <w:r>
        <w:rPr>
          <w:lang w:val="it-IT"/>
        </w:rPr>
        <w:t>Paolo: A Torino!? Cosa 1)...................... da vedere? Non mi sembra che 2)....................molto, no?</w:t>
      </w:r>
    </w:p>
    <w:p w14:paraId="5C8F8831" w14:textId="1CAEF1D6" w:rsidR="009F62B6" w:rsidRDefault="009F62B6" w:rsidP="009F62B6">
      <w:pPr>
        <w:spacing w:line="480" w:lineRule="auto"/>
        <w:rPr>
          <w:lang w:val="it-IT"/>
        </w:rPr>
      </w:pPr>
      <w:r>
        <w:rPr>
          <w:lang w:val="it-IT"/>
        </w:rPr>
        <w:t>Anna: Ma scherzi? Torino 3)........................</w:t>
      </w:r>
      <w:r w:rsidR="002971DA">
        <w:rPr>
          <w:lang w:val="it-IT"/>
        </w:rPr>
        <w:t xml:space="preserve">una </w:t>
      </w:r>
      <w:r>
        <w:rPr>
          <w:lang w:val="it-IT"/>
        </w:rPr>
        <w:t>città particolare. Ho l’impressione che tu non ci 4)...................mai.....................................</w:t>
      </w:r>
    </w:p>
    <w:p w14:paraId="4971D3A4" w14:textId="77777777" w:rsidR="009F62B6" w:rsidRDefault="009F62B6" w:rsidP="009F62B6">
      <w:pPr>
        <w:spacing w:line="480" w:lineRule="auto"/>
        <w:rPr>
          <w:lang w:val="it-IT"/>
        </w:rPr>
      </w:pPr>
      <w:r>
        <w:rPr>
          <w:lang w:val="it-IT"/>
        </w:rPr>
        <w:t>Paolo: Beh, penso che 5) ............................. una città grigia, industriale.</w:t>
      </w:r>
    </w:p>
    <w:p w14:paraId="2E883A02" w14:textId="77777777" w:rsidR="009F62B6" w:rsidRDefault="009F62B6" w:rsidP="009F62B6">
      <w:pPr>
        <w:spacing w:line="480" w:lineRule="auto"/>
        <w:rPr>
          <w:lang w:val="it-IT"/>
        </w:rPr>
      </w:pPr>
      <w:r>
        <w:rPr>
          <w:lang w:val="it-IT"/>
        </w:rPr>
        <w:t>Anna: E invece no! 6).........................................una città bellissima, con un’architettura notevole. Poi c’è il Museo Egizio.</w:t>
      </w:r>
    </w:p>
    <w:p w14:paraId="414FA723" w14:textId="0B9709DA" w:rsidR="009F62B6" w:rsidRDefault="009F62B6" w:rsidP="009F62B6">
      <w:pPr>
        <w:spacing w:line="480" w:lineRule="auto"/>
        <w:rPr>
          <w:lang w:val="it-IT"/>
        </w:rPr>
      </w:pPr>
      <w:r>
        <w:rPr>
          <w:lang w:val="it-IT"/>
        </w:rPr>
        <w:t>Paolo: Mi sembra che qualcuno mi 7) ...................di questo museo. Pare che 8).......................</w:t>
      </w:r>
      <w:r w:rsidR="003B06BD">
        <w:rPr>
          <w:lang w:val="it-IT"/>
        </w:rPr>
        <w:t>il più importante museo egizio dopo quello de Il Cairo.</w:t>
      </w:r>
    </w:p>
    <w:p w14:paraId="06333EB7" w14:textId="3B262469" w:rsidR="00214524" w:rsidRPr="009F62B6" w:rsidRDefault="00214524" w:rsidP="009F62B6">
      <w:pPr>
        <w:spacing w:line="480" w:lineRule="auto"/>
        <w:rPr>
          <w:lang w:val="it-IT"/>
        </w:rPr>
      </w:pPr>
      <w:r w:rsidRPr="009F62B6">
        <w:rPr>
          <w:lang w:val="it-IT"/>
        </w:rPr>
        <w:br w:type="page"/>
      </w:r>
    </w:p>
    <w:p w14:paraId="5CA8540C" w14:textId="0A81EDBE" w:rsidR="00382454" w:rsidRPr="00382454" w:rsidRDefault="00382454" w:rsidP="00382454">
      <w:pPr>
        <w:pStyle w:val="ListParagraph"/>
        <w:rPr>
          <w:b/>
        </w:rPr>
      </w:pPr>
      <w:r>
        <w:rPr>
          <w:b/>
        </w:rPr>
        <w:lastRenderedPageBreak/>
        <w:t>a)</w:t>
      </w:r>
      <w:r w:rsidRPr="00382454">
        <w:rPr>
          <w:b/>
        </w:rPr>
        <w:br/>
      </w:r>
    </w:p>
    <w:p w14:paraId="40AD2A33" w14:textId="174DD202" w:rsidR="00382454" w:rsidRPr="009F62B6" w:rsidRDefault="00382454" w:rsidP="00382454">
      <w:pPr>
        <w:pStyle w:val="ListParagraph"/>
        <w:numPr>
          <w:ilvl w:val="0"/>
          <w:numId w:val="4"/>
        </w:numPr>
        <w:rPr>
          <w:lang w:val="it-IT"/>
        </w:rPr>
      </w:pPr>
      <w:r w:rsidRPr="009F62B6">
        <w:rPr>
          <w:lang w:val="it-IT"/>
        </w:rPr>
        <w:t xml:space="preserve">Credo che Michele </w:t>
      </w:r>
      <w:r>
        <w:rPr>
          <w:b/>
          <w:color w:val="FF0000"/>
          <w:lang w:val="it-IT"/>
        </w:rPr>
        <w:t>abbia avuto</w:t>
      </w:r>
      <w:r w:rsidRPr="009F62B6">
        <w:rPr>
          <w:lang w:val="it-IT"/>
        </w:rPr>
        <w:t xml:space="preserve"> un problema con il permesso di soggiorno</w:t>
      </w:r>
    </w:p>
    <w:p w14:paraId="4E38B833" w14:textId="77777777" w:rsidR="00382454" w:rsidRDefault="00382454" w:rsidP="00382454">
      <w:pPr>
        <w:rPr>
          <w:lang w:val="it-IT"/>
        </w:rPr>
      </w:pPr>
    </w:p>
    <w:p w14:paraId="70FF55EA" w14:textId="4B8417F7" w:rsidR="00382454" w:rsidRPr="009F62B6" w:rsidRDefault="00382454" w:rsidP="00382454">
      <w:pPr>
        <w:pStyle w:val="ListParagraph"/>
        <w:numPr>
          <w:ilvl w:val="0"/>
          <w:numId w:val="4"/>
        </w:numPr>
        <w:rPr>
          <w:lang w:val="it-IT"/>
        </w:rPr>
      </w:pPr>
      <w:r w:rsidRPr="009F62B6">
        <w:rPr>
          <w:lang w:val="it-IT"/>
        </w:rPr>
        <w:t xml:space="preserve">Ho paura che la zia si </w:t>
      </w:r>
      <w:r>
        <w:rPr>
          <w:b/>
          <w:color w:val="FF0000"/>
          <w:lang w:val="it-IT"/>
        </w:rPr>
        <w:t>sia stancat</w:t>
      </w:r>
      <w:r w:rsidRPr="00382454">
        <w:rPr>
          <w:b/>
          <w:color w:val="FF0000"/>
          <w:u w:val="single"/>
          <w:lang w:val="it-IT"/>
        </w:rPr>
        <w:t>a</w:t>
      </w:r>
      <w:r w:rsidRPr="009F62B6">
        <w:rPr>
          <w:lang w:val="it-IT"/>
        </w:rPr>
        <w:t xml:space="preserve"> troppo</w:t>
      </w:r>
    </w:p>
    <w:p w14:paraId="0E8FE699" w14:textId="77777777" w:rsidR="00382454" w:rsidRPr="009F62B6" w:rsidRDefault="00382454" w:rsidP="00382454">
      <w:pPr>
        <w:pStyle w:val="ListParagraph"/>
        <w:rPr>
          <w:lang w:val="it-IT"/>
        </w:rPr>
      </w:pPr>
    </w:p>
    <w:p w14:paraId="418E4756" w14:textId="77777777" w:rsidR="00382454" w:rsidRDefault="00382454" w:rsidP="00382454">
      <w:pPr>
        <w:pStyle w:val="ListParagraph"/>
        <w:rPr>
          <w:lang w:val="it-IT"/>
        </w:rPr>
      </w:pPr>
    </w:p>
    <w:p w14:paraId="0A537A39" w14:textId="5EAD48F5" w:rsidR="00382454" w:rsidRPr="009F62B6" w:rsidRDefault="00382454" w:rsidP="00382454">
      <w:pPr>
        <w:pStyle w:val="ListParagraph"/>
        <w:numPr>
          <w:ilvl w:val="0"/>
          <w:numId w:val="4"/>
        </w:numPr>
        <w:rPr>
          <w:i/>
          <w:lang w:val="it-IT"/>
        </w:rPr>
      </w:pPr>
      <w:r w:rsidRPr="009F62B6">
        <w:rPr>
          <w:lang w:val="it-IT"/>
        </w:rPr>
        <w:t xml:space="preserve">Mi sembra che Franco </w:t>
      </w:r>
      <w:r>
        <w:rPr>
          <w:b/>
          <w:color w:val="FF0000"/>
          <w:lang w:val="it-IT"/>
        </w:rPr>
        <w:t>abbia detto</w:t>
      </w:r>
      <w:r w:rsidRPr="009F62B6">
        <w:rPr>
          <w:lang w:val="it-IT"/>
        </w:rPr>
        <w:t xml:space="preserve"> la verità</w:t>
      </w:r>
    </w:p>
    <w:p w14:paraId="3F84973A" w14:textId="77777777" w:rsidR="00382454" w:rsidRDefault="00382454" w:rsidP="00382454">
      <w:pPr>
        <w:pStyle w:val="ListParagraph"/>
        <w:rPr>
          <w:lang w:val="it-IT"/>
        </w:rPr>
      </w:pPr>
    </w:p>
    <w:p w14:paraId="5CAA6097" w14:textId="77777777" w:rsidR="00382454" w:rsidRDefault="00382454" w:rsidP="00382454">
      <w:pPr>
        <w:pStyle w:val="ListParagraph"/>
        <w:rPr>
          <w:lang w:val="it-IT"/>
        </w:rPr>
      </w:pPr>
    </w:p>
    <w:p w14:paraId="0F485680" w14:textId="537C2B5F" w:rsidR="00382454" w:rsidRDefault="00382454" w:rsidP="00382454">
      <w:pPr>
        <w:pStyle w:val="ListParagraph"/>
        <w:numPr>
          <w:ilvl w:val="0"/>
          <w:numId w:val="4"/>
        </w:numPr>
        <w:rPr>
          <w:lang w:val="it-IT"/>
        </w:rPr>
      </w:pPr>
      <w:r w:rsidRPr="009F62B6">
        <w:rPr>
          <w:lang w:val="it-IT"/>
        </w:rPr>
        <w:t xml:space="preserve">Non so se Marco </w:t>
      </w:r>
      <w:r>
        <w:rPr>
          <w:b/>
          <w:color w:val="FF0000"/>
          <w:lang w:val="it-IT"/>
        </w:rPr>
        <w:t>abbia capito</w:t>
      </w:r>
      <w:r w:rsidRPr="009F62B6">
        <w:rPr>
          <w:lang w:val="it-IT"/>
        </w:rPr>
        <w:t xml:space="preserve"> la gravità della situazione</w:t>
      </w:r>
    </w:p>
    <w:p w14:paraId="652B3794" w14:textId="77777777" w:rsidR="00382454" w:rsidRDefault="00382454" w:rsidP="00382454">
      <w:pPr>
        <w:rPr>
          <w:lang w:val="it-IT"/>
        </w:rPr>
      </w:pPr>
    </w:p>
    <w:p w14:paraId="460002C1" w14:textId="4A51C2C0" w:rsidR="00382454" w:rsidRDefault="00382454" w:rsidP="00382454">
      <w:pPr>
        <w:pStyle w:val="ListParagraph"/>
        <w:numPr>
          <w:ilvl w:val="0"/>
          <w:numId w:val="4"/>
        </w:numPr>
        <w:rPr>
          <w:lang w:val="it-IT"/>
        </w:rPr>
      </w:pPr>
      <w:r>
        <w:rPr>
          <w:lang w:val="it-IT"/>
        </w:rPr>
        <w:t xml:space="preserve">Mi sembra che il cane </w:t>
      </w:r>
      <w:r>
        <w:rPr>
          <w:b/>
          <w:color w:val="FF0000"/>
          <w:lang w:val="it-IT"/>
        </w:rPr>
        <w:t>abbia fatto</w:t>
      </w:r>
      <w:r>
        <w:rPr>
          <w:lang w:val="it-IT"/>
        </w:rPr>
        <w:t xml:space="preserve"> un disastro in giardino!</w:t>
      </w:r>
    </w:p>
    <w:p w14:paraId="579CE404" w14:textId="77777777" w:rsidR="007666D5" w:rsidRPr="00995E5E" w:rsidRDefault="007666D5" w:rsidP="007666D5">
      <w:pPr>
        <w:pStyle w:val="ListParagraph"/>
        <w:spacing w:line="480" w:lineRule="auto"/>
        <w:ind w:left="714"/>
        <w:rPr>
          <w:rFonts w:ascii="Arial" w:hAnsi="Arial" w:cs="Arial"/>
          <w:lang w:val="it-IT"/>
        </w:rPr>
      </w:pPr>
    </w:p>
    <w:p w14:paraId="21D27C58" w14:textId="77777777" w:rsidR="00214524" w:rsidRDefault="00214524" w:rsidP="00563F08">
      <w:pPr>
        <w:pStyle w:val="ListParagraph"/>
        <w:spacing w:line="480" w:lineRule="auto"/>
        <w:ind w:left="714"/>
        <w:jc w:val="right"/>
        <w:rPr>
          <w:i/>
          <w:lang w:val="it-IT"/>
        </w:rPr>
      </w:pPr>
    </w:p>
    <w:p w14:paraId="3DA916D1" w14:textId="31F9D17B" w:rsidR="00382454" w:rsidRDefault="00382454" w:rsidP="00382454">
      <w:pPr>
        <w:pStyle w:val="ListParagraph"/>
        <w:spacing w:line="480" w:lineRule="auto"/>
        <w:ind w:left="714"/>
        <w:rPr>
          <w:b/>
          <w:lang w:val="it-IT"/>
        </w:rPr>
      </w:pPr>
      <w:r>
        <w:rPr>
          <w:b/>
          <w:lang w:val="it-IT"/>
        </w:rPr>
        <w:t>b)</w:t>
      </w:r>
    </w:p>
    <w:p w14:paraId="1ADD2C51" w14:textId="38F0E1A3" w:rsid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1. c’è</w:t>
      </w:r>
    </w:p>
    <w:p w14:paraId="0C0D0DF3" w14:textId="10CBAB70" w:rsid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2. ci sia</w:t>
      </w:r>
    </w:p>
    <w:p w14:paraId="6BDCCDAF" w14:textId="77482CB4" w:rsid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3. è</w:t>
      </w:r>
    </w:p>
    <w:p w14:paraId="26E7E782" w14:textId="5AFAB5A4" w:rsid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4. sia mai andato</w:t>
      </w:r>
    </w:p>
    <w:p w14:paraId="29A93248" w14:textId="1BB21EA0" w:rsid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5. sia</w:t>
      </w:r>
    </w:p>
    <w:p w14:paraId="5F174B57" w14:textId="0D26A9F6" w:rsid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6. è</w:t>
      </w:r>
    </w:p>
    <w:p w14:paraId="1F52FD7D" w14:textId="41AE3C51" w:rsid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7. abbia parlato</w:t>
      </w:r>
    </w:p>
    <w:p w14:paraId="4DD363F3" w14:textId="544CBD80" w:rsidR="00382454" w:rsidRP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8. sia</w:t>
      </w:r>
    </w:p>
    <w:sectPr w:rsidR="00382454" w:rsidRPr="00382454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4C4E6496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 xml:space="preserve">Week </w:t>
    </w:r>
    <w:r w:rsidR="00214524">
      <w:rPr>
        <w:rFonts w:ascii="Arial" w:hAnsi="Arial" w:cs="Arial"/>
        <w:sz w:val="16"/>
        <w:szCs w:val="16"/>
      </w:rPr>
      <w:t>4</w:t>
    </w:r>
    <w:r w:rsidRPr="008E1509">
      <w:rPr>
        <w:rFonts w:ascii="Arial" w:hAnsi="Arial" w:cs="Arial"/>
        <w:sz w:val="16"/>
        <w:szCs w:val="16"/>
      </w:rPr>
      <w:t xml:space="preserve">, Term 2 </w:t>
    </w:r>
    <w:r w:rsidR="00995E5E">
      <w:rPr>
        <w:rFonts w:ascii="Arial" w:hAnsi="Arial" w:cs="Arial"/>
        <w:sz w:val="16"/>
        <w:szCs w:val="16"/>
      </w:rPr>
      <w:t xml:space="preserve">– </w:t>
    </w:r>
    <w:r w:rsidR="009F62B6">
      <w:rPr>
        <w:rFonts w:ascii="Arial" w:hAnsi="Arial" w:cs="Arial"/>
        <w:sz w:val="16"/>
        <w:szCs w:val="16"/>
      </w:rPr>
      <w:t>Past Subjunctive</w:t>
    </w:r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241E76"/>
    <w:multiLevelType w:val="hybridMultilevel"/>
    <w:tmpl w:val="9F0074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C2774D"/>
    <w:multiLevelType w:val="hybridMultilevel"/>
    <w:tmpl w:val="5114C37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DB394B"/>
    <w:multiLevelType w:val="hybridMultilevel"/>
    <w:tmpl w:val="BECE5E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721A9"/>
    <w:rsid w:val="00214524"/>
    <w:rsid w:val="002971DA"/>
    <w:rsid w:val="00382454"/>
    <w:rsid w:val="003B06BD"/>
    <w:rsid w:val="00553CC8"/>
    <w:rsid w:val="00563F08"/>
    <w:rsid w:val="006F5789"/>
    <w:rsid w:val="007666D5"/>
    <w:rsid w:val="008520F7"/>
    <w:rsid w:val="008E1509"/>
    <w:rsid w:val="00995E5E"/>
    <w:rsid w:val="009F02C3"/>
    <w:rsid w:val="009F62B6"/>
    <w:rsid w:val="00A8140F"/>
    <w:rsid w:val="00E75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4A463F0B</Template>
  <TotalTime>75</TotalTime>
  <Pages>2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11</cp:revision>
  <dcterms:created xsi:type="dcterms:W3CDTF">2015-12-22T17:18:00Z</dcterms:created>
  <dcterms:modified xsi:type="dcterms:W3CDTF">2016-02-02T12:22:00Z</dcterms:modified>
</cp:coreProperties>
</file>