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1F8" w:rsidRPr="00C77F74" w:rsidRDefault="004E3808">
      <w:pPr>
        <w:rPr>
          <w:sz w:val="24"/>
        </w:rPr>
      </w:pPr>
      <w:r w:rsidRPr="00C77F74">
        <w:rPr>
          <w:sz w:val="24"/>
        </w:rPr>
        <w:t>Modern Italian Language II (grammar)</w:t>
      </w:r>
      <w:r w:rsidR="00F967B3" w:rsidRPr="00C77F74">
        <w:rPr>
          <w:sz w:val="24"/>
        </w:rPr>
        <w:tab/>
      </w:r>
      <w:r w:rsidR="00F967B3" w:rsidRPr="00C77F74">
        <w:rPr>
          <w:sz w:val="24"/>
        </w:rPr>
        <w:tab/>
      </w:r>
      <w:r w:rsidR="00114D20">
        <w:rPr>
          <w:sz w:val="24"/>
        </w:rPr>
        <w:tab/>
      </w:r>
      <w:r w:rsidR="00114D20">
        <w:rPr>
          <w:sz w:val="24"/>
        </w:rPr>
        <w:tab/>
      </w:r>
      <w:r w:rsidR="00F967B3" w:rsidRPr="00C77F74">
        <w:rPr>
          <w:sz w:val="24"/>
        </w:rPr>
        <w:t>tutor: G.Panzarella@warwick.ac.uk</w:t>
      </w:r>
    </w:p>
    <w:p w:rsidR="00676C6E" w:rsidRDefault="006E439F" w:rsidP="004F0E03">
      <w:pPr>
        <w:rPr>
          <w:sz w:val="24"/>
        </w:rPr>
      </w:pPr>
      <w:r>
        <w:rPr>
          <w:sz w:val="24"/>
        </w:rPr>
        <w:t>Term I – week 3</w:t>
      </w:r>
      <w:r w:rsidR="00115E45">
        <w:rPr>
          <w:sz w:val="24"/>
        </w:rPr>
        <w:t xml:space="preserve">   </w:t>
      </w:r>
      <w:r w:rsidR="00115E45">
        <w:rPr>
          <w:b/>
          <w:sz w:val="28"/>
        </w:rPr>
        <w:t>Chapters 1, 2, 3</w:t>
      </w:r>
    </w:p>
    <w:p w:rsidR="004F0E03" w:rsidRPr="0023270F" w:rsidRDefault="0023270F" w:rsidP="0023270F">
      <w:pPr>
        <w:pStyle w:val="ListParagraph"/>
        <w:numPr>
          <w:ilvl w:val="0"/>
          <w:numId w:val="7"/>
        </w:numPr>
        <w:spacing w:after="0" w:line="240" w:lineRule="auto"/>
        <w:rPr>
          <w:sz w:val="24"/>
          <w:lang w:val="it-IT"/>
        </w:rPr>
      </w:pPr>
      <w:r w:rsidRPr="0023270F">
        <w:rPr>
          <w:sz w:val="24"/>
          <w:lang w:val="it-IT"/>
        </w:rPr>
        <w:t>Maschile o femminile?</w:t>
      </w:r>
      <w:r w:rsidR="00906BC3">
        <w:rPr>
          <w:sz w:val="24"/>
          <w:lang w:val="it-IT"/>
        </w:rPr>
        <w:t xml:space="preserve"> Scegli l’articolo </w:t>
      </w:r>
      <w:r w:rsidR="00906BC3" w:rsidRPr="0094336D">
        <w:rPr>
          <w:b/>
          <w:sz w:val="24"/>
          <w:lang w:val="it-IT"/>
        </w:rPr>
        <w:t>in</w:t>
      </w:r>
      <w:r w:rsidR="00906BC3">
        <w:rPr>
          <w:sz w:val="24"/>
          <w:lang w:val="it-IT"/>
        </w:rPr>
        <w:t>determinativo.</w:t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 w:rsidRPr="00C77F74">
        <w:rPr>
          <w:i/>
          <w:sz w:val="24"/>
          <w:lang w:val="it-IT"/>
        </w:rPr>
        <w:t>Soluzioni</w:t>
      </w:r>
      <w:r w:rsidR="00906BC3"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20</w:t>
      </w:r>
      <w:bookmarkStart w:id="0" w:name="_GoBack"/>
      <w:bookmarkEnd w:id="0"/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4F0E03" w:rsidRDefault="0023270F" w:rsidP="004F0E03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_____ azione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 xml:space="preserve">_____ lezione 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_____artista</w:t>
      </w: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_____manifestazione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_____pittrice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_____professore</w:t>
      </w: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_____crisi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_____caff</w:t>
      </w:r>
      <w:r w:rsidRPr="0023270F">
        <w:rPr>
          <w:sz w:val="24"/>
          <w:lang w:val="it-IT"/>
        </w:rPr>
        <w:t>è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="00906BC3">
        <w:rPr>
          <w:sz w:val="24"/>
          <w:lang w:val="it-IT"/>
        </w:rPr>
        <w:t>_____ xilofono</w:t>
      </w: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23270F" w:rsidRPr="00906BC3" w:rsidRDefault="0023270F" w:rsidP="00906BC3">
      <w:pPr>
        <w:pStyle w:val="ListParagraph"/>
        <w:numPr>
          <w:ilvl w:val="0"/>
          <w:numId w:val="7"/>
        </w:num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Quale articolo determinativo?</w:t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 w:rsidRPr="00C77F74">
        <w:rPr>
          <w:i/>
          <w:sz w:val="24"/>
          <w:lang w:val="it-IT"/>
        </w:rPr>
        <w:t>Soluzioni</w:t>
      </w:r>
      <w:r w:rsidR="00906BC3"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22</w:t>
      </w: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  <w:r w:rsidRPr="0023270F">
        <w:rPr>
          <w:sz w:val="24"/>
          <w:lang w:val="it-IT"/>
        </w:rPr>
        <w:t>_____ strega</w:t>
      </w:r>
      <w:r w:rsidRPr="0023270F">
        <w:rPr>
          <w:sz w:val="24"/>
          <w:lang w:val="it-IT"/>
        </w:rPr>
        <w:tab/>
      </w:r>
      <w:r w:rsidRPr="0023270F">
        <w:rPr>
          <w:sz w:val="24"/>
          <w:lang w:val="it-IT"/>
        </w:rPr>
        <w:tab/>
      </w:r>
      <w:r w:rsidRPr="0023270F">
        <w:rPr>
          <w:sz w:val="24"/>
          <w:lang w:val="it-IT"/>
        </w:rPr>
        <w:tab/>
      </w:r>
      <w:r w:rsidRPr="0023270F">
        <w:rPr>
          <w:sz w:val="24"/>
          <w:lang w:val="it-IT"/>
        </w:rPr>
        <w:tab/>
      </w:r>
      <w:r w:rsidRPr="0023270F">
        <w:rPr>
          <w:sz w:val="24"/>
          <w:lang w:val="it-IT"/>
        </w:rPr>
        <w:tab/>
        <w:t>_____</w:t>
      </w:r>
      <w:r>
        <w:rPr>
          <w:sz w:val="24"/>
          <w:lang w:val="it-IT"/>
        </w:rPr>
        <w:t xml:space="preserve"> stranieri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_____psicologo</w:t>
      </w: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_____ infermiere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 scienziato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  <w:t>_____ poliziotta</w:t>
      </w: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</w:p>
    <w:p w:rsidR="0023270F" w:rsidRDefault="0023270F" w:rsidP="0023270F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_____</w:t>
      </w:r>
      <w:r w:rsidR="00906BC3">
        <w:rPr>
          <w:sz w:val="24"/>
          <w:lang w:val="it-IT"/>
        </w:rPr>
        <w:t>uniforme</w:t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  <w:t>_____ chef</w:t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</w:r>
      <w:r w:rsidR="00906BC3">
        <w:rPr>
          <w:sz w:val="24"/>
          <w:lang w:val="it-IT"/>
        </w:rPr>
        <w:tab/>
        <w:t xml:space="preserve">_____ opinione </w:t>
      </w:r>
    </w:p>
    <w:p w:rsidR="00906BC3" w:rsidRPr="0023270F" w:rsidRDefault="00906BC3" w:rsidP="0023270F">
      <w:pPr>
        <w:spacing w:after="0" w:line="240" w:lineRule="auto"/>
        <w:rPr>
          <w:sz w:val="24"/>
          <w:lang w:val="it-IT"/>
        </w:rPr>
      </w:pPr>
    </w:p>
    <w:p w:rsidR="0023270F" w:rsidRDefault="0023270F" w:rsidP="004F0E03">
      <w:pPr>
        <w:spacing w:after="0" w:line="240" w:lineRule="auto"/>
        <w:rPr>
          <w:sz w:val="24"/>
          <w:lang w:val="it-IT"/>
        </w:rPr>
      </w:pPr>
    </w:p>
    <w:p w:rsidR="0023270F" w:rsidRPr="00676C6E" w:rsidRDefault="00676C6E" w:rsidP="00676C6E">
      <w:pPr>
        <w:pStyle w:val="ListParagraph"/>
        <w:numPr>
          <w:ilvl w:val="0"/>
          <w:numId w:val="7"/>
        </w:num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Scegli l’opzione corretta.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</w:p>
    <w:p w:rsidR="00676C6E" w:rsidRDefault="00676C6E" w:rsidP="00676C6E">
      <w:pPr>
        <w:spacing w:after="0" w:line="240" w:lineRule="auto"/>
        <w:rPr>
          <w:sz w:val="24"/>
          <w:lang w:val="it-IT"/>
        </w:rPr>
      </w:pPr>
    </w:p>
    <w:p w:rsidR="00676C6E" w:rsidRDefault="00676C6E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Mi piacciono animali/ Mi piacciono gli animali</w:t>
      </w:r>
      <w:r w:rsidR="00210191" w:rsidRPr="00210191">
        <w:rPr>
          <w:i/>
          <w:sz w:val="24"/>
          <w:lang w:val="it-IT"/>
        </w:rPr>
        <w:t xml:space="preserve"> </w:t>
      </w:r>
      <w:r w:rsidR="00210191">
        <w:rPr>
          <w:i/>
          <w:sz w:val="24"/>
          <w:lang w:val="it-IT"/>
        </w:rPr>
        <w:tab/>
      </w:r>
      <w:r w:rsidR="00210191">
        <w:rPr>
          <w:i/>
          <w:sz w:val="24"/>
          <w:lang w:val="it-IT"/>
        </w:rPr>
        <w:tab/>
      </w:r>
      <w:r w:rsidR="00210191">
        <w:rPr>
          <w:i/>
          <w:sz w:val="24"/>
          <w:lang w:val="it-IT"/>
        </w:rPr>
        <w:tab/>
      </w:r>
      <w:r w:rsidR="00210191">
        <w:rPr>
          <w:i/>
          <w:sz w:val="24"/>
          <w:lang w:val="it-IT"/>
        </w:rPr>
        <w:tab/>
      </w:r>
      <w:r w:rsidR="00210191">
        <w:rPr>
          <w:i/>
          <w:sz w:val="24"/>
          <w:lang w:val="it-IT"/>
        </w:rPr>
        <w:tab/>
      </w:r>
      <w:r w:rsidR="00210191" w:rsidRPr="00C77F74">
        <w:rPr>
          <w:i/>
          <w:sz w:val="24"/>
          <w:lang w:val="it-IT"/>
        </w:rPr>
        <w:t>Soluzioni</w:t>
      </w:r>
      <w:r w:rsidR="00210191"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27</w:t>
      </w:r>
    </w:p>
    <w:p w:rsidR="00676C6E" w:rsidRDefault="00676C6E" w:rsidP="00676C6E">
      <w:pPr>
        <w:spacing w:after="0" w:line="240" w:lineRule="auto"/>
        <w:rPr>
          <w:sz w:val="24"/>
          <w:lang w:val="it-IT"/>
        </w:rPr>
      </w:pPr>
    </w:p>
    <w:p w:rsidR="00676C6E" w:rsidRDefault="00676C6E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La frutta fa bene alla salute / Frutta fa bene alla salute</w:t>
      </w:r>
    </w:p>
    <w:p w:rsidR="00676C6E" w:rsidRDefault="00676C6E" w:rsidP="00676C6E">
      <w:pPr>
        <w:spacing w:after="0" w:line="240" w:lineRule="auto"/>
        <w:rPr>
          <w:sz w:val="24"/>
          <w:lang w:val="it-IT"/>
        </w:rPr>
      </w:pPr>
    </w:p>
    <w:p w:rsidR="0069688A" w:rsidRDefault="0069688A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 xml:space="preserve">Sardegna </w:t>
      </w:r>
      <w:r w:rsidRPr="0069688A">
        <w:rPr>
          <w:sz w:val="24"/>
          <w:lang w:val="it-IT"/>
        </w:rPr>
        <w:t>è</w:t>
      </w:r>
      <w:r>
        <w:rPr>
          <w:sz w:val="24"/>
          <w:lang w:val="it-IT"/>
        </w:rPr>
        <w:t xml:space="preserve"> una regione italiana / La Sardegna </w:t>
      </w:r>
      <w:r w:rsidRPr="0069688A">
        <w:rPr>
          <w:sz w:val="24"/>
          <w:lang w:val="it-IT"/>
        </w:rPr>
        <w:t>è</w:t>
      </w:r>
      <w:r>
        <w:rPr>
          <w:sz w:val="24"/>
          <w:lang w:val="it-IT"/>
        </w:rPr>
        <w:t xml:space="preserve"> una regione italiana</w:t>
      </w:r>
    </w:p>
    <w:p w:rsidR="00210191" w:rsidRDefault="00210191" w:rsidP="00676C6E">
      <w:pPr>
        <w:spacing w:after="0" w:line="240" w:lineRule="auto"/>
        <w:rPr>
          <w:sz w:val="24"/>
          <w:lang w:val="it-IT"/>
        </w:rPr>
      </w:pPr>
    </w:p>
    <w:p w:rsidR="00210191" w:rsidRDefault="00210191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Ho comprato alcune cosa / Ho comprato alcune cose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Pr="00C77F74">
        <w:rPr>
          <w:i/>
          <w:sz w:val="24"/>
          <w:lang w:val="it-IT"/>
        </w:rPr>
        <w:t>Soluzioni</w:t>
      </w:r>
      <w:r w:rsidRPr="00C77F74">
        <w:rPr>
          <w:sz w:val="24"/>
          <w:lang w:val="it-IT"/>
        </w:rPr>
        <w:t xml:space="preserve">, p. </w:t>
      </w:r>
      <w:r>
        <w:rPr>
          <w:sz w:val="24"/>
          <w:lang w:val="it-IT"/>
        </w:rPr>
        <w:t>3</w:t>
      </w:r>
      <w:r w:rsidR="0035367A">
        <w:rPr>
          <w:sz w:val="24"/>
          <w:lang w:val="it-IT"/>
        </w:rPr>
        <w:t>8</w:t>
      </w:r>
    </w:p>
    <w:p w:rsidR="00003514" w:rsidRDefault="00003514" w:rsidP="00676C6E">
      <w:pPr>
        <w:spacing w:after="0" w:line="240" w:lineRule="auto"/>
        <w:rPr>
          <w:sz w:val="24"/>
          <w:lang w:val="it-IT"/>
        </w:rPr>
      </w:pPr>
    </w:p>
    <w:p w:rsidR="00003514" w:rsidRDefault="00003514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Un bel appartamento / un bell’appartamento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Pr="00C77F74">
        <w:rPr>
          <w:i/>
          <w:sz w:val="24"/>
          <w:lang w:val="it-IT"/>
        </w:rPr>
        <w:t>Soluzioni</w:t>
      </w:r>
      <w:r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45</w:t>
      </w:r>
    </w:p>
    <w:p w:rsidR="00210191" w:rsidRDefault="00210191" w:rsidP="00676C6E">
      <w:pPr>
        <w:spacing w:after="0" w:line="240" w:lineRule="auto"/>
        <w:rPr>
          <w:sz w:val="24"/>
          <w:lang w:val="it-IT"/>
        </w:rPr>
      </w:pPr>
    </w:p>
    <w:p w:rsidR="00210191" w:rsidRDefault="00210191" w:rsidP="00676C6E">
      <w:pPr>
        <w:spacing w:after="0" w:line="240" w:lineRule="auto"/>
        <w:rPr>
          <w:sz w:val="24"/>
          <w:lang w:val="it-IT"/>
        </w:rPr>
      </w:pPr>
    </w:p>
    <w:p w:rsidR="00115E45" w:rsidRDefault="00115E45" w:rsidP="00115E45">
      <w:pPr>
        <w:pStyle w:val="ListParagraph"/>
        <w:numPr>
          <w:ilvl w:val="0"/>
          <w:numId w:val="7"/>
        </w:num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Trova l’errore nel passaggio da singolare a plurale</w:t>
      </w:r>
    </w:p>
    <w:p w:rsidR="00115E45" w:rsidRPr="00115E45" w:rsidRDefault="00115E45" w:rsidP="00115E45">
      <w:pPr>
        <w:spacing w:after="0" w:line="240" w:lineRule="auto"/>
        <w:ind w:left="360"/>
        <w:rPr>
          <w:sz w:val="24"/>
          <w:lang w:val="it-IT"/>
        </w:rPr>
      </w:pPr>
    </w:p>
    <w:p w:rsidR="00115E45" w:rsidRDefault="00115E45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abito bianco  -&gt; abiti bianci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Pr="00C77F74">
        <w:rPr>
          <w:i/>
          <w:sz w:val="24"/>
          <w:lang w:val="it-IT"/>
        </w:rPr>
        <w:t>Soluzioni</w:t>
      </w:r>
      <w:r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42</w:t>
      </w:r>
    </w:p>
    <w:p w:rsidR="00115E45" w:rsidRDefault="00115E45" w:rsidP="00676C6E">
      <w:pPr>
        <w:spacing w:after="0" w:line="240" w:lineRule="auto"/>
        <w:rPr>
          <w:sz w:val="24"/>
          <w:lang w:val="it-IT"/>
        </w:rPr>
      </w:pPr>
    </w:p>
    <w:p w:rsidR="00115E45" w:rsidRDefault="00115E45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rosa bianca -&gt; rose biance</w:t>
      </w:r>
    </w:p>
    <w:p w:rsidR="00115E45" w:rsidRDefault="00115E45" w:rsidP="00676C6E">
      <w:pPr>
        <w:spacing w:after="0" w:line="240" w:lineRule="auto"/>
        <w:rPr>
          <w:sz w:val="24"/>
          <w:lang w:val="it-IT"/>
        </w:rPr>
      </w:pPr>
    </w:p>
    <w:p w:rsidR="00115E45" w:rsidRDefault="00C82C9D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il farmaco -&gt; i farmachi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Pr="00C77F74">
        <w:rPr>
          <w:i/>
          <w:sz w:val="24"/>
          <w:lang w:val="it-IT"/>
        </w:rPr>
        <w:t>Soluzioni</w:t>
      </w:r>
      <w:r w:rsidRPr="00C77F74">
        <w:rPr>
          <w:sz w:val="24"/>
          <w:lang w:val="it-IT"/>
        </w:rPr>
        <w:t xml:space="preserve">, p. </w:t>
      </w:r>
      <w:r w:rsidR="0035367A">
        <w:rPr>
          <w:sz w:val="24"/>
          <w:lang w:val="it-IT"/>
        </w:rPr>
        <w:t>6</w:t>
      </w:r>
    </w:p>
    <w:p w:rsidR="00C82C9D" w:rsidRDefault="00C82C9D" w:rsidP="00676C6E">
      <w:pPr>
        <w:spacing w:after="0" w:line="240" w:lineRule="auto"/>
        <w:rPr>
          <w:sz w:val="24"/>
          <w:lang w:val="it-IT"/>
        </w:rPr>
      </w:pPr>
    </w:p>
    <w:p w:rsidR="00C82C9D" w:rsidRDefault="00C82C9D" w:rsidP="00676C6E">
      <w:p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la citt</w:t>
      </w:r>
      <w:r w:rsidRPr="00C82C9D">
        <w:rPr>
          <w:sz w:val="24"/>
          <w:lang w:val="it-IT"/>
        </w:rPr>
        <w:t>à</w:t>
      </w:r>
      <w:r>
        <w:rPr>
          <w:sz w:val="24"/>
          <w:lang w:val="it-IT"/>
        </w:rPr>
        <w:t xml:space="preserve"> -&gt; le citt</w:t>
      </w:r>
      <w:r w:rsidRPr="0069688A">
        <w:rPr>
          <w:sz w:val="24"/>
          <w:lang w:val="it-IT"/>
        </w:rPr>
        <w:t>è</w:t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>
        <w:rPr>
          <w:sz w:val="24"/>
          <w:lang w:val="it-IT"/>
        </w:rPr>
        <w:tab/>
      </w:r>
      <w:r w:rsidRPr="00C82C9D">
        <w:rPr>
          <w:i/>
          <w:sz w:val="24"/>
          <w:lang w:val="it-IT"/>
        </w:rPr>
        <w:t>Soluzioni</w:t>
      </w:r>
      <w:r w:rsidR="0035367A">
        <w:rPr>
          <w:sz w:val="24"/>
          <w:lang w:val="it-IT"/>
        </w:rPr>
        <w:t>, p. 10</w:t>
      </w:r>
    </w:p>
    <w:p w:rsidR="00C82C9D" w:rsidRDefault="00C82C9D" w:rsidP="00676C6E">
      <w:pPr>
        <w:spacing w:after="0" w:line="240" w:lineRule="auto"/>
        <w:rPr>
          <w:sz w:val="24"/>
          <w:lang w:val="it-IT"/>
        </w:rPr>
      </w:pPr>
    </w:p>
    <w:p w:rsidR="00C82C9D" w:rsidRDefault="00C82C9D" w:rsidP="00676C6E">
      <w:pPr>
        <w:spacing w:after="0" w:line="240" w:lineRule="auto"/>
        <w:rPr>
          <w:sz w:val="24"/>
          <w:lang w:val="it-IT"/>
        </w:rPr>
      </w:pPr>
    </w:p>
    <w:p w:rsidR="00C82C9D" w:rsidRDefault="00C82C9D" w:rsidP="00C82C9D">
      <w:pPr>
        <w:pStyle w:val="ListParagraph"/>
        <w:numPr>
          <w:ilvl w:val="0"/>
          <w:numId w:val="7"/>
        </w:num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 xml:space="preserve">Leggere con attenzione: </w:t>
      </w:r>
    </w:p>
    <w:p w:rsidR="00C82C9D" w:rsidRDefault="00C82C9D" w:rsidP="00C82C9D">
      <w:pPr>
        <w:pStyle w:val="ListParagraph"/>
        <w:numPr>
          <w:ilvl w:val="0"/>
          <w:numId w:val="11"/>
        </w:numPr>
        <w:spacing w:after="0" w:line="240" w:lineRule="auto"/>
        <w:rPr>
          <w:sz w:val="24"/>
          <w:lang w:val="it-IT"/>
        </w:rPr>
      </w:pPr>
      <w:r>
        <w:rPr>
          <w:sz w:val="24"/>
          <w:lang w:val="it-IT"/>
        </w:rPr>
        <w:t>1.4 Defective nouns</w:t>
      </w:r>
      <w:r>
        <w:rPr>
          <w:sz w:val="24"/>
          <w:lang w:val="it-IT"/>
        </w:rPr>
        <w:tab/>
      </w:r>
      <w:r w:rsidRPr="00C82C9D">
        <w:rPr>
          <w:i/>
          <w:sz w:val="24"/>
          <w:lang w:val="it-IT"/>
        </w:rPr>
        <w:t>Soluzioni</w:t>
      </w:r>
      <w:r w:rsidR="0035367A">
        <w:rPr>
          <w:sz w:val="24"/>
          <w:lang w:val="it-IT"/>
        </w:rPr>
        <w:t>, p. 13</w:t>
      </w:r>
    </w:p>
    <w:p w:rsidR="00C82C9D" w:rsidRPr="00C82C9D" w:rsidRDefault="00C82C9D" w:rsidP="00C82C9D">
      <w:pPr>
        <w:spacing w:after="0" w:line="240" w:lineRule="auto"/>
        <w:ind w:left="360"/>
        <w:rPr>
          <w:sz w:val="24"/>
          <w:lang w:val="it-IT"/>
        </w:rPr>
      </w:pPr>
    </w:p>
    <w:p w:rsidR="00C82C9D" w:rsidRDefault="00C82C9D" w:rsidP="00C82C9D">
      <w:pPr>
        <w:pStyle w:val="ListParagraph"/>
        <w:numPr>
          <w:ilvl w:val="0"/>
          <w:numId w:val="11"/>
        </w:numPr>
        <w:spacing w:after="0" w:line="240" w:lineRule="auto"/>
        <w:rPr>
          <w:sz w:val="24"/>
        </w:rPr>
      </w:pPr>
      <w:r w:rsidRPr="00C82C9D">
        <w:rPr>
          <w:sz w:val="24"/>
        </w:rPr>
        <w:t xml:space="preserve">1.6 More on gender (c) Gender and meaning </w:t>
      </w:r>
      <w:r>
        <w:rPr>
          <w:sz w:val="24"/>
        </w:rPr>
        <w:tab/>
      </w:r>
      <w:proofErr w:type="spellStart"/>
      <w:r w:rsidRPr="00C82C9D">
        <w:rPr>
          <w:i/>
          <w:sz w:val="24"/>
        </w:rPr>
        <w:t>Soluzioni</w:t>
      </w:r>
      <w:proofErr w:type="spellEnd"/>
      <w:r w:rsidRPr="00C82C9D">
        <w:rPr>
          <w:sz w:val="24"/>
        </w:rPr>
        <w:t xml:space="preserve">, p. </w:t>
      </w:r>
      <w:r>
        <w:rPr>
          <w:sz w:val="24"/>
        </w:rPr>
        <w:t>14</w:t>
      </w:r>
      <w:r w:rsidRPr="00C82C9D">
        <w:rPr>
          <w:sz w:val="24"/>
        </w:rPr>
        <w:tab/>
      </w:r>
      <w:r w:rsidRPr="00C82C9D">
        <w:rPr>
          <w:sz w:val="24"/>
        </w:rPr>
        <w:tab/>
      </w:r>
    </w:p>
    <w:p w:rsidR="0035367A" w:rsidRPr="0035367A" w:rsidRDefault="0035367A" w:rsidP="0035367A">
      <w:pPr>
        <w:pStyle w:val="ListParagraph"/>
        <w:rPr>
          <w:sz w:val="24"/>
        </w:rPr>
      </w:pPr>
    </w:p>
    <w:p w:rsidR="0035367A" w:rsidRPr="00C82C9D" w:rsidRDefault="0035367A" w:rsidP="00C82C9D">
      <w:pPr>
        <w:pStyle w:val="ListParagraph"/>
        <w:numPr>
          <w:ilvl w:val="0"/>
          <w:numId w:val="11"/>
        </w:numPr>
        <w:spacing w:after="0" w:line="240" w:lineRule="auto"/>
        <w:rPr>
          <w:sz w:val="24"/>
        </w:rPr>
      </w:pPr>
      <w:r>
        <w:rPr>
          <w:sz w:val="24"/>
        </w:rPr>
        <w:t xml:space="preserve">3.4 The position of multiple adjectives         </w:t>
      </w:r>
      <w:proofErr w:type="spellStart"/>
      <w:r w:rsidRPr="00C82C9D">
        <w:rPr>
          <w:i/>
          <w:sz w:val="24"/>
        </w:rPr>
        <w:t>Soluzioni</w:t>
      </w:r>
      <w:proofErr w:type="spellEnd"/>
      <w:r w:rsidRPr="00C82C9D">
        <w:rPr>
          <w:sz w:val="24"/>
        </w:rPr>
        <w:t xml:space="preserve">, p. </w:t>
      </w:r>
      <w:r>
        <w:rPr>
          <w:sz w:val="24"/>
        </w:rPr>
        <w:t>54</w:t>
      </w:r>
    </w:p>
    <w:p w:rsidR="00115E45" w:rsidRPr="00C82C9D" w:rsidRDefault="00115E45" w:rsidP="00C82C9D">
      <w:pPr>
        <w:spacing w:after="0" w:line="240" w:lineRule="auto"/>
        <w:rPr>
          <w:sz w:val="24"/>
        </w:rPr>
      </w:pPr>
    </w:p>
    <w:sectPr w:rsidR="00115E45" w:rsidRPr="00C82C9D" w:rsidSect="00114D2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21060"/>
    <w:multiLevelType w:val="hybridMultilevel"/>
    <w:tmpl w:val="A7B44904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01783"/>
    <w:multiLevelType w:val="hybridMultilevel"/>
    <w:tmpl w:val="56B4A4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80EA6"/>
    <w:multiLevelType w:val="hybridMultilevel"/>
    <w:tmpl w:val="6B924F8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917295"/>
    <w:multiLevelType w:val="hybridMultilevel"/>
    <w:tmpl w:val="8098EDCE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572EC"/>
    <w:multiLevelType w:val="hybridMultilevel"/>
    <w:tmpl w:val="38AED3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E1C27"/>
    <w:multiLevelType w:val="hybridMultilevel"/>
    <w:tmpl w:val="627E104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D443CA"/>
    <w:multiLevelType w:val="hybridMultilevel"/>
    <w:tmpl w:val="52E8121A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5763F"/>
    <w:multiLevelType w:val="hybridMultilevel"/>
    <w:tmpl w:val="EE9A2546"/>
    <w:lvl w:ilvl="0" w:tplc="0452040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931019"/>
    <w:multiLevelType w:val="hybridMultilevel"/>
    <w:tmpl w:val="BAE68228"/>
    <w:lvl w:ilvl="0" w:tplc="3386F8A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767AE1"/>
    <w:multiLevelType w:val="hybridMultilevel"/>
    <w:tmpl w:val="FC0C03C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F838A1"/>
    <w:multiLevelType w:val="hybridMultilevel"/>
    <w:tmpl w:val="57E42EE8"/>
    <w:lvl w:ilvl="0" w:tplc="BE5667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8"/>
  </w:num>
  <w:num w:numId="4">
    <w:abstractNumId w:val="4"/>
  </w:num>
  <w:num w:numId="5">
    <w:abstractNumId w:val="1"/>
  </w:num>
  <w:num w:numId="6">
    <w:abstractNumId w:val="9"/>
  </w:num>
  <w:num w:numId="7">
    <w:abstractNumId w:val="5"/>
  </w:num>
  <w:num w:numId="8">
    <w:abstractNumId w:val="2"/>
  </w:num>
  <w:num w:numId="9">
    <w:abstractNumId w:val="0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808"/>
    <w:rsid w:val="00003514"/>
    <w:rsid w:val="00114D20"/>
    <w:rsid w:val="00115E45"/>
    <w:rsid w:val="00124C7B"/>
    <w:rsid w:val="00130608"/>
    <w:rsid w:val="00131F10"/>
    <w:rsid w:val="001B3037"/>
    <w:rsid w:val="002075BE"/>
    <w:rsid w:val="00210191"/>
    <w:rsid w:val="00227139"/>
    <w:rsid w:val="0023270F"/>
    <w:rsid w:val="00296113"/>
    <w:rsid w:val="002D66C3"/>
    <w:rsid w:val="0035367A"/>
    <w:rsid w:val="00396B27"/>
    <w:rsid w:val="00443825"/>
    <w:rsid w:val="004559A6"/>
    <w:rsid w:val="004E3808"/>
    <w:rsid w:val="004F0E03"/>
    <w:rsid w:val="00663A8D"/>
    <w:rsid w:val="00676C6E"/>
    <w:rsid w:val="0069688A"/>
    <w:rsid w:val="006E439F"/>
    <w:rsid w:val="0070187C"/>
    <w:rsid w:val="00707725"/>
    <w:rsid w:val="007806EE"/>
    <w:rsid w:val="0081778A"/>
    <w:rsid w:val="008A11EA"/>
    <w:rsid w:val="008E3F0A"/>
    <w:rsid w:val="00906BC3"/>
    <w:rsid w:val="0093245A"/>
    <w:rsid w:val="0094336D"/>
    <w:rsid w:val="00953ADC"/>
    <w:rsid w:val="00A93856"/>
    <w:rsid w:val="00B076BC"/>
    <w:rsid w:val="00B63ECD"/>
    <w:rsid w:val="00B6654F"/>
    <w:rsid w:val="00C77F74"/>
    <w:rsid w:val="00C82C9D"/>
    <w:rsid w:val="00CC05AC"/>
    <w:rsid w:val="00CC20C6"/>
    <w:rsid w:val="00D655EC"/>
    <w:rsid w:val="00D7456F"/>
    <w:rsid w:val="00E41E3B"/>
    <w:rsid w:val="00E54C38"/>
    <w:rsid w:val="00E931D2"/>
    <w:rsid w:val="00F65223"/>
    <w:rsid w:val="00F96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D2961F4-D128-4FC5-8AF1-25B5FECAC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713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77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F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29F1E1C9</Template>
  <TotalTime>7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Panzarella, Gioia</dc:creator>
  <cp:keywords/>
  <dc:description/>
  <cp:lastModifiedBy>Panzarella, Gioia</cp:lastModifiedBy>
  <cp:revision>3</cp:revision>
  <cp:lastPrinted>2015-10-12T21:41:00Z</cp:lastPrinted>
  <dcterms:created xsi:type="dcterms:W3CDTF">2016-10-10T12:14:00Z</dcterms:created>
  <dcterms:modified xsi:type="dcterms:W3CDTF">2016-10-10T12:21:00Z</dcterms:modified>
</cp:coreProperties>
</file>