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9DB53C6" w14:textId="36847971" w:rsidR="00E011A7" w:rsidRPr="006B57E3" w:rsidRDefault="003B4877" w:rsidP="000A4D1D">
      <w:pPr>
        <w:rPr>
          <w:rFonts w:asciiTheme="majorHAnsi" w:hAnsiTheme="majorHAnsi" w:cstheme="majorHAnsi"/>
          <w:b/>
          <w:sz w:val="24"/>
          <w:szCs w:val="24"/>
          <w:lang w:eastAsia="en-GB"/>
        </w:rPr>
      </w:pPr>
      <w:r w:rsidRPr="00E011A7">
        <w:rPr>
          <w:rFonts w:asciiTheme="majorHAnsi" w:hAnsiTheme="majorHAnsi" w:cstheme="majorHAnsi"/>
          <w:b/>
          <w:sz w:val="24"/>
          <w:szCs w:val="24"/>
          <w:lang w:eastAsia="en-GB"/>
        </w:rPr>
        <w:t>Italy the Extraordinary Commonplace</w:t>
      </w:r>
      <w:r w:rsidR="006B57E3">
        <w:rPr>
          <w:rFonts w:asciiTheme="majorHAnsi" w:hAnsiTheme="majorHAnsi" w:cstheme="majorHAnsi"/>
          <w:b/>
          <w:sz w:val="24"/>
          <w:szCs w:val="24"/>
          <w:lang w:eastAsia="en-GB"/>
        </w:rPr>
        <w:t xml:space="preserve">                                      </w:t>
      </w:r>
      <w:r w:rsidR="00E011A7">
        <w:rPr>
          <w:rFonts w:asciiTheme="majorHAnsi" w:hAnsiTheme="majorHAnsi" w:cstheme="majorHAnsi"/>
          <w:u w:val="single"/>
          <w:lang w:val="it-IT" w:eastAsia="en-GB"/>
        </w:rPr>
        <w:t xml:space="preserve">A coppie, completate </w:t>
      </w:r>
      <w:proofErr w:type="gramStart"/>
      <w:r w:rsidR="00E011A7">
        <w:rPr>
          <w:rFonts w:asciiTheme="majorHAnsi" w:hAnsiTheme="majorHAnsi" w:cstheme="majorHAnsi"/>
          <w:u w:val="single"/>
          <w:lang w:val="it-IT" w:eastAsia="en-GB"/>
        </w:rPr>
        <w:t>il</w:t>
      </w:r>
      <w:proofErr w:type="gramEnd"/>
      <w:r w:rsidR="00E011A7">
        <w:rPr>
          <w:rFonts w:asciiTheme="majorHAnsi" w:hAnsiTheme="majorHAnsi" w:cstheme="majorHAnsi"/>
          <w:u w:val="single"/>
          <w:lang w:val="it-IT" w:eastAsia="en-GB"/>
        </w:rPr>
        <w:t xml:space="preserve"> brano tradotto in italiano</w:t>
      </w:r>
    </w:p>
    <w:p w14:paraId="27617124" w14:textId="75B013D6" w:rsidR="001952DC" w:rsidRPr="00477F1F" w:rsidRDefault="003B4877" w:rsidP="00E011A7">
      <w:pPr>
        <w:pStyle w:val="NormalWeb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</w:pPr>
      <w:r w:rsidRPr="00477F1F"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  <w:t>Pizza makers?</w:t>
      </w:r>
    </w:p>
    <w:p w14:paraId="3925AECF" w14:textId="6619A30E" w:rsidR="003B4877" w:rsidRPr="00477F1F" w:rsidRDefault="003B4877" w:rsidP="00E011A7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</w:pPr>
      <w:r w:rsidRPr="00477F1F"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  <w:t>Italy is a world leader in the creation of major infrastructures: 1000 construction sites in 90 countries</w:t>
      </w:r>
    </w:p>
    <w:p w14:paraId="7734C4C0" w14:textId="77777777" w:rsidR="00902952" w:rsidRDefault="00902952" w:rsidP="003B4877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</w:pPr>
    </w:p>
    <w:p w14:paraId="72C2225A" w14:textId="77777777" w:rsidR="00E37877" w:rsidRPr="00E011A7" w:rsidRDefault="00E37877" w:rsidP="00E011A7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</w:pPr>
      <w:r w:rsidRPr="00E011A7"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>……………………….</w:t>
      </w:r>
    </w:p>
    <w:p w14:paraId="51A104B8" w14:textId="2D65DC92" w:rsidR="00E37877" w:rsidRPr="00E011A7" w:rsidRDefault="00E37877" w:rsidP="00E011A7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</w:pPr>
      <w:r w:rsidRPr="000F0ABB">
        <w:rPr>
          <w:rFonts w:asciiTheme="majorHAnsi" w:hAnsiTheme="majorHAnsi" w:cstheme="majorHAnsi"/>
          <w:b/>
          <w:i/>
          <w:color w:val="FF0000"/>
          <w:sz w:val="22"/>
          <w:szCs w:val="22"/>
          <w:u w:val="single"/>
          <w:shd w:val="clear" w:color="auto" w:fill="FFFFFF"/>
          <w:lang w:val="it-IT"/>
        </w:rPr>
        <w:t>L’</w:t>
      </w:r>
      <w:r w:rsidRPr="00E011A7"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 xml:space="preserve">Italia è leader </w:t>
      </w:r>
      <w:r w:rsidR="00740B73"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 xml:space="preserve">……………………….. </w:t>
      </w:r>
      <w:r w:rsidRPr="00E011A7"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>nella creazione di grandi infrastrutture: 1000 ……………………….. in 90 Paesi</w:t>
      </w:r>
    </w:p>
    <w:p w14:paraId="2CA07408" w14:textId="77777777" w:rsidR="00E37877" w:rsidRPr="00E011A7" w:rsidRDefault="00E37877" w:rsidP="003B4877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  <w:lang w:val="it-IT"/>
        </w:rPr>
      </w:pPr>
    </w:p>
    <w:p w14:paraId="164EBF9D" w14:textId="2971AED1" w:rsidR="003B4877" w:rsidRPr="00740B73" w:rsidRDefault="003B4877" w:rsidP="00E011A7">
      <w:pPr>
        <w:pStyle w:val="NormalWeb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  <w:lang w:val="it-IT"/>
        </w:rPr>
      </w:pPr>
      <w:r w:rsidRPr="00740B73"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  <w:lang w:val="it-IT"/>
        </w:rPr>
        <w:t>Latin Lovers?</w:t>
      </w:r>
    </w:p>
    <w:p w14:paraId="74101E92" w14:textId="746AA4E3" w:rsidR="003B4877" w:rsidRPr="00740B73" w:rsidRDefault="003B4877" w:rsidP="00E011A7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  <w:lang w:val="it-IT"/>
        </w:rPr>
      </w:pPr>
      <w:r w:rsidRPr="00740B73"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  <w:lang w:val="it-IT"/>
        </w:rPr>
        <w:t>Italy has the world’s 5</w:t>
      </w:r>
      <w:r w:rsidRPr="00740B73"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  <w:vertAlign w:val="superscript"/>
          <w:lang w:val="it-IT"/>
        </w:rPr>
        <w:t>th</w:t>
      </w:r>
      <w:r w:rsidRPr="00740B73"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  <w:lang w:val="it-IT"/>
        </w:rPr>
        <w:t xml:space="preserve"> largest trade surplus in manufactured goods</w:t>
      </w:r>
    </w:p>
    <w:p w14:paraId="22902249" w14:textId="77777777" w:rsidR="00E37877" w:rsidRPr="00740B73" w:rsidRDefault="00E37877" w:rsidP="003B4877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  <w:lang w:val="it-IT"/>
        </w:rPr>
      </w:pPr>
    </w:p>
    <w:p w14:paraId="0E801A06" w14:textId="234911FE" w:rsidR="00E37877" w:rsidRPr="00E011A7" w:rsidRDefault="00E011A7" w:rsidP="00E011A7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</w:pPr>
      <w:r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>Latin lover</w:t>
      </w:r>
      <w:r w:rsidR="00E37877" w:rsidRPr="00E011A7"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>?</w:t>
      </w:r>
    </w:p>
    <w:p w14:paraId="637300F0" w14:textId="7593F273" w:rsidR="00E37877" w:rsidRPr="00E011A7" w:rsidRDefault="00E37877" w:rsidP="00E011A7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</w:pPr>
      <w:r w:rsidRPr="00E011A7"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 xml:space="preserve">L’Italia ha il quinto surplus commerciale al mondo </w:t>
      </w:r>
      <w:r w:rsidR="00E011A7"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>in termini di</w:t>
      </w:r>
      <w:r w:rsidRPr="00E011A7"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 xml:space="preserve"> manufatti</w:t>
      </w:r>
    </w:p>
    <w:p w14:paraId="3E6CF904" w14:textId="77777777" w:rsidR="00902952" w:rsidRPr="00E37877" w:rsidRDefault="00902952" w:rsidP="003B4877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  <w:lang w:val="it-IT"/>
        </w:rPr>
      </w:pPr>
    </w:p>
    <w:p w14:paraId="33B651BE" w14:textId="451C2A6E" w:rsidR="003B4877" w:rsidRPr="00477F1F" w:rsidRDefault="003B4877" w:rsidP="00E011A7">
      <w:pPr>
        <w:pStyle w:val="NormalWeb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</w:pPr>
      <w:r w:rsidRPr="00477F1F"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  <w:t>Mommy’s boys?</w:t>
      </w:r>
    </w:p>
    <w:p w14:paraId="4B2AD437" w14:textId="79CD3358" w:rsidR="003B4877" w:rsidRDefault="003B4877" w:rsidP="00E011A7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</w:pPr>
      <w:r w:rsidRPr="00477F1F"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  <w:t>Italy is the world’s fourth largest producer of gold and silver jewellery with 75% of its production exported.</w:t>
      </w:r>
    </w:p>
    <w:p w14:paraId="2F9440C7" w14:textId="77777777" w:rsidR="00E37877" w:rsidRDefault="00E37877" w:rsidP="003B4877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</w:pPr>
    </w:p>
    <w:p w14:paraId="6585D6A0" w14:textId="46B518E5" w:rsidR="00E37877" w:rsidRPr="00E011A7" w:rsidRDefault="00E37877" w:rsidP="00E011A7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</w:pPr>
      <w:r w:rsidRPr="00E011A7"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>……………………………..</w:t>
      </w:r>
    </w:p>
    <w:p w14:paraId="502F6EA9" w14:textId="4B01BE7B" w:rsidR="00E37877" w:rsidRPr="00E011A7" w:rsidRDefault="00E37877" w:rsidP="00E011A7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</w:pPr>
      <w:r w:rsidRPr="00E011A7"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 xml:space="preserve">L’Italia è il quarto </w:t>
      </w:r>
      <w:r w:rsidR="00E011A7" w:rsidRPr="00E011A7"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>Paese al mondo nella produzione</w:t>
      </w:r>
      <w:r w:rsidRPr="00E011A7"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 xml:space="preserve"> di gioielli in oro e argento, </w:t>
      </w:r>
      <w:r w:rsidR="00E011A7" w:rsidRPr="00E011A7"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>di cui il 75% viene esportato</w:t>
      </w:r>
    </w:p>
    <w:p w14:paraId="7599E90A" w14:textId="77777777" w:rsidR="00902952" w:rsidRPr="00E37877" w:rsidRDefault="00902952" w:rsidP="003B4877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  <w:lang w:val="it-IT"/>
        </w:rPr>
      </w:pPr>
    </w:p>
    <w:p w14:paraId="4FDD59DC" w14:textId="063870C4" w:rsidR="003B4877" w:rsidRPr="00477F1F" w:rsidRDefault="003B4877" w:rsidP="00E011A7">
      <w:pPr>
        <w:pStyle w:val="NormalWeb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</w:pPr>
      <w:r w:rsidRPr="00477F1F"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  <w:t>Party addicts?</w:t>
      </w:r>
    </w:p>
    <w:p w14:paraId="5037C2C9" w14:textId="3C4C939B" w:rsidR="003B4877" w:rsidRDefault="003B4877" w:rsidP="00E011A7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</w:pPr>
      <w:r w:rsidRPr="00477F1F"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  <w:t>Italy enjoys the largest increase in pharmaceutical exports in the world. It produces more of one third of all contrast agents.</w:t>
      </w:r>
    </w:p>
    <w:p w14:paraId="621D51E3" w14:textId="77777777" w:rsidR="00E011A7" w:rsidRDefault="00E011A7" w:rsidP="003B4877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</w:pPr>
    </w:p>
    <w:p w14:paraId="0CFCD7E3" w14:textId="4F394770" w:rsidR="00E011A7" w:rsidRPr="00E011A7" w:rsidRDefault="00E011A7" w:rsidP="00E011A7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</w:pPr>
      <w:r w:rsidRPr="00E011A7"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>……………………………………..</w:t>
      </w:r>
    </w:p>
    <w:p w14:paraId="12FEACD6" w14:textId="1F502EBA" w:rsidR="00E011A7" w:rsidRPr="00E011A7" w:rsidRDefault="00E011A7" w:rsidP="00E011A7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</w:pPr>
      <w:r w:rsidRPr="00E011A7"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>L’Italia vanta il maggiore aumento a livello mondiale nell’esportazione di prodotti farmaceutici. Produce ………………… di tutti i mezzi di contrasto.</w:t>
      </w:r>
    </w:p>
    <w:p w14:paraId="2C8E15A0" w14:textId="77777777" w:rsidR="00902952" w:rsidRPr="00E011A7" w:rsidRDefault="00902952" w:rsidP="003B4877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  <w:lang w:val="it-IT"/>
        </w:rPr>
      </w:pPr>
    </w:p>
    <w:p w14:paraId="6E6AA026" w14:textId="77777777" w:rsidR="00E011A7" w:rsidRPr="00E011A7" w:rsidRDefault="00E011A7" w:rsidP="003B4877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  <w:lang w:val="it-IT"/>
        </w:rPr>
      </w:pPr>
    </w:p>
    <w:p w14:paraId="0B8EB53D" w14:textId="77777777" w:rsidR="00E011A7" w:rsidRPr="00E011A7" w:rsidRDefault="00E011A7" w:rsidP="003B4877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  <w:lang w:val="it-IT"/>
        </w:rPr>
      </w:pPr>
    </w:p>
    <w:p w14:paraId="2AAFFB68" w14:textId="604AACC9" w:rsidR="003B4877" w:rsidRPr="00477F1F" w:rsidRDefault="003B4877" w:rsidP="00E011A7">
      <w:pPr>
        <w:pStyle w:val="NormalWeb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</w:pPr>
      <w:r w:rsidRPr="00477F1F"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  <w:t>Incurable idlers?</w:t>
      </w:r>
    </w:p>
    <w:p w14:paraId="60C77E71" w14:textId="5EBE9D9A" w:rsidR="003B4877" w:rsidRPr="00477F1F" w:rsidRDefault="003B4877" w:rsidP="00E011A7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</w:pPr>
      <w:r w:rsidRPr="00477F1F"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  <w:t>Italy is the EU’s largest manufacturer of furniture and no. 1 furniture exporter to non-EU countries.</w:t>
      </w:r>
    </w:p>
    <w:p w14:paraId="61E071AA" w14:textId="77777777" w:rsidR="00902952" w:rsidRDefault="00902952" w:rsidP="003B4877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</w:pPr>
    </w:p>
    <w:p w14:paraId="4544080D" w14:textId="3DB9EC62" w:rsidR="00E011A7" w:rsidRPr="00E011A7" w:rsidRDefault="00E011A7" w:rsidP="00E011A7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</w:pPr>
      <w:r w:rsidRPr="00E011A7"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>……………………………………………………………..?</w:t>
      </w:r>
    </w:p>
    <w:p w14:paraId="2713CD5B" w14:textId="13928269" w:rsidR="00E011A7" w:rsidRPr="00E011A7" w:rsidRDefault="00E011A7" w:rsidP="00E011A7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</w:pPr>
      <w:r w:rsidRPr="00E011A7"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 xml:space="preserve">L’Italia è il più grande produttore di </w:t>
      </w:r>
      <w:r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>…………………………….</w:t>
      </w:r>
      <w:r w:rsidRPr="00E011A7"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 xml:space="preserve"> e il primo esportatore verso i Paesi non facenti parte dell’Unione europea.</w:t>
      </w:r>
    </w:p>
    <w:p w14:paraId="599686D4" w14:textId="77777777" w:rsidR="00E011A7" w:rsidRPr="00E011A7" w:rsidRDefault="00E011A7" w:rsidP="003B4877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  <w:lang w:val="it-IT"/>
        </w:rPr>
      </w:pPr>
    </w:p>
    <w:p w14:paraId="73B4160B" w14:textId="1198996A" w:rsidR="003B4877" w:rsidRPr="00477F1F" w:rsidRDefault="003B4877" w:rsidP="00E011A7">
      <w:pPr>
        <w:pStyle w:val="NormalWeb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</w:pPr>
      <w:r w:rsidRPr="00477F1F"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  <w:t>Gesticulators?</w:t>
      </w:r>
    </w:p>
    <w:p w14:paraId="51B115A7" w14:textId="49963695" w:rsidR="003B4877" w:rsidRDefault="003B4877" w:rsidP="00E011A7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</w:pPr>
      <w:r w:rsidRPr="00477F1F"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  <w:lastRenderedPageBreak/>
        <w:t>Italy is Europe’s second larger exporter of machinery – 100 billion euros’ worth.</w:t>
      </w:r>
    </w:p>
    <w:p w14:paraId="76A1B801" w14:textId="77777777" w:rsidR="00E011A7" w:rsidRDefault="00E011A7" w:rsidP="003B4877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</w:pPr>
    </w:p>
    <w:p w14:paraId="351CF19B" w14:textId="3AF08691" w:rsidR="00E011A7" w:rsidRPr="00E011A7" w:rsidRDefault="00E011A7" w:rsidP="00E011A7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</w:pPr>
      <w:r w:rsidRPr="00E011A7"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>…………………………………………………………….</w:t>
      </w:r>
      <w:r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>?</w:t>
      </w:r>
    </w:p>
    <w:p w14:paraId="2A6FF4DC" w14:textId="683E5930" w:rsidR="00E011A7" w:rsidRPr="00E011A7" w:rsidRDefault="00E011A7" w:rsidP="00E011A7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</w:pPr>
      <w:r w:rsidRPr="00E011A7"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>L’Italia è il secondo esportatore di  in Europa – per il valore di 100 ……………………. di euro.</w:t>
      </w:r>
    </w:p>
    <w:p w14:paraId="7A757F17" w14:textId="77777777" w:rsidR="00902952" w:rsidRPr="00E011A7" w:rsidRDefault="00902952" w:rsidP="003B4877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  <w:lang w:val="it-IT"/>
        </w:rPr>
      </w:pPr>
    </w:p>
    <w:p w14:paraId="22B8C0BB" w14:textId="7048BEFE" w:rsidR="003B4877" w:rsidRPr="00477F1F" w:rsidRDefault="003B4877" w:rsidP="00E011A7">
      <w:pPr>
        <w:pStyle w:val="NormalWeb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</w:pPr>
      <w:r w:rsidRPr="00477F1F"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  <w:t>Crazy drivers?</w:t>
      </w:r>
    </w:p>
    <w:p w14:paraId="24C68E2B" w14:textId="1051FEF8" w:rsidR="003B4877" w:rsidRDefault="003B4877" w:rsidP="00E011A7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</w:pPr>
      <w:r w:rsidRPr="00477F1F"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  <w:t xml:space="preserve">The Italian automotive sector numbers 3200 companies, </w:t>
      </w:r>
      <w:r w:rsidR="00477F1F" w:rsidRPr="00477F1F"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  <w:t>more than 1.2 billion employees and some of the best brands in the world.</w:t>
      </w:r>
    </w:p>
    <w:p w14:paraId="5F32F57C" w14:textId="77777777" w:rsidR="00E011A7" w:rsidRDefault="00E011A7" w:rsidP="003B4877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</w:pPr>
    </w:p>
    <w:p w14:paraId="41006DA3" w14:textId="75E8AB32" w:rsidR="00E011A7" w:rsidRPr="00E011A7" w:rsidRDefault="00E011A7" w:rsidP="00E011A7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</w:pPr>
      <w:r w:rsidRPr="00E011A7"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>……………………………………………?</w:t>
      </w:r>
    </w:p>
    <w:p w14:paraId="77A451F2" w14:textId="76FCB1BF" w:rsidR="00E011A7" w:rsidRPr="00E011A7" w:rsidRDefault="00E011A7" w:rsidP="00E011A7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</w:pPr>
      <w:r w:rsidRPr="00E011A7"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 xml:space="preserve">Il settore ……………………………. italiano conta 3200 …………………………….., più di 1200 …………………………….. </w:t>
      </w:r>
      <w:r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>e alcune delle migliori ……………………………. al mondo.</w:t>
      </w:r>
    </w:p>
    <w:p w14:paraId="08998A9F" w14:textId="77777777" w:rsidR="00902952" w:rsidRPr="00E011A7" w:rsidRDefault="00902952" w:rsidP="003B4877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  <w:lang w:val="it-IT"/>
        </w:rPr>
      </w:pPr>
    </w:p>
    <w:p w14:paraId="1448A032" w14:textId="413649FF" w:rsidR="00477F1F" w:rsidRDefault="00477F1F" w:rsidP="00740B73">
      <w:pPr>
        <w:pStyle w:val="NormalWeb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</w:pPr>
      <w:r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  <w:t>Eternal children?</w:t>
      </w:r>
    </w:p>
    <w:p w14:paraId="5AC19F71" w14:textId="3D961943" w:rsidR="00477F1F" w:rsidRDefault="00477F1F" w:rsidP="00740B73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</w:pPr>
      <w:r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  <w:t>Italy is home to leading aerospace technologies. It was the third country in the world to send a satellite into orbit.</w:t>
      </w:r>
    </w:p>
    <w:p w14:paraId="7BB40B03" w14:textId="77777777" w:rsidR="00E011A7" w:rsidRDefault="00E011A7" w:rsidP="003B4877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</w:pPr>
    </w:p>
    <w:p w14:paraId="45176E79" w14:textId="3578C854" w:rsidR="00E011A7" w:rsidRPr="00740B73" w:rsidRDefault="00E011A7" w:rsidP="00740B73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</w:pPr>
      <w:r w:rsidRPr="00740B73"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>Eterni bambini / ……………………………………..?</w:t>
      </w:r>
    </w:p>
    <w:p w14:paraId="680C2874" w14:textId="404AF1CF" w:rsidR="00E011A7" w:rsidRPr="00740B73" w:rsidRDefault="00E011A7" w:rsidP="00740B73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</w:pPr>
      <w:r w:rsidRPr="00740B73"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 xml:space="preserve">L’Italia ospita </w:t>
      </w:r>
      <w:r w:rsidR="00740B73" w:rsidRPr="00740B73"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>tecnologie aerospaziali di punta/rilievo. ……………………………. il terzo Paese al mondo a mandare un satellite in orbita.</w:t>
      </w:r>
    </w:p>
    <w:p w14:paraId="0567B395" w14:textId="77777777" w:rsidR="00902952" w:rsidRPr="00740B73" w:rsidRDefault="00902952" w:rsidP="003B4877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</w:pPr>
    </w:p>
    <w:p w14:paraId="4F16ED30" w14:textId="2B09A5B2" w:rsidR="00477F1F" w:rsidRDefault="00477F1F" w:rsidP="00740B73">
      <w:pPr>
        <w:pStyle w:val="NormalWeb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</w:pPr>
      <w:r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  <w:t>Dolce vita lovers?</w:t>
      </w:r>
    </w:p>
    <w:p w14:paraId="4253FC7A" w14:textId="6CEEEC79" w:rsidR="00477F1F" w:rsidRDefault="00477F1F" w:rsidP="00740B73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</w:pPr>
      <w:r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  <w:t>Italy is the undisputed leader in the production of super yachts with 40% of world orders.</w:t>
      </w:r>
    </w:p>
    <w:p w14:paraId="0AEEA238" w14:textId="77777777" w:rsidR="00740B73" w:rsidRDefault="00740B73" w:rsidP="003B4877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</w:pPr>
    </w:p>
    <w:p w14:paraId="7FD1ED65" w14:textId="536011DD" w:rsidR="00740B73" w:rsidRPr="00740B73" w:rsidRDefault="00740B73" w:rsidP="00740B73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</w:pPr>
      <w:r w:rsidRPr="00740B73"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>……………………………….della dolce vita?</w:t>
      </w:r>
    </w:p>
    <w:p w14:paraId="0FE806F8" w14:textId="27D3E38E" w:rsidR="00740B73" w:rsidRPr="00740B73" w:rsidRDefault="00740B73" w:rsidP="00740B73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</w:pPr>
      <w:r w:rsidRPr="00740B73"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 xml:space="preserve">L’Italia è il leader …………………………………………… nella produzione di yacht di lusso, con il 40% </w:t>
      </w:r>
      <w:r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>degli ordini in tutto il mondo.</w:t>
      </w:r>
    </w:p>
    <w:p w14:paraId="766108FB" w14:textId="77777777" w:rsidR="00902952" w:rsidRPr="00740B73" w:rsidRDefault="00902952" w:rsidP="003B4877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  <w:lang w:val="it-IT"/>
        </w:rPr>
      </w:pPr>
    </w:p>
    <w:p w14:paraId="24F2C489" w14:textId="6211A954" w:rsidR="00477F1F" w:rsidRDefault="00477F1F" w:rsidP="00740B73">
      <w:pPr>
        <w:pStyle w:val="NormalWeb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</w:pPr>
      <w:r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  <w:t>Food enthusiasts?</w:t>
      </w:r>
    </w:p>
    <w:p w14:paraId="106A88E0" w14:textId="53F82A46" w:rsidR="00477F1F" w:rsidRDefault="00477F1F" w:rsidP="00740B73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</w:pPr>
      <w:r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  <w:t xml:space="preserve">Italy exports 40 billion euros’ worth of goods in the </w:t>
      </w:r>
      <w:proofErr w:type="spellStart"/>
      <w:r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  <w:t>food&amp;drink</w:t>
      </w:r>
      <w:proofErr w:type="spellEnd"/>
      <w:r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  <w:t xml:space="preserve"> industry and related technologies.</w:t>
      </w:r>
    </w:p>
    <w:p w14:paraId="180A0306" w14:textId="7CCD656E" w:rsidR="00740B73" w:rsidRPr="00740B73" w:rsidRDefault="00740B73" w:rsidP="00740B73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</w:pPr>
      <w:r w:rsidRPr="00740B73"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>……………………………………………?</w:t>
      </w:r>
    </w:p>
    <w:p w14:paraId="31E6C2D6" w14:textId="31C372FD" w:rsidR="00740B73" w:rsidRPr="00740B73" w:rsidRDefault="00740B73" w:rsidP="00740B73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</w:pPr>
      <w:r w:rsidRPr="00740B73"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>L’Italia esporta un valore pari a 40 miliardi di prodotti nell’industria ……………………….. e tecnologie connesse.</w:t>
      </w:r>
    </w:p>
    <w:p w14:paraId="1BB960CE" w14:textId="77777777" w:rsidR="00740B73" w:rsidRPr="00740B73" w:rsidRDefault="00740B73" w:rsidP="003B4877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  <w:lang w:val="it-IT"/>
        </w:rPr>
      </w:pPr>
    </w:p>
    <w:p w14:paraId="727A9811" w14:textId="0A5336F4" w:rsidR="00477F1F" w:rsidRDefault="00477F1F" w:rsidP="00740B73">
      <w:pPr>
        <w:pStyle w:val="NormalWeb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</w:pPr>
      <w:r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  <w:t>Football maniacs?</w:t>
      </w:r>
    </w:p>
    <w:p w14:paraId="6428BFCE" w14:textId="6F22BC3F" w:rsidR="00477F1F" w:rsidRDefault="00477F1F" w:rsidP="00740B73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</w:pPr>
      <w:r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  <w:t xml:space="preserve">Italy is the country with the greatest number of </w:t>
      </w:r>
      <w:proofErr w:type="spellStart"/>
      <w:proofErr w:type="gramStart"/>
      <w:r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  <w:t>Unesco</w:t>
      </w:r>
      <w:proofErr w:type="spellEnd"/>
      <w:proofErr w:type="gramEnd"/>
      <w:r>
        <w:rPr>
          <w:rFonts w:asciiTheme="majorHAnsi" w:hAnsiTheme="majorHAnsi" w:cstheme="majorHAnsi"/>
          <w:color w:val="000000"/>
          <w:sz w:val="22"/>
          <w:szCs w:val="22"/>
          <w:shd w:val="clear" w:color="auto" w:fill="FFFFFF"/>
        </w:rPr>
        <w:t xml:space="preserve"> world heritage sites.</w:t>
      </w:r>
    </w:p>
    <w:p w14:paraId="77D99762" w14:textId="6BB3BDF8" w:rsidR="00740B73" w:rsidRPr="00740B73" w:rsidRDefault="00740B73" w:rsidP="00740B73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</w:pPr>
      <w:r w:rsidRPr="00740B73"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>……………… per il calcio?</w:t>
      </w:r>
    </w:p>
    <w:p w14:paraId="603E4792" w14:textId="1333C024" w:rsidR="0025182C" w:rsidRPr="006B57E3" w:rsidRDefault="00740B73" w:rsidP="006B57E3">
      <w:pPr>
        <w:pStyle w:val="NormalWeb"/>
        <w:shd w:val="clear" w:color="auto" w:fill="FFFFFF"/>
        <w:spacing w:before="0" w:beforeAutospacing="0" w:after="0" w:afterAutospacing="0" w:line="360" w:lineRule="auto"/>
        <w:ind w:left="720"/>
        <w:jc w:val="both"/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</w:pPr>
      <w:r w:rsidRPr="00740B73">
        <w:rPr>
          <w:rFonts w:asciiTheme="majorHAnsi" w:hAnsiTheme="majorHAnsi" w:cstheme="majorHAnsi"/>
          <w:b/>
          <w:i/>
          <w:color w:val="000000"/>
          <w:sz w:val="22"/>
          <w:szCs w:val="22"/>
          <w:shd w:val="clear" w:color="auto" w:fill="FFFFFF"/>
          <w:lang w:val="it-IT"/>
        </w:rPr>
        <w:t>L’Italia è il Paese con il maggior numero di siti patrimonio mondiale dell’Unesco.</w:t>
      </w:r>
      <w:bookmarkStart w:id="0" w:name="_GoBack"/>
      <w:bookmarkEnd w:id="0"/>
    </w:p>
    <w:sectPr w:rsidR="0025182C" w:rsidRPr="006B57E3" w:rsidSect="006B57E3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EDBAF2" w14:textId="77777777" w:rsidR="00E4408E" w:rsidRDefault="00E4408E" w:rsidP="00E4408E">
      <w:pPr>
        <w:spacing w:after="0" w:line="240" w:lineRule="auto"/>
      </w:pPr>
      <w:r>
        <w:separator/>
      </w:r>
    </w:p>
  </w:endnote>
  <w:endnote w:type="continuationSeparator" w:id="0">
    <w:p w14:paraId="2A98CD2A" w14:textId="77777777" w:rsidR="00E4408E" w:rsidRDefault="00E4408E" w:rsidP="00E440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E2B0B27" w14:textId="77777777" w:rsidR="00E4408E" w:rsidRDefault="00E4408E" w:rsidP="00E4408E">
      <w:pPr>
        <w:spacing w:after="0" w:line="240" w:lineRule="auto"/>
      </w:pPr>
      <w:r>
        <w:separator/>
      </w:r>
    </w:p>
  </w:footnote>
  <w:footnote w:type="continuationSeparator" w:id="0">
    <w:p w14:paraId="01FAD93E" w14:textId="77777777" w:rsidR="00E4408E" w:rsidRDefault="00E4408E" w:rsidP="00E440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62B823" w14:textId="5DC75827" w:rsidR="00E4408E" w:rsidRPr="003B4877" w:rsidRDefault="00E4408E" w:rsidP="00E4408E">
    <w:pPr>
      <w:pStyle w:val="Header"/>
      <w:jc w:val="right"/>
      <w:rPr>
        <w:rFonts w:asciiTheme="majorHAnsi" w:hAnsiTheme="majorHAnsi" w:cstheme="majorHAnsi"/>
        <w:sz w:val="16"/>
        <w:szCs w:val="16"/>
      </w:rPr>
    </w:pPr>
    <w:r w:rsidRPr="003B4877">
      <w:rPr>
        <w:rFonts w:asciiTheme="majorHAnsi" w:hAnsiTheme="majorHAnsi" w:cstheme="majorHAnsi"/>
        <w:sz w:val="16"/>
        <w:szCs w:val="16"/>
      </w:rPr>
      <w:t xml:space="preserve">IT301 essay </w:t>
    </w:r>
    <w:proofErr w:type="spellStart"/>
    <w:r w:rsidRPr="003B4877">
      <w:rPr>
        <w:rFonts w:asciiTheme="majorHAnsi" w:hAnsiTheme="majorHAnsi" w:cstheme="majorHAnsi"/>
        <w:sz w:val="16"/>
        <w:szCs w:val="16"/>
      </w:rPr>
      <w:t>writing_Week</w:t>
    </w:r>
    <w:proofErr w:type="spellEnd"/>
    <w:r w:rsidRPr="003B4877">
      <w:rPr>
        <w:rFonts w:asciiTheme="majorHAnsi" w:hAnsiTheme="majorHAnsi" w:cstheme="majorHAnsi"/>
        <w:sz w:val="16"/>
        <w:szCs w:val="16"/>
      </w:rPr>
      <w:t xml:space="preserve"> </w:t>
    </w:r>
    <w:r w:rsidR="003B4877" w:rsidRPr="003B4877">
      <w:rPr>
        <w:rFonts w:asciiTheme="majorHAnsi" w:hAnsiTheme="majorHAnsi" w:cstheme="majorHAnsi"/>
        <w:sz w:val="16"/>
        <w:szCs w:val="16"/>
      </w:rPr>
      <w:t>2</w:t>
    </w:r>
    <w:r w:rsidRPr="003B4877">
      <w:rPr>
        <w:rFonts w:asciiTheme="majorHAnsi" w:hAnsiTheme="majorHAnsi" w:cstheme="majorHAnsi"/>
        <w:sz w:val="16"/>
        <w:szCs w:val="16"/>
      </w:rPr>
      <w:t>, Term 1</w:t>
    </w:r>
  </w:p>
  <w:p w14:paraId="303EE64A" w14:textId="77777777" w:rsidR="00E4408E" w:rsidRDefault="00E4408E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6245C6"/>
    <w:multiLevelType w:val="hybridMultilevel"/>
    <w:tmpl w:val="E05A8AAA"/>
    <w:lvl w:ilvl="0" w:tplc="8CC8515E"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E44F7C"/>
    <w:multiLevelType w:val="hybridMultilevel"/>
    <w:tmpl w:val="643CDBA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856AD0"/>
    <w:multiLevelType w:val="hybridMultilevel"/>
    <w:tmpl w:val="EBE8D43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9A7553F"/>
    <w:multiLevelType w:val="hybridMultilevel"/>
    <w:tmpl w:val="43B6E7F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28DE"/>
    <w:rsid w:val="000A4D1D"/>
    <w:rsid w:val="000F0ABB"/>
    <w:rsid w:val="001952DC"/>
    <w:rsid w:val="0025182C"/>
    <w:rsid w:val="002A6EC7"/>
    <w:rsid w:val="003B4877"/>
    <w:rsid w:val="00475FD4"/>
    <w:rsid w:val="00477F1F"/>
    <w:rsid w:val="005528DE"/>
    <w:rsid w:val="006B57E3"/>
    <w:rsid w:val="00740B73"/>
    <w:rsid w:val="00902952"/>
    <w:rsid w:val="009A5154"/>
    <w:rsid w:val="00A73768"/>
    <w:rsid w:val="00E011A7"/>
    <w:rsid w:val="00E37877"/>
    <w:rsid w:val="00E440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F45355"/>
  <w15:chartTrackingRefBased/>
  <w15:docId w15:val="{64B5A39F-A47A-4B0B-9678-D6AB6846C8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5528D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5528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3Char">
    <w:name w:val="Heading 3 Char"/>
    <w:basedOn w:val="DefaultParagraphFont"/>
    <w:link w:val="Heading3"/>
    <w:uiPriority w:val="9"/>
    <w:rsid w:val="005528DE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paragraph" w:styleId="ListParagraph">
    <w:name w:val="List Paragraph"/>
    <w:basedOn w:val="Normal"/>
    <w:uiPriority w:val="34"/>
    <w:qFormat/>
    <w:rsid w:val="0025182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4408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4408E"/>
  </w:style>
  <w:style w:type="paragraph" w:styleId="Footer">
    <w:name w:val="footer"/>
    <w:basedOn w:val="Normal"/>
    <w:link w:val="FooterChar"/>
    <w:uiPriority w:val="99"/>
    <w:unhideWhenUsed/>
    <w:rsid w:val="00E4408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4408E"/>
  </w:style>
  <w:style w:type="paragraph" w:styleId="BalloonText">
    <w:name w:val="Balloon Text"/>
    <w:basedOn w:val="Normal"/>
    <w:link w:val="BalloonTextChar"/>
    <w:uiPriority w:val="99"/>
    <w:semiHidden/>
    <w:unhideWhenUsed/>
    <w:rsid w:val="006B57E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57E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64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804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020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018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489A92D1</Template>
  <TotalTime>146</TotalTime>
  <Pages>2</Pages>
  <Words>431</Words>
  <Characters>2463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Milani, Mila</cp:lastModifiedBy>
  <cp:revision>8</cp:revision>
  <cp:lastPrinted>2016-10-11T08:26:00Z</cp:lastPrinted>
  <dcterms:created xsi:type="dcterms:W3CDTF">2016-10-06T17:33:00Z</dcterms:created>
  <dcterms:modified xsi:type="dcterms:W3CDTF">2016-10-11T08:37:00Z</dcterms:modified>
</cp:coreProperties>
</file>