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DB9A0E" w14:textId="4E2C4289" w:rsidR="00D1491C" w:rsidRPr="00D850DC" w:rsidRDefault="00D1491C" w:rsidP="00D1491C">
      <w:pPr>
        <w:spacing w:after="0" w:line="240" w:lineRule="auto"/>
        <w:jc w:val="center"/>
        <w:rPr>
          <w:rFonts w:ascii="Georgia" w:eastAsia="Times New Roman" w:hAnsi="Georgia" w:cs="Times New Roman"/>
          <w:b/>
          <w:sz w:val="32"/>
          <w:szCs w:val="32"/>
          <w:lang w:val="en-US"/>
        </w:rPr>
      </w:pP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 xml:space="preserve">Imagining ‘We’ in the </w:t>
      </w:r>
      <w:r w:rsidR="00B17A5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>A</w:t>
      </w:r>
      <w:r w:rsidRPr="00D1491C">
        <w:rPr>
          <w:rFonts w:ascii="Georgia" w:eastAsia="Times New Roman" w:hAnsi="Georgia" w:cs="Times New Roman"/>
          <w:b/>
          <w:color w:val="000000"/>
          <w:sz w:val="32"/>
          <w:szCs w:val="32"/>
          <w:lang w:val="en-US"/>
        </w:rPr>
        <w:t xml:space="preserve">ge of ‘I’: Romance and Social </w:t>
      </w:r>
      <w:r w:rsidRPr="00D850DC">
        <w:rPr>
          <w:rFonts w:ascii="Georgia" w:eastAsia="Times New Roman" w:hAnsi="Georgia" w:cs="Times New Roman"/>
          <w:b/>
          <w:sz w:val="32"/>
          <w:szCs w:val="32"/>
          <w:lang w:val="en-US"/>
        </w:rPr>
        <w:t>Bonding in Contemporary Culture</w:t>
      </w:r>
    </w:p>
    <w:p w14:paraId="039E6E55" w14:textId="70870CE1" w:rsidR="00D1491C" w:rsidRPr="00D850DC" w:rsidRDefault="00D108E1" w:rsidP="00D1491C">
      <w:pPr>
        <w:spacing w:after="0" w:line="240" w:lineRule="auto"/>
        <w:jc w:val="center"/>
        <w:rPr>
          <w:rFonts w:ascii="Georgia" w:eastAsia="Times New Roman" w:hAnsi="Georgia" w:cs="Times New Roman"/>
          <w:sz w:val="32"/>
          <w:szCs w:val="32"/>
          <w:lang w:val="en-US"/>
        </w:rPr>
      </w:pPr>
      <w:r w:rsidRPr="00D850DC">
        <w:rPr>
          <w:rFonts w:ascii="Georgia" w:eastAsia="Times New Roman" w:hAnsi="Georgia" w:cs="Times New Roman"/>
          <w:sz w:val="32"/>
          <w:szCs w:val="32"/>
          <w:lang w:val="en-US"/>
        </w:rPr>
        <w:t>Study Day</w:t>
      </w:r>
    </w:p>
    <w:p w14:paraId="60195FD6" w14:textId="541F78E7" w:rsidR="00D1491C" w:rsidRPr="00D850DC" w:rsidRDefault="00D108E1" w:rsidP="00D1491C">
      <w:pPr>
        <w:spacing w:after="0" w:line="240" w:lineRule="auto"/>
        <w:jc w:val="center"/>
        <w:rPr>
          <w:rFonts w:ascii="Georgia" w:eastAsia="Times New Roman" w:hAnsi="Georgia" w:cs="Times New Roman"/>
          <w:sz w:val="28"/>
          <w:szCs w:val="28"/>
          <w:lang w:val="en-US"/>
        </w:rPr>
      </w:pPr>
      <w:r w:rsidRPr="00D850DC">
        <w:rPr>
          <w:rFonts w:ascii="Georgia" w:eastAsia="Times New Roman" w:hAnsi="Georgia" w:cs="Times New Roman"/>
          <w:sz w:val="28"/>
          <w:szCs w:val="28"/>
          <w:lang w:val="en-US"/>
        </w:rPr>
        <w:t>29</w:t>
      </w:r>
      <w:r w:rsidRPr="00D850DC">
        <w:rPr>
          <w:rFonts w:ascii="Georgia" w:eastAsia="Times New Roman" w:hAnsi="Georgia" w:cs="Times New Roman"/>
          <w:sz w:val="28"/>
          <w:szCs w:val="28"/>
          <w:vertAlign w:val="superscript"/>
          <w:lang w:val="en-US"/>
        </w:rPr>
        <w:t>th</w:t>
      </w:r>
      <w:r w:rsidRPr="00D850DC">
        <w:rPr>
          <w:rFonts w:ascii="Georgia" w:eastAsia="Times New Roman" w:hAnsi="Georgia" w:cs="Times New Roman"/>
          <w:sz w:val="28"/>
          <w:szCs w:val="28"/>
          <w:lang w:val="en-US"/>
        </w:rPr>
        <w:t xml:space="preserve"> March</w:t>
      </w:r>
      <w:r w:rsidR="00D1491C" w:rsidRPr="00D850DC">
        <w:rPr>
          <w:rFonts w:ascii="Georgia" w:eastAsia="Times New Roman" w:hAnsi="Georgia" w:cs="Times New Roman"/>
          <w:sz w:val="28"/>
          <w:szCs w:val="28"/>
          <w:lang w:val="en-US"/>
        </w:rPr>
        <w:t xml:space="preserve"> 201</w:t>
      </w:r>
      <w:r w:rsidRPr="00D850DC">
        <w:rPr>
          <w:rFonts w:ascii="Georgia" w:eastAsia="Times New Roman" w:hAnsi="Georgia" w:cs="Times New Roman"/>
          <w:sz w:val="28"/>
          <w:szCs w:val="28"/>
          <w:lang w:val="en-US"/>
        </w:rPr>
        <w:t>9</w:t>
      </w:r>
    </w:p>
    <w:p w14:paraId="3DEF7305" w14:textId="77777777" w:rsidR="002B5A0E" w:rsidRPr="00D850DC" w:rsidRDefault="00D1491C" w:rsidP="000E3A72">
      <w:pPr>
        <w:spacing w:after="0" w:line="240" w:lineRule="auto"/>
        <w:jc w:val="center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>University of Warwick</w:t>
      </w:r>
    </w:p>
    <w:p w14:paraId="198677EE" w14:textId="47BD22DE" w:rsidR="00952425" w:rsidRPr="00D850DC" w:rsidRDefault="0079698F" w:rsidP="000E3A72">
      <w:pPr>
        <w:spacing w:after="0" w:line="240" w:lineRule="auto"/>
        <w:jc w:val="center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>Zeeman Bu</w:t>
      </w:r>
      <w:r w:rsidR="00DF2293" w:rsidRPr="00D850DC">
        <w:rPr>
          <w:rFonts w:ascii="Georgia" w:eastAsia="Times New Roman" w:hAnsi="Georgia" w:cs="Calibri"/>
          <w:sz w:val="24"/>
          <w:szCs w:val="24"/>
          <w:lang w:val="en-US"/>
        </w:rPr>
        <w:t>i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>lding</w:t>
      </w:r>
      <w:r w:rsidR="00DF2293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(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>Main Campus</w:t>
      </w:r>
      <w:r w:rsidR="00DF2293" w:rsidRPr="00D850DC">
        <w:rPr>
          <w:rFonts w:ascii="Georgia" w:eastAsia="Times New Roman" w:hAnsi="Georgia" w:cs="Calibri"/>
          <w:sz w:val="24"/>
          <w:szCs w:val="24"/>
          <w:lang w:val="en-US"/>
        </w:rPr>
        <w:t>)</w:t>
      </w:r>
    </w:p>
    <w:p w14:paraId="4B20C84C" w14:textId="77777777" w:rsidR="00D1491C" w:rsidRPr="00D850DC" w:rsidRDefault="00D1491C" w:rsidP="00042ACF">
      <w:pPr>
        <w:spacing w:after="0" w:line="240" w:lineRule="auto"/>
        <w:rPr>
          <w:rFonts w:ascii="Georgia" w:eastAsia="Times New Roman" w:hAnsi="Georgia" w:cs="Calibri"/>
          <w:b/>
          <w:sz w:val="24"/>
          <w:szCs w:val="24"/>
          <w:u w:val="single"/>
          <w:lang w:val="en-US"/>
        </w:rPr>
      </w:pPr>
    </w:p>
    <w:p w14:paraId="776A2739" w14:textId="26C1EC3C" w:rsidR="00952425" w:rsidRPr="00D850DC" w:rsidRDefault="00D1491C" w:rsidP="002B5A0E">
      <w:pPr>
        <w:spacing w:after="0" w:line="240" w:lineRule="auto"/>
        <w:jc w:val="center"/>
        <w:rPr>
          <w:rFonts w:ascii="Georgia" w:eastAsia="Times New Roman" w:hAnsi="Georgia" w:cs="Calibri"/>
          <w:b/>
          <w:sz w:val="24"/>
          <w:szCs w:val="24"/>
          <w:u w:val="single"/>
          <w:lang w:val="en-US"/>
        </w:rPr>
      </w:pPr>
      <w:r w:rsidRPr="00D850DC">
        <w:rPr>
          <w:rFonts w:ascii="Georgia" w:eastAsia="Times New Roman" w:hAnsi="Georgia" w:cs="Calibri"/>
          <w:b/>
          <w:sz w:val="24"/>
          <w:szCs w:val="24"/>
          <w:u w:val="single"/>
          <w:lang w:val="en-US"/>
        </w:rPr>
        <w:t>Programme</w:t>
      </w:r>
    </w:p>
    <w:p w14:paraId="5BDB4C59" w14:textId="070CD3D1" w:rsidR="00DF2293" w:rsidRPr="00D850DC" w:rsidRDefault="00DF2293" w:rsidP="00DF2293">
      <w:pPr>
        <w:spacing w:after="0" w:line="240" w:lineRule="auto"/>
        <w:rPr>
          <w:rFonts w:ascii="Georgia" w:eastAsia="Times New Roman" w:hAnsi="Georgia" w:cs="Calibri"/>
          <w:lang w:val="en-US"/>
        </w:rPr>
      </w:pPr>
    </w:p>
    <w:p w14:paraId="1226B878" w14:textId="54A30CD6" w:rsidR="00DF2293" w:rsidRPr="00D850DC" w:rsidRDefault="003F2C92" w:rsidP="00DF2293">
      <w:pPr>
        <w:spacing w:after="0" w:line="240" w:lineRule="auto"/>
        <w:rPr>
          <w:rFonts w:ascii="Georgia" w:eastAsia="Times New Roman" w:hAnsi="Georgia" w:cs="Calibri"/>
          <w:lang w:val="en-US"/>
        </w:rPr>
      </w:pPr>
      <w:r w:rsidRPr="00D850DC">
        <w:rPr>
          <w:rFonts w:ascii="Georgia" w:eastAsia="Times New Roman" w:hAnsi="Georgia" w:cs="Calibri"/>
          <w:lang w:val="en-US"/>
        </w:rPr>
        <w:t>Keynotes and all panels except</w:t>
      </w:r>
      <w:r w:rsidR="00DF2293" w:rsidRPr="00D850DC">
        <w:rPr>
          <w:rFonts w:ascii="Georgia" w:eastAsia="Times New Roman" w:hAnsi="Georgia" w:cs="Calibri"/>
          <w:lang w:val="en-US"/>
        </w:rPr>
        <w:t xml:space="preserve"> </w:t>
      </w:r>
      <w:r w:rsidR="00B46EA4" w:rsidRPr="00D850DC">
        <w:rPr>
          <w:rFonts w:ascii="Georgia" w:eastAsia="Times New Roman" w:hAnsi="Georgia" w:cs="Calibri"/>
          <w:lang w:val="en-US"/>
        </w:rPr>
        <w:t xml:space="preserve">3 </w:t>
      </w:r>
      <w:r w:rsidR="00DF2293" w:rsidRPr="00D850DC">
        <w:rPr>
          <w:rFonts w:ascii="Georgia" w:eastAsia="Times New Roman" w:hAnsi="Georgia" w:cs="Calibri"/>
          <w:lang w:val="en-US"/>
        </w:rPr>
        <w:t>will take place in MS04</w:t>
      </w:r>
      <w:r w:rsidR="006F7BE3" w:rsidRPr="00D850DC">
        <w:rPr>
          <w:rFonts w:ascii="Georgia" w:eastAsia="Times New Roman" w:hAnsi="Georgia" w:cs="Calibri"/>
          <w:lang w:val="en-US"/>
        </w:rPr>
        <w:t xml:space="preserve">; panel </w:t>
      </w:r>
      <w:r w:rsidR="00B46EA4" w:rsidRPr="00D850DC">
        <w:rPr>
          <w:rFonts w:ascii="Georgia" w:eastAsia="Times New Roman" w:hAnsi="Georgia" w:cs="Calibri"/>
          <w:lang w:val="en-US"/>
        </w:rPr>
        <w:t>3</w:t>
      </w:r>
      <w:r w:rsidR="006F7BE3" w:rsidRPr="00D850DC">
        <w:rPr>
          <w:rFonts w:ascii="Georgia" w:eastAsia="Times New Roman" w:hAnsi="Georgia" w:cs="Calibri"/>
          <w:lang w:val="en-US"/>
        </w:rPr>
        <w:t xml:space="preserve"> will be in MS05</w:t>
      </w:r>
      <w:r w:rsidR="00DF2293" w:rsidRPr="00D850DC">
        <w:rPr>
          <w:rFonts w:ascii="Georgia" w:eastAsia="Times New Roman" w:hAnsi="Georgia" w:cs="Calibri"/>
          <w:lang w:val="en-US"/>
        </w:rPr>
        <w:t>.</w:t>
      </w:r>
      <w:r w:rsidR="00A0018F" w:rsidRPr="00D850DC">
        <w:rPr>
          <w:rFonts w:ascii="Georgia" w:eastAsia="Times New Roman" w:hAnsi="Georgia" w:cs="Calibri"/>
          <w:lang w:val="en-US"/>
        </w:rPr>
        <w:t xml:space="preserve"> </w:t>
      </w:r>
      <w:r w:rsidR="00895190" w:rsidRPr="00D850DC">
        <w:rPr>
          <w:rFonts w:ascii="Georgia" w:eastAsia="Times New Roman" w:hAnsi="Georgia" w:cs="Calibri"/>
          <w:lang w:val="en-US"/>
        </w:rPr>
        <w:t>Registration, a</w:t>
      </w:r>
      <w:r w:rsidR="00A0018F" w:rsidRPr="00D850DC">
        <w:rPr>
          <w:rFonts w:ascii="Georgia" w:eastAsia="Times New Roman" w:hAnsi="Georgia" w:cs="Calibri"/>
          <w:lang w:val="en-US"/>
        </w:rPr>
        <w:t xml:space="preserve">ll refreshments and lunch will take place in ‘The Street’ </w:t>
      </w:r>
      <w:r w:rsidR="00895190" w:rsidRPr="00D850DC">
        <w:rPr>
          <w:rFonts w:ascii="Georgia" w:eastAsia="Times New Roman" w:hAnsi="Georgia" w:cs="Calibri"/>
          <w:lang w:val="en-US"/>
        </w:rPr>
        <w:t xml:space="preserve">entrance </w:t>
      </w:r>
      <w:r w:rsidR="00A0018F" w:rsidRPr="00D850DC">
        <w:rPr>
          <w:rFonts w:ascii="Georgia" w:eastAsia="Times New Roman" w:hAnsi="Georgia" w:cs="Calibri"/>
          <w:lang w:val="en-US"/>
        </w:rPr>
        <w:t>foyer of the Zeeman Building.</w:t>
      </w:r>
    </w:p>
    <w:p w14:paraId="36F8A959" w14:textId="77777777" w:rsidR="00D1491C" w:rsidRPr="00D850DC" w:rsidRDefault="00D1491C" w:rsidP="00D1491C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57D09F96" w14:textId="79A50A5F" w:rsidR="00D1491C" w:rsidRPr="00D850DC" w:rsidRDefault="00D1491C" w:rsidP="00D1491C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>9</w:t>
      </w:r>
      <w:r w:rsidR="00964DE8" w:rsidRPr="00D850DC">
        <w:rPr>
          <w:rFonts w:ascii="Georgia" w:eastAsia="Times New Roman" w:hAnsi="Georgia" w:cs="Calibri"/>
          <w:sz w:val="24"/>
          <w:szCs w:val="24"/>
          <w:lang w:val="en-US"/>
        </w:rPr>
        <w:t>-9.</w:t>
      </w:r>
      <w:r w:rsidR="00E416E7" w:rsidRPr="00D850DC">
        <w:rPr>
          <w:rFonts w:ascii="Georgia" w:eastAsia="Times New Roman" w:hAnsi="Georgia" w:cs="Calibri"/>
          <w:sz w:val="24"/>
          <w:szCs w:val="24"/>
          <w:lang w:val="en-US"/>
        </w:rPr>
        <w:t>3</w:t>
      </w:r>
      <w:r w:rsidR="00964DE8" w:rsidRPr="00D850DC">
        <w:rPr>
          <w:rFonts w:ascii="Georgia" w:eastAsia="Times New Roman" w:hAnsi="Georgia" w:cs="Calibri"/>
          <w:sz w:val="24"/>
          <w:szCs w:val="24"/>
          <w:lang w:val="en-US"/>
        </w:rPr>
        <w:t>0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– </w:t>
      </w:r>
      <w:r w:rsidR="001A35E6" w:rsidRPr="00D850DC">
        <w:rPr>
          <w:rFonts w:ascii="Georgia" w:eastAsia="Times New Roman" w:hAnsi="Georgia" w:cs="Calibri"/>
          <w:sz w:val="24"/>
          <w:szCs w:val="24"/>
          <w:lang w:val="en-US"/>
        </w:rPr>
        <w:t>R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>egistration</w:t>
      </w:r>
    </w:p>
    <w:p w14:paraId="70C376AE" w14:textId="15ACE8F4" w:rsidR="00167741" w:rsidRPr="00D850DC" w:rsidRDefault="00167741" w:rsidP="00D1491C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1F70C584" w14:textId="67702405" w:rsidR="00D1491C" w:rsidRPr="00D850DC" w:rsidRDefault="00167741" w:rsidP="000E3A72">
      <w:pPr>
        <w:rPr>
          <w:b/>
        </w:rPr>
      </w:pP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9.</w:t>
      </w:r>
      <w:r w:rsidR="00647F96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3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0-10.</w:t>
      </w:r>
      <w:r w:rsidR="00647F96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3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0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–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Welcome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and </w:t>
      </w:r>
      <w:r w:rsidR="00952425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K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eynote 1</w:t>
      </w:r>
      <w:r w:rsidR="00023BCE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(MS04) </w:t>
      </w:r>
      <w:r w:rsidR="002A1821" w:rsidRPr="00D850DC">
        <w:rPr>
          <w:rFonts w:ascii="Georgia" w:eastAsia="Times New Roman" w:hAnsi="Georgia" w:cs="Calibri"/>
          <w:sz w:val="24"/>
          <w:szCs w:val="24"/>
          <w:lang w:val="en-US"/>
        </w:rPr>
        <w:t>– Tamar Jeffers McDonald</w:t>
      </w:r>
      <w:r w:rsidR="008D6A10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(University of Kent)</w:t>
      </w:r>
      <w:r w:rsidR="00952425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, </w:t>
      </w:r>
      <w:r w:rsidR="009557B7" w:rsidRPr="00D850DC">
        <w:rPr>
          <w:rFonts w:ascii="Georgia" w:eastAsia="Times New Roman" w:hAnsi="Georgia" w:cs="Calibri"/>
          <w:sz w:val="24"/>
          <w:szCs w:val="24"/>
          <w:lang w:val="en-US"/>
        </w:rPr>
        <w:t>‘</w:t>
      </w:r>
      <w:r w:rsidR="009557B7" w:rsidRPr="00D850DC">
        <w:rPr>
          <w:rFonts w:ascii="Georgia" w:hAnsi="Georgia"/>
          <w:sz w:val="24"/>
          <w:szCs w:val="24"/>
        </w:rPr>
        <w:t>Romantic Comedy today: teenagers, head trauma and time-loops?’</w:t>
      </w:r>
    </w:p>
    <w:p w14:paraId="51150CD7" w14:textId="02968FB5" w:rsidR="00D1491C" w:rsidRPr="00D850DC" w:rsidRDefault="00647F96" w:rsidP="00647F96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>10.30-1</w:t>
      </w:r>
      <w:r w:rsidR="00606C5F" w:rsidRPr="00D850DC">
        <w:rPr>
          <w:rFonts w:ascii="Georgia" w:eastAsia="Times New Roman" w:hAnsi="Georgia" w:cs="Calibri"/>
          <w:sz w:val="24"/>
          <w:szCs w:val="24"/>
          <w:lang w:val="en-US"/>
        </w:rPr>
        <w:t>0.55</w:t>
      </w:r>
      <w:r w:rsidR="00D1491C" w:rsidRPr="00D850DC">
        <w:rPr>
          <w:rFonts w:ascii="Georgia" w:eastAsia="Times New Roman" w:hAnsi="Georgia" w:cs="Calibri"/>
          <w:sz w:val="24"/>
          <w:szCs w:val="24"/>
          <w:lang w:val="en-US"/>
        </w:rPr>
        <w:t>- Coffee/tea</w:t>
      </w:r>
      <w:r w:rsidR="00A0018F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</w:t>
      </w:r>
    </w:p>
    <w:p w14:paraId="33F3EBF6" w14:textId="77777777" w:rsidR="00D1491C" w:rsidRPr="00D850DC" w:rsidRDefault="00D1491C" w:rsidP="008D6A10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0BDE5529" w14:textId="21E6DA11" w:rsidR="00952425" w:rsidRPr="00D850DC" w:rsidRDefault="00CB05CA" w:rsidP="00CB05CA">
      <w:pPr>
        <w:spacing w:after="0" w:line="240" w:lineRule="auto"/>
        <w:rPr>
          <w:rFonts w:ascii="Georgia" w:eastAsia="Times New Roman" w:hAnsi="Georgia" w:cs="Calibri"/>
          <w:sz w:val="24"/>
          <w:szCs w:val="24"/>
          <w:u w:val="single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1</w:t>
      </w:r>
      <w:r w:rsidR="00606C5F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0.55</w:t>
      </w:r>
      <w:r w:rsidR="00D1491C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-</w:t>
      </w:r>
      <w:r w:rsidR="00647F96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12.45</w:t>
      </w:r>
      <w:r w:rsidR="00D1491C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D108E1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–</w:t>
      </w:r>
      <w:r w:rsidR="00D1491C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P</w:t>
      </w:r>
      <w:r w:rsidR="00D108E1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anel 1</w:t>
      </w:r>
      <w:r w:rsidR="00964DE8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952425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- </w:t>
      </w:r>
      <w:r w:rsidR="00347DC1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Popular 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S</w:t>
      </w:r>
      <w:r w:rsidR="00347DC1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creen 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N</w:t>
      </w:r>
      <w:r w:rsidR="00347DC1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arratives</w:t>
      </w:r>
      <w:r w:rsidR="00952425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126AB5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Chair: </w:t>
      </w:r>
      <w:r w:rsidR="00736B9E" w:rsidRPr="00D850DC">
        <w:rPr>
          <w:rFonts w:ascii="Georgia" w:eastAsia="Times New Roman" w:hAnsi="Georgia" w:cs="Calibri"/>
          <w:sz w:val="24"/>
          <w:szCs w:val="24"/>
          <w:lang w:val="en-US"/>
        </w:rPr>
        <w:t>Claire Jenkins</w:t>
      </w:r>
      <w:r w:rsidR="00126AB5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(University of </w:t>
      </w:r>
      <w:r w:rsidR="00994D98" w:rsidRPr="00D850DC">
        <w:rPr>
          <w:rFonts w:ascii="Georgia" w:eastAsia="Times New Roman" w:hAnsi="Georgia" w:cs="Calibri"/>
          <w:sz w:val="24"/>
          <w:szCs w:val="24"/>
          <w:lang w:val="en-US"/>
        </w:rPr>
        <w:t>Leicester</w:t>
      </w:r>
      <w:r w:rsidR="00126AB5" w:rsidRPr="00D850DC">
        <w:rPr>
          <w:rFonts w:ascii="Georgia" w:eastAsia="Times New Roman" w:hAnsi="Georgia" w:cs="Calibri"/>
          <w:sz w:val="24"/>
          <w:szCs w:val="24"/>
          <w:lang w:val="en-US"/>
        </w:rPr>
        <w:t>)</w:t>
      </w:r>
    </w:p>
    <w:p w14:paraId="300E9156" w14:textId="517468C5" w:rsidR="008D6A10" w:rsidRPr="00D850DC" w:rsidRDefault="008D6A10" w:rsidP="008D6A10">
      <w:pPr>
        <w:pStyle w:val="NormalWeb"/>
        <w:spacing w:before="0" w:beforeAutospacing="0" w:after="0" w:afterAutospacing="0"/>
        <w:rPr>
          <w:rFonts w:ascii="Georgia" w:hAnsi="Georgia" w:cs="Calibri"/>
        </w:rPr>
      </w:pPr>
      <w:r w:rsidRPr="00D850DC">
        <w:rPr>
          <w:rFonts w:ascii="Georgia" w:hAnsi="Georgia" w:cs="Calibri"/>
        </w:rPr>
        <w:t xml:space="preserve">- Beatriz Oria (University of Zaragoza), ‘Friends with Benefits? The Trope of Friendship in the Rom-com of the 2010s’ </w:t>
      </w:r>
    </w:p>
    <w:p w14:paraId="79E43976" w14:textId="5E9B5E71" w:rsidR="005D4ECC" w:rsidRPr="00D850DC" w:rsidRDefault="005D4ECC" w:rsidP="00766F4D">
      <w:pPr>
        <w:spacing w:after="0" w:line="240" w:lineRule="auto"/>
        <w:rPr>
          <w:rFonts w:ascii="Georgia" w:hAnsi="Georgia" w:cs="Times New Roman"/>
          <w:sz w:val="24"/>
          <w:szCs w:val="24"/>
        </w:rPr>
      </w:pPr>
      <w:r w:rsidRPr="00D850DC">
        <w:rPr>
          <w:rFonts w:ascii="Georgia" w:eastAsia="Times New Roman" w:hAnsi="Georgia" w:cs="Times New Roman"/>
          <w:sz w:val="24"/>
          <w:szCs w:val="24"/>
          <w:lang w:val="en-US"/>
        </w:rPr>
        <w:t xml:space="preserve">- Anousch Khorikian (University of Hull), </w:t>
      </w:r>
      <w:r w:rsidRPr="00D850DC">
        <w:rPr>
          <w:rFonts w:ascii="Georgia" w:hAnsi="Georgia" w:cs="Times New Roman"/>
          <w:sz w:val="24"/>
          <w:szCs w:val="24"/>
        </w:rPr>
        <w:t xml:space="preserve">‘Everybody Needs Some Bodies: </w:t>
      </w:r>
      <w:r w:rsidRPr="00D850DC">
        <w:rPr>
          <w:rFonts w:ascii="Georgia" w:eastAsia="Times New Roman" w:hAnsi="Georgia" w:cs="Times New Roman"/>
          <w:sz w:val="24"/>
          <w:szCs w:val="24"/>
          <w:lang w:val="en-US"/>
        </w:rPr>
        <w:t>Familial Teams and Individual-Communal Tensions in British Crime Series at the Intersection of</w:t>
      </w:r>
      <w:r w:rsidRPr="00D850DC">
        <w:rPr>
          <w:rFonts w:ascii="Georgia" w:hAnsi="Georgia" w:cs="Times New Roman"/>
          <w:sz w:val="24"/>
          <w:szCs w:val="24"/>
        </w:rPr>
        <w:t xml:space="preserve"> </w:t>
      </w:r>
      <w:r w:rsidRPr="00D850DC">
        <w:rPr>
          <w:rFonts w:ascii="Georgia" w:eastAsia="Times New Roman" w:hAnsi="Georgia" w:cs="Times New Roman"/>
          <w:sz w:val="24"/>
          <w:szCs w:val="24"/>
          <w:lang w:val="en-US"/>
        </w:rPr>
        <w:t>Post-Feminism and Post-Televisio</w:t>
      </w:r>
      <w:r w:rsidRPr="00D850DC">
        <w:rPr>
          <w:rFonts w:ascii="Georgia" w:hAnsi="Georgia" w:cs="Times New Roman"/>
          <w:sz w:val="24"/>
          <w:szCs w:val="24"/>
        </w:rPr>
        <w:t>n’</w:t>
      </w:r>
    </w:p>
    <w:p w14:paraId="4E243BE7" w14:textId="5B112CA7" w:rsidR="009D55CC" w:rsidRPr="00D850DC" w:rsidRDefault="008D6A10" w:rsidP="00101771">
      <w:pPr>
        <w:spacing w:after="0" w:line="240" w:lineRule="auto"/>
        <w:rPr>
          <w:rFonts w:ascii="Georgia" w:eastAsia="Times New Roman" w:hAnsi="Georgia" w:cs="Times New Roman"/>
          <w:iCs/>
          <w:sz w:val="24"/>
          <w:szCs w:val="24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- </w:t>
      </w:r>
      <w:r w:rsidR="002A1821" w:rsidRPr="00D850DC">
        <w:rPr>
          <w:rFonts w:ascii="Georgia" w:eastAsia="Times New Roman" w:hAnsi="Georgia" w:cs="Calibri"/>
          <w:sz w:val="24"/>
          <w:szCs w:val="24"/>
          <w:lang w:val="en-US"/>
        </w:rPr>
        <w:t>B</w:t>
      </w:r>
      <w:r w:rsidR="00952425" w:rsidRPr="00D850DC">
        <w:rPr>
          <w:rFonts w:ascii="Georgia" w:eastAsia="Times New Roman" w:hAnsi="Georgia" w:cs="Calibri"/>
          <w:sz w:val="24"/>
          <w:szCs w:val="24"/>
          <w:lang w:val="en-US"/>
        </w:rPr>
        <w:t>e</w:t>
      </w:r>
      <w:r w:rsidR="002A1821" w:rsidRPr="00D850DC">
        <w:rPr>
          <w:rFonts w:ascii="Georgia" w:eastAsia="Times New Roman" w:hAnsi="Georgia" w:cs="Calibri"/>
          <w:sz w:val="24"/>
          <w:szCs w:val="24"/>
          <w:lang w:val="en-US"/>
        </w:rPr>
        <w:t>tty Kaklamanidou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(Aristotle University of Thessaloniki),</w:t>
      </w:r>
      <w:r w:rsidR="005D4ECC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</w:t>
      </w:r>
      <w:r w:rsidR="009D55CC" w:rsidRPr="00D850DC">
        <w:rPr>
          <w:rFonts w:ascii="Georgia" w:eastAsia="Times New Roman" w:hAnsi="Georgia" w:cs="Calibri"/>
          <w:sz w:val="24"/>
          <w:szCs w:val="24"/>
          <w:lang w:val="en-US"/>
        </w:rPr>
        <w:t>‘</w:t>
      </w:r>
      <w:r w:rsidR="00766F4D" w:rsidRPr="00D850DC">
        <w:rPr>
          <w:rFonts w:ascii="Georgia" w:eastAsia="Times New Roman" w:hAnsi="Georgia" w:cs="Times New Roman"/>
          <w:iCs/>
          <w:sz w:val="24"/>
          <w:szCs w:val="24"/>
        </w:rPr>
        <w:t xml:space="preserve">The limitations of postfeminism in contemporary Greek television comedy. The case of </w:t>
      </w:r>
      <w:r w:rsidR="00766F4D" w:rsidRPr="00D850DC">
        <w:rPr>
          <w:rFonts w:ascii="Georgia" w:eastAsia="Times New Roman" w:hAnsi="Georgia" w:cs="Times New Roman"/>
          <w:i/>
          <w:iCs/>
          <w:sz w:val="24"/>
          <w:szCs w:val="24"/>
        </w:rPr>
        <w:t>Don’t Start Nagging</w:t>
      </w:r>
      <w:r w:rsidR="009D55CC" w:rsidRPr="00D850DC">
        <w:rPr>
          <w:rFonts w:ascii="Georgia" w:hAnsi="Georgia" w:cs="Arial"/>
          <w:bCs/>
          <w:sz w:val="24"/>
          <w:szCs w:val="24"/>
        </w:rPr>
        <w:t>’</w:t>
      </w:r>
    </w:p>
    <w:p w14:paraId="26633562" w14:textId="7D623CB8" w:rsidR="001A35E6" w:rsidRPr="00D850DC" w:rsidRDefault="008D6A10" w:rsidP="00D850DC">
      <w:pPr>
        <w:pStyle w:val="Standard"/>
        <w:spacing w:line="240" w:lineRule="auto"/>
        <w:jc w:val="both"/>
        <w:rPr>
          <w:rFonts w:ascii="Yu Gothic Medium" w:hAnsi="Yu Gothic Medium" w:cs="Yu Gothic Medium"/>
          <w:u w:val="single"/>
        </w:rPr>
      </w:pPr>
      <w:bookmarkStart w:id="0" w:name="_Hlk4570617"/>
      <w:r w:rsidRPr="00D850DC">
        <w:rPr>
          <w:rFonts w:ascii="Georgia" w:eastAsia="Times New Roman" w:hAnsi="Georgia"/>
          <w:sz w:val="24"/>
          <w:szCs w:val="24"/>
          <w:lang w:val="en-US"/>
        </w:rPr>
        <w:t>- Eileen Velthu</w:t>
      </w:r>
      <w:r w:rsidR="005D4ECC" w:rsidRPr="00D850DC">
        <w:rPr>
          <w:rFonts w:ascii="Georgia" w:eastAsia="Times New Roman" w:hAnsi="Georgia"/>
          <w:sz w:val="24"/>
          <w:szCs w:val="24"/>
          <w:lang w:val="en-US"/>
        </w:rPr>
        <w:t>i</w:t>
      </w:r>
      <w:r w:rsidRPr="00D850DC">
        <w:rPr>
          <w:rFonts w:ascii="Georgia" w:eastAsia="Times New Roman" w:hAnsi="Georgia"/>
          <w:sz w:val="24"/>
          <w:szCs w:val="24"/>
          <w:lang w:val="en-US"/>
        </w:rPr>
        <w:t xml:space="preserve">s </w:t>
      </w:r>
      <w:r w:rsidR="005D4ECC" w:rsidRPr="00D850DC">
        <w:rPr>
          <w:rFonts w:ascii="Georgia" w:eastAsia="Times New Roman" w:hAnsi="Georgia"/>
          <w:sz w:val="24"/>
          <w:szCs w:val="24"/>
          <w:lang w:val="en-US"/>
        </w:rPr>
        <w:t xml:space="preserve">(independent researcher), </w:t>
      </w:r>
      <w:r w:rsidR="00BA345C" w:rsidRPr="00D850DC">
        <w:rPr>
          <w:rFonts w:ascii="Georgia" w:eastAsia="Times New Roman" w:hAnsi="Georgia"/>
          <w:sz w:val="24"/>
          <w:szCs w:val="24"/>
          <w:lang w:val="en-US"/>
        </w:rPr>
        <w:t>‘</w:t>
      </w:r>
      <w:r w:rsidR="00BA345C" w:rsidRPr="00D850DC">
        <w:rPr>
          <w:rFonts w:ascii="Georgia" w:hAnsi="Georgia" w:cs="Yu Gothic Medium"/>
          <w:sz w:val="24"/>
          <w:szCs w:val="24"/>
        </w:rPr>
        <w:t xml:space="preserve">From Digisexual Closet-Crush to Robot Rape: Inter-AI Intimacies in </w:t>
      </w:r>
      <w:r w:rsidR="00BA345C" w:rsidRPr="00D850DC">
        <w:rPr>
          <w:rFonts w:ascii="Georgia" w:hAnsi="Georgia" w:cs="Yu Gothic Medium"/>
          <w:i/>
          <w:sz w:val="24"/>
          <w:szCs w:val="24"/>
        </w:rPr>
        <w:t>Äkta Människor</w:t>
      </w:r>
      <w:r w:rsidR="00BA345C" w:rsidRPr="00D850DC">
        <w:rPr>
          <w:rFonts w:ascii="Georgia" w:hAnsi="Georgia" w:cs="Yu Gothic Medium"/>
          <w:sz w:val="24"/>
          <w:szCs w:val="24"/>
        </w:rPr>
        <w:t xml:space="preserve"> (Sweden, SVT, 2012-2013)’</w:t>
      </w:r>
      <w:bookmarkEnd w:id="0"/>
    </w:p>
    <w:p w14:paraId="5347A546" w14:textId="4F8DB55D" w:rsidR="00D1491C" w:rsidRPr="00D850DC" w:rsidRDefault="00647F96" w:rsidP="00647F96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12.45-1.30 </w:t>
      </w:r>
      <w:r w:rsidR="001A35E6" w:rsidRPr="00D850DC">
        <w:rPr>
          <w:rFonts w:ascii="Georgia" w:eastAsia="Times New Roman" w:hAnsi="Georgia" w:cs="Calibri"/>
          <w:sz w:val="24"/>
          <w:szCs w:val="24"/>
          <w:lang w:val="en-US"/>
        </w:rPr>
        <w:t>–</w:t>
      </w:r>
      <w:r w:rsidR="00D1491C"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</w:t>
      </w:r>
      <w:r w:rsidR="001A35E6" w:rsidRPr="00D850DC">
        <w:rPr>
          <w:rFonts w:ascii="Georgia" w:eastAsia="Times New Roman" w:hAnsi="Georgia" w:cs="Calibri"/>
          <w:sz w:val="24"/>
          <w:szCs w:val="24"/>
          <w:lang w:val="en-US"/>
        </w:rPr>
        <w:t>L</w:t>
      </w:r>
      <w:r w:rsidR="00D1491C" w:rsidRPr="00D850DC">
        <w:rPr>
          <w:rFonts w:ascii="Georgia" w:eastAsia="Times New Roman" w:hAnsi="Georgia" w:cs="Calibri"/>
          <w:sz w:val="24"/>
          <w:szCs w:val="24"/>
          <w:lang w:val="en-US"/>
        </w:rPr>
        <w:t>unch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 xml:space="preserve"> </w:t>
      </w:r>
    </w:p>
    <w:p w14:paraId="0A73A3CE" w14:textId="115FC259" w:rsidR="000E3A72" w:rsidRPr="00D850DC" w:rsidRDefault="000E3A72" w:rsidP="00647F96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21AF7FC4" w14:textId="1FAC625F" w:rsidR="000E3A72" w:rsidRPr="00D850DC" w:rsidRDefault="000E3A72" w:rsidP="00647F96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lang w:val="en-US"/>
        </w:rPr>
        <w:t>1.30-3 – Parallel panels</w:t>
      </w:r>
    </w:p>
    <w:p w14:paraId="75A01070" w14:textId="18A3A016" w:rsidR="000E3A72" w:rsidRPr="00D850DC" w:rsidRDefault="000E3A72" w:rsidP="00647F96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56AE8143" w14:textId="0397977D" w:rsidR="000E3A72" w:rsidRPr="00D850DC" w:rsidRDefault="000E3A72" w:rsidP="000E3A72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Panel </w:t>
      </w:r>
      <w:r w:rsidR="00B46EA4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2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– Mediating Marginalised Identities in Love 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>Chair: Mary Harrod (University of Warwick)</w:t>
      </w:r>
    </w:p>
    <w:p w14:paraId="7FA1D568" w14:textId="77777777" w:rsidR="000E3A72" w:rsidRPr="00D850DC" w:rsidRDefault="000E3A72" w:rsidP="000E3A72">
      <w:pPr>
        <w:pStyle w:val="NormalWeb"/>
        <w:spacing w:before="0" w:beforeAutospacing="0" w:after="0" w:afterAutospacing="0"/>
        <w:rPr>
          <w:rFonts w:ascii="Georgia" w:hAnsi="Georgia"/>
        </w:rPr>
      </w:pPr>
      <w:r w:rsidRPr="00D850DC">
        <w:rPr>
          <w:rFonts w:ascii="Georgia" w:hAnsi="Georgia"/>
        </w:rPr>
        <w:t>- Alison Wilde (Leeds Beckett University) – ‘Unlovable? Constructions of the non-disabled “gaze” in contemporary romantic comedy’</w:t>
      </w:r>
    </w:p>
    <w:p w14:paraId="7E84F076" w14:textId="77777777" w:rsidR="000E3A72" w:rsidRPr="00D850DC" w:rsidRDefault="000E3A72" w:rsidP="000E3A72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val="en-US"/>
        </w:rPr>
      </w:pPr>
      <w:r w:rsidRPr="00D850DC">
        <w:rPr>
          <w:rFonts w:ascii="Georgia" w:eastAsia="Times New Roman" w:hAnsi="Georgia" w:cs="Times New Roman"/>
          <w:sz w:val="24"/>
          <w:szCs w:val="24"/>
          <w:lang w:val="en-US"/>
        </w:rPr>
        <w:t>- Qi Li (King’s College London), ‘Symbolic Fruits in Western and Chinese Gay Romance Films’</w:t>
      </w:r>
    </w:p>
    <w:p w14:paraId="4D09DE78" w14:textId="27CF4E3A" w:rsidR="000E3A72" w:rsidRPr="00D850DC" w:rsidRDefault="000E3A72" w:rsidP="000E3A72">
      <w:pPr>
        <w:pStyle w:val="NormalWeb"/>
        <w:spacing w:before="0" w:beforeAutospacing="0" w:after="0" w:afterAutospacing="0"/>
        <w:rPr>
          <w:rFonts w:ascii="Georgia" w:hAnsi="Georgia"/>
        </w:rPr>
      </w:pPr>
      <w:r w:rsidRPr="00D850DC">
        <w:rPr>
          <w:rFonts w:ascii="Georgia" w:hAnsi="Georgia"/>
        </w:rPr>
        <w:t>- Natthanai Prasannam (Kasetsart University, Bangkok), ‘</w:t>
      </w:r>
      <w:r w:rsidRPr="00D850DC">
        <w:rPr>
          <w:rFonts w:ascii="Georgia" w:hAnsi="Georgia"/>
          <w:i/>
        </w:rPr>
        <w:t>Who Else Is Hotter than Mum’s Exes?</w:t>
      </w:r>
      <w:r w:rsidRPr="00D850DC">
        <w:rPr>
          <w:rFonts w:ascii="Georgia" w:hAnsi="Georgia"/>
        </w:rPr>
        <w:t>: Queering Family and Cold War Legacy in Thai Yaoi Fiction’</w:t>
      </w:r>
    </w:p>
    <w:p w14:paraId="56F8D8E4" w14:textId="2445A993" w:rsidR="00F1720E" w:rsidRDefault="00F1720E" w:rsidP="000E3A72">
      <w:pPr>
        <w:pStyle w:val="NormalWeb"/>
        <w:spacing w:before="0" w:beforeAutospacing="0" w:after="0" w:afterAutospacing="0"/>
        <w:rPr>
          <w:rFonts w:ascii="Georgia" w:hAnsi="Georgia"/>
        </w:rPr>
      </w:pPr>
    </w:p>
    <w:p w14:paraId="1F873755" w14:textId="77777777" w:rsidR="00D850DC" w:rsidRPr="00D850DC" w:rsidRDefault="00D850DC" w:rsidP="000E3A72">
      <w:pPr>
        <w:pStyle w:val="NormalWeb"/>
        <w:spacing w:before="0" w:beforeAutospacing="0" w:after="0" w:afterAutospacing="0"/>
        <w:rPr>
          <w:rFonts w:ascii="Georgia" w:hAnsi="Georgia"/>
        </w:rPr>
      </w:pPr>
      <w:bookmarkStart w:id="1" w:name="_GoBack"/>
      <w:bookmarkEnd w:id="1"/>
    </w:p>
    <w:p w14:paraId="72828CC0" w14:textId="77777777" w:rsidR="000E3A72" w:rsidRPr="00D850DC" w:rsidRDefault="000E3A72" w:rsidP="000E3A72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</w:p>
    <w:p w14:paraId="155E8F39" w14:textId="065170EC" w:rsidR="000E3A72" w:rsidRPr="00D850DC" w:rsidRDefault="000E3A72" w:rsidP="000E3A72">
      <w:pPr>
        <w:spacing w:after="0" w:line="240" w:lineRule="auto"/>
        <w:rPr>
          <w:rFonts w:ascii="Georgia" w:eastAsia="Times New Roman" w:hAnsi="Georgia" w:cs="Calibri"/>
          <w:sz w:val="24"/>
          <w:szCs w:val="24"/>
          <w:u w:val="single"/>
          <w:lang w:val="en-US"/>
        </w:rPr>
      </w:pP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Panel </w:t>
      </w:r>
      <w:r w:rsidR="00B46EA4"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>3</w:t>
      </w:r>
      <w:r w:rsidRPr="00D850DC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– French Literature (MS05) </w:t>
      </w:r>
      <w:r w:rsidRPr="00D850DC">
        <w:rPr>
          <w:rFonts w:ascii="Georgia" w:eastAsia="Times New Roman" w:hAnsi="Georgia" w:cs="Calibri"/>
          <w:sz w:val="24"/>
          <w:szCs w:val="24"/>
          <w:lang w:val="en-US"/>
        </w:rPr>
        <w:t>Chair: Helmut Schmitz (University of Warwick)</w:t>
      </w:r>
    </w:p>
    <w:p w14:paraId="67A93FB7" w14:textId="77777777" w:rsidR="000E3A72" w:rsidRPr="00D850DC" w:rsidRDefault="000E3A72" w:rsidP="000E3A72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val="en-US"/>
        </w:rPr>
      </w:pPr>
      <w:r w:rsidRPr="00D850DC">
        <w:rPr>
          <w:rFonts w:ascii="Georgia" w:eastAsia="Times New Roman" w:hAnsi="Georgia" w:cs="Times New Roman"/>
          <w:sz w:val="24"/>
          <w:szCs w:val="24"/>
          <w:lang w:val="en-US"/>
        </w:rPr>
        <w:lastRenderedPageBreak/>
        <w:t>- Nic Miller (University of Warwick), ‘Delorme vs. the traditional family: Queerness, family values and language’</w:t>
      </w:r>
    </w:p>
    <w:p w14:paraId="62FE50A8" w14:textId="416AABE3" w:rsidR="000E3A72" w:rsidRPr="00D850DC" w:rsidRDefault="000E3A72" w:rsidP="000E3A72">
      <w:pPr>
        <w:pStyle w:val="NormalWeb"/>
        <w:spacing w:before="0" w:beforeAutospacing="0" w:after="0" w:afterAutospacing="0"/>
        <w:rPr>
          <w:rFonts w:ascii="Georgia" w:hAnsi="Georgia"/>
        </w:rPr>
      </w:pPr>
      <w:r w:rsidRPr="00D850DC">
        <w:rPr>
          <w:rFonts w:ascii="Georgia" w:hAnsi="Georgia" w:cs="Calibri"/>
        </w:rPr>
        <w:t xml:space="preserve">- Louise Kari-Méreau (Trinity College, Dublin), </w:t>
      </w:r>
      <w:r w:rsidR="00297041" w:rsidRPr="00D850DC">
        <w:rPr>
          <w:rFonts w:ascii="Georgia" w:hAnsi="Georgia" w:cs="Segoe UI"/>
        </w:rPr>
        <w:t xml:space="preserve">‘Despentes and “feminine cynicism”: </w:t>
      </w:r>
      <w:r w:rsidR="00101771" w:rsidRPr="00D850DC">
        <w:rPr>
          <w:rFonts w:ascii="Georgia" w:hAnsi="Georgia" w:cs="Segoe UI"/>
        </w:rPr>
        <w:t>A</w:t>
      </w:r>
      <w:r w:rsidR="00297041" w:rsidRPr="00D850DC">
        <w:rPr>
          <w:rFonts w:ascii="Georgia" w:hAnsi="Georgia" w:cs="Segoe UI"/>
        </w:rPr>
        <w:t xml:space="preserve"> Pre-#MeToo?’</w:t>
      </w:r>
    </w:p>
    <w:p w14:paraId="51691C90" w14:textId="0EFA2F29" w:rsidR="000E3A72" w:rsidRPr="00D850DC" w:rsidRDefault="000E3A72" w:rsidP="000E3A72">
      <w:pPr>
        <w:pStyle w:val="NormalWeb"/>
        <w:spacing w:before="0" w:beforeAutospacing="0" w:after="0" w:afterAutospacing="0"/>
        <w:rPr>
          <w:rFonts w:ascii="Georgia" w:hAnsi="Georgia"/>
        </w:rPr>
      </w:pPr>
      <w:r w:rsidRPr="00D850DC">
        <w:rPr>
          <w:rFonts w:ascii="Georgia" w:hAnsi="Georgia" w:cs="Calibri"/>
        </w:rPr>
        <w:t>- Elizabeth Purdy (University of Leeds), ‘</w:t>
      </w:r>
      <w:r w:rsidRPr="00D850DC">
        <w:rPr>
          <w:rFonts w:ascii="Georgia" w:hAnsi="Georgia"/>
        </w:rPr>
        <w:t xml:space="preserve">Desperately Seeking a Connection: Modes of </w:t>
      </w:r>
      <w:r w:rsidR="00570C77" w:rsidRPr="00D850DC">
        <w:rPr>
          <w:rFonts w:ascii="Georgia" w:hAnsi="Georgia"/>
        </w:rPr>
        <w:t>C</w:t>
      </w:r>
      <w:r w:rsidRPr="00D850DC">
        <w:rPr>
          <w:rFonts w:ascii="Georgia" w:hAnsi="Georgia"/>
        </w:rPr>
        <w:t xml:space="preserve">ommunication in Christophe Ono-dit-Biot’s </w:t>
      </w:r>
      <w:r w:rsidRPr="00D850DC">
        <w:rPr>
          <w:rFonts w:ascii="Georgia" w:hAnsi="Georgia"/>
          <w:i/>
        </w:rPr>
        <w:t>Plonger</w:t>
      </w:r>
      <w:r w:rsidRPr="00D850DC">
        <w:rPr>
          <w:rFonts w:ascii="Georgia" w:hAnsi="Georgia"/>
        </w:rPr>
        <w:t>’</w:t>
      </w:r>
    </w:p>
    <w:p w14:paraId="549A531A" w14:textId="3F72FCD7" w:rsidR="000E3A72" w:rsidRDefault="000E3A72" w:rsidP="000E3A72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</w:p>
    <w:p w14:paraId="395A8944" w14:textId="7D0C6A1E" w:rsidR="000E3A72" w:rsidRDefault="00D850DC" w:rsidP="000E3A72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>3</w:t>
      </w:r>
      <w:r w:rsidR="000E3A72">
        <w:rPr>
          <w:rFonts w:ascii="Georgia" w:hAnsi="Georgia"/>
          <w:color w:val="000000"/>
        </w:rPr>
        <w:t>-3.</w:t>
      </w:r>
      <w:r w:rsidR="00E018FF">
        <w:rPr>
          <w:rFonts w:ascii="Georgia" w:hAnsi="Georgia"/>
          <w:color w:val="000000"/>
        </w:rPr>
        <w:t>3</w:t>
      </w:r>
      <w:r w:rsidR="00606C5F">
        <w:rPr>
          <w:rFonts w:ascii="Georgia" w:hAnsi="Georgia"/>
          <w:color w:val="000000"/>
        </w:rPr>
        <w:t>0</w:t>
      </w:r>
      <w:r w:rsidR="000E3A72">
        <w:rPr>
          <w:rFonts w:ascii="Georgia" w:hAnsi="Georgia"/>
          <w:color w:val="000000"/>
        </w:rPr>
        <w:t xml:space="preserve"> – Coffee/tea</w:t>
      </w:r>
    </w:p>
    <w:p w14:paraId="58412829" w14:textId="77777777" w:rsidR="000E3A72" w:rsidRPr="00647F96" w:rsidRDefault="000E3A72" w:rsidP="00647F96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6C1FED97" w14:textId="0E876C88" w:rsidR="00A93736" w:rsidRPr="00126AB5" w:rsidRDefault="000E3A72" w:rsidP="00A93736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0E3A72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3.</w:t>
      </w:r>
      <w:r w:rsidR="00E018F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3</w:t>
      </w:r>
      <w:r w:rsidR="00606C5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0</w:t>
      </w:r>
      <w:r w:rsidRPr="000E3A72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-5 </w:t>
      </w:r>
      <w:r w:rsidR="004B51D9" w:rsidRPr="000E3A72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</w:t>
      </w:r>
      <w:r w:rsidR="004B51D9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</w:t>
      </w:r>
      <w:r w:rsidR="00BF2D81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Panel </w:t>
      </w:r>
      <w:r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4</w:t>
      </w:r>
      <w:r w:rsidR="00A93736" w:rsidRPr="00CB05CA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– New Courtships</w:t>
      </w:r>
      <w:r w:rsidR="00A93736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Chair: Susannah Wilson (University of Warwick)</w:t>
      </w:r>
    </w:p>
    <w:p w14:paraId="1FEABA6F" w14:textId="77777777" w:rsidR="00A93736" w:rsidRDefault="00A93736" w:rsidP="00A93736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 w:rsidRPr="00CB05CA">
        <w:rPr>
          <w:rFonts w:ascii="Georgia" w:hAnsi="Georgia" w:cs="Calibri"/>
          <w:color w:val="000000"/>
        </w:rPr>
        <w:t xml:space="preserve">- Laura Clancy (Lancaster University), </w:t>
      </w:r>
      <w:r w:rsidRPr="00CB05CA">
        <w:rPr>
          <w:rFonts w:ascii="Georgia" w:hAnsi="Georgia"/>
          <w:color w:val="000000"/>
        </w:rPr>
        <w:t>‘</w:t>
      </w:r>
      <w:r>
        <w:rPr>
          <w:rFonts w:ascii="Georgia" w:hAnsi="Georgia"/>
          <w:color w:val="000000"/>
        </w:rPr>
        <w:t>“</w:t>
      </w:r>
      <w:r w:rsidRPr="00CB05CA">
        <w:rPr>
          <w:rFonts w:ascii="Georgia" w:hAnsi="Georgia"/>
          <w:color w:val="000000"/>
        </w:rPr>
        <w:t>Meghan Markle is the Princess to Cheer Up Feminists</w:t>
      </w:r>
      <w:r>
        <w:rPr>
          <w:rFonts w:ascii="Georgia" w:hAnsi="Georgia"/>
          <w:color w:val="000000"/>
        </w:rPr>
        <w:t>”</w:t>
      </w:r>
      <w:r w:rsidRPr="00CB05CA">
        <w:rPr>
          <w:rFonts w:ascii="Georgia" w:hAnsi="Georgia"/>
          <w:color w:val="000000"/>
        </w:rPr>
        <w:t>: The 2018 Royal Wedding and the Co-Option of Feminism’</w:t>
      </w:r>
    </w:p>
    <w:p w14:paraId="0AFF027A" w14:textId="77777777" w:rsidR="00A93736" w:rsidRDefault="00A93736" w:rsidP="00A93736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4A27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>- Xing Wang (</w:t>
      </w:r>
      <w:r w:rsidRPr="004A27E8">
        <w:rPr>
          <w:rFonts w:ascii="Georgia" w:hAnsi="Georgia" w:cs="Calibri"/>
          <w:color w:val="000000"/>
          <w:sz w:val="24"/>
          <w:szCs w:val="24"/>
        </w:rPr>
        <w:t>Loughborough University London), ‘Professionalising Romance: Imagining Couples in Chinese Reality Dating Shows’</w:t>
      </w:r>
      <w:r w:rsidRPr="004A27E8">
        <w:rPr>
          <w:rFonts w:ascii="Georgia" w:eastAsia="Times New Roman" w:hAnsi="Georgia" w:cs="Calibri"/>
          <w:color w:val="000000"/>
          <w:sz w:val="24"/>
          <w:szCs w:val="24"/>
          <w:lang w:val="en-US"/>
        </w:rPr>
        <w:t xml:space="preserve"> </w:t>
      </w:r>
    </w:p>
    <w:p w14:paraId="740EC71A" w14:textId="77777777" w:rsidR="00A93736" w:rsidRPr="00042ACF" w:rsidRDefault="00A93736" w:rsidP="00A93736">
      <w:pPr>
        <w:pStyle w:val="NormalWeb"/>
        <w:spacing w:before="0" w:beforeAutospacing="0" w:after="0" w:afterAutospacing="0"/>
        <w:rPr>
          <w:rFonts w:ascii="Georgia" w:hAnsi="Georgia"/>
          <w:i/>
          <w:color w:val="000000"/>
        </w:rPr>
      </w:pPr>
      <w:r w:rsidRPr="00CB05CA">
        <w:rPr>
          <w:rFonts w:ascii="Georgia" w:hAnsi="Georgia" w:cs="Calibri"/>
          <w:color w:val="000000"/>
        </w:rPr>
        <w:t xml:space="preserve">- Maureen Ramsden (University of Hull), </w:t>
      </w:r>
      <w:r>
        <w:rPr>
          <w:rFonts w:ascii="Georgia" w:hAnsi="Georgia" w:cs="Calibri"/>
          <w:color w:val="000000"/>
        </w:rPr>
        <w:t>‘</w:t>
      </w:r>
      <w:r w:rsidRPr="00CB05CA">
        <w:rPr>
          <w:rFonts w:ascii="Georgia" w:hAnsi="Georgia"/>
          <w:color w:val="000000"/>
        </w:rPr>
        <w:t xml:space="preserve">To </w:t>
      </w:r>
      <w:r>
        <w:rPr>
          <w:rFonts w:ascii="Georgia" w:hAnsi="Georgia"/>
          <w:color w:val="000000"/>
        </w:rPr>
        <w:t>W</w:t>
      </w:r>
      <w:r w:rsidRPr="00CB05CA">
        <w:rPr>
          <w:rFonts w:ascii="Georgia" w:hAnsi="Georgia"/>
          <w:color w:val="000000"/>
        </w:rPr>
        <w:t xml:space="preserve">hat Extent </w:t>
      </w:r>
      <w:r>
        <w:rPr>
          <w:rFonts w:ascii="Georgia" w:hAnsi="Georgia"/>
          <w:color w:val="000000"/>
        </w:rPr>
        <w:t>D</w:t>
      </w:r>
      <w:r w:rsidRPr="00CB05CA">
        <w:rPr>
          <w:rFonts w:ascii="Georgia" w:hAnsi="Georgia"/>
          <w:color w:val="000000"/>
        </w:rPr>
        <w:t xml:space="preserve">o New Courtship Rituals and Personal Ambitions Impact on the Couple in the </w:t>
      </w:r>
      <w:r>
        <w:rPr>
          <w:rFonts w:ascii="Georgia" w:hAnsi="Georgia"/>
          <w:color w:val="000000"/>
        </w:rPr>
        <w:t>Twenty-First Century’</w:t>
      </w:r>
      <w:r w:rsidRPr="0079698F">
        <w:rPr>
          <w:rFonts w:ascii="Georgia" w:hAnsi="Georgia"/>
          <w:color w:val="000000"/>
        </w:rPr>
        <w:t>?</w:t>
      </w:r>
    </w:p>
    <w:p w14:paraId="6E712379" w14:textId="279DCF21" w:rsidR="00F80D07" w:rsidRDefault="00F80D07" w:rsidP="00272598">
      <w:pPr>
        <w:spacing w:after="0" w:line="240" w:lineRule="auto"/>
        <w:rPr>
          <w:rFonts w:ascii="Georgia" w:hAnsi="Georgia"/>
          <w:color w:val="000000"/>
        </w:rPr>
      </w:pPr>
    </w:p>
    <w:p w14:paraId="3869D34C" w14:textId="5B75AB8E" w:rsidR="00647F96" w:rsidRPr="004A27E8" w:rsidRDefault="000E3A72" w:rsidP="004A27E8">
      <w:pPr>
        <w:pStyle w:val="NormalWeb"/>
        <w:spacing w:before="0" w:beforeAutospacing="0" w:after="0" w:afterAutospacing="0"/>
        <w:rPr>
          <w:rFonts w:ascii="Georgia" w:hAnsi="Georgia"/>
          <w:color w:val="000000"/>
        </w:rPr>
      </w:pPr>
      <w:r>
        <w:rPr>
          <w:rFonts w:ascii="Georgia" w:hAnsi="Georgia" w:cs="Calibri"/>
          <w:color w:val="000000"/>
        </w:rPr>
        <w:t>5-5.</w:t>
      </w:r>
      <w:r w:rsidR="00E018FF">
        <w:rPr>
          <w:rFonts w:ascii="Georgia" w:hAnsi="Georgia" w:cs="Calibri"/>
          <w:color w:val="000000"/>
        </w:rPr>
        <w:t>1</w:t>
      </w:r>
      <w:r>
        <w:rPr>
          <w:rFonts w:ascii="Georgia" w:hAnsi="Georgia" w:cs="Calibri"/>
          <w:color w:val="000000"/>
        </w:rPr>
        <w:t>0</w:t>
      </w:r>
      <w:r w:rsidR="00647F96">
        <w:rPr>
          <w:rFonts w:ascii="Georgia" w:hAnsi="Georgia" w:cs="Calibri"/>
          <w:color w:val="000000"/>
        </w:rPr>
        <w:t xml:space="preserve"> – Comfort break</w:t>
      </w:r>
    </w:p>
    <w:p w14:paraId="024E6A6E" w14:textId="77777777" w:rsidR="001A35E6" w:rsidRPr="00D1491C" w:rsidRDefault="001A35E6" w:rsidP="00D1491C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</w:p>
    <w:p w14:paraId="174332BF" w14:textId="7C93744E" w:rsidR="00681ADB" w:rsidRPr="00847B64" w:rsidRDefault="00F167F5" w:rsidP="00964DE8">
      <w:pPr>
        <w:spacing w:after="0" w:line="240" w:lineRule="auto"/>
        <w:rPr>
          <w:rFonts w:ascii="Georgia" w:eastAsia="Times New Roman" w:hAnsi="Georgia" w:cs="Calibri"/>
          <w:color w:val="000000"/>
          <w:sz w:val="24"/>
          <w:szCs w:val="24"/>
          <w:lang w:val="en-US"/>
        </w:rPr>
      </w:pPr>
      <w:r w:rsidRPr="00847B64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5</w:t>
      </w:r>
      <w:r w:rsidR="00647F96" w:rsidRPr="00847B64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.</w:t>
      </w:r>
      <w:r w:rsidR="00E018F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</w:t>
      </w:r>
      <w:r w:rsidR="000E3A72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0</w:t>
      </w:r>
      <w:r w:rsidR="00647F96" w:rsidRPr="00847B64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-6.</w:t>
      </w:r>
      <w:r w:rsidR="00E018FF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1</w:t>
      </w:r>
      <w:r w:rsidR="00647F96" w:rsidRPr="00847B64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>0</w:t>
      </w:r>
      <w:r w:rsidR="00847B64" w:rsidRPr="00847B64">
        <w:rPr>
          <w:rFonts w:ascii="Georgia" w:eastAsia="Times New Roman" w:hAnsi="Georgia" w:cs="Calibri"/>
          <w:color w:val="000000"/>
          <w:sz w:val="24"/>
          <w:szCs w:val="24"/>
          <w:u w:val="single"/>
          <w:lang w:val="en-US"/>
        </w:rPr>
        <w:t xml:space="preserve"> - </w:t>
      </w:r>
      <w:r w:rsidR="001A35E6" w:rsidRPr="00847B64">
        <w:rPr>
          <w:rFonts w:ascii="Georgia" w:eastAsia="Times New Roman" w:hAnsi="Georgia" w:cs="Calibri"/>
          <w:sz w:val="24"/>
          <w:szCs w:val="24"/>
          <w:u w:val="single"/>
          <w:lang w:val="en-US"/>
        </w:rPr>
        <w:t>K</w:t>
      </w:r>
      <w:r w:rsidR="00D1491C" w:rsidRPr="00847B64">
        <w:rPr>
          <w:rFonts w:ascii="Georgia" w:eastAsia="Times New Roman" w:hAnsi="Georgia" w:cs="Calibri"/>
          <w:sz w:val="24"/>
          <w:szCs w:val="24"/>
          <w:u w:val="single"/>
          <w:lang w:val="en-US"/>
        </w:rPr>
        <w:t>eynote</w:t>
      </w:r>
      <w:r w:rsidR="00D1491C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2</w:t>
      </w:r>
      <w:r w:rsidR="009F69FE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(MS04)</w:t>
      </w:r>
      <w:r w:rsidR="008D6A10" w:rsidRPr="0079698F">
        <w:rPr>
          <w:rFonts w:ascii="Georgia" w:eastAsia="Times New Roman" w:hAnsi="Georgia" w:cs="Calibri"/>
          <w:sz w:val="24"/>
          <w:szCs w:val="24"/>
          <w:u w:val="single"/>
          <w:lang w:val="en-US"/>
        </w:rPr>
        <w:t xml:space="preserve"> </w:t>
      </w:r>
      <w:r w:rsidR="002A1821" w:rsidRPr="00023BCE">
        <w:rPr>
          <w:rFonts w:ascii="Georgia" w:eastAsia="Times New Roman" w:hAnsi="Georgia" w:cs="Calibri"/>
          <w:sz w:val="24"/>
          <w:szCs w:val="24"/>
          <w:lang w:val="en-US"/>
        </w:rPr>
        <w:t xml:space="preserve">– Diane Negra </w:t>
      </w:r>
      <w:r w:rsidR="0079698F" w:rsidRPr="00023BCE">
        <w:rPr>
          <w:rFonts w:ascii="Georgia" w:eastAsia="Times New Roman" w:hAnsi="Georgia" w:cs="Calibri"/>
          <w:sz w:val="24"/>
          <w:szCs w:val="24"/>
          <w:lang w:val="en-US"/>
        </w:rPr>
        <w:t>(</w:t>
      </w:r>
      <w:r w:rsidR="0079698F" w:rsidRPr="00023BCE">
        <w:rPr>
          <w:rFonts w:ascii="Georgia" w:hAnsi="Georgia"/>
          <w:sz w:val="24"/>
          <w:szCs w:val="24"/>
        </w:rPr>
        <w:t xml:space="preserve">University College Dublin), </w:t>
      </w:r>
      <w:r w:rsidR="0079698F" w:rsidRPr="00023BCE">
        <w:rPr>
          <w:rFonts w:ascii="Georgia" w:hAnsi="Georgia" w:cs="Segoe UI"/>
          <w:sz w:val="24"/>
          <w:szCs w:val="24"/>
        </w:rPr>
        <w:t xml:space="preserve">‘Reading </w:t>
      </w:r>
      <w:r w:rsidR="0079698F" w:rsidRPr="00023BCE">
        <w:rPr>
          <w:rFonts w:ascii="Georgia" w:hAnsi="Georgia"/>
          <w:i/>
          <w:iCs/>
          <w:sz w:val="24"/>
          <w:szCs w:val="24"/>
        </w:rPr>
        <w:t>The Proposal</w:t>
      </w:r>
      <w:r w:rsidR="0079698F" w:rsidRPr="00023BCE">
        <w:rPr>
          <w:rFonts w:ascii="Georgia" w:hAnsi="Georgia" w:cs="Segoe UI"/>
          <w:sz w:val="24"/>
          <w:szCs w:val="24"/>
        </w:rPr>
        <w:t xml:space="preserve"> as Post-Epitaph Chick Flick’</w:t>
      </w:r>
    </w:p>
    <w:p w14:paraId="79F381DC" w14:textId="77777777" w:rsidR="004266D5" w:rsidRDefault="004266D5" w:rsidP="00964DE8">
      <w:pPr>
        <w:spacing w:after="0" w:line="240" w:lineRule="auto"/>
        <w:rPr>
          <w:rFonts w:ascii="Georgia" w:eastAsia="Times New Roman" w:hAnsi="Georgia" w:cs="Calibri"/>
          <w:sz w:val="24"/>
          <w:szCs w:val="24"/>
          <w:u w:val="single"/>
          <w:lang w:val="en-US"/>
        </w:rPr>
      </w:pPr>
    </w:p>
    <w:p w14:paraId="7240F7D3" w14:textId="36F5D1C5" w:rsidR="00A0018F" w:rsidRPr="00A0018F" w:rsidRDefault="0067110C" w:rsidP="00964DE8">
      <w:pPr>
        <w:spacing w:after="0" w:line="240" w:lineRule="auto"/>
        <w:rPr>
          <w:rFonts w:ascii="Georgia" w:eastAsia="Times New Roman" w:hAnsi="Georgia" w:cs="Calibri"/>
          <w:sz w:val="24"/>
          <w:szCs w:val="24"/>
          <w:lang w:val="en-US"/>
        </w:rPr>
      </w:pPr>
      <w:r>
        <w:rPr>
          <w:rFonts w:ascii="Georgia" w:eastAsia="Times New Roman" w:hAnsi="Georgia" w:cs="Calibri"/>
          <w:sz w:val="24"/>
          <w:szCs w:val="24"/>
          <w:lang w:val="en-US"/>
        </w:rPr>
        <w:t xml:space="preserve">6.15 </w:t>
      </w:r>
      <w:r w:rsidR="006F1E61">
        <w:rPr>
          <w:rFonts w:ascii="Georgia" w:eastAsia="Times New Roman" w:hAnsi="Georgia" w:cs="Calibri"/>
          <w:sz w:val="24"/>
          <w:szCs w:val="24"/>
          <w:lang w:val="en-US"/>
        </w:rPr>
        <w:t xml:space="preserve">- </w:t>
      </w:r>
      <w:r>
        <w:rPr>
          <w:rFonts w:ascii="Georgia" w:eastAsia="Times New Roman" w:hAnsi="Georgia" w:cs="Calibri"/>
          <w:sz w:val="24"/>
          <w:szCs w:val="24"/>
          <w:lang w:val="en-US"/>
        </w:rPr>
        <w:t>Wine</w:t>
      </w:r>
      <w:r w:rsidR="00A0018F" w:rsidRPr="00A0018F">
        <w:rPr>
          <w:rFonts w:ascii="Georgia" w:eastAsia="Times New Roman" w:hAnsi="Georgia" w:cs="Calibri"/>
          <w:sz w:val="24"/>
          <w:szCs w:val="24"/>
          <w:lang w:val="en-US"/>
        </w:rPr>
        <w:t xml:space="preserve"> reception</w:t>
      </w:r>
      <w:r w:rsidR="00023BCE">
        <w:rPr>
          <w:rFonts w:ascii="Georgia" w:eastAsia="Times New Roman" w:hAnsi="Georgia" w:cs="Calibri"/>
          <w:sz w:val="24"/>
          <w:szCs w:val="24"/>
          <w:lang w:val="en-US"/>
        </w:rPr>
        <w:t xml:space="preserve"> (The Street)</w:t>
      </w:r>
    </w:p>
    <w:sectPr w:rsidR="00A0018F" w:rsidRPr="00A001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8320D"/>
    <w:multiLevelType w:val="hybridMultilevel"/>
    <w:tmpl w:val="CC544706"/>
    <w:lvl w:ilvl="0" w:tplc="AC4A1F86">
      <w:start w:val="3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4914CF"/>
    <w:multiLevelType w:val="multilevel"/>
    <w:tmpl w:val="18549006"/>
    <w:lvl w:ilvl="0">
      <w:start w:val="12"/>
      <w:numFmt w:val="decimal"/>
      <w:lvlText w:val="%1"/>
      <w:lvlJc w:val="left"/>
      <w:pPr>
        <w:ind w:left="1095" w:hanging="1095"/>
      </w:pPr>
      <w:rPr>
        <w:rFonts w:hint="default"/>
      </w:rPr>
    </w:lvl>
    <w:lvl w:ilvl="1">
      <w:start w:val="45"/>
      <w:numFmt w:val="decimal"/>
      <w:lvlText w:val="%1.%2"/>
      <w:lvlJc w:val="left"/>
      <w:pPr>
        <w:ind w:left="1095" w:hanging="1095"/>
      </w:pPr>
      <w:rPr>
        <w:rFonts w:hint="default"/>
      </w:rPr>
    </w:lvl>
    <w:lvl w:ilvl="2">
      <w:start w:val="1"/>
      <w:numFmt w:val="decimal"/>
      <w:lvlText w:val="%1.%2-%3"/>
      <w:lvlJc w:val="left"/>
      <w:pPr>
        <w:ind w:left="1095" w:hanging="1095"/>
      </w:pPr>
      <w:rPr>
        <w:rFonts w:hint="default"/>
      </w:rPr>
    </w:lvl>
    <w:lvl w:ilvl="3">
      <w:start w:val="30"/>
      <w:numFmt w:val="decimal"/>
      <w:lvlText w:val="%1.%2-%3.%4"/>
      <w:lvlJc w:val="left"/>
      <w:pPr>
        <w:ind w:left="1095" w:hanging="109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95" w:hanging="109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29805AC1"/>
    <w:multiLevelType w:val="multilevel"/>
    <w:tmpl w:val="D092242C"/>
    <w:lvl w:ilvl="0">
      <w:start w:val="10"/>
      <w:numFmt w:val="decimal"/>
      <w:lvlText w:val="%1"/>
      <w:lvlJc w:val="left"/>
      <w:pPr>
        <w:ind w:left="900" w:hanging="90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900" w:hanging="900"/>
      </w:pPr>
      <w:rPr>
        <w:rFonts w:hint="default"/>
      </w:rPr>
    </w:lvl>
    <w:lvl w:ilvl="2">
      <w:start w:val="11"/>
      <w:numFmt w:val="decimal"/>
      <w:lvlText w:val="%1.%2-%3"/>
      <w:lvlJc w:val="left"/>
      <w:pPr>
        <w:ind w:left="900" w:hanging="900"/>
      </w:pPr>
      <w:rPr>
        <w:rFonts w:hint="default"/>
      </w:rPr>
    </w:lvl>
    <w:lvl w:ilvl="3">
      <w:start w:val="1"/>
      <w:numFmt w:val="decimal"/>
      <w:lvlText w:val="%1.%2-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B1A45AF"/>
    <w:multiLevelType w:val="multilevel"/>
    <w:tmpl w:val="E4E83D36"/>
    <w:lvl w:ilvl="0">
      <w:start w:val="1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960" w:hanging="960"/>
      </w:pPr>
      <w:rPr>
        <w:rFonts w:hint="default"/>
      </w:rPr>
    </w:lvl>
    <w:lvl w:ilvl="2">
      <w:start w:val="3"/>
      <w:numFmt w:val="decimal"/>
      <w:lvlText w:val="%1.%2-%3"/>
      <w:lvlJc w:val="left"/>
      <w:pPr>
        <w:ind w:left="960" w:hanging="960"/>
      </w:pPr>
      <w:rPr>
        <w:rFonts w:hint="default"/>
      </w:rPr>
    </w:lvl>
    <w:lvl w:ilvl="3">
      <w:start w:val="15"/>
      <w:numFmt w:val="decimal"/>
      <w:lvlText w:val="%1.%2-%3.%4"/>
      <w:lvlJc w:val="left"/>
      <w:pPr>
        <w:ind w:left="1080" w:hanging="1080"/>
      </w:pPr>
      <w:rPr>
        <w:rFonts w:hint="default"/>
        <w:u w:val="single"/>
      </w:rPr>
    </w:lvl>
    <w:lvl w:ilvl="4">
      <w:start w:val="1"/>
      <w:numFmt w:val="decimal"/>
      <w:lvlText w:val="%1.%2-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319F504F"/>
    <w:multiLevelType w:val="hybridMultilevel"/>
    <w:tmpl w:val="C7361138"/>
    <w:lvl w:ilvl="0" w:tplc="5956B65E">
      <w:start w:val="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4C6651"/>
    <w:multiLevelType w:val="hybridMultilevel"/>
    <w:tmpl w:val="329E3ADA"/>
    <w:lvl w:ilvl="0" w:tplc="3EF6E8C4">
      <w:start w:val="11"/>
      <w:numFmt w:val="bullet"/>
      <w:lvlText w:val="-"/>
      <w:lvlJc w:val="left"/>
      <w:pPr>
        <w:ind w:left="720" w:hanging="360"/>
      </w:pPr>
      <w:rPr>
        <w:rFonts w:ascii="Georgia" w:eastAsia="Times New Roman" w:hAnsi="Georg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811835"/>
    <w:multiLevelType w:val="hybridMultilevel"/>
    <w:tmpl w:val="42483416"/>
    <w:lvl w:ilvl="0" w:tplc="88326EB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CF6661"/>
    <w:multiLevelType w:val="multilevel"/>
    <w:tmpl w:val="DF3A45A6"/>
    <w:lvl w:ilvl="0">
      <w:start w:val="10"/>
      <w:numFmt w:val="decimal"/>
      <w:lvlText w:val="%1"/>
      <w:lvlJc w:val="left"/>
      <w:pPr>
        <w:ind w:left="1215" w:hanging="1215"/>
      </w:pPr>
      <w:rPr>
        <w:rFonts w:hint="default"/>
      </w:rPr>
    </w:lvl>
    <w:lvl w:ilvl="1">
      <w:start w:val="40"/>
      <w:numFmt w:val="decimal"/>
      <w:lvlText w:val="%1.%2"/>
      <w:lvlJc w:val="left"/>
      <w:pPr>
        <w:ind w:left="1215" w:hanging="1215"/>
      </w:pPr>
      <w:rPr>
        <w:rFonts w:hint="default"/>
      </w:rPr>
    </w:lvl>
    <w:lvl w:ilvl="2">
      <w:start w:val="11"/>
      <w:numFmt w:val="decimal"/>
      <w:lvlText w:val="%1.%2-%3"/>
      <w:lvlJc w:val="left"/>
      <w:pPr>
        <w:ind w:left="1215" w:hanging="1215"/>
      </w:pPr>
      <w:rPr>
        <w:rFonts w:hint="default"/>
      </w:rPr>
    </w:lvl>
    <w:lvl w:ilvl="3">
      <w:start w:val="10"/>
      <w:numFmt w:val="decimal"/>
      <w:lvlText w:val="%1.%2-%3.%4"/>
      <w:lvlJc w:val="left"/>
      <w:pPr>
        <w:ind w:left="1215" w:hanging="1215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1215" w:hanging="1215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91C"/>
    <w:rsid w:val="000101BC"/>
    <w:rsid w:val="00023BCE"/>
    <w:rsid w:val="00037E0C"/>
    <w:rsid w:val="00042ACF"/>
    <w:rsid w:val="000E3A72"/>
    <w:rsid w:val="000E518B"/>
    <w:rsid w:val="000E6329"/>
    <w:rsid w:val="00101771"/>
    <w:rsid w:val="00124741"/>
    <w:rsid w:val="00126AB5"/>
    <w:rsid w:val="00167741"/>
    <w:rsid w:val="0018413C"/>
    <w:rsid w:val="001A35E6"/>
    <w:rsid w:val="002430E1"/>
    <w:rsid w:val="00264072"/>
    <w:rsid w:val="00272598"/>
    <w:rsid w:val="00297041"/>
    <w:rsid w:val="002A1821"/>
    <w:rsid w:val="002B5A0E"/>
    <w:rsid w:val="00344D63"/>
    <w:rsid w:val="00347DC1"/>
    <w:rsid w:val="00383F5B"/>
    <w:rsid w:val="003D6C93"/>
    <w:rsid w:val="003F2C92"/>
    <w:rsid w:val="004266D5"/>
    <w:rsid w:val="00453BFF"/>
    <w:rsid w:val="004611C7"/>
    <w:rsid w:val="00482427"/>
    <w:rsid w:val="004A27E8"/>
    <w:rsid w:val="004A598E"/>
    <w:rsid w:val="004A7C74"/>
    <w:rsid w:val="004B51D9"/>
    <w:rsid w:val="004B5308"/>
    <w:rsid w:val="00541F4F"/>
    <w:rsid w:val="00542C04"/>
    <w:rsid w:val="00570C77"/>
    <w:rsid w:val="005D4ECC"/>
    <w:rsid w:val="00606C5F"/>
    <w:rsid w:val="00647F96"/>
    <w:rsid w:val="0067110C"/>
    <w:rsid w:val="0067474E"/>
    <w:rsid w:val="00681ADB"/>
    <w:rsid w:val="006F1E61"/>
    <w:rsid w:val="006F54BC"/>
    <w:rsid w:val="006F7BE3"/>
    <w:rsid w:val="00735F9C"/>
    <w:rsid w:val="00736B9E"/>
    <w:rsid w:val="007378D1"/>
    <w:rsid w:val="00766F4D"/>
    <w:rsid w:val="0078380E"/>
    <w:rsid w:val="0079698F"/>
    <w:rsid w:val="00847B64"/>
    <w:rsid w:val="0088576F"/>
    <w:rsid w:val="00895190"/>
    <w:rsid w:val="008D1B69"/>
    <w:rsid w:val="008D6A10"/>
    <w:rsid w:val="00952425"/>
    <w:rsid w:val="009557B7"/>
    <w:rsid w:val="00964DE8"/>
    <w:rsid w:val="00994D98"/>
    <w:rsid w:val="009A640C"/>
    <w:rsid w:val="009D45AC"/>
    <w:rsid w:val="009D55CC"/>
    <w:rsid w:val="009E0360"/>
    <w:rsid w:val="009F69FE"/>
    <w:rsid w:val="00A0018F"/>
    <w:rsid w:val="00A3106D"/>
    <w:rsid w:val="00A93736"/>
    <w:rsid w:val="00AA03C3"/>
    <w:rsid w:val="00AB523F"/>
    <w:rsid w:val="00B057FE"/>
    <w:rsid w:val="00B17A5C"/>
    <w:rsid w:val="00B46EA4"/>
    <w:rsid w:val="00BA345C"/>
    <w:rsid w:val="00BF2D81"/>
    <w:rsid w:val="00BF7B9D"/>
    <w:rsid w:val="00CB05CA"/>
    <w:rsid w:val="00D108E1"/>
    <w:rsid w:val="00D1491C"/>
    <w:rsid w:val="00D27A8A"/>
    <w:rsid w:val="00D4309F"/>
    <w:rsid w:val="00D61228"/>
    <w:rsid w:val="00D850DC"/>
    <w:rsid w:val="00DD3060"/>
    <w:rsid w:val="00DF2293"/>
    <w:rsid w:val="00E018FF"/>
    <w:rsid w:val="00E114AC"/>
    <w:rsid w:val="00E1275C"/>
    <w:rsid w:val="00E416E7"/>
    <w:rsid w:val="00E6096A"/>
    <w:rsid w:val="00EB1E43"/>
    <w:rsid w:val="00EE289D"/>
    <w:rsid w:val="00EF6A05"/>
    <w:rsid w:val="00F167F5"/>
    <w:rsid w:val="00F1720E"/>
    <w:rsid w:val="00F80D07"/>
    <w:rsid w:val="00FB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FBEDC"/>
  <w15:chartTrackingRefBased/>
  <w15:docId w15:val="{5872AD28-8763-4B2F-B481-49C4069D3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474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74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Standard">
    <w:name w:val="Standard"/>
    <w:rsid w:val="00BA345C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lang w:val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50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50DC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7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183657AA</Template>
  <TotalTime>0</TotalTime>
  <Pages>2</Pages>
  <Words>444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</dc:creator>
  <cp:keywords/>
  <dc:description/>
  <cp:lastModifiedBy>Harrod, Mary</cp:lastModifiedBy>
  <cp:revision>3</cp:revision>
  <cp:lastPrinted>2019-03-28T17:08:00Z</cp:lastPrinted>
  <dcterms:created xsi:type="dcterms:W3CDTF">2019-03-28T17:08:00Z</dcterms:created>
  <dcterms:modified xsi:type="dcterms:W3CDTF">2019-03-28T17:23:00Z</dcterms:modified>
</cp:coreProperties>
</file>