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091D5" w14:textId="1F78CD55" w:rsidR="00E80DFF" w:rsidRPr="00E80DFF" w:rsidRDefault="00E80DFF" w:rsidP="00E80DFF">
      <w:pPr>
        <w:rPr>
          <w:rFonts w:ascii="Calibri" w:hAnsi="Calibri"/>
          <w:b/>
          <w:sz w:val="24"/>
          <w:szCs w:val="18"/>
        </w:rPr>
      </w:pPr>
      <w:r w:rsidRPr="00E80DFF">
        <w:rPr>
          <w:rFonts w:ascii="Calibri" w:hAnsi="Calibri"/>
          <w:b/>
          <w:sz w:val="24"/>
          <w:szCs w:val="18"/>
        </w:rPr>
        <w:t xml:space="preserve">MPhil/PhD – </w:t>
      </w:r>
      <w:r w:rsidR="008C6A58">
        <w:rPr>
          <w:rFonts w:ascii="Calibri" w:hAnsi="Calibri"/>
          <w:b/>
          <w:sz w:val="24"/>
          <w:szCs w:val="18"/>
        </w:rPr>
        <w:t>UPGRADE INTERVIEW /</w:t>
      </w:r>
      <w:r w:rsidRPr="00E80DFF">
        <w:rPr>
          <w:rFonts w:ascii="Calibri" w:hAnsi="Calibri"/>
          <w:b/>
          <w:sz w:val="24"/>
          <w:szCs w:val="18"/>
        </w:rPr>
        <w:t xml:space="preserve"> REPORT </w:t>
      </w:r>
    </w:p>
    <w:p w14:paraId="76975764" w14:textId="77777777" w:rsidR="00E80DFF" w:rsidRPr="00E80DFF" w:rsidRDefault="00E80DFF" w:rsidP="00E80DFF">
      <w:pPr>
        <w:rPr>
          <w:rFonts w:ascii="Calibri" w:hAnsi="Calibri"/>
          <w:sz w:val="24"/>
          <w:szCs w:val="18"/>
        </w:rPr>
      </w:pPr>
    </w:p>
    <w:p w14:paraId="27008E51" w14:textId="77777777" w:rsidR="00A073E9" w:rsidRDefault="00E80DFF" w:rsidP="00E80DFF">
      <w:pPr>
        <w:rPr>
          <w:rFonts w:ascii="Calibri" w:hAnsi="Calibri"/>
          <w:sz w:val="24"/>
          <w:szCs w:val="18"/>
        </w:rPr>
      </w:pPr>
      <w:r w:rsidRPr="00E80DFF">
        <w:rPr>
          <w:rFonts w:ascii="Calibri" w:hAnsi="Calibri"/>
          <w:sz w:val="24"/>
          <w:szCs w:val="18"/>
        </w:rPr>
        <w:t>This form should be filled in by all parties concerned following the research interview.</w:t>
      </w:r>
    </w:p>
    <w:p w14:paraId="5B607DFC" w14:textId="77777777" w:rsidR="00E80DFF" w:rsidRDefault="00E80DFF" w:rsidP="00E80DFF">
      <w:pPr>
        <w:rPr>
          <w:rFonts w:ascii="Calibri" w:hAnsi="Calibri"/>
          <w:sz w:val="24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551"/>
        <w:gridCol w:w="660"/>
        <w:gridCol w:w="810"/>
        <w:gridCol w:w="180"/>
        <w:gridCol w:w="2840"/>
      </w:tblGrid>
      <w:tr w:rsidR="00E80DFF" w14:paraId="7A804257" w14:textId="77777777" w:rsidTr="00F90DF0">
        <w:trPr>
          <w:trHeight w:val="664"/>
        </w:trPr>
        <w:tc>
          <w:tcPr>
            <w:tcW w:w="2689" w:type="dxa"/>
            <w:shd w:val="clear" w:color="auto" w:fill="auto"/>
          </w:tcPr>
          <w:p w14:paraId="1FCE0E1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Name of Student:</w:t>
            </w:r>
          </w:p>
        </w:tc>
        <w:tc>
          <w:tcPr>
            <w:tcW w:w="7041" w:type="dxa"/>
            <w:gridSpan w:val="5"/>
          </w:tcPr>
          <w:p w14:paraId="3EFFE85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73A5DE4" w14:textId="77777777" w:rsidTr="00F90DF0">
        <w:trPr>
          <w:trHeight w:val="702"/>
        </w:trPr>
        <w:tc>
          <w:tcPr>
            <w:tcW w:w="2689" w:type="dxa"/>
            <w:shd w:val="clear" w:color="auto" w:fill="auto"/>
          </w:tcPr>
          <w:p w14:paraId="257DF86C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Name of Supervisor(s):</w:t>
            </w:r>
          </w:p>
        </w:tc>
        <w:tc>
          <w:tcPr>
            <w:tcW w:w="7041" w:type="dxa"/>
            <w:gridSpan w:val="5"/>
          </w:tcPr>
          <w:p w14:paraId="6CB0019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55FB20F7" w14:textId="77777777" w:rsidTr="00F90DF0">
        <w:trPr>
          <w:trHeight w:val="701"/>
        </w:trPr>
        <w:tc>
          <w:tcPr>
            <w:tcW w:w="2689" w:type="dxa"/>
            <w:shd w:val="clear" w:color="auto" w:fill="auto"/>
          </w:tcPr>
          <w:p w14:paraId="5530D1D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University ID Number:</w:t>
            </w:r>
          </w:p>
        </w:tc>
        <w:tc>
          <w:tcPr>
            <w:tcW w:w="2551" w:type="dxa"/>
          </w:tcPr>
          <w:p w14:paraId="4CEFE38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1470" w:type="dxa"/>
            <w:gridSpan w:val="2"/>
            <w:shd w:val="clear" w:color="auto" w:fill="auto"/>
          </w:tcPr>
          <w:p w14:paraId="29F9710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Registration Status:</w:t>
            </w:r>
          </w:p>
        </w:tc>
        <w:tc>
          <w:tcPr>
            <w:tcW w:w="3020" w:type="dxa"/>
            <w:gridSpan w:val="2"/>
          </w:tcPr>
          <w:p w14:paraId="6171634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Full-time / Part-time</w:t>
            </w:r>
          </w:p>
        </w:tc>
      </w:tr>
      <w:tr w:rsidR="00E80DFF" w14:paraId="3909A9A5" w14:textId="77777777" w:rsidTr="00F90DF0">
        <w:tc>
          <w:tcPr>
            <w:tcW w:w="2689" w:type="dxa"/>
            <w:shd w:val="clear" w:color="auto" w:fill="auto"/>
          </w:tcPr>
          <w:p w14:paraId="1E2C9314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Research Topic:</w:t>
            </w:r>
          </w:p>
          <w:p w14:paraId="2F13169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sz w:val="20"/>
              </w:rPr>
              <w:t>(Please give dissertation title if agreed)</w:t>
            </w:r>
          </w:p>
        </w:tc>
        <w:tc>
          <w:tcPr>
            <w:tcW w:w="7041" w:type="dxa"/>
            <w:gridSpan w:val="5"/>
          </w:tcPr>
          <w:p w14:paraId="0A56A52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0EA46F52" w14:textId="77777777" w:rsidTr="00536745">
        <w:trPr>
          <w:trHeight w:val="634"/>
        </w:trPr>
        <w:tc>
          <w:tcPr>
            <w:tcW w:w="9730" w:type="dxa"/>
            <w:gridSpan w:val="6"/>
            <w:shd w:val="clear" w:color="auto" w:fill="D99594" w:themeFill="accent2" w:themeFillTint="99"/>
            <w:vAlign w:val="center"/>
          </w:tcPr>
          <w:p w14:paraId="42BE03CC" w14:textId="77777777" w:rsidR="00E80DFF" w:rsidRDefault="00E80DFF" w:rsidP="00E80DFF">
            <w:pPr>
              <w:jc w:val="center"/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b/>
              </w:rPr>
              <w:t>REPORT OF INTERVIEW COMMITTEE</w:t>
            </w:r>
          </w:p>
        </w:tc>
      </w:tr>
      <w:tr w:rsidR="00E80DFF" w14:paraId="17E08D39" w14:textId="77777777" w:rsidTr="00F90DF0">
        <w:trPr>
          <w:trHeight w:val="842"/>
        </w:trPr>
        <w:tc>
          <w:tcPr>
            <w:tcW w:w="2689" w:type="dxa"/>
            <w:shd w:val="clear" w:color="auto" w:fill="auto"/>
          </w:tcPr>
          <w:p w14:paraId="554F57D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Date &amp; Time of Meeting:</w:t>
            </w:r>
          </w:p>
        </w:tc>
        <w:tc>
          <w:tcPr>
            <w:tcW w:w="7041" w:type="dxa"/>
            <w:gridSpan w:val="5"/>
          </w:tcPr>
          <w:p w14:paraId="5FE9655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644CEE7C" w14:textId="77777777" w:rsidTr="00F90DF0">
        <w:trPr>
          <w:trHeight w:val="986"/>
        </w:trPr>
        <w:tc>
          <w:tcPr>
            <w:tcW w:w="2689" w:type="dxa"/>
            <w:shd w:val="clear" w:color="auto" w:fill="auto"/>
          </w:tcPr>
          <w:p w14:paraId="1C969169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Interviewers:</w:t>
            </w:r>
          </w:p>
          <w:p w14:paraId="57552A7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</w:tcPr>
          <w:p w14:paraId="794B9981" w14:textId="77777777" w:rsidR="00E80DFF" w:rsidRPr="00641170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9B165D4" w14:textId="77777777" w:rsidTr="00F90DF0">
        <w:trPr>
          <w:trHeight w:val="2262"/>
        </w:trPr>
        <w:tc>
          <w:tcPr>
            <w:tcW w:w="2689" w:type="dxa"/>
            <w:shd w:val="clear" w:color="auto" w:fill="auto"/>
          </w:tcPr>
          <w:p w14:paraId="7665F85D" w14:textId="71AC15C6" w:rsidR="00E80DFF" w:rsidRDefault="00641170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 w:cs="Calibri"/>
              </w:rPr>
              <w:t xml:space="preserve">Candidate has supplied for review: </w:t>
            </w:r>
          </w:p>
        </w:tc>
        <w:tc>
          <w:tcPr>
            <w:tcW w:w="7041" w:type="dxa"/>
            <w:gridSpan w:val="5"/>
          </w:tcPr>
          <w:p w14:paraId="2386E493" w14:textId="77777777" w:rsidR="00641170" w:rsidRPr="00641170" w:rsidRDefault="00641170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>a thesis abstract</w:t>
            </w:r>
          </w:p>
          <w:p w14:paraId="08FBA968" w14:textId="77777777" w:rsidR="00641170" w:rsidRPr="00641170" w:rsidRDefault="00641170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>a chapter draft, or another piece of writing related to the thesis research, of between 5000 and 10000 words in length (excluding bibliography).</w:t>
            </w:r>
          </w:p>
          <w:p w14:paraId="399EB1A1" w14:textId="77777777" w:rsidR="00641170" w:rsidRPr="00641170" w:rsidRDefault="00641170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>a 2,500-word research proposal, to include:</w:t>
            </w:r>
          </w:p>
          <w:p w14:paraId="181145D5" w14:textId="77777777" w:rsidR="00641170" w:rsidRPr="00641170" w:rsidRDefault="00641170" w:rsidP="00641170">
            <w:pPr>
              <w:pStyle w:val="ListParagraph"/>
              <w:numPr>
                <w:ilvl w:val="2"/>
                <w:numId w:val="2"/>
              </w:numPr>
              <w:ind w:left="851"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 xml:space="preserve"> a review of the secondary literature relevant to your topic</w:t>
            </w:r>
          </w:p>
          <w:p w14:paraId="69B0B5C6" w14:textId="77777777" w:rsidR="00641170" w:rsidRPr="00641170" w:rsidRDefault="00641170" w:rsidP="00641170">
            <w:pPr>
              <w:pStyle w:val="ListParagraph"/>
              <w:numPr>
                <w:ilvl w:val="2"/>
                <w:numId w:val="2"/>
              </w:numPr>
              <w:ind w:left="851"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 xml:space="preserve"> a discussion of the main historiographical, literary, theoretical and/or methodological issues relevant to your research</w:t>
            </w:r>
          </w:p>
          <w:p w14:paraId="3B3A4C04" w14:textId="77777777" w:rsidR="00641170" w:rsidRPr="00641170" w:rsidRDefault="00641170" w:rsidP="00641170">
            <w:pPr>
              <w:pStyle w:val="ListParagraph"/>
              <w:numPr>
                <w:ilvl w:val="2"/>
                <w:numId w:val="2"/>
              </w:numPr>
              <w:ind w:left="851"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 xml:space="preserve"> an outline of the research project, including some discussion of the sources you will use and the questions you intend to ask of them</w:t>
            </w:r>
          </w:p>
          <w:p w14:paraId="4682FC2F" w14:textId="77777777" w:rsidR="00641170" w:rsidRPr="00641170" w:rsidRDefault="00641170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Theme="majorHAnsi" w:hAnsiTheme="majorHAnsi" w:cstheme="majorHAnsi"/>
              </w:rPr>
            </w:pPr>
            <w:r w:rsidRPr="00641170">
              <w:rPr>
                <w:rFonts w:asciiTheme="majorHAnsi" w:hAnsiTheme="majorHAnsi" w:cstheme="majorHAnsi"/>
              </w:rPr>
              <w:t>a chapter plan and a detailed timetable for research and writing</w:t>
            </w:r>
          </w:p>
          <w:p w14:paraId="5D086D23" w14:textId="77777777" w:rsidR="005D5F01" w:rsidRPr="005D5F01" w:rsidRDefault="00641170" w:rsidP="005D5F01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Goudy Old Style" w:hAnsi="Goudy Old Style"/>
              </w:rPr>
            </w:pPr>
            <w:r w:rsidRPr="00641170">
              <w:rPr>
                <w:rFonts w:asciiTheme="majorHAnsi" w:hAnsiTheme="majorHAnsi" w:cstheme="majorHAnsi"/>
              </w:rPr>
              <w:t xml:space="preserve">a statement on Professional Development of 300 words </w:t>
            </w:r>
          </w:p>
          <w:p w14:paraId="40F60883" w14:textId="4BA39142" w:rsidR="004E3B40" w:rsidRPr="004E3B40" w:rsidRDefault="00641170" w:rsidP="005D5F01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Goudy Old Style" w:hAnsi="Goudy Old Style"/>
              </w:rPr>
            </w:pPr>
            <w:r w:rsidRPr="00641170">
              <w:rPr>
                <w:rFonts w:asciiTheme="majorHAnsi" w:hAnsiTheme="majorHAnsi" w:cstheme="majorHAnsi"/>
              </w:rPr>
              <w:t>a bibliography, arranged as detailed in the MHRA Style Guide</w:t>
            </w:r>
          </w:p>
        </w:tc>
      </w:tr>
      <w:tr w:rsidR="004E3B40" w14:paraId="7AB53398" w14:textId="77777777" w:rsidTr="00F90DF0">
        <w:trPr>
          <w:trHeight w:val="2262"/>
        </w:trPr>
        <w:tc>
          <w:tcPr>
            <w:tcW w:w="2689" w:type="dxa"/>
            <w:shd w:val="clear" w:color="auto" w:fill="auto"/>
          </w:tcPr>
          <w:p w14:paraId="235A2ECF" w14:textId="77777777" w:rsidR="004E3B40" w:rsidRPr="00E80DFF" w:rsidRDefault="004E3B40" w:rsidP="004E3B40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 xml:space="preserve">Comments: </w:t>
            </w:r>
          </w:p>
          <w:p w14:paraId="5A7FBAB2" w14:textId="71034DEC" w:rsidR="004E3B40" w:rsidRP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</w:t>
            </w:r>
            <w:r w:rsidRPr="00E80DFF">
              <w:rPr>
                <w:rFonts w:ascii="Calibri" w:hAnsi="Calibri" w:cs="Calibri"/>
                <w:sz w:val="20"/>
                <w:szCs w:val="20"/>
              </w:rPr>
              <w:t xml:space="preserve">Continue on </w:t>
            </w:r>
            <w:r>
              <w:rPr>
                <w:rFonts w:ascii="Calibri" w:hAnsi="Calibri" w:cs="Calibri"/>
                <w:sz w:val="20"/>
                <w:szCs w:val="20"/>
              </w:rPr>
              <w:t>separate</w:t>
            </w:r>
            <w:r w:rsidRPr="00E80DFF">
              <w:rPr>
                <w:rFonts w:ascii="Calibri" w:hAnsi="Calibri" w:cs="Calibri"/>
                <w:sz w:val="20"/>
                <w:szCs w:val="20"/>
              </w:rPr>
              <w:t xml:space="preserve"> sheet if required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7041" w:type="dxa"/>
            <w:gridSpan w:val="5"/>
          </w:tcPr>
          <w:p w14:paraId="712A3160" w14:textId="77777777" w:rsidR="004E3B40" w:rsidRPr="004E3B40" w:rsidRDefault="004E3B40" w:rsidP="004E3B40">
            <w:pPr>
              <w:rPr>
                <w:rFonts w:asciiTheme="majorHAnsi" w:hAnsiTheme="majorHAnsi" w:cstheme="majorHAnsi"/>
              </w:rPr>
            </w:pPr>
          </w:p>
        </w:tc>
      </w:tr>
      <w:tr w:rsidR="00E80DFF" w14:paraId="79819D26" w14:textId="77777777" w:rsidTr="00F90DF0">
        <w:trPr>
          <w:trHeight w:val="3937"/>
        </w:trPr>
        <w:tc>
          <w:tcPr>
            <w:tcW w:w="2689" w:type="dxa"/>
            <w:shd w:val="clear" w:color="auto" w:fill="auto"/>
          </w:tcPr>
          <w:p w14:paraId="1186233E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202A94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2626D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AD22E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A21E4F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357E3B1" w14:textId="77777777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0FEA8D3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9612D4C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67799E1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FBFBDED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BC9D2BA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EA7E0D2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54EF6A5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8D95E84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A534711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297A83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D4B0F1D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68C1F49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EFC1E20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68C8C80" w14:textId="77777777" w:rsidR="004E3B40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59D622" w14:textId="77777777" w:rsidR="004E3B40" w:rsidRPr="00E80DFF" w:rsidRDefault="004E3B40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14:paraId="7E78C09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40416559" w14:textId="77777777" w:rsidTr="00536745">
        <w:trPr>
          <w:trHeight w:val="934"/>
        </w:trPr>
        <w:tc>
          <w:tcPr>
            <w:tcW w:w="9730" w:type="dxa"/>
            <w:gridSpan w:val="6"/>
            <w:shd w:val="clear" w:color="auto" w:fill="D99594" w:themeFill="accent2" w:themeFillTint="99"/>
            <w:vAlign w:val="center"/>
          </w:tcPr>
          <w:p w14:paraId="7C76A679" w14:textId="77777777" w:rsidR="00E80DFF" w:rsidRPr="00E80DFF" w:rsidRDefault="00E80DFF" w:rsidP="00E80DFF">
            <w:pPr>
              <w:jc w:val="center"/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  <w:b/>
              </w:rPr>
              <w:t>RECOMMENDATIONS</w:t>
            </w:r>
            <w:r w:rsidRPr="00E80DFF">
              <w:rPr>
                <w:rFonts w:ascii="Calibri" w:hAnsi="Calibri" w:cs="Calibri"/>
              </w:rPr>
              <w:t>:</w:t>
            </w:r>
          </w:p>
          <w:p w14:paraId="6EDD70E8" w14:textId="77777777" w:rsidR="00E80DFF" w:rsidRPr="00BE5004" w:rsidRDefault="00E80DFF" w:rsidP="00E80DFF">
            <w:pPr>
              <w:jc w:val="center"/>
              <w:rPr>
                <w:rFonts w:ascii="Calibri" w:hAnsi="Calibri" w:cs="Calibri"/>
                <w:b/>
              </w:rPr>
            </w:pPr>
            <w:r w:rsidRPr="00BE5004">
              <w:rPr>
                <w:rFonts w:ascii="Calibri" w:hAnsi="Calibri" w:cs="Calibri"/>
                <w:b/>
              </w:rPr>
              <w:t>Please circle and provide notes as appropriate</w:t>
            </w:r>
          </w:p>
        </w:tc>
      </w:tr>
      <w:tr w:rsidR="00E80DFF" w14:paraId="60B882F4" w14:textId="77777777" w:rsidTr="00F90DF0">
        <w:trPr>
          <w:trHeight w:val="720"/>
        </w:trPr>
        <w:tc>
          <w:tcPr>
            <w:tcW w:w="2689" w:type="dxa"/>
            <w:shd w:val="clear" w:color="auto" w:fill="auto"/>
          </w:tcPr>
          <w:p w14:paraId="27D9E4EB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Raise registration to PhD unconditionally:</w:t>
            </w:r>
          </w:p>
        </w:tc>
        <w:tc>
          <w:tcPr>
            <w:tcW w:w="7041" w:type="dxa"/>
            <w:gridSpan w:val="5"/>
          </w:tcPr>
          <w:p w14:paraId="6D2FE03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0439D8B" w14:textId="77777777" w:rsidTr="00F90DF0">
        <w:trPr>
          <w:trHeight w:val="1978"/>
        </w:trPr>
        <w:tc>
          <w:tcPr>
            <w:tcW w:w="2689" w:type="dxa"/>
            <w:shd w:val="clear" w:color="auto" w:fill="auto"/>
          </w:tcPr>
          <w:p w14:paraId="2184ABAD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 xml:space="preserve">Raise registration to PhD if certain conditions are met: </w:t>
            </w:r>
          </w:p>
          <w:p w14:paraId="79BAC7F0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 w:rsidRPr="00E80DFF">
              <w:rPr>
                <w:rFonts w:ascii="Calibri" w:hAnsi="Calibri" w:cs="Calibri"/>
                <w:sz w:val="20"/>
                <w:szCs w:val="20"/>
              </w:rPr>
              <w:t>(please be specific and include a review date)</w:t>
            </w:r>
          </w:p>
        </w:tc>
        <w:tc>
          <w:tcPr>
            <w:tcW w:w="7041" w:type="dxa"/>
            <w:gridSpan w:val="5"/>
          </w:tcPr>
          <w:p w14:paraId="0D9535F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2595507C" w14:textId="77777777" w:rsidTr="00F90DF0">
        <w:trPr>
          <w:trHeight w:val="1978"/>
        </w:trPr>
        <w:tc>
          <w:tcPr>
            <w:tcW w:w="2689" w:type="dxa"/>
            <w:shd w:val="clear" w:color="auto" w:fill="auto"/>
          </w:tcPr>
          <w:p w14:paraId="2CFFB769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Other:</w:t>
            </w:r>
          </w:p>
          <w:p w14:paraId="692C0FC8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 w:rsidRPr="00E80DFF">
              <w:rPr>
                <w:rFonts w:ascii="Calibri" w:hAnsi="Calibri" w:cs="Calibri"/>
                <w:sz w:val="20"/>
                <w:szCs w:val="20"/>
              </w:rPr>
              <w:t>(please give explanation)</w:t>
            </w:r>
          </w:p>
        </w:tc>
        <w:tc>
          <w:tcPr>
            <w:tcW w:w="7041" w:type="dxa"/>
            <w:gridSpan w:val="5"/>
          </w:tcPr>
          <w:p w14:paraId="5A66674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2B16F133" w14:textId="77777777" w:rsidTr="00536745">
        <w:trPr>
          <w:trHeight w:val="956"/>
        </w:trPr>
        <w:tc>
          <w:tcPr>
            <w:tcW w:w="2689" w:type="dxa"/>
            <w:shd w:val="clear" w:color="auto" w:fill="D99594" w:themeFill="accent2" w:themeFillTint="99"/>
          </w:tcPr>
          <w:p w14:paraId="6C3D6D46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11" w:type="dxa"/>
            <w:gridSpan w:val="2"/>
          </w:tcPr>
          <w:p w14:paraId="0B961A88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18848FE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30904E4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14C80AB8" w14:textId="77777777" w:rsidTr="00536745">
        <w:trPr>
          <w:trHeight w:val="956"/>
        </w:trPr>
        <w:tc>
          <w:tcPr>
            <w:tcW w:w="2689" w:type="dxa"/>
            <w:shd w:val="clear" w:color="auto" w:fill="D99594" w:themeFill="accent2" w:themeFillTint="99"/>
          </w:tcPr>
          <w:p w14:paraId="2A300659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11" w:type="dxa"/>
            <w:gridSpan w:val="2"/>
          </w:tcPr>
          <w:p w14:paraId="0F704F7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62A6290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1B7FE6D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5D5A0D97" w14:textId="77777777" w:rsidTr="00536745">
        <w:trPr>
          <w:trHeight w:val="956"/>
        </w:trPr>
        <w:tc>
          <w:tcPr>
            <w:tcW w:w="2689" w:type="dxa"/>
            <w:shd w:val="clear" w:color="auto" w:fill="D99594" w:themeFill="accent2" w:themeFillTint="99"/>
          </w:tcPr>
          <w:p w14:paraId="5950004C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Supervisor</w:t>
            </w:r>
            <w:r w:rsidRPr="00E80DFF">
              <w:rPr>
                <w:rFonts w:ascii="Calibri" w:hAnsi="Calibri" w:cs="Calibri"/>
              </w:rPr>
              <w:t xml:space="preserve"> Signature</w:t>
            </w:r>
            <w:r>
              <w:rPr>
                <w:rFonts w:ascii="Calibri" w:hAnsi="Calibri" w:cs="Calibri"/>
              </w:rPr>
              <w:t>(s):</w:t>
            </w:r>
          </w:p>
        </w:tc>
        <w:tc>
          <w:tcPr>
            <w:tcW w:w="3211" w:type="dxa"/>
            <w:gridSpan w:val="2"/>
          </w:tcPr>
          <w:p w14:paraId="6D283A13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3B48DC4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7537162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04EDCD01" w14:textId="77777777" w:rsidTr="00536745">
        <w:trPr>
          <w:trHeight w:val="984"/>
        </w:trPr>
        <w:tc>
          <w:tcPr>
            <w:tcW w:w="2689" w:type="dxa"/>
            <w:shd w:val="clear" w:color="auto" w:fill="D99594" w:themeFill="accent2" w:themeFillTint="99"/>
          </w:tcPr>
          <w:p w14:paraId="62C84CDE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Student Signature:</w:t>
            </w:r>
          </w:p>
        </w:tc>
        <w:tc>
          <w:tcPr>
            <w:tcW w:w="3211" w:type="dxa"/>
            <w:gridSpan w:val="2"/>
          </w:tcPr>
          <w:p w14:paraId="3939D9E2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7B6888E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7458923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</w:tbl>
    <w:p w14:paraId="31DE596F" w14:textId="77777777" w:rsidR="00BE5004" w:rsidRDefault="00BE5004" w:rsidP="00E80DFF">
      <w:pPr>
        <w:rPr>
          <w:rFonts w:ascii="Calibri" w:hAnsi="Calibri"/>
          <w:sz w:val="24"/>
          <w:szCs w:val="18"/>
        </w:rPr>
      </w:pPr>
    </w:p>
    <w:p w14:paraId="0A29B910" w14:textId="06FBA149" w:rsidR="00BE5004" w:rsidRPr="00D75667" w:rsidRDefault="00BE5004" w:rsidP="00BE5004">
      <w:pPr>
        <w:tabs>
          <w:tab w:val="left" w:pos="1725"/>
        </w:tabs>
        <w:rPr>
          <w:rFonts w:ascii="Calibri" w:hAnsi="Calibri"/>
          <w:b/>
          <w:sz w:val="28"/>
          <w:szCs w:val="28"/>
        </w:rPr>
      </w:pPr>
      <w:r w:rsidRPr="00D75667">
        <w:rPr>
          <w:rFonts w:ascii="Calibri" w:hAnsi="Calibri"/>
          <w:b/>
          <w:sz w:val="28"/>
          <w:szCs w:val="28"/>
        </w:rPr>
        <w:t xml:space="preserve">Please return the completed and signed form to </w:t>
      </w:r>
      <w:hyperlink r:id="rId8" w:history="1">
        <w:r w:rsidR="008C6A58" w:rsidRPr="00710D51">
          <w:rPr>
            <w:rStyle w:val="Hyperlink"/>
            <w:rFonts w:ascii="Calibri" w:hAnsi="Calibri"/>
            <w:b/>
            <w:sz w:val="28"/>
            <w:szCs w:val="28"/>
          </w:rPr>
          <w:t>renaissance@warwick.ac.uk</w:t>
        </w:r>
      </w:hyperlink>
      <w:r w:rsidR="009A2FC8">
        <w:rPr>
          <w:rFonts w:ascii="Calibri" w:hAnsi="Calibri"/>
          <w:b/>
          <w:sz w:val="28"/>
          <w:szCs w:val="28"/>
        </w:rPr>
        <w:t xml:space="preserve"> </w:t>
      </w:r>
    </w:p>
    <w:sectPr w:rsidR="00BE5004" w:rsidRPr="00D75667" w:rsidSect="004E3B40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0" w:h="16840"/>
      <w:pgMar w:top="0" w:right="1080" w:bottom="426" w:left="1080" w:header="229" w:footer="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A0D0A" w14:textId="77777777" w:rsidR="00E80DFF" w:rsidRDefault="00E80DFF" w:rsidP="00A073E9">
      <w:r>
        <w:separator/>
      </w:r>
    </w:p>
  </w:endnote>
  <w:endnote w:type="continuationSeparator" w:id="0">
    <w:p w14:paraId="75D4E110" w14:textId="77777777" w:rsidR="00E80DFF" w:rsidRDefault="00E80DFF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36A73" w14:textId="77777777" w:rsidR="00E80DFF" w:rsidRDefault="00E80DFF">
    <w:pPr>
      <w:pStyle w:val="Footer"/>
    </w:pPr>
  </w:p>
  <w:p w14:paraId="0E178257" w14:textId="77777777" w:rsidR="00E80DFF" w:rsidRDefault="00E80DF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57E8BBE5" w14:textId="77777777" w:rsidR="00E80DFF" w:rsidRDefault="00E80DFF" w:rsidP="00E80DFF">
        <w:pPr>
          <w:ind w:left="6946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</w:p>
      <w:p w14:paraId="167D20DA" w14:textId="77777777" w:rsidR="00E80DFF" w:rsidRPr="001F6FCD" w:rsidRDefault="005D5F01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D63A4" w14:textId="77777777" w:rsidR="00E80DFF" w:rsidRDefault="00E80DFF" w:rsidP="00A073E9">
      <w:r>
        <w:separator/>
      </w:r>
    </w:p>
  </w:footnote>
  <w:footnote w:type="continuationSeparator" w:id="0">
    <w:p w14:paraId="154D89E4" w14:textId="77777777" w:rsidR="00E80DFF" w:rsidRDefault="00E80DFF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8487B" w14:textId="77777777" w:rsidR="00E80DFF" w:rsidRDefault="005D5F01">
    <w:pPr>
      <w:pStyle w:val="Header"/>
    </w:pPr>
    <w:sdt>
      <w:sdtPr>
        <w:id w:val="171999623"/>
        <w:placeholder>
          <w:docPart w:val="E871394BAACA4A1EBBF01A6DE96A7678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center" w:leader="none"/>
    </w:r>
    <w:sdt>
      <w:sdtPr>
        <w:id w:val="171999624"/>
        <w:placeholder>
          <w:docPart w:val="12023CEAFB4B4588BA27B016CAAC87D3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right" w:leader="none"/>
    </w:r>
    <w:sdt>
      <w:sdtPr>
        <w:id w:val="171999625"/>
        <w:placeholder>
          <w:docPart w:val="14A9CC18F74B425BAB67C79B0BD4CF5E"/>
        </w:placeholder>
        <w:temporary/>
        <w:showingPlcHdr/>
      </w:sdtPr>
      <w:sdtEndPr/>
      <w:sdtContent>
        <w:r w:rsidR="00E80DFF">
          <w:t>[Type text]</w:t>
        </w:r>
      </w:sdtContent>
    </w:sdt>
  </w:p>
  <w:p w14:paraId="32C16F41" w14:textId="77777777" w:rsidR="00E80DFF" w:rsidRDefault="00E80DFF">
    <w:pPr>
      <w:pStyle w:val="Header"/>
    </w:pPr>
  </w:p>
  <w:p w14:paraId="41D5CF8E" w14:textId="77777777" w:rsidR="00E80DFF" w:rsidRDefault="00E80DF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EC735" w14:textId="77777777" w:rsidR="00E80DFF" w:rsidRDefault="00E80DFF" w:rsidP="004769B3">
    <w:pPr>
      <w:pStyle w:val="Header"/>
      <w:ind w:left="-1800"/>
    </w:pPr>
  </w:p>
  <w:p w14:paraId="4C1CF712" w14:textId="77777777" w:rsidR="00E80DFF" w:rsidRDefault="00E80DF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EC4FB" w14:textId="6239B558" w:rsidR="00E80DFF" w:rsidRDefault="00FF301C" w:rsidP="00FF301C">
    <w:pPr>
      <w:pStyle w:val="Header"/>
      <w:ind w:left="-1080" w:firstLine="229"/>
      <w:jc w:val="center"/>
    </w:pPr>
    <w:r>
      <w:rPr>
        <w:noProof/>
      </w:rPr>
      <w:drawing>
        <wp:inline distT="0" distB="0" distL="0" distR="0" wp14:anchorId="5AEEE03C" wp14:editId="63F0535E">
          <wp:extent cx="7296150" cy="1406794"/>
          <wp:effectExtent l="0" t="0" r="0" b="3175"/>
          <wp:docPr id="1432032730" name="Picture 1432032730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8303690" name="Picture 1" descr="A close up of a logo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76741" cy="14223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805FA"/>
    <w:multiLevelType w:val="hybridMultilevel"/>
    <w:tmpl w:val="DFE85E1A"/>
    <w:lvl w:ilvl="0" w:tplc="0809001B">
      <w:start w:val="1"/>
      <w:numFmt w:val="lowerRoman"/>
      <w:lvlText w:val="%1."/>
      <w:lvlJc w:val="righ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0C04196"/>
    <w:multiLevelType w:val="hybridMultilevel"/>
    <w:tmpl w:val="A2F6656C"/>
    <w:lvl w:ilvl="0" w:tplc="FFFFFFFF">
      <w:start w:val="1"/>
      <w:numFmt w:val="lowerRoman"/>
      <w:lvlText w:val="%1."/>
      <w:lvlJc w:val="right"/>
      <w:pPr>
        <w:ind w:left="360" w:hanging="360"/>
      </w:pPr>
    </w:lvl>
    <w:lvl w:ilvl="1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87136035">
    <w:abstractNumId w:val="0"/>
  </w:num>
  <w:num w:numId="2" w16cid:durableId="906761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D09"/>
    <w:rsid w:val="000F68A3"/>
    <w:rsid w:val="001F6FCD"/>
    <w:rsid w:val="002510EA"/>
    <w:rsid w:val="002730AB"/>
    <w:rsid w:val="00396EA1"/>
    <w:rsid w:val="003E0EA6"/>
    <w:rsid w:val="00400A65"/>
    <w:rsid w:val="004769B3"/>
    <w:rsid w:val="004E3B40"/>
    <w:rsid w:val="00536745"/>
    <w:rsid w:val="005A420D"/>
    <w:rsid w:val="005C37D0"/>
    <w:rsid w:val="005D5F01"/>
    <w:rsid w:val="00641170"/>
    <w:rsid w:val="00670BC5"/>
    <w:rsid w:val="00695C59"/>
    <w:rsid w:val="006E0783"/>
    <w:rsid w:val="007645A3"/>
    <w:rsid w:val="00777D09"/>
    <w:rsid w:val="008309E8"/>
    <w:rsid w:val="008C6A58"/>
    <w:rsid w:val="00946BCC"/>
    <w:rsid w:val="009A2FC8"/>
    <w:rsid w:val="00A073E9"/>
    <w:rsid w:val="00BE5004"/>
    <w:rsid w:val="00D75667"/>
    <w:rsid w:val="00DD6197"/>
    <w:rsid w:val="00E432C1"/>
    <w:rsid w:val="00E80DFF"/>
    <w:rsid w:val="00EA66FE"/>
    <w:rsid w:val="00ED650C"/>
    <w:rsid w:val="00F86919"/>
    <w:rsid w:val="00F90DF0"/>
    <w:rsid w:val="00FF301C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4:docId w14:val="29B96116"/>
  <w14:defaultImageDpi w14:val="300"/>
  <w15:docId w15:val="{DCCF66A9-0794-4291-8CE2-B52DB61C6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E80D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A2FC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C6A58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641170"/>
    <w:pPr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naissance@warwick.ac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871394BAACA4A1EBBF01A6DE96A76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0F169-2116-4390-A21A-3F3B271E0EF6}"/>
      </w:docPartPr>
      <w:docPartBody>
        <w:p w:rsidR="0072393B" w:rsidRDefault="0072393B">
          <w:pPr>
            <w:pStyle w:val="E871394BAACA4A1EBBF01A6DE96A7678"/>
          </w:pPr>
          <w:r>
            <w:t>[Type the recipient name]</w:t>
          </w:r>
        </w:p>
      </w:docPartBody>
    </w:docPart>
    <w:docPart>
      <w:docPartPr>
        <w:name w:val="12023CEAFB4B4588BA27B016CAAC8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44C76-6695-4C24-8D48-DB588C214C4C}"/>
      </w:docPartPr>
      <w:docPartBody>
        <w:p w:rsidR="0072393B" w:rsidRDefault="0072393B">
          <w:pPr>
            <w:pStyle w:val="12023CEAFB4B4588BA27B016CAAC87D3"/>
          </w:pPr>
          <w:r>
            <w:t>[Type the recipient address]</w:t>
          </w:r>
        </w:p>
      </w:docPartBody>
    </w:docPart>
    <w:docPart>
      <w:docPartPr>
        <w:name w:val="14A9CC18F74B425BAB67C79B0BD4CF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C76157-A7E9-4550-88AF-511DC3F78D31}"/>
      </w:docPartPr>
      <w:docPartBody>
        <w:p w:rsidR="0072393B" w:rsidRDefault="0072393B">
          <w:pPr>
            <w:pStyle w:val="14A9CC18F74B425BAB67C79B0BD4CF5E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393B"/>
    <w:rsid w:val="0072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871394BAACA4A1EBBF01A6DE96A7678">
    <w:name w:val="E871394BAACA4A1EBBF01A6DE96A7678"/>
  </w:style>
  <w:style w:type="paragraph" w:customStyle="1" w:styleId="12023CEAFB4B4588BA27B016CAAC87D3">
    <w:name w:val="12023CEAFB4B4588BA27B016CAAC87D3"/>
  </w:style>
  <w:style w:type="paragraph" w:customStyle="1" w:styleId="14A9CC18F74B425BAB67C79B0BD4CF5E">
    <w:name w:val="14A9CC18F74B425BAB67C79B0BD4CF5E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912FB7-2C63-4434-BD9D-FDBE85FF1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</Template>
  <TotalTime>22</TotalTime>
  <Pages>2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O'Malley, Toren</dc:creator>
  <cp:lastModifiedBy>Sweet, Jayne</cp:lastModifiedBy>
  <cp:revision>6</cp:revision>
  <dcterms:created xsi:type="dcterms:W3CDTF">2023-07-26T15:20:00Z</dcterms:created>
  <dcterms:modified xsi:type="dcterms:W3CDTF">2023-07-27T09:24:00Z</dcterms:modified>
</cp:coreProperties>
</file>