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FD2" w:rsidRDefault="00A35FD2">
      <w:r>
        <w:t>SUBMISSION to</w:t>
      </w:r>
    </w:p>
    <w:p w:rsidR="00A35FD2" w:rsidRDefault="00A35FD2"/>
    <w:p w:rsidR="00E50600" w:rsidRPr="00A35FD2" w:rsidRDefault="00E50600">
      <w:pPr>
        <w:rPr>
          <w:b/>
        </w:rPr>
      </w:pPr>
      <w:r w:rsidRPr="00A35FD2">
        <w:rPr>
          <w:b/>
        </w:rPr>
        <w:t>Dr Greg Wells UG Essay Prize</w:t>
      </w:r>
      <w:r w:rsidR="001D4188">
        <w:rPr>
          <w:b/>
        </w:rPr>
        <w:t xml:space="preserve"> 2019</w:t>
      </w:r>
    </w:p>
    <w:p w:rsidR="00E50600" w:rsidRDefault="00E50600">
      <w:r>
        <w:t>Centre for the Study of the Renaissance</w:t>
      </w:r>
    </w:p>
    <w:p w:rsidR="00E50600" w:rsidRDefault="00E50600" w:rsidP="00A35FD2">
      <w:pPr>
        <w:pBdr>
          <w:bottom w:val="single" w:sz="4" w:space="1" w:color="auto"/>
        </w:pBdr>
      </w:pPr>
    </w:p>
    <w:p w:rsidR="00A35FD2" w:rsidRDefault="00A35FD2"/>
    <w:p w:rsidR="005864C8" w:rsidRDefault="005864C8">
      <w:pPr>
        <w:rPr>
          <w:b/>
        </w:rPr>
      </w:pPr>
    </w:p>
    <w:p w:rsidR="00E50600" w:rsidRPr="005864C8" w:rsidRDefault="005864C8">
      <w:pPr>
        <w:rPr>
          <w:b/>
        </w:rPr>
      </w:pPr>
      <w:r w:rsidRPr="005864C8">
        <w:rPr>
          <w:b/>
        </w:rPr>
        <w:t>Student Name</w:t>
      </w:r>
      <w:r w:rsidR="000504FC">
        <w:rPr>
          <w:b/>
        </w:rPr>
        <w:t>:</w:t>
      </w:r>
    </w:p>
    <w:p w:rsidR="005864C8" w:rsidRPr="005864C8" w:rsidRDefault="005864C8">
      <w:pPr>
        <w:rPr>
          <w:b/>
        </w:rPr>
      </w:pPr>
    </w:p>
    <w:p w:rsidR="00E50600" w:rsidRDefault="00E50600"/>
    <w:p w:rsidR="00E50600" w:rsidRDefault="00E50600">
      <w:r w:rsidRPr="00A35FD2">
        <w:rPr>
          <w:b/>
        </w:rPr>
        <w:t>Student ID</w:t>
      </w:r>
      <w:r w:rsidR="000504FC">
        <w:rPr>
          <w:b/>
        </w:rPr>
        <w:t>:</w:t>
      </w:r>
      <w:r>
        <w:tab/>
      </w:r>
      <w:bookmarkStart w:id="0" w:name="_GoBack"/>
      <w:bookmarkEnd w:id="0"/>
    </w:p>
    <w:p w:rsidR="00E50600" w:rsidRDefault="00E50600"/>
    <w:p w:rsidR="005864C8" w:rsidRDefault="005864C8"/>
    <w:p w:rsidR="00E50600" w:rsidRDefault="00E50600">
      <w:r w:rsidRPr="00A35FD2">
        <w:rPr>
          <w:b/>
        </w:rPr>
        <w:t>Year</w:t>
      </w:r>
      <w:r w:rsidR="000504FC">
        <w:rPr>
          <w:b/>
        </w:rPr>
        <w:t xml:space="preserve"> of Study</w:t>
      </w:r>
      <w:r w:rsidR="000B2C76">
        <w:rPr>
          <w:b/>
        </w:rPr>
        <w:t xml:space="preserve"> (2</w:t>
      </w:r>
      <w:r w:rsidR="000B2C76" w:rsidRPr="000B2C76">
        <w:rPr>
          <w:b/>
          <w:vertAlign w:val="superscript"/>
        </w:rPr>
        <w:t>nd</w:t>
      </w:r>
      <w:r w:rsidR="000B2C76">
        <w:rPr>
          <w:b/>
        </w:rPr>
        <w:t xml:space="preserve"> or 3</w:t>
      </w:r>
      <w:r w:rsidR="000B2C76" w:rsidRPr="000B2C76">
        <w:rPr>
          <w:b/>
          <w:vertAlign w:val="superscript"/>
        </w:rPr>
        <w:t>rd</w:t>
      </w:r>
      <w:r w:rsidR="000B2C76">
        <w:rPr>
          <w:b/>
        </w:rPr>
        <w:t>)</w:t>
      </w:r>
      <w:r w:rsidR="000504FC">
        <w:rPr>
          <w:b/>
        </w:rPr>
        <w:t>:</w:t>
      </w:r>
      <w:r w:rsidR="000504FC">
        <w:rPr>
          <w:b/>
        </w:rPr>
        <w:tab/>
      </w:r>
      <w:r>
        <w:tab/>
      </w:r>
      <w:r>
        <w:tab/>
      </w:r>
    </w:p>
    <w:p w:rsidR="00E50600" w:rsidRDefault="00E50600"/>
    <w:p w:rsidR="005864C8" w:rsidRDefault="005864C8"/>
    <w:p w:rsidR="00E50600" w:rsidRDefault="00E50600">
      <w:r w:rsidRPr="00A35FD2">
        <w:rPr>
          <w:b/>
        </w:rPr>
        <w:t>Module</w:t>
      </w:r>
      <w:r w:rsidR="000504FC">
        <w:rPr>
          <w:b/>
        </w:rPr>
        <w:t>:</w:t>
      </w:r>
      <w:r>
        <w:tab/>
      </w:r>
    </w:p>
    <w:p w:rsidR="00E50600" w:rsidRDefault="00E50600"/>
    <w:p w:rsidR="005864C8" w:rsidRDefault="005864C8"/>
    <w:p w:rsidR="00E50600" w:rsidRDefault="00E50600">
      <w:r w:rsidRPr="00A35FD2">
        <w:rPr>
          <w:b/>
        </w:rPr>
        <w:t>Department</w:t>
      </w:r>
      <w:r w:rsidR="000504FC">
        <w:rPr>
          <w:b/>
        </w:rPr>
        <w:t>:</w:t>
      </w:r>
      <w:r>
        <w:tab/>
      </w:r>
    </w:p>
    <w:p w:rsidR="00E50600" w:rsidRDefault="00E50600"/>
    <w:p w:rsidR="005864C8" w:rsidRDefault="005864C8"/>
    <w:p w:rsidR="00E50600" w:rsidRDefault="00E50600">
      <w:r w:rsidRPr="00A35FD2">
        <w:rPr>
          <w:b/>
        </w:rPr>
        <w:t>Convener</w:t>
      </w:r>
      <w:r w:rsidR="000504FC">
        <w:rPr>
          <w:b/>
        </w:rPr>
        <w:t>:</w:t>
      </w:r>
      <w:r>
        <w:tab/>
      </w:r>
    </w:p>
    <w:p w:rsidR="00E50600" w:rsidRDefault="00E50600"/>
    <w:p w:rsidR="005864C8" w:rsidRDefault="005864C8"/>
    <w:p w:rsidR="00E50600" w:rsidRDefault="00E50600">
      <w:pPr>
        <w:rPr>
          <w:b/>
        </w:rPr>
      </w:pPr>
      <w:r w:rsidRPr="00A35FD2">
        <w:rPr>
          <w:b/>
        </w:rPr>
        <w:t>Assessment brief</w:t>
      </w:r>
      <w:r w:rsidR="00861C5A">
        <w:rPr>
          <w:b/>
        </w:rPr>
        <w:t xml:space="preserve"> (</w:t>
      </w:r>
      <w:r w:rsidR="005864C8">
        <w:rPr>
          <w:b/>
        </w:rPr>
        <w:t xml:space="preserve">essay or dissertation </w:t>
      </w:r>
      <w:proofErr w:type="spellStart"/>
      <w:r w:rsidR="005864C8">
        <w:rPr>
          <w:b/>
        </w:rPr>
        <w:t>etc</w:t>
      </w:r>
      <w:proofErr w:type="spellEnd"/>
      <w:r w:rsidR="00861C5A">
        <w:rPr>
          <w:b/>
        </w:rPr>
        <w:t>)</w:t>
      </w:r>
      <w:r w:rsidR="000504FC">
        <w:rPr>
          <w:b/>
        </w:rPr>
        <w:t>:</w:t>
      </w:r>
    </w:p>
    <w:p w:rsidR="00861C5A" w:rsidRDefault="00861C5A">
      <w:pPr>
        <w:rPr>
          <w:b/>
        </w:rPr>
      </w:pPr>
    </w:p>
    <w:p w:rsidR="00E50600" w:rsidRDefault="00E50600"/>
    <w:p w:rsidR="00861C5A" w:rsidRDefault="00E50600">
      <w:r w:rsidRPr="00A35FD2">
        <w:rPr>
          <w:b/>
        </w:rPr>
        <w:t>Essay title</w:t>
      </w:r>
      <w:r w:rsidR="000504FC">
        <w:rPr>
          <w:b/>
        </w:rPr>
        <w:t>:</w:t>
      </w:r>
      <w:r w:rsidR="00861C5A">
        <w:tab/>
      </w:r>
    </w:p>
    <w:p w:rsidR="00861C5A" w:rsidRDefault="00861C5A"/>
    <w:p w:rsidR="00861C5A" w:rsidRPr="00861C5A" w:rsidRDefault="00861C5A">
      <w:pPr>
        <w:rPr>
          <w:b/>
        </w:rPr>
      </w:pPr>
    </w:p>
    <w:p w:rsidR="00861C5A" w:rsidRDefault="00861C5A">
      <w:pPr>
        <w:rPr>
          <w:b/>
        </w:rPr>
      </w:pPr>
      <w:r w:rsidRPr="00861C5A">
        <w:rPr>
          <w:b/>
        </w:rPr>
        <w:t>Word count</w:t>
      </w:r>
      <w:r w:rsidR="000504FC">
        <w:rPr>
          <w:b/>
        </w:rPr>
        <w:t>:</w:t>
      </w:r>
      <w:r w:rsidR="000504FC">
        <w:rPr>
          <w:b/>
        </w:rPr>
        <w:tab/>
      </w:r>
    </w:p>
    <w:p w:rsidR="000504FC" w:rsidRDefault="000504FC">
      <w:pPr>
        <w:rPr>
          <w:b/>
        </w:rPr>
      </w:pPr>
    </w:p>
    <w:p w:rsidR="000504FC" w:rsidRPr="00861C5A" w:rsidRDefault="000504FC">
      <w:pPr>
        <w:rPr>
          <w:b/>
        </w:rPr>
      </w:pPr>
    </w:p>
    <w:sectPr w:rsidR="000504FC" w:rsidRPr="00861C5A" w:rsidSect="00593816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600"/>
    <w:rsid w:val="000504FC"/>
    <w:rsid w:val="000B2C76"/>
    <w:rsid w:val="001D4188"/>
    <w:rsid w:val="0032746F"/>
    <w:rsid w:val="005852A9"/>
    <w:rsid w:val="005864C8"/>
    <w:rsid w:val="00593816"/>
    <w:rsid w:val="00861C5A"/>
    <w:rsid w:val="00936A63"/>
    <w:rsid w:val="00A35FD2"/>
    <w:rsid w:val="00CC5DA6"/>
    <w:rsid w:val="00E50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28FDCC0D-3B65-E542-A3C0-4046D9C38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5060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E506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07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991A36BA</Template>
  <TotalTime>8</TotalTime>
  <Pages>1</Pages>
  <Words>40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Lavender</dc:creator>
  <cp:keywords/>
  <dc:description/>
  <cp:lastModifiedBy>Brown, Jayne</cp:lastModifiedBy>
  <cp:revision>7</cp:revision>
  <dcterms:created xsi:type="dcterms:W3CDTF">2018-06-13T15:40:00Z</dcterms:created>
  <dcterms:modified xsi:type="dcterms:W3CDTF">2019-04-16T13:28:00Z</dcterms:modified>
</cp:coreProperties>
</file>