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64B30D" w14:textId="32F1CC27" w:rsidR="004A4301" w:rsidRDefault="00087E1E" w:rsidP="000B4546">
      <w:pPr>
        <w:pStyle w:val="Heading2"/>
        <w:jc w:val="center"/>
      </w:pPr>
      <w:r>
        <w:t>School for Cross-Faculty Studies</w:t>
      </w:r>
    </w:p>
    <w:p w14:paraId="4314E495" w14:textId="37B8405D" w:rsidR="00087E1E" w:rsidRDefault="00FD27C8" w:rsidP="000B4546">
      <w:pPr>
        <w:pStyle w:val="Heading2"/>
        <w:jc w:val="center"/>
      </w:pPr>
      <w:r>
        <w:t>BASc Global Sustainable Development</w:t>
      </w:r>
      <w:bookmarkStart w:id="0" w:name="_GoBack"/>
      <w:bookmarkEnd w:id="0"/>
    </w:p>
    <w:p w14:paraId="63E972AF" w14:textId="5530246A" w:rsidR="00087E1E" w:rsidRDefault="00087E1E" w:rsidP="000B4546">
      <w:pPr>
        <w:pStyle w:val="Heading2"/>
        <w:jc w:val="center"/>
      </w:pPr>
      <w:r>
        <w:t>Research Proposal</w:t>
      </w:r>
    </w:p>
    <w:p w14:paraId="23FBBEFA" w14:textId="77777777" w:rsidR="00087E1E" w:rsidRDefault="00087E1E"/>
    <w:p w14:paraId="4E503033" w14:textId="339F6753" w:rsidR="00087E1E" w:rsidRDefault="00730CD0">
      <w:r>
        <w:t>My name is</w:t>
      </w:r>
      <w:r w:rsidR="00087E1E">
        <w:t xml:space="preserve">  </w:t>
      </w:r>
      <w:r w:rsidR="00A42F85">
        <w:tab/>
        <w:t xml:space="preserve">: </w:t>
      </w:r>
    </w:p>
    <w:p w14:paraId="755600B9" w14:textId="5492D823" w:rsidR="00087E1E" w:rsidRDefault="00730CD0">
      <w:r>
        <w:t xml:space="preserve">My </w:t>
      </w:r>
      <w:r w:rsidR="00087E1E">
        <w:t xml:space="preserve">ID number </w:t>
      </w:r>
      <w:r>
        <w:t xml:space="preserve">is </w:t>
      </w:r>
      <w:r w:rsidR="00A42F85">
        <w:t xml:space="preserve">: </w:t>
      </w:r>
    </w:p>
    <w:p w14:paraId="207A901B" w14:textId="4545478F" w:rsidR="00730CD0" w:rsidRDefault="00730CD0">
      <w:r>
        <w:t xml:space="preserve">My </w:t>
      </w:r>
      <w:r w:rsidR="008E0DE9">
        <w:t>Joint degree</w:t>
      </w:r>
      <w:r>
        <w:t xml:space="preserve"> is : </w:t>
      </w:r>
    </w:p>
    <w:p w14:paraId="5D146705" w14:textId="07851748" w:rsidR="00730CD0" w:rsidRDefault="00730CD0">
      <w:r>
        <w:t xml:space="preserve">Have you discussed this proposal with your personal tutor? </w:t>
      </w:r>
    </w:p>
    <w:p w14:paraId="4C8AE522" w14:textId="4DE8FD08" w:rsidR="00730CD0" w:rsidRDefault="00730CD0">
      <w:r>
        <w:t xml:space="preserve">Have you identified a potential supervisor? </w:t>
      </w:r>
    </w:p>
    <w:p w14:paraId="1ECD71F8" w14:textId="77777777" w:rsidR="00087E1E" w:rsidRDefault="00087E1E"/>
    <w:p w14:paraId="10DC00B0" w14:textId="77777777" w:rsidR="00A42F85" w:rsidRDefault="00A42F85" w:rsidP="00A42F85">
      <w:r w:rsidRPr="00A42F85">
        <w:rPr>
          <w:rStyle w:val="Heading2Char"/>
        </w:rPr>
        <w:t>Title</w:t>
      </w:r>
      <w:r>
        <w:t xml:space="preserve"> </w:t>
      </w:r>
    </w:p>
    <w:p w14:paraId="5A2B8648" w14:textId="5D615E11" w:rsidR="00A42F85" w:rsidRDefault="00A42F85" w:rsidP="00A42F85">
      <w:r>
        <w:t xml:space="preserve">provide a brief, </w:t>
      </w:r>
      <w:r w:rsidR="000B4546">
        <w:t>meaningful, indicative title</w:t>
      </w:r>
    </w:p>
    <w:p w14:paraId="52CB5B5C" w14:textId="6A390214" w:rsidR="00A42F85" w:rsidRDefault="00A42F85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11AD55" wp14:editId="51F988E3">
                <wp:simplePos x="0" y="0"/>
                <wp:positionH relativeFrom="column">
                  <wp:posOffset>228600</wp:posOffset>
                </wp:positionH>
                <wp:positionV relativeFrom="paragraph">
                  <wp:posOffset>103505</wp:posOffset>
                </wp:positionV>
                <wp:extent cx="4686300" cy="914400"/>
                <wp:effectExtent l="0" t="0" r="38100" b="2540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86300" cy="914400"/>
                        </a:xfrm>
                        <a:prstGeom prst="round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A3B7E3" w14:textId="77777777" w:rsidR="008F68D4" w:rsidRDefault="008F68D4" w:rsidP="00A42F85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811AD55" id="Text Box 1" o:spid="_x0000_s1026" style="position:absolute;margin-left:18pt;margin-top:8.15pt;width:369pt;height:1in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" fillcolor="white [3201]" strokecolor="#549e39 [3204]" strokeweight="2pt">
                <v:textbox>
                  <w:txbxContent>
                    <w:p w14:paraId="71A3B7E3" w14:textId="77777777" w:rsidR="008F68D4" w:rsidRDefault="008F68D4" w:rsidP="00A42F85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</w:p>
                  </w:txbxContent>
                </v:textbox>
                <w10:wrap type="square"/>
              </v:roundrect>
            </w:pict>
          </mc:Fallback>
        </mc:AlternateContent>
      </w:r>
    </w:p>
    <w:p w14:paraId="1E866086" w14:textId="77777777" w:rsidR="00A42F85" w:rsidRDefault="00A42F85" w:rsidP="00A42F85">
      <w:pPr>
        <w:pStyle w:val="Heading2"/>
      </w:pPr>
      <w:r w:rsidRPr="00F43CB2">
        <w:rPr>
          <w:color w:val="2A4F1C" w:themeColor="accent1" w:themeShade="80"/>
        </w:rPr>
        <w:t>Introduction</w:t>
      </w:r>
      <w:r>
        <w:t xml:space="preserve"> [200- 300 words] </w:t>
      </w:r>
    </w:p>
    <w:p w14:paraId="5331FC15" w14:textId="2ADA17B2" w:rsidR="00A42F85" w:rsidRDefault="00A42F85" w:rsidP="00A42F85">
      <w:r>
        <w:t xml:space="preserve">provide a description of the context of your research: what is your research area? What is your motivation for undertaking this research? Why is this research important? How will your research contribute to the </w:t>
      </w:r>
      <w:r w:rsidR="000B4546">
        <w:t>extant knowledge in this field?</w:t>
      </w:r>
      <w:r>
        <w:t xml:space="preserve"> </w:t>
      </w:r>
    </w:p>
    <w:p w14:paraId="3FA0A4B8" w14:textId="2CA54C00" w:rsidR="00A42F85" w:rsidRDefault="00A42F85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974692" wp14:editId="3A2B9BB8">
                <wp:simplePos x="0" y="0"/>
                <wp:positionH relativeFrom="column">
                  <wp:posOffset>342900</wp:posOffset>
                </wp:positionH>
                <wp:positionV relativeFrom="paragraph">
                  <wp:posOffset>31115</wp:posOffset>
                </wp:positionV>
                <wp:extent cx="4686300" cy="3021330"/>
                <wp:effectExtent l="0" t="0" r="38100" b="2667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86300" cy="302133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B23CD5" w14:textId="77777777" w:rsidR="008F68D4" w:rsidRDefault="008F68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97469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7pt;margin-top:2.45pt;width:369pt;height:237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" fillcolor="white [3201]" strokecolor="#549e39 [3204]" strokeweight="2pt">
                <v:textbox>
                  <w:txbxContent>
                    <w:p w14:paraId="7EB23CD5" w14:textId="77777777" w:rsidR="008F68D4" w:rsidRDefault="008F68D4"/>
                  </w:txbxContent>
                </v:textbox>
                <w10:wrap type="square"/>
              </v:shape>
            </w:pict>
          </mc:Fallback>
        </mc:AlternateContent>
      </w:r>
    </w:p>
    <w:p w14:paraId="2428E8DF" w14:textId="77777777" w:rsidR="00A42F85" w:rsidRDefault="00A42F85" w:rsidP="00A42F85"/>
    <w:p w14:paraId="79FDFC03" w14:textId="77777777" w:rsidR="00A42F85" w:rsidRDefault="00A42F85" w:rsidP="00A42F85">
      <w:pPr>
        <w:rPr>
          <w:color w:val="2A4F1C" w:themeColor="accent1" w:themeShade="80"/>
        </w:rPr>
      </w:pPr>
    </w:p>
    <w:p w14:paraId="1FB9FFD2" w14:textId="77777777" w:rsidR="00A42F85" w:rsidRDefault="00A42F85" w:rsidP="00A42F85">
      <w:pPr>
        <w:rPr>
          <w:color w:val="2A4F1C" w:themeColor="accent1" w:themeShade="80"/>
        </w:rPr>
      </w:pPr>
    </w:p>
    <w:p w14:paraId="3D97D12A" w14:textId="77777777" w:rsidR="00A42F85" w:rsidRDefault="00A42F85" w:rsidP="00A42F85">
      <w:pPr>
        <w:rPr>
          <w:color w:val="2A4F1C" w:themeColor="accent1" w:themeShade="80"/>
        </w:rPr>
      </w:pPr>
    </w:p>
    <w:p w14:paraId="044002BE" w14:textId="77777777" w:rsidR="00A42F85" w:rsidRDefault="00A42F85" w:rsidP="00A42F85">
      <w:pPr>
        <w:rPr>
          <w:color w:val="2A4F1C" w:themeColor="accent1" w:themeShade="80"/>
        </w:rPr>
      </w:pPr>
    </w:p>
    <w:p w14:paraId="26B5D544" w14:textId="77777777" w:rsidR="00A42F85" w:rsidRDefault="00A42F85" w:rsidP="00A42F85">
      <w:pPr>
        <w:rPr>
          <w:color w:val="2A4F1C" w:themeColor="accent1" w:themeShade="80"/>
        </w:rPr>
      </w:pPr>
    </w:p>
    <w:p w14:paraId="683DBADD" w14:textId="77777777" w:rsidR="00A42F85" w:rsidRDefault="00A42F85" w:rsidP="00A42F85">
      <w:pPr>
        <w:rPr>
          <w:color w:val="2A4F1C" w:themeColor="accent1" w:themeShade="80"/>
        </w:rPr>
      </w:pPr>
    </w:p>
    <w:p w14:paraId="23369FA1" w14:textId="77777777" w:rsidR="00A42F85" w:rsidRDefault="00A42F85" w:rsidP="00A42F85">
      <w:pPr>
        <w:rPr>
          <w:color w:val="2A4F1C" w:themeColor="accent1" w:themeShade="80"/>
        </w:rPr>
      </w:pPr>
    </w:p>
    <w:p w14:paraId="326792EE" w14:textId="77777777" w:rsidR="00A42F85" w:rsidRDefault="00A42F85" w:rsidP="00A42F85">
      <w:pPr>
        <w:rPr>
          <w:color w:val="2A4F1C" w:themeColor="accent1" w:themeShade="80"/>
        </w:rPr>
      </w:pPr>
    </w:p>
    <w:p w14:paraId="7A98851B" w14:textId="77777777" w:rsidR="00A42F85" w:rsidRDefault="00A42F85">
      <w:pPr>
        <w:rPr>
          <w:color w:val="2A4F1C" w:themeColor="accent1" w:themeShade="80"/>
        </w:rPr>
      </w:pPr>
      <w:r>
        <w:rPr>
          <w:color w:val="2A4F1C" w:themeColor="accent1" w:themeShade="80"/>
        </w:rPr>
        <w:br w:type="page"/>
      </w:r>
    </w:p>
    <w:p w14:paraId="48375D76" w14:textId="77777777" w:rsidR="00A42F85" w:rsidRDefault="00A42F85" w:rsidP="00A42F85">
      <w:pPr>
        <w:pStyle w:val="Heading2"/>
      </w:pPr>
      <w:r w:rsidRPr="00F43CB2">
        <w:lastRenderedPageBreak/>
        <w:t>Issue - Problem – Questions</w:t>
      </w:r>
      <w:r>
        <w:t xml:space="preserve"> [200 words] </w:t>
      </w:r>
    </w:p>
    <w:p w14:paraId="507A8043" w14:textId="3B2CA34D" w:rsidR="00A42F85" w:rsidRDefault="00A42F85" w:rsidP="00A42F85">
      <w:r>
        <w:t>provide a clear and concise explication of how you see your research in relation to overall issues that you are researching; identify 2-3 research questions that will guide you</w:t>
      </w:r>
      <w:r w:rsidR="000B4546">
        <w:t xml:space="preserve"> towards addressing the problem</w:t>
      </w:r>
    </w:p>
    <w:p w14:paraId="72DE2671" w14:textId="322E863B" w:rsidR="00A42F85" w:rsidRDefault="00A42F85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2CC862D" wp14:editId="43C412FB">
                <wp:simplePos x="0" y="0"/>
                <wp:positionH relativeFrom="column">
                  <wp:posOffset>342900</wp:posOffset>
                </wp:positionH>
                <wp:positionV relativeFrom="paragraph">
                  <wp:posOffset>297815</wp:posOffset>
                </wp:positionV>
                <wp:extent cx="4686300" cy="1943100"/>
                <wp:effectExtent l="0" t="0" r="38100" b="3810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86300" cy="194310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E9586F" w14:textId="77777777" w:rsidR="008F68D4" w:rsidRDefault="008F68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CC862D" id="Text Box 4" o:spid="_x0000_s1028" type="#_x0000_t202" style="position:absolute;margin-left:27pt;margin-top:23.45pt;width:369pt;height:15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" fillcolor="white [3201]" strokecolor="#8ab833 [3205]" strokeweight="2pt">
                <v:textbox>
                  <w:txbxContent>
                    <w:p w14:paraId="23E9586F" w14:textId="77777777" w:rsidR="008F68D4" w:rsidRDefault="008F68D4"/>
                  </w:txbxContent>
                </v:textbox>
                <w10:wrap type="square"/>
              </v:shape>
            </w:pict>
          </mc:Fallback>
        </mc:AlternateContent>
      </w:r>
    </w:p>
    <w:p w14:paraId="4F75AFC4" w14:textId="54F0BA79" w:rsidR="00A42F85" w:rsidRDefault="00A42F85" w:rsidP="00A42F85"/>
    <w:p w14:paraId="06976E99" w14:textId="77777777" w:rsidR="00A42F85" w:rsidRDefault="00A42F85" w:rsidP="00A42F85"/>
    <w:p w14:paraId="70E4CFA3" w14:textId="77777777" w:rsidR="00A42F85" w:rsidRDefault="00A42F85" w:rsidP="00A42F85">
      <w:pPr>
        <w:rPr>
          <w:color w:val="2A4F1C" w:themeColor="accent1" w:themeShade="80"/>
        </w:rPr>
      </w:pPr>
    </w:p>
    <w:p w14:paraId="3506AC5C" w14:textId="77777777" w:rsidR="00A42F85" w:rsidRDefault="00A42F85" w:rsidP="00A42F85">
      <w:pPr>
        <w:rPr>
          <w:color w:val="2A4F1C" w:themeColor="accent1" w:themeShade="80"/>
        </w:rPr>
      </w:pPr>
    </w:p>
    <w:p w14:paraId="5C0F1691" w14:textId="77777777" w:rsidR="00A42F85" w:rsidRDefault="00A42F85" w:rsidP="00A42F85">
      <w:pPr>
        <w:rPr>
          <w:color w:val="2A4F1C" w:themeColor="accent1" w:themeShade="80"/>
        </w:rPr>
      </w:pPr>
    </w:p>
    <w:p w14:paraId="49E1AE03" w14:textId="77777777" w:rsidR="00A42F85" w:rsidRDefault="00A42F85" w:rsidP="00A42F85">
      <w:pPr>
        <w:rPr>
          <w:color w:val="2A4F1C" w:themeColor="accent1" w:themeShade="80"/>
        </w:rPr>
      </w:pPr>
    </w:p>
    <w:p w14:paraId="71DD9429" w14:textId="77777777" w:rsidR="00A42F85" w:rsidRDefault="00A42F85" w:rsidP="00A42F85">
      <w:pPr>
        <w:rPr>
          <w:color w:val="2A4F1C" w:themeColor="accent1" w:themeShade="80"/>
        </w:rPr>
      </w:pPr>
    </w:p>
    <w:p w14:paraId="5C89D863" w14:textId="77777777" w:rsidR="00A42F85" w:rsidRDefault="00A42F85" w:rsidP="00A42F85">
      <w:pPr>
        <w:rPr>
          <w:color w:val="2A4F1C" w:themeColor="accent1" w:themeShade="80"/>
        </w:rPr>
      </w:pPr>
    </w:p>
    <w:p w14:paraId="2F3F3298" w14:textId="77777777" w:rsidR="00A42F85" w:rsidRDefault="00A42F85" w:rsidP="00A42F85">
      <w:pPr>
        <w:rPr>
          <w:color w:val="2A4F1C" w:themeColor="accent1" w:themeShade="80"/>
        </w:rPr>
      </w:pPr>
    </w:p>
    <w:p w14:paraId="108866D0" w14:textId="51EA0D32" w:rsidR="00A42F85" w:rsidRDefault="00A42F85" w:rsidP="00A42F85">
      <w:pPr>
        <w:pStyle w:val="Heading2"/>
      </w:pPr>
      <w:r w:rsidRPr="00F43CB2">
        <w:t>Objectives</w:t>
      </w:r>
      <w:r>
        <w:t xml:space="preserve">  </w:t>
      </w:r>
      <w:r w:rsidR="008E0DE9">
        <w:t>[200 – 300 words]</w:t>
      </w:r>
    </w:p>
    <w:p w14:paraId="7A7A9867" w14:textId="5BDD0311" w:rsidR="00A42F85" w:rsidRDefault="00A42F85" w:rsidP="00A42F85">
      <w:r>
        <w:t>(provide a list of goals that will be achieved through the proposed research; what benefits will be achieved if the research problem is addressed? )</w:t>
      </w:r>
    </w:p>
    <w:p w14:paraId="5419019F" w14:textId="3F0CC337" w:rsidR="00A42F85" w:rsidRDefault="00A42F85" w:rsidP="00A42F85"/>
    <w:p w14:paraId="5E6013D1" w14:textId="67A9F749" w:rsidR="00A42F85" w:rsidRDefault="00A42F85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8FC868" wp14:editId="42D85CC4">
                <wp:simplePos x="0" y="0"/>
                <wp:positionH relativeFrom="column">
                  <wp:posOffset>228600</wp:posOffset>
                </wp:positionH>
                <wp:positionV relativeFrom="paragraph">
                  <wp:posOffset>234315</wp:posOffset>
                </wp:positionV>
                <wp:extent cx="4800600" cy="2628900"/>
                <wp:effectExtent l="0" t="0" r="25400" b="3810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262890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04FBA3" w14:textId="77777777" w:rsidR="008F68D4" w:rsidRDefault="008F68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8FC868" id="Text Box 5" o:spid="_x0000_s1029" type="#_x0000_t202" style="position:absolute;margin-left:18pt;margin-top:18.45pt;width:378pt;height:20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" fillcolor="white [3201]" strokecolor="#8ab833 [3205]" strokeweight="2pt">
                <v:textbox>
                  <w:txbxContent>
                    <w:p w14:paraId="1D04FBA3" w14:textId="77777777" w:rsidR="008F68D4" w:rsidRDefault="008F68D4"/>
                  </w:txbxContent>
                </v:textbox>
                <w10:wrap type="square"/>
              </v:shape>
            </w:pict>
          </mc:Fallback>
        </mc:AlternateContent>
      </w:r>
    </w:p>
    <w:p w14:paraId="26E517B6" w14:textId="6611816D" w:rsidR="00A42F85" w:rsidRDefault="00A42F85" w:rsidP="00A42F85"/>
    <w:p w14:paraId="769EF276" w14:textId="77777777" w:rsidR="00A42F85" w:rsidRDefault="00A42F85" w:rsidP="00A42F85"/>
    <w:p w14:paraId="1709272A" w14:textId="77777777" w:rsidR="000B4546" w:rsidRDefault="000B4546" w:rsidP="00A42F85"/>
    <w:p w14:paraId="11DAB65F" w14:textId="77777777" w:rsidR="00A42F85" w:rsidRDefault="00A42F85" w:rsidP="00A42F85">
      <w:pPr>
        <w:pStyle w:val="Heading2"/>
      </w:pPr>
      <w:r>
        <w:lastRenderedPageBreak/>
        <w:t xml:space="preserve">Methodology [200 – 250 words] </w:t>
      </w:r>
    </w:p>
    <w:p w14:paraId="41BFACAF" w14:textId="0E93114A" w:rsidR="00A42F85" w:rsidRDefault="00A42F85" w:rsidP="00A42F85">
      <w:r>
        <w:t>(explain what method(s) you will use to undertake this research; how will you collect information? How will you go about analysing this information?)</w:t>
      </w:r>
    </w:p>
    <w:p w14:paraId="4AC8897C" w14:textId="77777777" w:rsidR="00A42F85" w:rsidRDefault="00A42F85" w:rsidP="00A42F85"/>
    <w:p w14:paraId="0A4F3430" w14:textId="5342F10C" w:rsidR="00A42F85" w:rsidRDefault="00A42F85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8CD7D8" wp14:editId="112CACBC">
                <wp:simplePos x="0" y="0"/>
                <wp:positionH relativeFrom="column">
                  <wp:posOffset>228600</wp:posOffset>
                </wp:positionH>
                <wp:positionV relativeFrom="paragraph">
                  <wp:posOffset>220345</wp:posOffset>
                </wp:positionV>
                <wp:extent cx="4800600" cy="2514600"/>
                <wp:effectExtent l="0" t="0" r="25400" b="254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251460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F98A08" w14:textId="77777777" w:rsidR="008F68D4" w:rsidRDefault="008F68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8CD7D8" id="Text Box 6" o:spid="_x0000_s1030" type="#_x0000_t202" style="position:absolute;margin-left:18pt;margin-top:17.35pt;width:378pt;height:19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" fillcolor="white [3201]" strokecolor="#8ab833 [3205]" strokeweight="2pt">
                <v:textbox>
                  <w:txbxContent>
                    <w:p w14:paraId="4CF98A08" w14:textId="77777777" w:rsidR="008F68D4" w:rsidRDefault="008F68D4"/>
                  </w:txbxContent>
                </v:textbox>
                <w10:wrap type="square"/>
              </v:shape>
            </w:pict>
          </mc:Fallback>
        </mc:AlternateContent>
      </w:r>
    </w:p>
    <w:p w14:paraId="016B9696" w14:textId="4A845F25" w:rsidR="00A42F85" w:rsidRDefault="00A42F85" w:rsidP="00A42F85"/>
    <w:p w14:paraId="177CA1A1" w14:textId="77777777" w:rsidR="00A42F85" w:rsidRDefault="00A42F85" w:rsidP="00A42F85"/>
    <w:p w14:paraId="0F5B229C" w14:textId="39DFCF96" w:rsidR="00087E1E" w:rsidRDefault="00A42F85" w:rsidP="00A42F85">
      <w:pPr>
        <w:pStyle w:val="Heading2"/>
      </w:pPr>
      <w:r>
        <w:t>Scope and limitations [150 – 200 words]</w:t>
      </w:r>
    </w:p>
    <w:p w14:paraId="79EB57A6" w14:textId="42F89FB7" w:rsidR="00A42F85" w:rsidRDefault="003C7E44" w:rsidP="00A42F85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DF0A18" wp14:editId="63DBFE4F">
                <wp:simplePos x="0" y="0"/>
                <wp:positionH relativeFrom="column">
                  <wp:posOffset>228600</wp:posOffset>
                </wp:positionH>
                <wp:positionV relativeFrom="paragraph">
                  <wp:posOffset>324485</wp:posOffset>
                </wp:positionV>
                <wp:extent cx="4800600" cy="2743200"/>
                <wp:effectExtent l="0" t="0" r="25400" b="2540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274320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318B30" w14:textId="77777777" w:rsidR="008F68D4" w:rsidRDefault="008F68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F0A18" id="Text Box 7" o:spid="_x0000_s1031" type="#_x0000_t202" style="position:absolute;margin-left:18pt;margin-top:25.55pt;width:378pt;height:3in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" fillcolor="white [3201]" strokecolor="#8ab833 [3205]" strokeweight="2pt">
                <v:textbox>
                  <w:txbxContent>
                    <w:p w14:paraId="43318B30" w14:textId="77777777" w:rsidR="008F68D4" w:rsidRDefault="008F68D4"/>
                  </w:txbxContent>
                </v:textbox>
                <w10:wrap type="square"/>
              </v:shape>
            </w:pict>
          </mc:Fallback>
        </mc:AlternateContent>
      </w:r>
    </w:p>
    <w:p w14:paraId="548E73B7" w14:textId="56137191" w:rsidR="00A42F85" w:rsidRDefault="00A42F85" w:rsidP="00A42F85"/>
    <w:p w14:paraId="23E7FCEB" w14:textId="77777777" w:rsidR="008F68D4" w:rsidRDefault="008F68D4">
      <w:pPr>
        <w:rPr>
          <w:rFonts w:asciiTheme="majorHAnsi" w:eastAsiaTheme="majorEastAsia" w:hAnsiTheme="majorHAnsi" w:cstheme="majorBidi"/>
          <w:b/>
          <w:bCs/>
          <w:color w:val="549E39" w:themeColor="accent1"/>
          <w:sz w:val="26"/>
          <w:szCs w:val="26"/>
        </w:rPr>
      </w:pPr>
      <w:r>
        <w:br w:type="page"/>
      </w:r>
    </w:p>
    <w:p w14:paraId="5994E9BB" w14:textId="329BF3E2" w:rsidR="008F68D4" w:rsidRDefault="008F68D4" w:rsidP="008F68D4">
      <w:pPr>
        <w:pStyle w:val="Heading2"/>
      </w:pPr>
      <w:r>
        <w:lastRenderedPageBreak/>
        <w:t>Ethical Considerations (150 – 200 words)</w:t>
      </w:r>
    </w:p>
    <w:p w14:paraId="15DE98B8" w14:textId="77777777" w:rsidR="008F68D4" w:rsidRDefault="008F68D4" w:rsidP="008F68D4"/>
    <w:p w14:paraId="17957A0D" w14:textId="30A3799D" w:rsidR="008F68D4" w:rsidRPr="008F68D4" w:rsidRDefault="007703F7" w:rsidP="008F68D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7D3941" wp14:editId="7588A6E1">
                <wp:simplePos x="0" y="0"/>
                <wp:positionH relativeFrom="column">
                  <wp:posOffset>228600</wp:posOffset>
                </wp:positionH>
                <wp:positionV relativeFrom="paragraph">
                  <wp:posOffset>198755</wp:posOffset>
                </wp:positionV>
                <wp:extent cx="4800600" cy="2400300"/>
                <wp:effectExtent l="0" t="0" r="25400" b="3810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2400300"/>
                        </a:xfrm>
                        <a:prstGeom prst="rect">
                          <a:avLst/>
                        </a:prstGeom>
                        <a:ln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773B85" w14:textId="77777777" w:rsidR="007703F7" w:rsidRDefault="007703F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D3941" id="Text Box 9" o:spid="_x0000_s1032" type="#_x0000_t202" style="position:absolute;margin-left:18pt;margin-top:15.65pt;width:378pt;height:18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" fillcolor="white [3201]" strokecolor="#8ab833 [3205]" strokeweight="2pt">
                <v:textbox>
                  <w:txbxContent>
                    <w:p w14:paraId="51773B85" w14:textId="77777777" w:rsidR="007703F7" w:rsidRDefault="007703F7"/>
                  </w:txbxContent>
                </v:textbox>
                <w10:wrap type="square"/>
              </v:shape>
            </w:pict>
          </mc:Fallback>
        </mc:AlternateContent>
      </w:r>
    </w:p>
    <w:sectPr w:rsidR="008F68D4" w:rsidRPr="008F68D4" w:rsidSect="00EA4730">
      <w:footerReference w:type="even" r:id="rId7"/>
      <w:foot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534CE7" w14:textId="77777777" w:rsidR="008F68D4" w:rsidRDefault="008F68D4" w:rsidP="003C7E44">
      <w:r>
        <w:separator/>
      </w:r>
    </w:p>
  </w:endnote>
  <w:endnote w:type="continuationSeparator" w:id="0">
    <w:p w14:paraId="04AF5B39" w14:textId="77777777" w:rsidR="008F68D4" w:rsidRDefault="008F68D4" w:rsidP="003C7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C7CB62" w14:textId="77777777" w:rsidR="008F68D4" w:rsidRDefault="008F68D4" w:rsidP="008F68D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6402B3F" w14:textId="77777777" w:rsidR="008F68D4" w:rsidRDefault="008F68D4" w:rsidP="003C7E4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13A1D" w14:textId="77777777" w:rsidR="008F68D4" w:rsidRDefault="008F68D4" w:rsidP="008F68D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D27C8">
      <w:rPr>
        <w:rStyle w:val="PageNumber"/>
        <w:noProof/>
      </w:rPr>
      <w:t>1</w:t>
    </w:r>
    <w:r>
      <w:rPr>
        <w:rStyle w:val="PageNumber"/>
      </w:rPr>
      <w:fldChar w:fldCharType="end"/>
    </w:r>
  </w:p>
  <w:p w14:paraId="4EB9DC32" w14:textId="77777777" w:rsidR="008F68D4" w:rsidRDefault="008F68D4" w:rsidP="003C7E4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013D16" w14:textId="77777777" w:rsidR="008F68D4" w:rsidRDefault="008F68D4" w:rsidP="003C7E44">
      <w:r>
        <w:separator/>
      </w:r>
    </w:p>
  </w:footnote>
  <w:footnote w:type="continuationSeparator" w:id="0">
    <w:p w14:paraId="382F35E9" w14:textId="77777777" w:rsidR="008F68D4" w:rsidRDefault="008F68D4" w:rsidP="003C7E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091"/>
    <w:rsid w:val="00087E1E"/>
    <w:rsid w:val="000B4546"/>
    <w:rsid w:val="001D4051"/>
    <w:rsid w:val="003C7E44"/>
    <w:rsid w:val="003E431E"/>
    <w:rsid w:val="004A4301"/>
    <w:rsid w:val="005A246C"/>
    <w:rsid w:val="00730CD0"/>
    <w:rsid w:val="007703F7"/>
    <w:rsid w:val="008E0DE9"/>
    <w:rsid w:val="008F68D4"/>
    <w:rsid w:val="00A42F85"/>
    <w:rsid w:val="00DA2C4D"/>
    <w:rsid w:val="00DC0091"/>
    <w:rsid w:val="00EA4730"/>
    <w:rsid w:val="00F43CB2"/>
    <w:rsid w:val="00F5457B"/>
    <w:rsid w:val="00FD2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FAE4C03"/>
  <w14:defaultImageDpi w14:val="300"/>
  <w15:docId w15:val="{2913E987-D96E-4AF2-8F99-61EC2BBFA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4546"/>
  </w:style>
  <w:style w:type="paragraph" w:styleId="Heading1">
    <w:name w:val="heading 1"/>
    <w:basedOn w:val="Normal"/>
    <w:next w:val="Normal"/>
    <w:link w:val="Heading1Char"/>
    <w:uiPriority w:val="9"/>
    <w:qFormat/>
    <w:rsid w:val="000B4546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A4F1C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B4546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E762A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546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E762A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54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E762A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54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E762A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54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A4F1C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54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A4F1C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54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A4F1C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54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A4F1C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546"/>
    <w:rPr>
      <w:rFonts w:asciiTheme="majorHAnsi" w:eastAsiaTheme="majorEastAsia" w:hAnsiTheme="majorHAnsi" w:cstheme="majorBidi"/>
      <w:color w:val="2A4F1C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0B4546"/>
    <w:rPr>
      <w:rFonts w:asciiTheme="majorHAnsi" w:eastAsiaTheme="majorEastAsia" w:hAnsiTheme="majorHAnsi" w:cstheme="majorBidi"/>
      <w:color w:val="3E762A" w:themeColor="accent1" w:themeShade="BF"/>
      <w:sz w:val="32"/>
      <w:szCs w:val="32"/>
    </w:rPr>
  </w:style>
  <w:style w:type="paragraph" w:styleId="Footer">
    <w:name w:val="footer"/>
    <w:basedOn w:val="Normal"/>
    <w:link w:val="FooterChar"/>
    <w:uiPriority w:val="99"/>
    <w:unhideWhenUsed/>
    <w:rsid w:val="003C7E4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7E44"/>
    <w:rPr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3C7E44"/>
  </w:style>
  <w:style w:type="character" w:customStyle="1" w:styleId="Heading3Char">
    <w:name w:val="Heading 3 Char"/>
    <w:basedOn w:val="DefaultParagraphFont"/>
    <w:link w:val="Heading3"/>
    <w:uiPriority w:val="9"/>
    <w:semiHidden/>
    <w:rsid w:val="000B4546"/>
    <w:rPr>
      <w:rFonts w:asciiTheme="majorHAnsi" w:eastAsiaTheme="majorEastAsia" w:hAnsiTheme="majorHAnsi" w:cstheme="majorBidi"/>
      <w:color w:val="3E762A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546"/>
    <w:rPr>
      <w:rFonts w:asciiTheme="majorHAnsi" w:eastAsiaTheme="majorEastAsia" w:hAnsiTheme="majorHAnsi" w:cstheme="majorBidi"/>
      <w:color w:val="3E762A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546"/>
    <w:rPr>
      <w:rFonts w:asciiTheme="majorHAnsi" w:eastAsiaTheme="majorEastAsia" w:hAnsiTheme="majorHAnsi" w:cstheme="majorBidi"/>
      <w:caps/>
      <w:color w:val="3E762A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546"/>
    <w:rPr>
      <w:rFonts w:asciiTheme="majorHAnsi" w:eastAsiaTheme="majorEastAsia" w:hAnsiTheme="majorHAnsi" w:cstheme="majorBidi"/>
      <w:i/>
      <w:iCs/>
      <w:caps/>
      <w:color w:val="2A4F1C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546"/>
    <w:rPr>
      <w:rFonts w:asciiTheme="majorHAnsi" w:eastAsiaTheme="majorEastAsia" w:hAnsiTheme="majorHAnsi" w:cstheme="majorBidi"/>
      <w:b/>
      <w:bCs/>
      <w:color w:val="2A4F1C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546"/>
    <w:rPr>
      <w:rFonts w:asciiTheme="majorHAnsi" w:eastAsiaTheme="majorEastAsia" w:hAnsiTheme="majorHAnsi" w:cstheme="majorBidi"/>
      <w:b/>
      <w:bCs/>
      <w:i/>
      <w:iCs/>
      <w:color w:val="2A4F1C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546"/>
    <w:rPr>
      <w:rFonts w:asciiTheme="majorHAnsi" w:eastAsiaTheme="majorEastAsia" w:hAnsiTheme="majorHAnsi" w:cstheme="majorBidi"/>
      <w:i/>
      <w:iCs/>
      <w:color w:val="2A4F1C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B4546"/>
    <w:pPr>
      <w:spacing w:line="240" w:lineRule="auto"/>
    </w:pPr>
    <w:rPr>
      <w:b/>
      <w:bCs/>
      <w:smallCaps/>
      <w:color w:val="455F51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0B4546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55F51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0B4546"/>
    <w:rPr>
      <w:rFonts w:asciiTheme="majorHAnsi" w:eastAsiaTheme="majorEastAsia" w:hAnsiTheme="majorHAnsi" w:cstheme="majorBidi"/>
      <w:caps/>
      <w:color w:val="455F51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546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49E39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546"/>
    <w:rPr>
      <w:rFonts w:asciiTheme="majorHAnsi" w:eastAsiaTheme="majorEastAsia" w:hAnsiTheme="majorHAnsi" w:cstheme="majorBidi"/>
      <w:color w:val="549E39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0B4546"/>
    <w:rPr>
      <w:b/>
      <w:bCs/>
    </w:rPr>
  </w:style>
  <w:style w:type="character" w:styleId="Emphasis">
    <w:name w:val="Emphasis"/>
    <w:basedOn w:val="DefaultParagraphFont"/>
    <w:uiPriority w:val="20"/>
    <w:qFormat/>
    <w:rsid w:val="000B4546"/>
    <w:rPr>
      <w:i/>
      <w:iCs/>
    </w:rPr>
  </w:style>
  <w:style w:type="paragraph" w:styleId="NoSpacing">
    <w:name w:val="No Spacing"/>
    <w:uiPriority w:val="1"/>
    <w:qFormat/>
    <w:rsid w:val="000B4546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0B4546"/>
    <w:pPr>
      <w:spacing w:before="120" w:after="120"/>
      <w:ind w:left="720"/>
    </w:pPr>
    <w:rPr>
      <w:color w:val="455F51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0B4546"/>
    <w:rPr>
      <w:color w:val="455F51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546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55F51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546"/>
    <w:rPr>
      <w:rFonts w:asciiTheme="majorHAnsi" w:eastAsiaTheme="majorEastAsia" w:hAnsiTheme="majorHAnsi" w:cstheme="majorBidi"/>
      <w:color w:val="455F51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0B454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0B4546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0B4546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0B4546"/>
    <w:rPr>
      <w:b/>
      <w:bCs/>
      <w:smallCaps/>
      <w:color w:val="455F51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0B4546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B454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Advantag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Advantage">
      <a:majorFont>
        <a:latin typeface="Rockwell"/>
        <a:ea typeface=""/>
        <a:cs typeface=""/>
        <a:font script="Jpan" typeface="ＭＳ ゴシック"/>
        <a:font script="Hans" typeface="宋体"/>
        <a:font script="Hant" typeface="新細明體"/>
      </a:majorFont>
      <a:minorFont>
        <a:latin typeface="Rockwell"/>
        <a:ea typeface=""/>
        <a:cs typeface=""/>
        <a:font script="Jpan" typeface="ＭＳ ゴシック"/>
        <a:font script="Hans" typeface="宋体"/>
        <a:font script="Hant" typeface="新細明體"/>
      </a:minorFont>
    </a:fontScheme>
    <a:fmtScheme name="Advantage">
      <a: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6000000" scaled="1"/>
        </a:gradFill>
        <a:gradFill rotWithShape="1">
          <a:gsLst>
            <a:gs pos="0">
              <a:schemeClr val="phClr"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5400000" scaled="1"/>
        </a:gra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50800" dist="25400" dir="13500000">
              <a:srgbClr val="FFFFFF">
                <a:alpha val="75000"/>
              </a:srgbClr>
            </a:innerShdw>
            <a:outerShdw blurRad="63500" dist="25400" dir="5400000" rotWithShape="0">
              <a:srgbClr val="808080">
                <a:alpha val="75000"/>
              </a:srgbClr>
            </a:outerShdw>
          </a:effectLst>
        </a:effectStyle>
        <a:effectStyle>
          <a:effectLst/>
          <a:scene3d>
            <a:camera prst="orthographicFront">
              <a:rot lat="0" lon="0" rev="0"/>
            </a:camera>
            <a:lightRig rig="twoPt" dir="tl">
              <a:rot lat="0" lon="0" rev="4500000"/>
            </a:lightRig>
          </a:scene3d>
          <a:sp3d>
            <a:bevelT w="635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1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rtlCol="0" anchor="ctr"/>
      <a:lstStyle>
        <a:defPPr algn="ctr">
          <a:defRPr/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85CE444-9BAD-4F75-A59C-1DF81DE99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87621D81</Template>
  <TotalTime>0</TotalTime>
  <Pages>4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University</Company>
  <LinksUpToDate>false</LinksUpToDate>
  <CharactersWithSpaces>1312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Cathia Jenainati</dc:creator>
  <cp:keywords/>
  <dc:description/>
  <cp:lastModifiedBy>Pinkney, Susanna</cp:lastModifiedBy>
  <cp:revision>2</cp:revision>
  <cp:lastPrinted>2018-03-04T10:34:00Z</cp:lastPrinted>
  <dcterms:created xsi:type="dcterms:W3CDTF">2018-04-16T11:13:00Z</dcterms:created>
  <dcterms:modified xsi:type="dcterms:W3CDTF">2018-04-16T11:13:00Z</dcterms:modified>
</cp:coreProperties>
</file>