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2072D" w14:textId="77777777" w:rsidR="007E115E" w:rsidRDefault="007E115E" w:rsidP="00221006">
      <w:pPr>
        <w:rPr>
          <w:rFonts w:asciiTheme="majorHAnsi" w:hAnsiTheme="majorHAnsi" w:cstheme="majorHAnsi"/>
          <w:b/>
        </w:rPr>
      </w:pPr>
    </w:p>
    <w:p w14:paraId="007FACC7" w14:textId="77777777" w:rsidR="00832AC9" w:rsidRPr="00B463E6" w:rsidRDefault="00832AC9" w:rsidP="00832AC9">
      <w:pPr>
        <w:contextualSpacing/>
        <w:rPr>
          <w:rFonts w:ascii="Calibri" w:hAnsi="Calibri" w:cs="Calibri"/>
          <w:b/>
          <w:sz w:val="36"/>
          <w:szCs w:val="36"/>
        </w:rPr>
      </w:pPr>
      <w:r w:rsidRPr="00B523EF">
        <w:rPr>
          <w:rFonts w:ascii="Calibri" w:hAnsi="Calibri" w:cs="Calibri"/>
          <w:b/>
          <w:sz w:val="36"/>
          <w:szCs w:val="36"/>
        </w:rPr>
        <w:t>Individual Research Profile 20</w:t>
      </w:r>
      <w:r>
        <w:rPr>
          <w:rFonts w:ascii="Calibri" w:hAnsi="Calibri" w:cs="Calibri"/>
          <w:b/>
          <w:sz w:val="36"/>
          <w:szCs w:val="36"/>
        </w:rPr>
        <w:t>22/23</w:t>
      </w:r>
      <w:r w:rsidRPr="00B523EF">
        <w:rPr>
          <w:rFonts w:ascii="Calibri" w:hAnsi="Calibri" w:cs="Calibri"/>
          <w:b/>
          <w:sz w:val="36"/>
          <w:szCs w:val="36"/>
        </w:rPr>
        <w:tab/>
      </w:r>
    </w:p>
    <w:p w14:paraId="3D13F3FB" w14:textId="77777777" w:rsidR="00832AC9" w:rsidRPr="002F058F" w:rsidRDefault="00832AC9" w:rsidP="00832AC9">
      <w:pPr>
        <w:contextualSpacing/>
        <w:rPr>
          <w:rFonts w:ascii="Calibri" w:hAnsi="Calibri" w:cs="Calibri"/>
          <w:b/>
          <w:sz w:val="28"/>
          <w:szCs w:val="28"/>
        </w:rPr>
      </w:pPr>
      <w:r w:rsidRPr="002F058F">
        <w:rPr>
          <w:rFonts w:ascii="Calibri" w:hAnsi="Calibri" w:cs="Calibri"/>
          <w:b/>
          <w:sz w:val="28"/>
          <w:szCs w:val="28"/>
        </w:rPr>
        <w:t xml:space="preserve">Name: </w:t>
      </w:r>
    </w:p>
    <w:p w14:paraId="4183CC09" w14:textId="77777777" w:rsidR="00832AC9" w:rsidRPr="00B523EF" w:rsidRDefault="00832AC9" w:rsidP="00832AC9">
      <w:pPr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1</w:t>
      </w:r>
      <w:r w:rsidRPr="00B523EF">
        <w:rPr>
          <w:rFonts w:ascii="Calibri" w:hAnsi="Calibri" w:cs="Calibri"/>
          <w:b/>
        </w:rPr>
        <w:t xml:space="preserve">. Your </w:t>
      </w:r>
      <w:r>
        <w:rPr>
          <w:rFonts w:ascii="Calibri" w:hAnsi="Calibri" w:cs="Calibri"/>
          <w:b/>
        </w:rPr>
        <w:t>key research thematic and interests:</w:t>
      </w:r>
    </w:p>
    <w:p w14:paraId="78375121" w14:textId="77777777" w:rsidR="00832AC9" w:rsidRPr="002E37FC" w:rsidRDefault="00832AC9" w:rsidP="00832AC9">
      <w:pPr>
        <w:spacing w:after="120"/>
        <w:contextualSpacing/>
        <w:rPr>
          <w:rFonts w:ascii="Calibri" w:hAnsi="Calibri" w:cs="Calibri"/>
          <w:i/>
          <w:sz w:val="20"/>
          <w:szCs w:val="20"/>
        </w:rPr>
      </w:pPr>
      <w:r w:rsidRPr="002E37FC">
        <w:rPr>
          <w:rFonts w:ascii="Calibri" w:hAnsi="Calibri" w:cs="Calibri"/>
          <w:i/>
          <w:sz w:val="20"/>
          <w:szCs w:val="20"/>
        </w:rPr>
        <w:t xml:space="preserve">(Please describe in </w:t>
      </w:r>
      <w:r>
        <w:rPr>
          <w:rFonts w:ascii="Calibri" w:hAnsi="Calibri" w:cs="Calibri"/>
          <w:i/>
          <w:sz w:val="20"/>
          <w:szCs w:val="20"/>
        </w:rPr>
        <w:t>maximum 200</w:t>
      </w:r>
      <w:r w:rsidRPr="002E37FC">
        <w:rPr>
          <w:rFonts w:ascii="Calibri" w:hAnsi="Calibri" w:cs="Calibri"/>
          <w:i/>
          <w:sz w:val="20"/>
          <w:szCs w:val="20"/>
        </w:rPr>
        <w:t xml:space="preserve"> words the nature of your current and </w:t>
      </w:r>
      <w:proofErr w:type="gramStart"/>
      <w:r w:rsidRPr="002E37FC">
        <w:rPr>
          <w:rFonts w:ascii="Calibri" w:hAnsi="Calibri" w:cs="Calibri"/>
          <w:i/>
          <w:sz w:val="20"/>
          <w:szCs w:val="20"/>
        </w:rPr>
        <w:t>medium term</w:t>
      </w:r>
      <w:proofErr w:type="gramEnd"/>
      <w:r w:rsidRPr="002E37FC">
        <w:rPr>
          <w:rFonts w:ascii="Calibri" w:hAnsi="Calibri" w:cs="Calibri"/>
          <w:i/>
          <w:sz w:val="20"/>
          <w:szCs w:val="20"/>
        </w:rPr>
        <w:t xml:space="preserve"> research </w:t>
      </w:r>
      <w:proofErr w:type="spellStart"/>
      <w:r w:rsidRPr="002E37FC">
        <w:rPr>
          <w:rFonts w:ascii="Calibri" w:hAnsi="Calibri" w:cs="Calibri"/>
          <w:i/>
          <w:sz w:val="20"/>
          <w:szCs w:val="20"/>
        </w:rPr>
        <w:t>programme</w:t>
      </w:r>
      <w:proofErr w:type="spellEnd"/>
      <w:r w:rsidRPr="002E37FC">
        <w:rPr>
          <w:rFonts w:ascii="Calibri" w:hAnsi="Calibri" w:cs="Calibri"/>
          <w:i/>
          <w:sz w:val="20"/>
          <w:szCs w:val="20"/>
        </w:rPr>
        <w:t xml:space="preserve">, its key themes and objectives) </w:t>
      </w:r>
    </w:p>
    <w:p w14:paraId="7D305359" w14:textId="77777777" w:rsidR="00832AC9" w:rsidRDefault="00832AC9" w:rsidP="00832AC9">
      <w:pPr>
        <w:contextualSpacing/>
        <w:rPr>
          <w:rFonts w:ascii="Calibri" w:hAnsi="Calibri" w:cs="Calibri"/>
          <w:sz w:val="20"/>
          <w:szCs w:val="20"/>
        </w:rPr>
      </w:pPr>
    </w:p>
    <w:p w14:paraId="41FA80FB" w14:textId="77777777" w:rsidR="00832AC9" w:rsidRDefault="00832AC9" w:rsidP="00832AC9">
      <w:pPr>
        <w:contextualSpacing/>
        <w:rPr>
          <w:rFonts w:ascii="Calibri" w:hAnsi="Calibri" w:cs="Calibri"/>
          <w:sz w:val="20"/>
          <w:szCs w:val="20"/>
        </w:rPr>
      </w:pPr>
    </w:p>
    <w:p w14:paraId="4232FC91" w14:textId="3CF79D25" w:rsidR="00832AC9" w:rsidRPr="004B5D99" w:rsidRDefault="00832AC9" w:rsidP="00832AC9">
      <w:pPr>
        <w:contextualSpacing/>
        <w:rPr>
          <w:rFonts w:ascii="Calibri" w:hAnsi="Calibri" w:cs="Calibri"/>
          <w:b/>
          <w:sz w:val="28"/>
          <w:szCs w:val="28"/>
        </w:rPr>
      </w:pPr>
    </w:p>
    <w:p w14:paraId="7906D522" w14:textId="01C6792D" w:rsidR="003A69DE" w:rsidRDefault="003A69DE" w:rsidP="00832AC9">
      <w:pPr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1a. Please list three key words about your research: </w:t>
      </w:r>
    </w:p>
    <w:p w14:paraId="362353B8" w14:textId="12A621E9" w:rsidR="003A69DE" w:rsidRDefault="003A69DE" w:rsidP="00832AC9">
      <w:pPr>
        <w:contextualSpacing/>
        <w:rPr>
          <w:rFonts w:ascii="Calibri" w:hAnsi="Calibri" w:cs="Calibri"/>
          <w:bCs/>
          <w:i/>
          <w:iCs/>
          <w:sz w:val="20"/>
          <w:szCs w:val="20"/>
        </w:rPr>
      </w:pPr>
      <w:r w:rsidRPr="003A69DE">
        <w:rPr>
          <w:rFonts w:ascii="Calibri" w:hAnsi="Calibri" w:cs="Calibri"/>
          <w:bCs/>
          <w:i/>
          <w:iCs/>
          <w:sz w:val="20"/>
          <w:szCs w:val="20"/>
        </w:rPr>
        <w:t xml:space="preserve">The words will be used for the purposes of </w:t>
      </w:r>
      <w:r w:rsidR="008E2FD7">
        <w:rPr>
          <w:rFonts w:ascii="Calibri" w:hAnsi="Calibri" w:cs="Calibri"/>
          <w:bCs/>
          <w:i/>
          <w:iCs/>
          <w:sz w:val="20"/>
          <w:szCs w:val="20"/>
        </w:rPr>
        <w:t>creating and updating a</w:t>
      </w:r>
      <w:r w:rsidRPr="003A69DE">
        <w:rPr>
          <w:rFonts w:ascii="Calibri" w:hAnsi="Calibri" w:cs="Calibri"/>
          <w:bCs/>
          <w:i/>
          <w:iCs/>
          <w:sz w:val="20"/>
          <w:szCs w:val="20"/>
        </w:rPr>
        <w:t xml:space="preserve"> directory and searches will be based on the</w:t>
      </w:r>
      <w:r w:rsidR="008E2FD7">
        <w:rPr>
          <w:rFonts w:ascii="Calibri" w:hAnsi="Calibri" w:cs="Calibri"/>
          <w:bCs/>
          <w:i/>
          <w:iCs/>
          <w:sz w:val="20"/>
          <w:szCs w:val="20"/>
        </w:rPr>
        <w:t xml:space="preserve"> words you provide.</w:t>
      </w:r>
    </w:p>
    <w:p w14:paraId="0A9101CE" w14:textId="77FEF53A" w:rsidR="003A69DE" w:rsidRDefault="003A69DE" w:rsidP="00832AC9">
      <w:pPr>
        <w:contextualSpacing/>
        <w:rPr>
          <w:rFonts w:ascii="Calibri" w:hAnsi="Calibri" w:cs="Calibri"/>
          <w:bCs/>
          <w:i/>
          <w:iCs/>
          <w:sz w:val="20"/>
          <w:szCs w:val="20"/>
        </w:rPr>
      </w:pPr>
    </w:p>
    <w:p w14:paraId="0B12B785" w14:textId="77777777" w:rsidR="003A69DE" w:rsidRPr="003A69DE" w:rsidRDefault="003A69DE" w:rsidP="00832AC9">
      <w:pPr>
        <w:contextualSpacing/>
        <w:rPr>
          <w:rFonts w:ascii="Calibri" w:hAnsi="Calibri" w:cs="Calibri"/>
          <w:bCs/>
          <w:i/>
          <w:iCs/>
          <w:sz w:val="20"/>
          <w:szCs w:val="20"/>
        </w:rPr>
      </w:pPr>
    </w:p>
    <w:p w14:paraId="78D3AC6C" w14:textId="77777777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39102948" w14:textId="025459D4" w:rsidR="00832AC9" w:rsidRPr="00B463E6" w:rsidRDefault="00832AC9" w:rsidP="00832AC9">
      <w:pPr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</w:t>
      </w:r>
      <w:r w:rsidRPr="00B523EF">
        <w:rPr>
          <w:rFonts w:ascii="Calibri" w:hAnsi="Calibri" w:cs="Calibri"/>
          <w:b/>
        </w:rPr>
        <w:t xml:space="preserve">. Publications </w:t>
      </w:r>
      <w:r>
        <w:rPr>
          <w:rFonts w:ascii="Calibri" w:hAnsi="Calibri" w:cs="Calibri"/>
          <w:b/>
        </w:rPr>
        <w:t>since January 2022:</w:t>
      </w:r>
      <w:r w:rsidRPr="00B523EF">
        <w:rPr>
          <w:rFonts w:ascii="Calibri" w:hAnsi="Calibri" w:cs="Calibri"/>
          <w:b/>
        </w:rPr>
        <w:t xml:space="preserve"> </w:t>
      </w:r>
      <w:r w:rsidRPr="00B463E6">
        <w:rPr>
          <w:rFonts w:ascii="Calibri" w:hAnsi="Calibri" w:cs="Calibri"/>
          <w:sz w:val="20"/>
          <w:szCs w:val="20"/>
        </w:rPr>
        <w:t>please follow the format suggest below</w:t>
      </w:r>
      <w:r>
        <w:rPr>
          <w:rFonts w:ascii="Calibri" w:hAnsi="Calibri" w:cs="Calibri"/>
          <w:sz w:val="20"/>
          <w:szCs w:val="20"/>
        </w:rPr>
        <w:t xml:space="preserve"> - </w:t>
      </w:r>
    </w:p>
    <w:tbl>
      <w:tblPr>
        <w:tblW w:w="153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126"/>
        <w:gridCol w:w="1418"/>
        <w:gridCol w:w="3685"/>
        <w:gridCol w:w="3260"/>
        <w:gridCol w:w="1134"/>
        <w:gridCol w:w="1134"/>
        <w:gridCol w:w="1134"/>
      </w:tblGrid>
      <w:tr w:rsidR="003A69DE" w:rsidRPr="003A69DE" w14:paraId="5CA2BF74" w14:textId="7E5A250D" w:rsidTr="003A69DE">
        <w:trPr>
          <w:trHeight w:val="1306"/>
        </w:trPr>
        <w:tc>
          <w:tcPr>
            <w:tcW w:w="1413" w:type="dxa"/>
          </w:tcPr>
          <w:p w14:paraId="3C0C8A7F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>Category</w:t>
            </w:r>
            <w:r w:rsidRPr="003A69DE"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  <w:p w14:paraId="4829EDB9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i/>
                <w:sz w:val="18"/>
                <w:szCs w:val="18"/>
              </w:rPr>
            </w:pP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(</w:t>
            </w:r>
            <w:proofErr w:type="gramStart"/>
            <w:r w:rsidRPr="003A69DE">
              <w:rPr>
                <w:rFonts w:ascii="Calibri" w:hAnsi="Calibri" w:cs="Calibri"/>
                <w:i/>
                <w:sz w:val="18"/>
                <w:szCs w:val="18"/>
              </w:rPr>
              <w:t>article</w:t>
            </w:r>
            <w:proofErr w:type="gramEnd"/>
            <w:r w:rsidRPr="003A69DE">
              <w:rPr>
                <w:rFonts w:ascii="Calibri" w:hAnsi="Calibri" w:cs="Calibri"/>
                <w:i/>
                <w:sz w:val="18"/>
                <w:szCs w:val="18"/>
              </w:rPr>
              <w:t>, monograph, book chapter)</w:t>
            </w:r>
          </w:p>
        </w:tc>
        <w:tc>
          <w:tcPr>
            <w:tcW w:w="2126" w:type="dxa"/>
          </w:tcPr>
          <w:p w14:paraId="0B91A5E8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>Author(s)</w:t>
            </w:r>
          </w:p>
        </w:tc>
        <w:tc>
          <w:tcPr>
            <w:tcW w:w="1418" w:type="dxa"/>
          </w:tcPr>
          <w:p w14:paraId="6D9664A2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 xml:space="preserve">Publication year </w:t>
            </w: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(2018, 2019 or forthcoming)</w:t>
            </w:r>
          </w:p>
        </w:tc>
        <w:tc>
          <w:tcPr>
            <w:tcW w:w="3685" w:type="dxa"/>
          </w:tcPr>
          <w:p w14:paraId="3D9F9343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>Title</w:t>
            </w:r>
          </w:p>
        </w:tc>
        <w:tc>
          <w:tcPr>
            <w:tcW w:w="3260" w:type="dxa"/>
          </w:tcPr>
          <w:p w14:paraId="2DE14749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 xml:space="preserve">Publication Details </w:t>
            </w: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(journal name, volume, page numbers / publisher, and place of publication)</w:t>
            </w:r>
          </w:p>
        </w:tc>
        <w:tc>
          <w:tcPr>
            <w:tcW w:w="1134" w:type="dxa"/>
          </w:tcPr>
          <w:p w14:paraId="36787C1C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i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 xml:space="preserve">Open Access </w:t>
            </w:r>
            <w:r w:rsidRPr="003A69DE">
              <w:rPr>
                <w:rFonts w:ascii="Calibri" w:hAnsi="Calibri" w:cs="Calibri"/>
                <w:b/>
                <w:i/>
                <w:sz w:val="18"/>
                <w:szCs w:val="18"/>
              </w:rPr>
              <w:t>(</w:t>
            </w: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Yes/</w:t>
            </w:r>
          </w:p>
          <w:p w14:paraId="473E07AD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No)</w:t>
            </w:r>
          </w:p>
        </w:tc>
        <w:tc>
          <w:tcPr>
            <w:tcW w:w="1134" w:type="dxa"/>
          </w:tcPr>
          <w:p w14:paraId="31B958F5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i/>
                <w:sz w:val="18"/>
                <w:szCs w:val="18"/>
              </w:rPr>
            </w:pPr>
            <w:r w:rsidRPr="003A69DE">
              <w:rPr>
                <w:rFonts w:ascii="Calibri" w:hAnsi="Calibri" w:cs="Calibri"/>
                <w:b/>
                <w:sz w:val="18"/>
                <w:szCs w:val="18"/>
              </w:rPr>
              <w:t xml:space="preserve">External link </w:t>
            </w:r>
            <w:r w:rsidRPr="003A69DE">
              <w:rPr>
                <w:rFonts w:ascii="Calibri" w:hAnsi="Calibri" w:cs="Calibri"/>
                <w:i/>
                <w:sz w:val="18"/>
                <w:szCs w:val="18"/>
              </w:rPr>
              <w:t>(please supply URL or DOI)</w:t>
            </w:r>
          </w:p>
          <w:p w14:paraId="2E967211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634C6ECA" w14:textId="20389635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Submission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br/>
              <w:t>to WRAP</w:t>
            </w:r>
            <w:r w:rsidR="000C288D">
              <w:rPr>
                <w:rFonts w:ascii="Calibri" w:hAnsi="Calibri" w:cs="Calibri"/>
                <w:b/>
                <w:sz w:val="18"/>
                <w:szCs w:val="18"/>
              </w:rPr>
              <w:t>*</w:t>
            </w:r>
            <w:r w:rsidR="000C288D">
              <w:rPr>
                <w:rFonts w:ascii="Calibri" w:hAnsi="Calibri" w:cs="Calibri"/>
                <w:b/>
                <w:sz w:val="18"/>
                <w:szCs w:val="18"/>
              </w:rPr>
              <w:br/>
            </w:r>
          </w:p>
        </w:tc>
      </w:tr>
      <w:tr w:rsidR="003A69DE" w:rsidRPr="003A69DE" w14:paraId="436AFF83" w14:textId="06431A05" w:rsidTr="003A69DE">
        <w:trPr>
          <w:trHeight w:val="159"/>
        </w:trPr>
        <w:tc>
          <w:tcPr>
            <w:tcW w:w="1413" w:type="dxa"/>
          </w:tcPr>
          <w:p w14:paraId="6A97B7B4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96F6A2D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2492EDE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685" w:type="dxa"/>
          </w:tcPr>
          <w:p w14:paraId="6C97D16A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260" w:type="dxa"/>
          </w:tcPr>
          <w:p w14:paraId="1749B663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1E6B695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AF7119A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749F51A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A69DE" w:rsidRPr="003A69DE" w14:paraId="58ADEF83" w14:textId="4B4CC4A1" w:rsidTr="003A69DE">
        <w:trPr>
          <w:trHeight w:val="191"/>
        </w:trPr>
        <w:tc>
          <w:tcPr>
            <w:tcW w:w="1413" w:type="dxa"/>
          </w:tcPr>
          <w:p w14:paraId="7AD928C2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7FD85C5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5401DAF7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685" w:type="dxa"/>
          </w:tcPr>
          <w:p w14:paraId="663A0E12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14:paraId="5C3AA84C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1574AB1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1CD95566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5B203AB0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3A69DE" w:rsidRPr="003A69DE" w14:paraId="3CF996B6" w14:textId="7E7868D8" w:rsidTr="003A69DE">
        <w:trPr>
          <w:trHeight w:val="209"/>
        </w:trPr>
        <w:tc>
          <w:tcPr>
            <w:tcW w:w="1413" w:type="dxa"/>
          </w:tcPr>
          <w:p w14:paraId="23CA5D0B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5602A6B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7547FFEB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685" w:type="dxa"/>
          </w:tcPr>
          <w:p w14:paraId="6631CB49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14:paraId="1F50A589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3EB2F77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2088D900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6C5B30C9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3A69DE" w:rsidRPr="003A69DE" w14:paraId="094B9943" w14:textId="016B74DA" w:rsidTr="003A69DE">
        <w:trPr>
          <w:trHeight w:val="255"/>
        </w:trPr>
        <w:tc>
          <w:tcPr>
            <w:tcW w:w="1413" w:type="dxa"/>
          </w:tcPr>
          <w:p w14:paraId="4E17A96B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CCB5DE3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20DDBC83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685" w:type="dxa"/>
          </w:tcPr>
          <w:p w14:paraId="7595A88E" w14:textId="77777777" w:rsidR="003A69DE" w:rsidRPr="003A69DE" w:rsidRDefault="003A69DE" w:rsidP="004172CD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14:paraId="09704DEB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469ED70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5EC6BCF3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126E7CFB" w14:textId="77777777" w:rsidR="003A69DE" w:rsidRPr="003A69DE" w:rsidRDefault="003A69DE" w:rsidP="004172CD">
            <w:pPr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</w:tbl>
    <w:p w14:paraId="344350CB" w14:textId="51C8E2E1" w:rsidR="00832AC9" w:rsidRDefault="003A69DE" w:rsidP="00832AC9">
      <w:pPr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/>
        <w:t xml:space="preserve">2a. </w:t>
      </w:r>
      <w:r w:rsidR="000C288D">
        <w:rPr>
          <w:rFonts w:ascii="Calibri" w:hAnsi="Calibri" w:cs="Calibri"/>
          <w:b/>
        </w:rPr>
        <w:t>*</w:t>
      </w:r>
      <w:r>
        <w:rPr>
          <w:rFonts w:ascii="Calibri" w:hAnsi="Calibri" w:cs="Calibri"/>
          <w:b/>
        </w:rPr>
        <w:t xml:space="preserve">Submission to WRAP </w:t>
      </w:r>
      <w:r>
        <w:rPr>
          <w:rFonts w:ascii="Calibri" w:hAnsi="Calibri" w:cs="Calibri"/>
          <w:b/>
        </w:rPr>
        <w:br/>
      </w:r>
      <w:hyperlink r:id="rId8" w:history="1">
        <w:r>
          <w:rPr>
            <w:rStyle w:val="Hyperlink"/>
          </w:rPr>
          <w:t>University of Warwick open access research repository - WRAP: Warwick Research Archive Portal - WRAP: Warwick Research Archive Portal</w:t>
        </w:r>
      </w:hyperlink>
      <w:r>
        <w:rPr>
          <w:rFonts w:ascii="Calibri" w:hAnsi="Calibri" w:cs="Calibri"/>
          <w:b/>
        </w:rPr>
        <w:t xml:space="preserve"> </w:t>
      </w:r>
    </w:p>
    <w:p w14:paraId="22B4A9A2" w14:textId="2EFC1038" w:rsidR="000C288D" w:rsidRPr="000C288D" w:rsidRDefault="000C288D" w:rsidP="00832AC9">
      <w:pPr>
        <w:contextualSpacing/>
        <w:rPr>
          <w:rFonts w:ascii="Calibri" w:hAnsi="Calibri" w:cs="Calibri"/>
          <w:bCs/>
          <w:i/>
          <w:iCs/>
        </w:rPr>
      </w:pPr>
      <w:r w:rsidRPr="000C288D">
        <w:rPr>
          <w:rFonts w:ascii="Calibri" w:hAnsi="Calibri" w:cs="Calibri"/>
          <w:bCs/>
          <w:i/>
          <w:iCs/>
        </w:rPr>
        <w:t>wrap.warwick.ac.uk</w:t>
      </w:r>
    </w:p>
    <w:p w14:paraId="024ADF1D" w14:textId="0D5E1023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6C9DD5D2" w14:textId="7E20D897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4D220A12" w14:textId="2DE94010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684B7263" w14:textId="3170323B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3843DB59" w14:textId="1E42BDF9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017ECEBB" w14:textId="78CD842B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7F545436" w14:textId="612FAB41" w:rsidR="003A69DE" w:rsidRDefault="003A69DE" w:rsidP="00832AC9">
      <w:pPr>
        <w:contextualSpacing/>
        <w:rPr>
          <w:rFonts w:ascii="Calibri" w:hAnsi="Calibri" w:cs="Calibri"/>
          <w:b/>
        </w:rPr>
      </w:pPr>
    </w:p>
    <w:p w14:paraId="7CC9BE64" w14:textId="77777777" w:rsidR="003A69DE" w:rsidRPr="00B523EF" w:rsidRDefault="003A69DE" w:rsidP="00832AC9">
      <w:pPr>
        <w:contextualSpacing/>
        <w:rPr>
          <w:rFonts w:ascii="Calibri" w:hAnsi="Calibri" w:cs="Calibri"/>
          <w:b/>
        </w:rPr>
      </w:pPr>
    </w:p>
    <w:p w14:paraId="157F5118" w14:textId="77777777" w:rsidR="00832AC9" w:rsidRPr="00B523EF" w:rsidRDefault="00832AC9" w:rsidP="00832AC9">
      <w:pPr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3</w:t>
      </w:r>
      <w:r w:rsidRPr="00B523EF">
        <w:rPr>
          <w:rFonts w:ascii="Calibri" w:hAnsi="Calibri" w:cs="Calibri"/>
          <w:b/>
        </w:rPr>
        <w:t xml:space="preserve">. </w:t>
      </w:r>
      <w:r>
        <w:rPr>
          <w:rFonts w:ascii="Calibri" w:hAnsi="Calibri" w:cs="Calibri"/>
          <w:b/>
        </w:rPr>
        <w:t xml:space="preserve">Work in progress: </w:t>
      </w:r>
    </w:p>
    <w:tbl>
      <w:tblPr>
        <w:tblW w:w="15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551"/>
        <w:gridCol w:w="4111"/>
        <w:gridCol w:w="4394"/>
        <w:gridCol w:w="2977"/>
      </w:tblGrid>
      <w:tr w:rsidR="00832AC9" w:rsidRPr="000E7A29" w14:paraId="1B40E4FF" w14:textId="77777777" w:rsidTr="004172CD">
        <w:trPr>
          <w:trHeight w:val="418"/>
        </w:trPr>
        <w:tc>
          <w:tcPr>
            <w:tcW w:w="1555" w:type="dxa"/>
          </w:tcPr>
          <w:p w14:paraId="5056B4EC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0E7A29">
              <w:rPr>
                <w:rFonts w:ascii="Calibri" w:hAnsi="Calibri" w:cs="Calibri"/>
                <w:b/>
                <w:sz w:val="20"/>
                <w:szCs w:val="20"/>
              </w:rPr>
              <w:t>Category</w:t>
            </w:r>
            <w:r w:rsidRPr="000E7A29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967AC36" w14:textId="77777777" w:rsidR="00832AC9" w:rsidRPr="0055774B" w:rsidRDefault="00832AC9" w:rsidP="004172CD">
            <w:pPr>
              <w:contextualSpacing/>
              <w:rPr>
                <w:rFonts w:ascii="Calibri" w:hAnsi="Calibri" w:cs="Calibri"/>
                <w:i/>
                <w:sz w:val="20"/>
                <w:szCs w:val="20"/>
              </w:rPr>
            </w:pPr>
            <w:r w:rsidRPr="0055774B">
              <w:rPr>
                <w:rFonts w:ascii="Calibri" w:hAnsi="Calibri" w:cs="Calibri"/>
                <w:i/>
                <w:sz w:val="20"/>
                <w:szCs w:val="20"/>
              </w:rPr>
              <w:t>(</w:t>
            </w:r>
            <w:proofErr w:type="gramStart"/>
            <w:r w:rsidRPr="0055774B">
              <w:rPr>
                <w:rFonts w:ascii="Calibri" w:hAnsi="Calibri" w:cs="Calibri"/>
                <w:i/>
                <w:sz w:val="20"/>
                <w:szCs w:val="20"/>
              </w:rPr>
              <w:t>journal</w:t>
            </w:r>
            <w:proofErr w:type="gramEnd"/>
            <w:r w:rsidRPr="0055774B">
              <w:rPr>
                <w:rFonts w:ascii="Calibri" w:hAnsi="Calibri" w:cs="Calibri"/>
                <w:i/>
                <w:sz w:val="20"/>
                <w:szCs w:val="20"/>
              </w:rPr>
              <w:t xml:space="preserve"> article, monograph, book chapter)</w:t>
            </w:r>
          </w:p>
        </w:tc>
        <w:tc>
          <w:tcPr>
            <w:tcW w:w="2551" w:type="dxa"/>
          </w:tcPr>
          <w:p w14:paraId="09464B5E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0E7A29">
              <w:rPr>
                <w:rFonts w:ascii="Calibri" w:hAnsi="Calibri" w:cs="Calibri"/>
                <w:b/>
                <w:sz w:val="20"/>
                <w:szCs w:val="20"/>
              </w:rPr>
              <w:t>Author</w:t>
            </w:r>
            <w:r>
              <w:rPr>
                <w:rFonts w:ascii="Calibri" w:hAnsi="Calibri" w:cs="Calibri"/>
                <w:b/>
                <w:sz w:val="20"/>
                <w:szCs w:val="20"/>
              </w:rPr>
              <w:t>(s)</w:t>
            </w:r>
          </w:p>
        </w:tc>
        <w:tc>
          <w:tcPr>
            <w:tcW w:w="4111" w:type="dxa"/>
          </w:tcPr>
          <w:p w14:paraId="68C60E04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0E7A29">
              <w:rPr>
                <w:rFonts w:ascii="Calibri" w:hAnsi="Calibri" w:cs="Calibri"/>
                <w:b/>
                <w:sz w:val="20"/>
                <w:szCs w:val="20"/>
              </w:rPr>
              <w:t>Title</w:t>
            </w:r>
          </w:p>
        </w:tc>
        <w:tc>
          <w:tcPr>
            <w:tcW w:w="4394" w:type="dxa"/>
          </w:tcPr>
          <w:p w14:paraId="1114AA7D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0E7A29">
              <w:rPr>
                <w:rFonts w:ascii="Calibri" w:hAnsi="Calibri" w:cs="Calibri"/>
                <w:b/>
                <w:sz w:val="20"/>
                <w:szCs w:val="20"/>
              </w:rPr>
              <w:t xml:space="preserve">Current stage of Production: </w:t>
            </w:r>
          </w:p>
          <w:p w14:paraId="60DD3AA0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0E7A29">
              <w:rPr>
                <w:rFonts w:ascii="Calibri" w:hAnsi="Calibri" w:cs="Calibri"/>
                <w:sz w:val="20"/>
                <w:szCs w:val="20"/>
              </w:rPr>
              <w:t>a) working on manuscript</w:t>
            </w:r>
          </w:p>
          <w:p w14:paraId="221EF554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0E7A29">
              <w:rPr>
                <w:rFonts w:ascii="Calibri" w:hAnsi="Calibri" w:cs="Calibri"/>
                <w:sz w:val="20"/>
                <w:szCs w:val="20"/>
              </w:rPr>
              <w:t>b) submitted for review</w:t>
            </w:r>
          </w:p>
          <w:p w14:paraId="18B64BE5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0E7A29">
              <w:rPr>
                <w:rFonts w:ascii="Calibri" w:hAnsi="Calibri" w:cs="Calibri"/>
                <w:sz w:val="20"/>
                <w:szCs w:val="20"/>
              </w:rPr>
              <w:t xml:space="preserve">c) review </w:t>
            </w:r>
            <w:proofErr w:type="gramStart"/>
            <w:r w:rsidRPr="000E7A29">
              <w:rPr>
                <w:rFonts w:ascii="Calibri" w:hAnsi="Calibri" w:cs="Calibri"/>
                <w:sz w:val="20"/>
                <w:szCs w:val="20"/>
              </w:rPr>
              <w:t>completed,</w:t>
            </w:r>
            <w:proofErr w:type="gramEnd"/>
            <w:r w:rsidRPr="000E7A29">
              <w:rPr>
                <w:rFonts w:ascii="Calibri" w:hAnsi="Calibri" w:cs="Calibri"/>
                <w:sz w:val="20"/>
                <w:szCs w:val="20"/>
              </w:rPr>
              <w:t xml:space="preserve"> revisions requested</w:t>
            </w:r>
          </w:p>
          <w:p w14:paraId="248A4265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0E7A29">
              <w:rPr>
                <w:rFonts w:ascii="Calibri" w:hAnsi="Calibri" w:cs="Calibri"/>
                <w:sz w:val="20"/>
                <w:szCs w:val="20"/>
              </w:rPr>
              <w:t>d) final manuscript accepted but not yet out</w:t>
            </w:r>
          </w:p>
        </w:tc>
        <w:tc>
          <w:tcPr>
            <w:tcW w:w="2977" w:type="dxa"/>
          </w:tcPr>
          <w:p w14:paraId="6721EAFD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0E7A29">
              <w:rPr>
                <w:rFonts w:ascii="Calibri" w:hAnsi="Calibri" w:cs="Calibri"/>
                <w:b/>
                <w:sz w:val="20"/>
                <w:szCs w:val="20"/>
              </w:rPr>
              <w:t xml:space="preserve">Where are you planning to submit it for publication? </w:t>
            </w:r>
          </w:p>
        </w:tc>
      </w:tr>
      <w:tr w:rsidR="00832AC9" w:rsidRPr="000E7A29" w14:paraId="1DA5C24C" w14:textId="77777777" w:rsidTr="004172CD">
        <w:tc>
          <w:tcPr>
            <w:tcW w:w="1555" w:type="dxa"/>
          </w:tcPr>
          <w:p w14:paraId="239DD27F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78A10D07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57DBCE7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394" w:type="dxa"/>
          </w:tcPr>
          <w:p w14:paraId="53C4D165" w14:textId="77777777" w:rsidR="00832AC9" w:rsidRPr="000E7A29" w:rsidRDefault="00832AC9" w:rsidP="004172CD">
            <w:pPr>
              <w:pStyle w:val="ListParagraph"/>
              <w:ind w:left="29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977" w:type="dxa"/>
          </w:tcPr>
          <w:p w14:paraId="40A1E39D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0E7A29" w14:paraId="7205AABA" w14:textId="77777777" w:rsidTr="004172CD">
        <w:tc>
          <w:tcPr>
            <w:tcW w:w="1555" w:type="dxa"/>
          </w:tcPr>
          <w:p w14:paraId="7B1BA34A" w14:textId="77777777" w:rsidR="00832AC9" w:rsidRPr="00F2084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6E544B3C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11" w:type="dxa"/>
          </w:tcPr>
          <w:p w14:paraId="32D738A8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394" w:type="dxa"/>
          </w:tcPr>
          <w:p w14:paraId="05A54240" w14:textId="77777777" w:rsidR="00832AC9" w:rsidRPr="00F20849" w:rsidRDefault="00832AC9" w:rsidP="004172CD">
            <w:pPr>
              <w:pStyle w:val="ListParagraph"/>
              <w:ind w:left="29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FEB5416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0E7A29" w14:paraId="32415EA4" w14:textId="77777777" w:rsidTr="004172CD">
        <w:tc>
          <w:tcPr>
            <w:tcW w:w="1555" w:type="dxa"/>
          </w:tcPr>
          <w:p w14:paraId="5E73A07F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14E11CF4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11" w:type="dxa"/>
          </w:tcPr>
          <w:p w14:paraId="1B2076F0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394" w:type="dxa"/>
          </w:tcPr>
          <w:p w14:paraId="477F94CD" w14:textId="77777777" w:rsidR="00832AC9" w:rsidRPr="000E7A29" w:rsidRDefault="00832AC9" w:rsidP="004172CD">
            <w:pPr>
              <w:ind w:left="29"/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47C5E7C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0E7A29" w14:paraId="04729297" w14:textId="77777777" w:rsidTr="004172CD">
        <w:tc>
          <w:tcPr>
            <w:tcW w:w="1555" w:type="dxa"/>
          </w:tcPr>
          <w:p w14:paraId="10D877C6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B779143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11" w:type="dxa"/>
          </w:tcPr>
          <w:p w14:paraId="150CA93C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394" w:type="dxa"/>
          </w:tcPr>
          <w:p w14:paraId="21C519DF" w14:textId="77777777" w:rsidR="00832AC9" w:rsidRPr="000E7A29" w:rsidRDefault="00832AC9" w:rsidP="004172CD">
            <w:pPr>
              <w:ind w:left="29"/>
              <w:contextualSpacing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17E46E5" w14:textId="77777777" w:rsidR="00832AC9" w:rsidRPr="000E7A29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A6E64B3" w14:textId="77777777" w:rsidR="00832AC9" w:rsidRDefault="00832AC9" w:rsidP="00832AC9">
      <w:pPr>
        <w:contextualSpacing/>
        <w:rPr>
          <w:rFonts w:ascii="Calibri" w:hAnsi="Calibri" w:cs="Calibri"/>
          <w:b/>
        </w:rPr>
      </w:pPr>
    </w:p>
    <w:p w14:paraId="381A098F" w14:textId="77777777" w:rsidR="00832AC9" w:rsidRDefault="00832AC9" w:rsidP="00832AC9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 w:type="page"/>
      </w:r>
    </w:p>
    <w:p w14:paraId="59ED8751" w14:textId="77777777" w:rsidR="00832AC9" w:rsidRPr="00B463E6" w:rsidRDefault="00832AC9" w:rsidP="00832AC9">
      <w:pPr>
        <w:spacing w:after="120"/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 xml:space="preserve">4. </w:t>
      </w:r>
      <w:r w:rsidRPr="00B523EF">
        <w:rPr>
          <w:rFonts w:ascii="Calibri" w:hAnsi="Calibri" w:cs="Calibri"/>
          <w:b/>
        </w:rPr>
        <w:t>Conference</w:t>
      </w:r>
      <w:r>
        <w:rPr>
          <w:rFonts w:ascii="Calibri" w:hAnsi="Calibri" w:cs="Calibri"/>
          <w:b/>
        </w:rPr>
        <w:t>s and academic events attended since January 2022 &amp; planned for 2023:</w:t>
      </w:r>
    </w:p>
    <w:tbl>
      <w:tblPr>
        <w:tblW w:w="15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08"/>
        <w:gridCol w:w="4032"/>
        <w:gridCol w:w="4034"/>
        <w:gridCol w:w="5577"/>
      </w:tblGrid>
      <w:tr w:rsidR="00832AC9" w:rsidRPr="006707B8" w14:paraId="6066C097" w14:textId="77777777" w:rsidTr="004172CD">
        <w:trPr>
          <w:trHeight w:val="1571"/>
        </w:trPr>
        <w:tc>
          <w:tcPr>
            <w:tcW w:w="2008" w:type="dxa"/>
          </w:tcPr>
          <w:p w14:paraId="086D1C80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6707B8">
              <w:rPr>
                <w:rFonts w:ascii="Calibri" w:hAnsi="Calibri" w:cs="Calibri"/>
                <w:b/>
                <w:sz w:val="20"/>
                <w:szCs w:val="20"/>
              </w:rPr>
              <w:t>Category</w:t>
            </w:r>
            <w:r w:rsidRPr="006707B8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5CEB0775" w14:textId="77777777" w:rsidR="00832AC9" w:rsidRPr="00D31A84" w:rsidRDefault="00832AC9" w:rsidP="004172CD">
            <w:pPr>
              <w:contextualSpacing/>
              <w:rPr>
                <w:rFonts w:ascii="Calibri" w:hAnsi="Calibri" w:cs="Calibri"/>
                <w:i/>
                <w:sz w:val="20"/>
                <w:szCs w:val="20"/>
              </w:rPr>
            </w:pPr>
            <w:r w:rsidRPr="00D31A84">
              <w:rPr>
                <w:rFonts w:ascii="Calibri" w:hAnsi="Calibri" w:cs="Calibri"/>
                <w:i/>
                <w:sz w:val="20"/>
                <w:szCs w:val="20"/>
              </w:rPr>
              <w:t>(</w:t>
            </w:r>
            <w:proofErr w:type="gramStart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>key</w:t>
            </w:r>
            <w:proofErr w:type="gramEnd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>-note speech, conference paper, contribution to academic panel, workshop etc.)</w:t>
            </w:r>
          </w:p>
        </w:tc>
        <w:tc>
          <w:tcPr>
            <w:tcW w:w="4032" w:type="dxa"/>
          </w:tcPr>
          <w:p w14:paraId="3F89ECBE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6707B8">
              <w:rPr>
                <w:rFonts w:ascii="Calibri" w:hAnsi="Calibri" w:cs="Calibri"/>
                <w:b/>
                <w:sz w:val="20"/>
                <w:szCs w:val="20"/>
              </w:rPr>
              <w:t>Details of</w:t>
            </w:r>
          </w:p>
          <w:p w14:paraId="294C1BAD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6707B8">
              <w:rPr>
                <w:rFonts w:ascii="Calibri" w:hAnsi="Calibri" w:cs="Calibri"/>
                <w:b/>
                <w:sz w:val="20"/>
                <w:szCs w:val="20"/>
              </w:rPr>
              <w:t>Conference</w:t>
            </w: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/ event</w:t>
            </w:r>
            <w:r w:rsidRPr="006707B8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D31A84">
              <w:rPr>
                <w:rFonts w:ascii="Calibri" w:hAnsi="Calibri" w:cs="Calibri"/>
                <w:i/>
                <w:sz w:val="20"/>
                <w:szCs w:val="20"/>
              </w:rPr>
              <w:t>(</w:t>
            </w:r>
            <w:proofErr w:type="spellStart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>ie</w:t>
            </w:r>
            <w:proofErr w:type="spellEnd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 xml:space="preserve">. full name of event, </w:t>
            </w:r>
            <w:proofErr w:type="gramStart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>location</w:t>
            </w:r>
            <w:proofErr w:type="gramEnd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 xml:space="preserve"> and date</w:t>
            </w:r>
            <w:r>
              <w:rPr>
                <w:rFonts w:ascii="Calibri" w:hAnsi="Calibri" w:cs="Calibri"/>
                <w:i/>
                <w:sz w:val="20"/>
                <w:szCs w:val="20"/>
              </w:rPr>
              <w:t>; A- for attended; P – for planned)</w:t>
            </w:r>
          </w:p>
        </w:tc>
        <w:tc>
          <w:tcPr>
            <w:tcW w:w="4034" w:type="dxa"/>
          </w:tcPr>
          <w:p w14:paraId="67CE8FD7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b/>
                <w:sz w:val="20"/>
                <w:szCs w:val="20"/>
              </w:rPr>
            </w:pPr>
            <w:r w:rsidRPr="006707B8">
              <w:rPr>
                <w:rFonts w:ascii="Calibri" w:hAnsi="Calibri" w:cs="Calibri"/>
                <w:b/>
                <w:sz w:val="20"/>
                <w:szCs w:val="20"/>
              </w:rPr>
              <w:t>Title of paper / presentation</w:t>
            </w:r>
          </w:p>
        </w:tc>
        <w:tc>
          <w:tcPr>
            <w:tcW w:w="5577" w:type="dxa"/>
          </w:tcPr>
          <w:p w14:paraId="7A711CB2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Output submitted/published/planned </w:t>
            </w:r>
            <w:r w:rsidRPr="00D31A84">
              <w:rPr>
                <w:rFonts w:ascii="Calibri" w:hAnsi="Calibri" w:cs="Calibri"/>
                <w:i/>
                <w:sz w:val="20"/>
                <w:szCs w:val="20"/>
              </w:rPr>
              <w:t>(</w:t>
            </w:r>
            <w:proofErr w:type="gramStart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>e.g.</w:t>
            </w:r>
            <w:proofErr w:type="gramEnd"/>
            <w:r w:rsidRPr="00D31A84">
              <w:rPr>
                <w:rFonts w:ascii="Calibri" w:hAnsi="Calibri" w:cs="Calibri"/>
                <w:i/>
                <w:sz w:val="20"/>
                <w:szCs w:val="20"/>
              </w:rPr>
              <w:t xml:space="preserve"> articles; policy briefs, papers and where)</w:t>
            </w:r>
          </w:p>
        </w:tc>
      </w:tr>
      <w:tr w:rsidR="00832AC9" w:rsidRPr="006707B8" w14:paraId="4DEDEC36" w14:textId="77777777" w:rsidTr="004172CD">
        <w:trPr>
          <w:trHeight w:val="163"/>
        </w:trPr>
        <w:tc>
          <w:tcPr>
            <w:tcW w:w="2008" w:type="dxa"/>
          </w:tcPr>
          <w:p w14:paraId="60F7384C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2" w:type="dxa"/>
          </w:tcPr>
          <w:p w14:paraId="0737947A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4" w:type="dxa"/>
          </w:tcPr>
          <w:p w14:paraId="7A47D021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77" w:type="dxa"/>
          </w:tcPr>
          <w:p w14:paraId="30086A97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6707B8" w14:paraId="035C1E61" w14:textId="77777777" w:rsidTr="004172CD">
        <w:trPr>
          <w:trHeight w:val="163"/>
        </w:trPr>
        <w:tc>
          <w:tcPr>
            <w:tcW w:w="2008" w:type="dxa"/>
          </w:tcPr>
          <w:p w14:paraId="3B8BA6CA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2" w:type="dxa"/>
          </w:tcPr>
          <w:p w14:paraId="778A5EAF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4" w:type="dxa"/>
          </w:tcPr>
          <w:p w14:paraId="125F4E79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77" w:type="dxa"/>
          </w:tcPr>
          <w:p w14:paraId="6D5224D6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6707B8" w14:paraId="60F9F7A9" w14:textId="77777777" w:rsidTr="004172CD">
        <w:trPr>
          <w:trHeight w:val="163"/>
        </w:trPr>
        <w:tc>
          <w:tcPr>
            <w:tcW w:w="2008" w:type="dxa"/>
          </w:tcPr>
          <w:p w14:paraId="000633CD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2" w:type="dxa"/>
          </w:tcPr>
          <w:p w14:paraId="08FDFAAB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4" w:type="dxa"/>
          </w:tcPr>
          <w:p w14:paraId="128638A2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77" w:type="dxa"/>
          </w:tcPr>
          <w:p w14:paraId="42375D10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32AC9" w:rsidRPr="006707B8" w14:paraId="57BD0C9F" w14:textId="77777777" w:rsidTr="004172CD">
        <w:trPr>
          <w:trHeight w:val="163"/>
        </w:trPr>
        <w:tc>
          <w:tcPr>
            <w:tcW w:w="2008" w:type="dxa"/>
          </w:tcPr>
          <w:p w14:paraId="709EF5A5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2" w:type="dxa"/>
          </w:tcPr>
          <w:p w14:paraId="1D42A052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34" w:type="dxa"/>
          </w:tcPr>
          <w:p w14:paraId="200D3A7D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77" w:type="dxa"/>
          </w:tcPr>
          <w:p w14:paraId="368998F0" w14:textId="77777777" w:rsidR="00832AC9" w:rsidRPr="006707B8" w:rsidRDefault="00832AC9" w:rsidP="004172CD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0A9A1D03" w14:textId="77777777" w:rsidR="00832AC9" w:rsidRDefault="00832AC9" w:rsidP="00832AC9">
      <w:pPr>
        <w:contextualSpacing/>
        <w:rPr>
          <w:rFonts w:ascii="Calibri" w:hAnsi="Calibri" w:cs="Calibri"/>
          <w:b/>
        </w:rPr>
      </w:pPr>
    </w:p>
    <w:p w14:paraId="5557A91F" w14:textId="77777777" w:rsidR="00832AC9" w:rsidRPr="00144534" w:rsidRDefault="00832AC9" w:rsidP="00832AC9">
      <w:pPr>
        <w:contextualSpacing/>
        <w:rPr>
          <w:rFonts w:ascii="Calibri" w:hAnsi="Calibri" w:cs="Calibri"/>
          <w:b/>
        </w:rPr>
      </w:pPr>
    </w:p>
    <w:p w14:paraId="1EFFEA79" w14:textId="77777777" w:rsidR="00832AC9" w:rsidRPr="00B523EF" w:rsidRDefault="00832AC9" w:rsidP="00832AC9">
      <w:pPr>
        <w:spacing w:after="120"/>
        <w:contextualSpacing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5</w:t>
      </w:r>
      <w:r w:rsidRPr="00B523EF">
        <w:rPr>
          <w:rFonts w:ascii="Calibri" w:hAnsi="Calibri" w:cs="Calibri"/>
          <w:b/>
        </w:rPr>
        <w:t>. Grant Applications Submitted/Awarded</w:t>
      </w:r>
      <w:r>
        <w:rPr>
          <w:rFonts w:ascii="Calibri" w:hAnsi="Calibri" w:cs="Calibri"/>
          <w:b/>
        </w:rPr>
        <w:t>/Planned</w:t>
      </w:r>
      <w:r w:rsidRPr="00B523EF">
        <w:rPr>
          <w:rFonts w:ascii="Calibri" w:hAnsi="Calibri" w:cs="Calibri"/>
          <w:b/>
        </w:rPr>
        <w:t xml:space="preserve"> this year</w:t>
      </w:r>
      <w:r>
        <w:rPr>
          <w:rFonts w:ascii="Calibri" w:hAnsi="Calibri" w:cs="Calibri"/>
          <w:b/>
        </w:rPr>
        <w:t xml:space="preserve"> (since </w:t>
      </w:r>
      <w:r>
        <w:rPr>
          <w:rFonts w:ascii="Calibri" w:hAnsi="Calibri" w:cs="Calibri"/>
          <w:b/>
          <w:u w:val="single"/>
        </w:rPr>
        <w:t>January</w:t>
      </w:r>
      <w:r w:rsidRPr="00B35A2A">
        <w:rPr>
          <w:rFonts w:ascii="Calibri" w:hAnsi="Calibri" w:cs="Calibri"/>
          <w:b/>
          <w:u w:val="single"/>
        </w:rPr>
        <w:t xml:space="preserve"> 20</w:t>
      </w:r>
      <w:r>
        <w:rPr>
          <w:rFonts w:ascii="Calibri" w:hAnsi="Calibri" w:cs="Calibri"/>
          <w:b/>
          <w:u w:val="single"/>
        </w:rPr>
        <w:t>22</w:t>
      </w:r>
      <w:r>
        <w:rPr>
          <w:rFonts w:ascii="Calibri" w:hAnsi="Calibri" w:cs="Calibri"/>
          <w:b/>
        </w:rPr>
        <w:t>):</w:t>
      </w:r>
    </w:p>
    <w:tbl>
      <w:tblPr>
        <w:tblW w:w="15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74"/>
        <w:gridCol w:w="2574"/>
        <w:gridCol w:w="1501"/>
        <w:gridCol w:w="3127"/>
        <w:gridCol w:w="1985"/>
        <w:gridCol w:w="1842"/>
        <w:gridCol w:w="1985"/>
      </w:tblGrid>
      <w:tr w:rsidR="00832AC9" w:rsidRPr="007169B3" w14:paraId="531909C8" w14:textId="77777777" w:rsidTr="004172CD">
        <w:trPr>
          <w:trHeight w:val="1407"/>
        </w:trPr>
        <w:tc>
          <w:tcPr>
            <w:tcW w:w="2574" w:type="dxa"/>
          </w:tcPr>
          <w:p w14:paraId="5AD2E020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  <w:r w:rsidRPr="007169B3">
              <w:rPr>
                <w:rFonts w:asciiTheme="minorHAnsi" w:hAnsiTheme="minorHAnsi" w:cs="Calibri"/>
                <w:b/>
                <w:sz w:val="20"/>
                <w:szCs w:val="20"/>
              </w:rPr>
              <w:t>Category</w:t>
            </w:r>
            <w:r w:rsidRPr="007169B3">
              <w:rPr>
                <w:rFonts w:asciiTheme="minorHAnsi" w:hAnsiTheme="minorHAnsi" w:cs="Calibri"/>
                <w:sz w:val="20"/>
                <w:szCs w:val="20"/>
              </w:rPr>
              <w:t xml:space="preserve"> </w:t>
            </w:r>
          </w:p>
          <w:p w14:paraId="66ECFFFE" w14:textId="77777777" w:rsidR="00832AC9" w:rsidRPr="002314DD" w:rsidRDefault="00832AC9" w:rsidP="004172CD">
            <w:pPr>
              <w:contextualSpacing/>
              <w:rPr>
                <w:rFonts w:asciiTheme="minorHAnsi" w:hAnsiTheme="minorHAnsi" w:cs="Calibri"/>
                <w:i/>
                <w:sz w:val="20"/>
                <w:szCs w:val="20"/>
              </w:rPr>
            </w:pPr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>(</w:t>
            </w:r>
            <w:proofErr w:type="gramStart"/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>research</w:t>
            </w:r>
            <w:proofErr w:type="gramEnd"/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 xml:space="preserve"> grant, research fellowship, travel grant, other)</w:t>
            </w:r>
          </w:p>
        </w:tc>
        <w:tc>
          <w:tcPr>
            <w:tcW w:w="2574" w:type="dxa"/>
          </w:tcPr>
          <w:p w14:paraId="2D25A158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b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sz w:val="20"/>
                <w:szCs w:val="20"/>
              </w:rPr>
              <w:t xml:space="preserve">Type of funding </w:t>
            </w:r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>(individual / joint</w:t>
            </w:r>
            <w:r>
              <w:rPr>
                <w:rFonts w:asciiTheme="minorHAnsi" w:hAnsiTheme="minorHAnsi" w:cs="Calibri"/>
                <w:i/>
                <w:sz w:val="20"/>
                <w:szCs w:val="20"/>
              </w:rPr>
              <w:t>. If joint: which partners)</w:t>
            </w:r>
          </w:p>
        </w:tc>
        <w:tc>
          <w:tcPr>
            <w:tcW w:w="1501" w:type="dxa"/>
          </w:tcPr>
          <w:p w14:paraId="17AB804B" w14:textId="77777777" w:rsidR="00832AC9" w:rsidRPr="002314DD" w:rsidRDefault="00832AC9" w:rsidP="004172CD">
            <w:pPr>
              <w:contextualSpacing/>
              <w:rPr>
                <w:rFonts w:asciiTheme="minorHAnsi" w:hAnsiTheme="minorHAnsi" w:cs="Calibri"/>
                <w:b/>
                <w:sz w:val="20"/>
                <w:szCs w:val="20"/>
              </w:rPr>
            </w:pPr>
            <w:r w:rsidRPr="002314DD">
              <w:rPr>
                <w:rFonts w:asciiTheme="minorHAnsi" w:hAnsiTheme="minorHAnsi" w:cs="Calibri"/>
                <w:b/>
                <w:sz w:val="20"/>
                <w:szCs w:val="20"/>
              </w:rPr>
              <w:t xml:space="preserve">Name of the funder / </w:t>
            </w:r>
            <w:proofErr w:type="spellStart"/>
            <w:r w:rsidRPr="002314DD">
              <w:rPr>
                <w:rFonts w:asciiTheme="minorHAnsi" w:hAnsiTheme="minorHAnsi" w:cs="Calibri"/>
                <w:b/>
                <w:sz w:val="20"/>
                <w:szCs w:val="20"/>
              </w:rPr>
              <w:t>organisation</w:t>
            </w:r>
            <w:proofErr w:type="spellEnd"/>
            <w:r w:rsidRPr="002314DD">
              <w:rPr>
                <w:rFonts w:asciiTheme="minorHAnsi" w:hAnsiTheme="minorHAnsi" w:cs="Calibri"/>
                <w:b/>
                <w:sz w:val="20"/>
                <w:szCs w:val="20"/>
              </w:rPr>
              <w:t xml:space="preserve"> that provides the funding: </w:t>
            </w:r>
          </w:p>
        </w:tc>
        <w:tc>
          <w:tcPr>
            <w:tcW w:w="3127" w:type="dxa"/>
          </w:tcPr>
          <w:p w14:paraId="29657020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b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sz w:val="20"/>
                <w:szCs w:val="20"/>
              </w:rPr>
              <w:t>Title of the specific funding scheme:</w:t>
            </w:r>
          </w:p>
        </w:tc>
        <w:tc>
          <w:tcPr>
            <w:tcW w:w="1985" w:type="dxa"/>
          </w:tcPr>
          <w:p w14:paraId="338B3BEA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  <w:r w:rsidRPr="007169B3">
              <w:rPr>
                <w:rFonts w:asciiTheme="minorHAnsi" w:hAnsiTheme="minorHAnsi" w:cs="Calibri"/>
                <w:b/>
                <w:sz w:val="20"/>
                <w:szCs w:val="20"/>
              </w:rPr>
              <w:t>Amount</w:t>
            </w:r>
            <w:r>
              <w:rPr>
                <w:rFonts w:asciiTheme="minorHAnsi" w:hAnsiTheme="minorHAnsi" w:cs="Calibri"/>
                <w:b/>
                <w:sz w:val="20"/>
                <w:szCs w:val="20"/>
              </w:rPr>
              <w:t xml:space="preserve"> requested:</w:t>
            </w:r>
          </w:p>
        </w:tc>
        <w:tc>
          <w:tcPr>
            <w:tcW w:w="1842" w:type="dxa"/>
          </w:tcPr>
          <w:p w14:paraId="7F865400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sz w:val="20"/>
                <w:szCs w:val="20"/>
              </w:rPr>
              <w:t xml:space="preserve">Grant reference number </w:t>
            </w:r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>(if applicable)</w:t>
            </w:r>
            <w:r>
              <w:rPr>
                <w:rFonts w:asciiTheme="minorHAnsi" w:hAnsiTheme="minorHAnsi" w:cs="Calibri"/>
                <w:b/>
                <w:sz w:val="20"/>
                <w:szCs w:val="20"/>
              </w:rPr>
              <w:t>:</w:t>
            </w:r>
          </w:p>
        </w:tc>
        <w:tc>
          <w:tcPr>
            <w:tcW w:w="1985" w:type="dxa"/>
          </w:tcPr>
          <w:p w14:paraId="5F517597" w14:textId="77777777" w:rsidR="00832AC9" w:rsidRDefault="00832AC9" w:rsidP="004172CD">
            <w:pPr>
              <w:contextualSpacing/>
              <w:rPr>
                <w:rFonts w:asciiTheme="minorHAnsi" w:hAnsiTheme="minorHAnsi" w:cs="Calibri"/>
                <w:b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sz w:val="20"/>
                <w:szCs w:val="20"/>
              </w:rPr>
              <w:t xml:space="preserve">Start and end date of the funding </w:t>
            </w:r>
            <w:r w:rsidRPr="002314DD">
              <w:rPr>
                <w:rFonts w:asciiTheme="minorHAnsi" w:hAnsiTheme="minorHAnsi" w:cs="Calibri"/>
                <w:i/>
                <w:sz w:val="20"/>
                <w:szCs w:val="20"/>
              </w:rPr>
              <w:t>(if successful)</w:t>
            </w:r>
            <w:r>
              <w:rPr>
                <w:rFonts w:asciiTheme="minorHAnsi" w:hAnsiTheme="minorHAnsi" w:cs="Calibri"/>
                <w:b/>
                <w:sz w:val="20"/>
                <w:szCs w:val="20"/>
              </w:rPr>
              <w:t>:</w:t>
            </w:r>
          </w:p>
        </w:tc>
      </w:tr>
      <w:tr w:rsidR="00832AC9" w:rsidRPr="007169B3" w14:paraId="2B1C47A5" w14:textId="77777777" w:rsidTr="004172CD">
        <w:trPr>
          <w:trHeight w:val="319"/>
        </w:trPr>
        <w:tc>
          <w:tcPr>
            <w:tcW w:w="2574" w:type="dxa"/>
          </w:tcPr>
          <w:p w14:paraId="02991507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2574" w:type="dxa"/>
          </w:tcPr>
          <w:p w14:paraId="45C85914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501" w:type="dxa"/>
          </w:tcPr>
          <w:p w14:paraId="320E1C33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3127" w:type="dxa"/>
          </w:tcPr>
          <w:p w14:paraId="625CA964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7DB4B81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52EC5619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FAFECCD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</w:tr>
      <w:tr w:rsidR="00832AC9" w:rsidRPr="007169B3" w14:paraId="650E00E0" w14:textId="77777777" w:rsidTr="004172CD">
        <w:trPr>
          <w:trHeight w:val="319"/>
        </w:trPr>
        <w:tc>
          <w:tcPr>
            <w:tcW w:w="2574" w:type="dxa"/>
          </w:tcPr>
          <w:p w14:paraId="76F5503E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2574" w:type="dxa"/>
          </w:tcPr>
          <w:p w14:paraId="3C14496B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501" w:type="dxa"/>
          </w:tcPr>
          <w:p w14:paraId="7151611D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3127" w:type="dxa"/>
          </w:tcPr>
          <w:p w14:paraId="5A078E2B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EE5F28B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0696A00E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5B86FFBE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</w:tr>
      <w:tr w:rsidR="00832AC9" w:rsidRPr="007169B3" w14:paraId="6BBB1A74" w14:textId="77777777" w:rsidTr="004172CD">
        <w:trPr>
          <w:trHeight w:val="319"/>
        </w:trPr>
        <w:tc>
          <w:tcPr>
            <w:tcW w:w="2574" w:type="dxa"/>
          </w:tcPr>
          <w:p w14:paraId="65447DF2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2574" w:type="dxa"/>
          </w:tcPr>
          <w:p w14:paraId="0FA08E53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501" w:type="dxa"/>
          </w:tcPr>
          <w:p w14:paraId="1D80BEBA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3127" w:type="dxa"/>
          </w:tcPr>
          <w:p w14:paraId="6F219E5D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7C549D9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66AEF19B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077B72D" w14:textId="77777777" w:rsidR="00832AC9" w:rsidRPr="007169B3" w:rsidRDefault="00832AC9" w:rsidP="004172CD">
            <w:pPr>
              <w:contextualSpacing/>
              <w:rPr>
                <w:rFonts w:asciiTheme="minorHAnsi" w:hAnsiTheme="minorHAnsi" w:cs="Calibri"/>
                <w:sz w:val="20"/>
                <w:szCs w:val="20"/>
              </w:rPr>
            </w:pPr>
          </w:p>
        </w:tc>
      </w:tr>
    </w:tbl>
    <w:p w14:paraId="03F2BD92" w14:textId="77777777" w:rsidR="00832AC9" w:rsidRDefault="00832AC9" w:rsidP="00832AC9">
      <w:pPr>
        <w:contextualSpacing/>
        <w:rPr>
          <w:rFonts w:ascii="Calibri" w:hAnsi="Calibri" w:cs="Calibri"/>
          <w:sz w:val="20"/>
          <w:szCs w:val="20"/>
        </w:rPr>
      </w:pPr>
    </w:p>
    <w:p w14:paraId="125F2D09" w14:textId="77777777" w:rsidR="00832AC9" w:rsidRPr="00F631C1" w:rsidRDefault="00832AC9" w:rsidP="00832AC9">
      <w:pPr>
        <w:contextualSpacing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6</w:t>
      </w:r>
      <w:r w:rsidRPr="00F631C1">
        <w:rPr>
          <w:rFonts w:ascii="Calibri" w:hAnsi="Calibri" w:cs="Calibri"/>
          <w:b/>
          <w:szCs w:val="24"/>
        </w:rPr>
        <w:t>. Esteem</w:t>
      </w:r>
      <w:r>
        <w:rPr>
          <w:rFonts w:ascii="Calibri" w:hAnsi="Calibri" w:cs="Calibri"/>
          <w:b/>
          <w:szCs w:val="24"/>
        </w:rPr>
        <w:t>/accolades/awards</w:t>
      </w:r>
      <w:r w:rsidRPr="00F631C1">
        <w:rPr>
          <w:rFonts w:ascii="Calibri" w:hAnsi="Calibri" w:cs="Calibri"/>
          <w:b/>
          <w:szCs w:val="24"/>
        </w:rPr>
        <w:t xml:space="preserve"> </w:t>
      </w:r>
      <w:r>
        <w:rPr>
          <w:rFonts w:ascii="Calibri" w:hAnsi="Calibri" w:cs="Calibri"/>
          <w:b/>
          <w:szCs w:val="24"/>
        </w:rPr>
        <w:t>of</w:t>
      </w:r>
      <w:r w:rsidRPr="00F631C1">
        <w:rPr>
          <w:rFonts w:ascii="Calibri" w:hAnsi="Calibri" w:cs="Calibri"/>
          <w:b/>
          <w:szCs w:val="24"/>
        </w:rPr>
        <w:t xml:space="preserve"> professional </w:t>
      </w:r>
      <w:r>
        <w:rPr>
          <w:rFonts w:ascii="Calibri" w:hAnsi="Calibri" w:cs="Calibri"/>
          <w:b/>
          <w:szCs w:val="24"/>
        </w:rPr>
        <w:t>work since 2022:</w:t>
      </w:r>
    </w:p>
    <w:p w14:paraId="684F5F13" w14:textId="77777777" w:rsidR="00832AC9" w:rsidRPr="00204466" w:rsidRDefault="00832AC9" w:rsidP="00832AC9">
      <w:pPr>
        <w:ind w:right="565"/>
        <w:contextualSpacing/>
        <w:rPr>
          <w:rFonts w:ascii="Calibri" w:hAnsi="Calibri" w:cs="Calibri"/>
          <w:i/>
          <w:szCs w:val="24"/>
        </w:rPr>
      </w:pPr>
      <w:r w:rsidRPr="00204466">
        <w:rPr>
          <w:rFonts w:ascii="Calibri" w:hAnsi="Calibri" w:cs="Calibri"/>
          <w:i/>
          <w:szCs w:val="24"/>
        </w:rPr>
        <w:t>(</w:t>
      </w:r>
      <w:r>
        <w:rPr>
          <w:rFonts w:ascii="Calibri" w:hAnsi="Calibri" w:cs="Calibri"/>
          <w:i/>
          <w:szCs w:val="24"/>
        </w:rPr>
        <w:t>Including y</w:t>
      </w:r>
      <w:r w:rsidRPr="00204466">
        <w:rPr>
          <w:rFonts w:ascii="Calibri" w:hAnsi="Calibri" w:cs="Calibri"/>
          <w:i/>
          <w:szCs w:val="24"/>
        </w:rPr>
        <w:t xml:space="preserve">our media appearances, your consultancy service to government, and other organisations, </w:t>
      </w:r>
      <w:r>
        <w:rPr>
          <w:rFonts w:ascii="Calibri" w:hAnsi="Calibri" w:cs="Calibri"/>
          <w:i/>
          <w:szCs w:val="24"/>
        </w:rPr>
        <w:t xml:space="preserve">prizes, </w:t>
      </w:r>
      <w:r w:rsidRPr="00204466">
        <w:rPr>
          <w:rFonts w:ascii="Calibri" w:hAnsi="Calibri" w:cs="Calibri"/>
          <w:i/>
          <w:szCs w:val="24"/>
        </w:rPr>
        <w:t xml:space="preserve">your blogs relevant to the project): </w:t>
      </w:r>
    </w:p>
    <w:p w14:paraId="47FF4D92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284FA292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121C8E4A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6C8B58CA" w14:textId="66FA2224" w:rsidR="00832AC9" w:rsidRPr="009A5F67" w:rsidRDefault="00832AC9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  <w:r w:rsidRPr="002A3F42">
        <w:rPr>
          <w:rFonts w:ascii="Calibri" w:hAnsi="Calibri" w:cs="Calibri"/>
          <w:b/>
          <w:bCs/>
          <w:szCs w:val="24"/>
        </w:rPr>
        <w:t>7. Continuing Professiona</w:t>
      </w:r>
      <w:r>
        <w:rPr>
          <w:rFonts w:ascii="Calibri" w:hAnsi="Calibri" w:cs="Calibri"/>
          <w:b/>
          <w:bCs/>
          <w:szCs w:val="24"/>
        </w:rPr>
        <w:t>l</w:t>
      </w:r>
      <w:r w:rsidRPr="002A3F42">
        <w:rPr>
          <w:rFonts w:ascii="Calibri" w:hAnsi="Calibri" w:cs="Calibri"/>
          <w:b/>
          <w:bCs/>
          <w:szCs w:val="24"/>
        </w:rPr>
        <w:t xml:space="preserve"> Development (CPD)</w:t>
      </w:r>
      <w:r w:rsidR="009A5F67">
        <w:rPr>
          <w:rFonts w:ascii="Calibri" w:hAnsi="Calibri" w:cs="Calibri"/>
          <w:b/>
          <w:bCs/>
          <w:szCs w:val="24"/>
        </w:rPr>
        <w:br/>
      </w:r>
      <w:r w:rsidRPr="002A3F42">
        <w:rPr>
          <w:rFonts w:ascii="Calibri" w:hAnsi="Calibri" w:cs="Calibri"/>
          <w:b/>
          <w:bCs/>
          <w:szCs w:val="24"/>
        </w:rPr>
        <w:t xml:space="preserve"> </w:t>
      </w:r>
      <w:r w:rsidR="009A5F67">
        <w:rPr>
          <w:rFonts w:ascii="Calibri" w:hAnsi="Calibri" w:cs="Calibri"/>
          <w:i/>
          <w:iCs/>
          <w:szCs w:val="24"/>
        </w:rPr>
        <w:t>P</w:t>
      </w:r>
      <w:r w:rsidRPr="009A5F67">
        <w:rPr>
          <w:rFonts w:ascii="Calibri" w:hAnsi="Calibri" w:cs="Calibri"/>
          <w:i/>
          <w:iCs/>
          <w:szCs w:val="24"/>
        </w:rPr>
        <w:t>lease list your training needs below</w:t>
      </w:r>
      <w:r w:rsidR="009A5F67">
        <w:rPr>
          <w:rFonts w:ascii="Calibri" w:hAnsi="Calibri" w:cs="Calibri"/>
          <w:i/>
          <w:iCs/>
          <w:szCs w:val="24"/>
        </w:rPr>
        <w:t xml:space="preserve"> with any relevant links </w:t>
      </w:r>
      <w:proofErr w:type="spellStart"/>
      <w:r w:rsidR="009A5F67">
        <w:rPr>
          <w:rFonts w:ascii="Calibri" w:hAnsi="Calibri" w:cs="Calibri"/>
          <w:i/>
          <w:iCs/>
          <w:szCs w:val="24"/>
        </w:rPr>
        <w:t>etc</w:t>
      </w:r>
      <w:proofErr w:type="spellEnd"/>
      <w:r w:rsidR="009A5F67">
        <w:rPr>
          <w:rFonts w:ascii="Calibri" w:hAnsi="Calibri" w:cs="Calibri"/>
          <w:i/>
          <w:iCs/>
          <w:szCs w:val="24"/>
        </w:rPr>
        <w:t xml:space="preserve"> ….</w:t>
      </w:r>
    </w:p>
    <w:p w14:paraId="3E016284" w14:textId="562D3173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1ECEFE44" w14:textId="24FCB671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0DEFCE18" w14:textId="43C2154F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07B84015" w14:textId="427F2AF0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239F13B4" w14:textId="28C3A40D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74796162" w14:textId="6F99E48F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7DE23ACE" w14:textId="6AF6F096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1E789F28" w14:textId="77777777" w:rsidR="009A5F67" w:rsidRDefault="009A5F67" w:rsidP="00832AC9">
      <w:pPr>
        <w:ind w:right="565"/>
        <w:contextualSpacing/>
        <w:rPr>
          <w:rFonts w:ascii="Calibri" w:hAnsi="Calibri" w:cs="Calibri"/>
          <w:b/>
          <w:bCs/>
          <w:szCs w:val="24"/>
        </w:rPr>
      </w:pPr>
    </w:p>
    <w:p w14:paraId="60F3C295" w14:textId="04F2FC59" w:rsidR="009A5F67" w:rsidRDefault="009A5F6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  <w:r>
        <w:rPr>
          <w:rFonts w:ascii="Calibri" w:hAnsi="Calibri" w:cs="Calibri"/>
          <w:b/>
          <w:bCs/>
          <w:szCs w:val="24"/>
        </w:rPr>
        <w:lastRenderedPageBreak/>
        <w:t xml:space="preserve">8. Do you have any social media handles that you would like IGSD to connect with?  </w:t>
      </w:r>
      <w:r w:rsidRPr="009A5F67">
        <w:rPr>
          <w:rFonts w:ascii="Calibri" w:hAnsi="Calibri" w:cs="Calibri"/>
          <w:i/>
          <w:iCs/>
          <w:szCs w:val="24"/>
        </w:rPr>
        <w:t xml:space="preserve">Please provide details below. </w:t>
      </w:r>
    </w:p>
    <w:p w14:paraId="78C794C1" w14:textId="1BA2B9AF" w:rsidR="008C4BE7" w:rsidRDefault="008C4BE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</w:p>
    <w:p w14:paraId="4CBA34EE" w14:textId="1E8D7DCF" w:rsidR="008C4BE7" w:rsidRDefault="008C4BE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</w:p>
    <w:p w14:paraId="35201E87" w14:textId="2C4000F4" w:rsidR="008C4BE7" w:rsidRDefault="008C4BE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</w:p>
    <w:p w14:paraId="2E71574D" w14:textId="4D2EE376" w:rsidR="008C4BE7" w:rsidRDefault="008C4BE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</w:p>
    <w:p w14:paraId="1AD91271" w14:textId="20CC5BA8" w:rsidR="008C4BE7" w:rsidRPr="009A5F67" w:rsidRDefault="008C4BE7" w:rsidP="00832AC9">
      <w:pPr>
        <w:ind w:right="565"/>
        <w:contextualSpacing/>
        <w:rPr>
          <w:rFonts w:ascii="Calibri" w:hAnsi="Calibri" w:cs="Calibri"/>
          <w:i/>
          <w:iCs/>
          <w:szCs w:val="24"/>
        </w:rPr>
      </w:pPr>
    </w:p>
    <w:p w14:paraId="38DA2828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6213B789" w14:textId="4693C524" w:rsidR="008C4BE7" w:rsidRDefault="008C4BE7" w:rsidP="008C4BE7">
      <w:pPr>
        <w:ind w:right="565"/>
        <w:contextualSpacing/>
        <w:rPr>
          <w:rFonts w:ascii="Calibri" w:hAnsi="Calibri" w:cs="Calibri"/>
          <w:i/>
          <w:iCs/>
          <w:szCs w:val="24"/>
        </w:rPr>
      </w:pPr>
      <w:r>
        <w:rPr>
          <w:rFonts w:ascii="Calibri" w:hAnsi="Calibri" w:cs="Calibri"/>
          <w:b/>
          <w:bCs/>
          <w:szCs w:val="24"/>
        </w:rPr>
        <w:t>9</w:t>
      </w:r>
      <w:r>
        <w:rPr>
          <w:rFonts w:ascii="Calibri" w:hAnsi="Calibri" w:cs="Calibri"/>
          <w:b/>
          <w:bCs/>
          <w:szCs w:val="24"/>
        </w:rPr>
        <w:t xml:space="preserve">. </w:t>
      </w:r>
      <w:r>
        <w:rPr>
          <w:rFonts w:ascii="Calibri" w:hAnsi="Calibri" w:cs="Calibri"/>
          <w:b/>
          <w:bCs/>
          <w:szCs w:val="24"/>
        </w:rPr>
        <w:t xml:space="preserve">Are you part of any </w:t>
      </w:r>
      <w:r w:rsidR="00E626E3">
        <w:rPr>
          <w:rFonts w:ascii="Calibri" w:hAnsi="Calibri" w:cs="Calibri"/>
          <w:b/>
          <w:bCs/>
          <w:szCs w:val="24"/>
        </w:rPr>
        <w:t xml:space="preserve">networks or </w:t>
      </w:r>
      <w:r>
        <w:rPr>
          <w:rFonts w:ascii="Calibri" w:hAnsi="Calibri" w:cs="Calibri"/>
          <w:b/>
          <w:bCs/>
          <w:szCs w:val="24"/>
        </w:rPr>
        <w:t>affiliations related to IGSD</w:t>
      </w:r>
      <w:r w:rsidR="00E626E3">
        <w:rPr>
          <w:rFonts w:ascii="Calibri" w:hAnsi="Calibri" w:cs="Calibri"/>
          <w:b/>
          <w:bCs/>
          <w:szCs w:val="24"/>
        </w:rPr>
        <w:t>?</w:t>
      </w:r>
      <w:r>
        <w:rPr>
          <w:rFonts w:ascii="Calibri" w:hAnsi="Calibri" w:cs="Calibri"/>
          <w:b/>
          <w:bCs/>
          <w:szCs w:val="24"/>
        </w:rPr>
        <w:t xml:space="preserve"> </w:t>
      </w:r>
      <w:r w:rsidR="00E626E3">
        <w:rPr>
          <w:rFonts w:ascii="Calibri" w:hAnsi="Calibri" w:cs="Calibri"/>
          <w:b/>
          <w:bCs/>
          <w:szCs w:val="24"/>
        </w:rPr>
        <w:t>Are</w:t>
      </w:r>
      <w:r>
        <w:rPr>
          <w:rFonts w:ascii="Calibri" w:hAnsi="Calibri" w:cs="Calibri"/>
          <w:b/>
          <w:bCs/>
          <w:szCs w:val="24"/>
        </w:rPr>
        <w:t xml:space="preserve"> there any that you </w:t>
      </w:r>
      <w:r>
        <w:rPr>
          <w:rFonts w:ascii="Calibri" w:hAnsi="Calibri" w:cs="Calibri"/>
          <w:b/>
          <w:bCs/>
          <w:szCs w:val="24"/>
        </w:rPr>
        <w:t xml:space="preserve">would like IGSD to connect with?  </w:t>
      </w:r>
      <w:r w:rsidRPr="009A5F67">
        <w:rPr>
          <w:rFonts w:ascii="Calibri" w:hAnsi="Calibri" w:cs="Calibri"/>
          <w:i/>
          <w:iCs/>
          <w:szCs w:val="24"/>
        </w:rPr>
        <w:t xml:space="preserve">Please provide details below. </w:t>
      </w:r>
    </w:p>
    <w:p w14:paraId="24435A3A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46E938CA" w14:textId="2DFEDF0E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25BFE1EC" w14:textId="77777777" w:rsidR="00E626E3" w:rsidRDefault="00E626E3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7C346F6D" w14:textId="77777777" w:rsidR="00832AC9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</w:p>
    <w:p w14:paraId="02A3A4D5" w14:textId="30294FE3" w:rsidR="00832AC9" w:rsidRPr="00F631C1" w:rsidRDefault="00832AC9" w:rsidP="00832AC9">
      <w:pPr>
        <w:ind w:right="565"/>
        <w:contextualSpacing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Thank you for completing the form! If you have any questions please contact Rachael Kirwan (</w:t>
      </w:r>
      <w:hyperlink r:id="rId9" w:history="1">
        <w:r w:rsidRPr="00E50C94">
          <w:rPr>
            <w:rStyle w:val="Hyperlink"/>
            <w:rFonts w:ascii="Calibri" w:hAnsi="Calibri" w:cs="Calibri"/>
            <w:szCs w:val="24"/>
          </w:rPr>
          <w:t>R.L.Kirwan@warwick.ac.uk</w:t>
        </w:r>
      </w:hyperlink>
      <w:r>
        <w:rPr>
          <w:rFonts w:ascii="Calibri" w:hAnsi="Calibri" w:cs="Calibri"/>
          <w:szCs w:val="24"/>
        </w:rPr>
        <w:t>) or Prof. Elena Korosteleva (</w:t>
      </w:r>
      <w:hyperlink r:id="rId10" w:history="1">
        <w:r w:rsidRPr="00E50C94">
          <w:rPr>
            <w:rStyle w:val="Hyperlink"/>
            <w:rFonts w:ascii="Calibri" w:hAnsi="Calibri" w:cs="Calibri"/>
            <w:szCs w:val="24"/>
          </w:rPr>
          <w:t>Elena.Korosteleva@warwick.ac.uk</w:t>
        </w:r>
      </w:hyperlink>
      <w:r>
        <w:rPr>
          <w:rFonts w:ascii="Calibri" w:hAnsi="Calibri" w:cs="Calibri"/>
          <w:szCs w:val="24"/>
        </w:rPr>
        <w:t xml:space="preserve">). </w:t>
      </w:r>
    </w:p>
    <w:p w14:paraId="562A1639" w14:textId="380A38CB" w:rsidR="007E115E" w:rsidRPr="00E133AD" w:rsidRDefault="008E2FD7" w:rsidP="00221006">
      <w:pPr>
        <w:rPr>
          <w:rFonts w:asciiTheme="majorHAnsi" w:hAnsiTheme="majorHAnsi" w:cstheme="majorHAnsi"/>
          <w:b/>
          <w:lang w:val="en-GB"/>
        </w:rPr>
      </w:pPr>
      <w:r>
        <w:rPr>
          <w:rFonts w:asciiTheme="majorHAnsi" w:hAnsiTheme="majorHAnsi" w:cstheme="majorHAnsi"/>
          <w:b/>
          <w:lang w:val="en-GB"/>
        </w:rPr>
        <w:t xml:space="preserve">This form will be stored on the secure IGSD website. Please refer to the privacy statement on the </w:t>
      </w:r>
      <w:proofErr w:type="gramStart"/>
      <w:r>
        <w:rPr>
          <w:rFonts w:asciiTheme="majorHAnsi" w:hAnsiTheme="majorHAnsi" w:cstheme="majorHAnsi"/>
          <w:b/>
          <w:lang w:val="en-GB"/>
        </w:rPr>
        <w:t>on line</w:t>
      </w:r>
      <w:proofErr w:type="gramEnd"/>
      <w:r>
        <w:rPr>
          <w:rFonts w:asciiTheme="majorHAnsi" w:hAnsiTheme="majorHAnsi" w:cstheme="majorHAnsi"/>
          <w:b/>
          <w:lang w:val="en-GB"/>
        </w:rPr>
        <w:t xml:space="preserve"> form. </w:t>
      </w:r>
    </w:p>
    <w:sectPr w:rsidR="007E115E" w:rsidRPr="00E133AD" w:rsidSect="00832AC9">
      <w:headerReference w:type="even" r:id="rId11"/>
      <w:headerReference w:type="default" r:id="rId12"/>
      <w:headerReference w:type="first" r:id="rId13"/>
      <w:footerReference w:type="first" r:id="rId14"/>
      <w:pgSz w:w="16840" w:h="11900" w:orient="landscape"/>
      <w:pgMar w:top="720" w:right="720" w:bottom="720" w:left="72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CE1B4" w14:textId="77777777" w:rsidR="00927E03" w:rsidRDefault="00927E03" w:rsidP="00A073E9">
      <w:r>
        <w:separator/>
      </w:r>
    </w:p>
  </w:endnote>
  <w:endnote w:type="continuationSeparator" w:id="0">
    <w:p w14:paraId="1E883A97" w14:textId="77777777" w:rsidR="00927E03" w:rsidRDefault="00927E0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eastAsiaTheme="minorEastAsia" w:hAnsi="Calibri" w:cstheme="minorBidi"/>
        <w:sz w:val="16"/>
        <w:szCs w:val="16"/>
        <w:lang w:val="en-GB"/>
      </w:rPr>
      <w:id w:val="665671159"/>
      <w:docPartObj>
        <w:docPartGallery w:val="Page Numbers (Bottom of Page)"/>
        <w:docPartUnique/>
      </w:docPartObj>
    </w:sdtPr>
    <w:sdtEndPr/>
    <w:sdtContent>
      <w:p w14:paraId="79963D32" w14:textId="1CC18AA2" w:rsidR="0043225F" w:rsidRPr="0043225F" w:rsidRDefault="003A69DE" w:rsidP="0043225F">
        <w:pPr>
          <w:ind w:left="5529" w:right="-524"/>
          <w:rPr>
            <w:color w:val="000000" w:themeColor="text1"/>
            <w:sz w:val="20"/>
            <w:szCs w:val="20"/>
          </w:rPr>
        </w:pPr>
        <w:r>
          <w:rPr>
            <w:rFonts w:ascii="Calibri" w:eastAsiaTheme="minorEastAsia" w:hAnsi="Calibri" w:cstheme="minorBidi"/>
            <w:sz w:val="16"/>
            <w:szCs w:val="16"/>
            <w:lang w:val="en-GB"/>
          </w:rPr>
          <w:ptab w:relativeTo="margin" w:alignment="right" w:leader="none"/>
        </w:r>
        <w:r w:rsidR="0043225F">
          <w:rPr>
            <w:color w:val="000000" w:themeColor="text1"/>
            <w:sz w:val="20"/>
            <w:szCs w:val="20"/>
          </w:rPr>
          <w:t>Institute for Global Sustainable Development</w:t>
        </w:r>
      </w:p>
      <w:p w14:paraId="670A3D8A" w14:textId="47F01EE0" w:rsidR="009B5F1A" w:rsidRPr="009B5F1A" w:rsidRDefault="003A69DE" w:rsidP="00681905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="Calibri" w:hAnsi="Calibri"/>
            <w:sz w:val="16"/>
            <w:szCs w:val="16"/>
          </w:rPr>
        </w:pPr>
        <w:r>
          <w:rPr>
            <w:rFonts w:ascii="Times New Roman" w:eastAsia="PMingLiU" w:hAnsi="Times New Roman" w:cs="Times New Roman"/>
            <w:color w:val="000000" w:themeColor="text1"/>
            <w:sz w:val="20"/>
            <w:szCs w:val="20"/>
            <w:lang w:val="en-US"/>
          </w:rPr>
          <w:ptab w:relativeTo="margin" w:alignment="right" w:leader="none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DA869" w14:textId="77777777" w:rsidR="00927E03" w:rsidRDefault="00927E03" w:rsidP="00A073E9">
      <w:r>
        <w:separator/>
      </w:r>
    </w:p>
  </w:footnote>
  <w:footnote w:type="continuationSeparator" w:id="0">
    <w:p w14:paraId="7D4C23EF" w14:textId="77777777" w:rsidR="00927E03" w:rsidRDefault="00927E0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430C9" w14:textId="77777777" w:rsidR="00A073E9" w:rsidRDefault="00B96CC4">
    <w:pPr>
      <w:pStyle w:val="Header"/>
    </w:pPr>
    <w:sdt>
      <w:sdtPr>
        <w:id w:val="171999623"/>
        <w:placeholder>
          <w:docPart w:val="9CC832EF6A644AA491097BB1B37847E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9A415FEA02A54101BB9737F8FADCB5FB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D41EF070FF3447D888A03020E990587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55404ABD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30590" w14:textId="21EBD585" w:rsidR="00A073E9" w:rsidRDefault="00A073E9" w:rsidP="004769B3">
    <w:pPr>
      <w:pStyle w:val="Header"/>
      <w:ind w:left="-180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648DB" w14:textId="77777777" w:rsidR="004769B3" w:rsidRDefault="004769B3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5B5437CF" wp14:editId="11AFD785">
          <wp:extent cx="11372850" cy="1506855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gold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76733" cy="15073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0024D0"/>
    <w:multiLevelType w:val="hybridMultilevel"/>
    <w:tmpl w:val="4F40D9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C0017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C22014"/>
    <w:multiLevelType w:val="hybridMultilevel"/>
    <w:tmpl w:val="819CCFF2"/>
    <w:lvl w:ilvl="0" w:tplc="713A545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E11CAC"/>
    <w:multiLevelType w:val="hybridMultilevel"/>
    <w:tmpl w:val="F1D4E0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2395364">
    <w:abstractNumId w:val="2"/>
  </w:num>
  <w:num w:numId="2" w16cid:durableId="763652218">
    <w:abstractNumId w:val="0"/>
  </w:num>
  <w:num w:numId="3" w16cid:durableId="19820310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E03"/>
    <w:rsid w:val="00070D52"/>
    <w:rsid w:val="000C288D"/>
    <w:rsid w:val="000D3767"/>
    <w:rsid w:val="001043B6"/>
    <w:rsid w:val="001623C2"/>
    <w:rsid w:val="0021209A"/>
    <w:rsid w:val="00221006"/>
    <w:rsid w:val="002730AB"/>
    <w:rsid w:val="00396EA1"/>
    <w:rsid w:val="003A69DE"/>
    <w:rsid w:val="0043225F"/>
    <w:rsid w:val="004769B3"/>
    <w:rsid w:val="00670BC5"/>
    <w:rsid w:val="0067546D"/>
    <w:rsid w:val="00681905"/>
    <w:rsid w:val="007E115E"/>
    <w:rsid w:val="008309E8"/>
    <w:rsid w:val="00832AC9"/>
    <w:rsid w:val="008C4BE7"/>
    <w:rsid w:val="008D45A0"/>
    <w:rsid w:val="008E2FD7"/>
    <w:rsid w:val="00927E03"/>
    <w:rsid w:val="00942530"/>
    <w:rsid w:val="00946BCC"/>
    <w:rsid w:val="009A5F67"/>
    <w:rsid w:val="009B5F1A"/>
    <w:rsid w:val="00A073E9"/>
    <w:rsid w:val="00A16C0B"/>
    <w:rsid w:val="00C6365B"/>
    <w:rsid w:val="00CD0973"/>
    <w:rsid w:val="00CF30BD"/>
    <w:rsid w:val="00E133AD"/>
    <w:rsid w:val="00E135D3"/>
    <w:rsid w:val="00E432C1"/>
    <w:rsid w:val="00E626E3"/>
    <w:rsid w:val="00EA1CE0"/>
    <w:rsid w:val="00EA66FE"/>
    <w:rsid w:val="00ED650C"/>
    <w:rsid w:val="00EF6DCE"/>
    <w:rsid w:val="00F86919"/>
    <w:rsid w:val="00FB501C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4:docId w14:val="781368D3"/>
  <w14:defaultImageDpi w14:val="300"/>
  <w15:docId w15:val="{D6FCAD1C-31CE-46F7-9400-054867BD3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CF30BD"/>
    <w:pPr>
      <w:ind w:left="720"/>
      <w:contextualSpacing/>
    </w:pPr>
  </w:style>
  <w:style w:type="paragraph" w:customStyle="1" w:styleId="paragraph">
    <w:name w:val="paragraph"/>
    <w:basedOn w:val="Normal"/>
    <w:rsid w:val="00A16C0B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32AC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1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rap.warwick.ac.uk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lena.Korosteleva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.L.Kirwan@warwick.ac.uk" TargetMode="Externa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gol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CC832EF6A644AA491097BB1B37847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4458C7-E598-46FE-82D8-9609C13C7004}"/>
      </w:docPartPr>
      <w:docPartBody>
        <w:p w:rsidR="00D658E4" w:rsidRDefault="00D658E4">
          <w:pPr>
            <w:pStyle w:val="9CC832EF6A644AA491097BB1B37847E8"/>
          </w:pPr>
          <w:r>
            <w:t>[Type the recipient name]</w:t>
          </w:r>
        </w:p>
      </w:docPartBody>
    </w:docPart>
    <w:docPart>
      <w:docPartPr>
        <w:name w:val="9A415FEA02A54101BB9737F8FADCB5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8D9DAE-B36B-49B9-9B3E-8D7F4C1B5F32}"/>
      </w:docPartPr>
      <w:docPartBody>
        <w:p w:rsidR="00D658E4" w:rsidRDefault="00D658E4">
          <w:pPr>
            <w:pStyle w:val="9A415FEA02A54101BB9737F8FADCB5FB"/>
          </w:pPr>
          <w:r>
            <w:t>[Type the recipient address]</w:t>
          </w:r>
        </w:p>
      </w:docPartBody>
    </w:docPart>
    <w:docPart>
      <w:docPartPr>
        <w:name w:val="D41EF070FF3447D888A03020E99058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CE46BE-4DF8-4406-94C3-2D6664DDA7C6}"/>
      </w:docPartPr>
      <w:docPartBody>
        <w:p w:rsidR="00D658E4" w:rsidRDefault="00D658E4">
          <w:pPr>
            <w:pStyle w:val="D41EF070FF3447D888A03020E990587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58E4"/>
    <w:rsid w:val="00D65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CC832EF6A644AA491097BB1B37847E8">
    <w:name w:val="9CC832EF6A644AA491097BB1B37847E8"/>
  </w:style>
  <w:style w:type="paragraph" w:customStyle="1" w:styleId="9A415FEA02A54101BB9737F8FADCB5FB">
    <w:name w:val="9A415FEA02A54101BB9737F8FADCB5FB"/>
  </w:style>
  <w:style w:type="paragraph" w:customStyle="1" w:styleId="D41EF070FF3447D888A03020E9905879">
    <w:name w:val="D41EF070FF3447D888A03020E990587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9AEBAF4-435A-4741-B9B2-9B47F42C6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digital_letterhead_gold</Template>
  <TotalTime>1</TotalTime>
  <Pages>4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O'Malley, Toren</dc:creator>
  <cp:lastModifiedBy>Kirwan, Rachael</cp:lastModifiedBy>
  <cp:revision>2</cp:revision>
  <cp:lastPrinted>2015-10-26T15:40:00Z</cp:lastPrinted>
  <dcterms:created xsi:type="dcterms:W3CDTF">2022-11-29T12:46:00Z</dcterms:created>
  <dcterms:modified xsi:type="dcterms:W3CDTF">2022-11-29T12:46:00Z</dcterms:modified>
</cp:coreProperties>
</file>