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57AC" w:rsidRDefault="001957AC" w:rsidP="00BB504A">
      <w:pPr>
        <w:spacing w:after="0" w:line="0" w:lineRule="atLeast"/>
        <w:jc w:val="center"/>
        <w:rPr>
          <w:b/>
          <w:noProof/>
          <w:color w:val="7030A0"/>
          <w:sz w:val="40"/>
          <w:szCs w:val="40"/>
          <w:lang w:eastAsia="en-GB"/>
        </w:rPr>
      </w:pPr>
    </w:p>
    <w:p w:rsidR="00FD4E8C" w:rsidRDefault="00967041" w:rsidP="00BB504A">
      <w:pPr>
        <w:spacing w:after="0" w:line="0" w:lineRule="atLeast"/>
        <w:jc w:val="center"/>
        <w:rPr>
          <w:b/>
          <w:noProof/>
          <w:color w:val="7030A0"/>
          <w:sz w:val="40"/>
          <w:szCs w:val="40"/>
          <w:lang w:eastAsia="en-GB"/>
        </w:rPr>
      </w:pPr>
      <w:r>
        <w:rPr>
          <w:b/>
          <w:noProof/>
          <w:color w:val="7030A0"/>
          <w:sz w:val="40"/>
          <w:szCs w:val="40"/>
          <w:lang w:eastAsia="en-GB"/>
        </w:rPr>
        <w:t>VACATION SCHOOLS</w:t>
      </w:r>
    </w:p>
    <w:p w:rsidR="00680FA0" w:rsidRPr="00FD4E8C" w:rsidRDefault="00667E0E" w:rsidP="00FD4E8C">
      <w:pPr>
        <w:spacing w:after="0" w:line="0" w:lineRule="atLeast"/>
        <w:jc w:val="center"/>
        <w:rPr>
          <w:b/>
          <w:noProof/>
          <w:color w:val="000000" w:themeColor="text1"/>
          <w:sz w:val="36"/>
          <w:szCs w:val="36"/>
          <w:lang w:eastAsia="en-GB"/>
        </w:rPr>
      </w:pPr>
      <w:r w:rsidRPr="00FD4E8C">
        <w:rPr>
          <w:b/>
          <w:noProof/>
          <w:color w:val="000000" w:themeColor="text1"/>
          <w:sz w:val="36"/>
          <w:szCs w:val="36"/>
          <w:lang w:eastAsia="en-GB"/>
        </w:rPr>
        <w:t>APPLICATION FORM</w:t>
      </w:r>
    </w:p>
    <w:p w:rsidR="001957AC" w:rsidRDefault="001957AC" w:rsidP="00A45FAC">
      <w:pPr>
        <w:spacing w:after="0" w:line="0" w:lineRule="atLeast"/>
        <w:rPr>
          <w:noProof/>
          <w:sz w:val="24"/>
          <w:szCs w:val="24"/>
          <w:lang w:eastAsia="en-GB"/>
        </w:rPr>
      </w:pPr>
    </w:p>
    <w:p w:rsidR="00680FA0" w:rsidRPr="00A15B7E" w:rsidRDefault="00A45FAC" w:rsidP="00A45FAC">
      <w:pPr>
        <w:spacing w:after="0" w:line="0" w:lineRule="atLeast"/>
        <w:rPr>
          <w:noProof/>
          <w:sz w:val="24"/>
          <w:szCs w:val="24"/>
          <w:lang w:eastAsia="en-GB"/>
        </w:rPr>
      </w:pPr>
      <w:r w:rsidRPr="00A15B7E">
        <w:rPr>
          <w:noProof/>
          <w:sz w:val="24"/>
          <w:szCs w:val="24"/>
          <w:lang w:eastAsia="en-GB"/>
        </w:rPr>
        <w:t xml:space="preserve">Please refer to the Application Guidance for this programme before completing the application </w:t>
      </w:r>
      <w:r w:rsidR="0061695E" w:rsidRPr="00A15B7E">
        <w:rPr>
          <w:noProof/>
          <w:sz w:val="24"/>
          <w:szCs w:val="24"/>
          <w:lang w:eastAsia="en-GB"/>
        </w:rPr>
        <w:t xml:space="preserve">form. If in doubt </w:t>
      </w:r>
      <w:r w:rsidRPr="00A15B7E">
        <w:rPr>
          <w:noProof/>
          <w:sz w:val="24"/>
          <w:szCs w:val="24"/>
          <w:lang w:eastAsia="en-GB"/>
        </w:rPr>
        <w:t xml:space="preserve">about the suitablity of this </w:t>
      </w:r>
      <w:r w:rsidR="00E26C01" w:rsidRPr="00A15B7E">
        <w:rPr>
          <w:noProof/>
          <w:sz w:val="24"/>
          <w:szCs w:val="24"/>
          <w:lang w:eastAsia="en-GB"/>
        </w:rPr>
        <w:t>programme for your project, please consult with the IAS prior to submitting the application. Equally, any queries regarding the completion of this</w:t>
      </w:r>
      <w:r w:rsidR="00D124F2" w:rsidRPr="00A15B7E">
        <w:rPr>
          <w:noProof/>
          <w:sz w:val="24"/>
          <w:szCs w:val="24"/>
          <w:lang w:eastAsia="en-GB"/>
        </w:rPr>
        <w:t xml:space="preserve"> document can be directed to the IAS via </w:t>
      </w:r>
      <w:hyperlink r:id="rId7" w:history="1">
        <w:r w:rsidR="00865668" w:rsidRPr="00AD2B4B">
          <w:rPr>
            <w:rStyle w:val="Hyperlink"/>
            <w:noProof/>
            <w:sz w:val="24"/>
            <w:szCs w:val="24"/>
            <w:lang w:eastAsia="en-GB"/>
          </w:rPr>
          <w:t>IAS@warwick.ac.uk</w:t>
        </w:r>
      </w:hyperlink>
      <w:r w:rsidR="00D124F2" w:rsidRPr="00A15B7E">
        <w:rPr>
          <w:noProof/>
          <w:sz w:val="24"/>
          <w:szCs w:val="24"/>
          <w:lang w:eastAsia="en-GB"/>
        </w:rPr>
        <w:t xml:space="preserve"> </w:t>
      </w:r>
      <w:r w:rsidR="007A20A5">
        <w:rPr>
          <w:noProof/>
          <w:sz w:val="24"/>
          <w:szCs w:val="24"/>
          <w:lang w:eastAsia="en-GB"/>
        </w:rPr>
        <w:t>.</w:t>
      </w:r>
    </w:p>
    <w:p w:rsidR="00600A8B" w:rsidRDefault="00600A8B" w:rsidP="00A45FAC">
      <w:pPr>
        <w:spacing w:after="0" w:line="0" w:lineRule="atLeas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43"/>
        <w:gridCol w:w="567"/>
        <w:gridCol w:w="3828"/>
        <w:gridCol w:w="3082"/>
      </w:tblGrid>
      <w:tr w:rsidR="00361B8F" w:rsidRPr="00E4487F" w:rsidTr="003B6D5D">
        <w:tc>
          <w:tcPr>
            <w:tcW w:w="10420" w:type="dxa"/>
            <w:gridSpan w:val="4"/>
            <w:shd w:val="clear" w:color="auto" w:fill="CFAFE7"/>
          </w:tcPr>
          <w:p w:rsidR="00361B8F" w:rsidRPr="00AF4059" w:rsidRDefault="006805B9" w:rsidP="006805B9">
            <w:pPr>
              <w:spacing w:line="0" w:lineRule="atLeast"/>
              <w:rPr>
                <w:b/>
                <w:sz w:val="24"/>
                <w:szCs w:val="24"/>
              </w:rPr>
            </w:pPr>
            <w:r w:rsidRPr="00AF4059">
              <w:rPr>
                <w:b/>
                <w:sz w:val="24"/>
                <w:szCs w:val="24"/>
              </w:rPr>
              <w:t>SECTION ONE - COVER SHEET</w:t>
            </w:r>
          </w:p>
          <w:p w:rsidR="00E4487F" w:rsidRPr="00AF4059" w:rsidRDefault="00E4487F" w:rsidP="006805B9">
            <w:pPr>
              <w:spacing w:line="0" w:lineRule="atLeast"/>
              <w:rPr>
                <w:b/>
                <w:sz w:val="24"/>
                <w:szCs w:val="24"/>
              </w:rPr>
            </w:pPr>
          </w:p>
        </w:tc>
      </w:tr>
      <w:tr w:rsidR="00743DA5" w:rsidRPr="00A70072" w:rsidTr="00934742">
        <w:tc>
          <w:tcPr>
            <w:tcW w:w="3510" w:type="dxa"/>
            <w:gridSpan w:val="2"/>
          </w:tcPr>
          <w:p w:rsidR="00743DA5" w:rsidRPr="00A70072" w:rsidRDefault="00743DA5" w:rsidP="00A45FAC">
            <w:pPr>
              <w:spacing w:line="0" w:lineRule="atLeast"/>
              <w:rPr>
                <w:b/>
              </w:rPr>
            </w:pPr>
            <w:r w:rsidRPr="00A70072">
              <w:rPr>
                <w:b/>
              </w:rPr>
              <w:t>Principal Applicant</w:t>
            </w:r>
            <w:r w:rsidR="00934742">
              <w:rPr>
                <w:b/>
              </w:rPr>
              <w:t>, including Title</w:t>
            </w:r>
          </w:p>
        </w:tc>
        <w:tc>
          <w:tcPr>
            <w:tcW w:w="3828" w:type="dxa"/>
          </w:tcPr>
          <w:p w:rsidR="00743DA5" w:rsidRPr="00A70072" w:rsidRDefault="00743DA5" w:rsidP="00A45FAC">
            <w:pPr>
              <w:spacing w:line="0" w:lineRule="atLeast"/>
              <w:rPr>
                <w:b/>
              </w:rPr>
            </w:pPr>
            <w:r w:rsidRPr="00A70072">
              <w:rPr>
                <w:b/>
              </w:rPr>
              <w:t>Department/Centre</w:t>
            </w:r>
          </w:p>
        </w:tc>
        <w:tc>
          <w:tcPr>
            <w:tcW w:w="3082" w:type="dxa"/>
          </w:tcPr>
          <w:p w:rsidR="00743DA5" w:rsidRPr="00A70072" w:rsidRDefault="00743DA5" w:rsidP="00A45FAC">
            <w:pPr>
              <w:spacing w:line="0" w:lineRule="atLeast"/>
              <w:rPr>
                <w:b/>
              </w:rPr>
            </w:pPr>
            <w:r w:rsidRPr="00A70072">
              <w:rPr>
                <w:b/>
              </w:rPr>
              <w:t>Email</w:t>
            </w:r>
          </w:p>
        </w:tc>
      </w:tr>
      <w:tr w:rsidR="00743DA5" w:rsidRPr="00A70072" w:rsidTr="00934742">
        <w:tc>
          <w:tcPr>
            <w:tcW w:w="3510" w:type="dxa"/>
            <w:gridSpan w:val="2"/>
          </w:tcPr>
          <w:p w:rsidR="00600A8B" w:rsidRDefault="00600A8B" w:rsidP="00F02338">
            <w:pPr>
              <w:spacing w:line="0" w:lineRule="atLeast"/>
            </w:pPr>
          </w:p>
          <w:p w:rsidR="00A70072" w:rsidRPr="00A70072" w:rsidRDefault="00A70072" w:rsidP="00F02338">
            <w:pPr>
              <w:spacing w:line="0" w:lineRule="atLeast"/>
            </w:pPr>
          </w:p>
          <w:p w:rsidR="00F02338" w:rsidRPr="00A70072" w:rsidRDefault="00F02338" w:rsidP="00F02338">
            <w:pPr>
              <w:spacing w:line="0" w:lineRule="atLeast"/>
            </w:pPr>
          </w:p>
        </w:tc>
        <w:tc>
          <w:tcPr>
            <w:tcW w:w="3828" w:type="dxa"/>
          </w:tcPr>
          <w:p w:rsidR="00743DA5" w:rsidRPr="00A70072" w:rsidRDefault="00743DA5" w:rsidP="00A45FAC">
            <w:pPr>
              <w:spacing w:line="0" w:lineRule="atLeast"/>
            </w:pPr>
          </w:p>
        </w:tc>
        <w:tc>
          <w:tcPr>
            <w:tcW w:w="3082" w:type="dxa"/>
          </w:tcPr>
          <w:p w:rsidR="00743DA5" w:rsidRPr="00A70072" w:rsidRDefault="00743DA5" w:rsidP="00F02338">
            <w:pPr>
              <w:spacing w:line="0" w:lineRule="atLeast"/>
            </w:pPr>
          </w:p>
        </w:tc>
      </w:tr>
      <w:tr w:rsidR="00E4487F" w:rsidRPr="00A70072" w:rsidTr="00893624">
        <w:tc>
          <w:tcPr>
            <w:tcW w:w="10420" w:type="dxa"/>
            <w:gridSpan w:val="4"/>
            <w:shd w:val="clear" w:color="auto" w:fill="D9D9D9" w:themeFill="background1" w:themeFillShade="D9"/>
          </w:tcPr>
          <w:p w:rsidR="00E4487F" w:rsidRPr="00A70072" w:rsidRDefault="00E4487F" w:rsidP="00A45FAC">
            <w:pPr>
              <w:spacing w:line="0" w:lineRule="atLeast"/>
            </w:pPr>
          </w:p>
        </w:tc>
      </w:tr>
      <w:tr w:rsidR="00743DA5" w:rsidRPr="00A70072" w:rsidTr="00934742">
        <w:tc>
          <w:tcPr>
            <w:tcW w:w="3510" w:type="dxa"/>
            <w:gridSpan w:val="2"/>
          </w:tcPr>
          <w:p w:rsidR="00743DA5" w:rsidRPr="00A70072" w:rsidRDefault="0001597C" w:rsidP="00934742">
            <w:pPr>
              <w:spacing w:line="0" w:lineRule="atLeast"/>
              <w:rPr>
                <w:b/>
              </w:rPr>
            </w:pPr>
            <w:r w:rsidRPr="00A70072">
              <w:rPr>
                <w:b/>
              </w:rPr>
              <w:t xml:space="preserve">Warwick </w:t>
            </w:r>
            <w:r w:rsidR="00743DA5" w:rsidRPr="00A70072">
              <w:rPr>
                <w:b/>
              </w:rPr>
              <w:t>Co-Applicant(s)</w:t>
            </w:r>
            <w:r w:rsidR="00934742">
              <w:rPr>
                <w:b/>
              </w:rPr>
              <w:t xml:space="preserve">, including Title </w:t>
            </w:r>
          </w:p>
        </w:tc>
        <w:tc>
          <w:tcPr>
            <w:tcW w:w="3828" w:type="dxa"/>
          </w:tcPr>
          <w:p w:rsidR="00743DA5" w:rsidRPr="00A70072" w:rsidRDefault="00743DA5" w:rsidP="00A45FAC">
            <w:pPr>
              <w:spacing w:line="0" w:lineRule="atLeast"/>
              <w:rPr>
                <w:b/>
              </w:rPr>
            </w:pPr>
            <w:r w:rsidRPr="00A70072">
              <w:rPr>
                <w:b/>
              </w:rPr>
              <w:t>Department/Centre</w:t>
            </w:r>
          </w:p>
        </w:tc>
        <w:tc>
          <w:tcPr>
            <w:tcW w:w="3082" w:type="dxa"/>
          </w:tcPr>
          <w:p w:rsidR="00743DA5" w:rsidRPr="00A70072" w:rsidRDefault="00743DA5" w:rsidP="00A45FAC">
            <w:pPr>
              <w:spacing w:line="0" w:lineRule="atLeast"/>
              <w:rPr>
                <w:b/>
              </w:rPr>
            </w:pPr>
            <w:r w:rsidRPr="00A70072">
              <w:rPr>
                <w:b/>
              </w:rPr>
              <w:t>Email</w:t>
            </w:r>
          </w:p>
        </w:tc>
      </w:tr>
      <w:tr w:rsidR="00A417F0" w:rsidRPr="00A70072" w:rsidTr="00934742">
        <w:tc>
          <w:tcPr>
            <w:tcW w:w="3510" w:type="dxa"/>
            <w:gridSpan w:val="2"/>
          </w:tcPr>
          <w:p w:rsidR="00A417F0" w:rsidRPr="00A70072" w:rsidRDefault="00A417F0" w:rsidP="00A45FAC">
            <w:pPr>
              <w:spacing w:line="0" w:lineRule="atLeast"/>
              <w:rPr>
                <w:b/>
              </w:rPr>
            </w:pPr>
          </w:p>
        </w:tc>
        <w:tc>
          <w:tcPr>
            <w:tcW w:w="3828" w:type="dxa"/>
          </w:tcPr>
          <w:p w:rsidR="00A417F0" w:rsidRPr="00A70072" w:rsidRDefault="00A417F0" w:rsidP="00A45FAC">
            <w:pPr>
              <w:spacing w:line="0" w:lineRule="atLeast"/>
            </w:pPr>
          </w:p>
        </w:tc>
        <w:tc>
          <w:tcPr>
            <w:tcW w:w="3082" w:type="dxa"/>
          </w:tcPr>
          <w:p w:rsidR="00A417F0" w:rsidRPr="00A70072" w:rsidRDefault="00A417F0" w:rsidP="00A45FAC">
            <w:pPr>
              <w:spacing w:line="0" w:lineRule="atLeast"/>
            </w:pPr>
          </w:p>
        </w:tc>
      </w:tr>
      <w:tr w:rsidR="001957AC" w:rsidRPr="00A70072" w:rsidTr="00934742">
        <w:tc>
          <w:tcPr>
            <w:tcW w:w="3510" w:type="dxa"/>
            <w:gridSpan w:val="2"/>
          </w:tcPr>
          <w:p w:rsidR="001957AC" w:rsidRPr="00A70072" w:rsidRDefault="001957AC" w:rsidP="00A45FAC">
            <w:pPr>
              <w:spacing w:line="0" w:lineRule="atLeast"/>
              <w:rPr>
                <w:b/>
              </w:rPr>
            </w:pPr>
          </w:p>
        </w:tc>
        <w:tc>
          <w:tcPr>
            <w:tcW w:w="3828" w:type="dxa"/>
          </w:tcPr>
          <w:p w:rsidR="001957AC" w:rsidRPr="00A70072" w:rsidRDefault="001957AC" w:rsidP="00A45FAC">
            <w:pPr>
              <w:spacing w:line="0" w:lineRule="atLeast"/>
            </w:pPr>
          </w:p>
        </w:tc>
        <w:tc>
          <w:tcPr>
            <w:tcW w:w="3082" w:type="dxa"/>
          </w:tcPr>
          <w:p w:rsidR="001957AC" w:rsidRPr="00A70072" w:rsidRDefault="001957AC" w:rsidP="00A45FAC">
            <w:pPr>
              <w:spacing w:line="0" w:lineRule="atLeast"/>
            </w:pPr>
          </w:p>
        </w:tc>
      </w:tr>
      <w:tr w:rsidR="00A417F0" w:rsidRPr="00A70072" w:rsidTr="00934742">
        <w:tc>
          <w:tcPr>
            <w:tcW w:w="3510" w:type="dxa"/>
            <w:gridSpan w:val="2"/>
          </w:tcPr>
          <w:p w:rsidR="00A417F0" w:rsidRPr="00A70072" w:rsidRDefault="00A417F0" w:rsidP="00A45FAC">
            <w:pPr>
              <w:spacing w:line="0" w:lineRule="atLeast"/>
              <w:rPr>
                <w:b/>
              </w:rPr>
            </w:pPr>
          </w:p>
        </w:tc>
        <w:tc>
          <w:tcPr>
            <w:tcW w:w="3828" w:type="dxa"/>
          </w:tcPr>
          <w:p w:rsidR="00A417F0" w:rsidRPr="00A70072" w:rsidRDefault="00A417F0" w:rsidP="00A45FAC">
            <w:pPr>
              <w:spacing w:line="0" w:lineRule="atLeast"/>
            </w:pPr>
          </w:p>
        </w:tc>
        <w:tc>
          <w:tcPr>
            <w:tcW w:w="3082" w:type="dxa"/>
          </w:tcPr>
          <w:p w:rsidR="00A417F0" w:rsidRPr="00A70072" w:rsidRDefault="00A417F0" w:rsidP="00A45FAC">
            <w:pPr>
              <w:spacing w:line="0" w:lineRule="atLeast"/>
            </w:pPr>
          </w:p>
        </w:tc>
      </w:tr>
      <w:tr w:rsidR="00DB7C4C" w:rsidRPr="00A70072" w:rsidTr="00934742">
        <w:tc>
          <w:tcPr>
            <w:tcW w:w="3510" w:type="dxa"/>
            <w:gridSpan w:val="2"/>
          </w:tcPr>
          <w:p w:rsidR="00DB7C4C" w:rsidRPr="00A70072" w:rsidRDefault="00DB7C4C" w:rsidP="00A45FAC">
            <w:pPr>
              <w:spacing w:line="0" w:lineRule="atLeast"/>
              <w:rPr>
                <w:b/>
              </w:rPr>
            </w:pPr>
            <w:r w:rsidRPr="00A70072">
              <w:rPr>
                <w:b/>
              </w:rPr>
              <w:t>External Co-Applicant(s)</w:t>
            </w:r>
            <w:r w:rsidR="00934742">
              <w:rPr>
                <w:b/>
              </w:rPr>
              <w:t>, including Title</w:t>
            </w:r>
          </w:p>
        </w:tc>
        <w:tc>
          <w:tcPr>
            <w:tcW w:w="3828" w:type="dxa"/>
          </w:tcPr>
          <w:p w:rsidR="00DB7C4C" w:rsidRPr="00A70072" w:rsidRDefault="00DB7C4C" w:rsidP="00A45FAC">
            <w:pPr>
              <w:spacing w:line="0" w:lineRule="atLeast"/>
              <w:rPr>
                <w:b/>
              </w:rPr>
            </w:pPr>
            <w:r w:rsidRPr="00A70072">
              <w:rPr>
                <w:b/>
              </w:rPr>
              <w:t>Organisation</w:t>
            </w:r>
          </w:p>
        </w:tc>
        <w:tc>
          <w:tcPr>
            <w:tcW w:w="3082" w:type="dxa"/>
          </w:tcPr>
          <w:p w:rsidR="00DB7C4C" w:rsidRPr="00A70072" w:rsidRDefault="00DB7C4C" w:rsidP="00A45FAC">
            <w:pPr>
              <w:spacing w:line="0" w:lineRule="atLeast"/>
              <w:rPr>
                <w:b/>
              </w:rPr>
            </w:pPr>
            <w:r w:rsidRPr="00A70072">
              <w:rPr>
                <w:b/>
              </w:rPr>
              <w:t>Location</w:t>
            </w:r>
          </w:p>
        </w:tc>
      </w:tr>
      <w:tr w:rsidR="00A417F0" w:rsidRPr="00A417F0" w:rsidTr="00934742">
        <w:tc>
          <w:tcPr>
            <w:tcW w:w="3510" w:type="dxa"/>
            <w:gridSpan w:val="2"/>
          </w:tcPr>
          <w:p w:rsidR="00A417F0" w:rsidRPr="00945EA9" w:rsidRDefault="00A417F0" w:rsidP="00A45FAC">
            <w:pPr>
              <w:spacing w:line="0" w:lineRule="atLeast"/>
              <w:rPr>
                <w:b/>
                <w:sz w:val="24"/>
                <w:szCs w:val="24"/>
              </w:rPr>
            </w:pPr>
          </w:p>
        </w:tc>
        <w:tc>
          <w:tcPr>
            <w:tcW w:w="3828" w:type="dxa"/>
          </w:tcPr>
          <w:p w:rsidR="00A417F0" w:rsidRPr="00A417F0" w:rsidRDefault="00A417F0" w:rsidP="00A45FAC">
            <w:pPr>
              <w:spacing w:line="0" w:lineRule="atLeast"/>
              <w:rPr>
                <w:sz w:val="24"/>
                <w:szCs w:val="24"/>
              </w:rPr>
            </w:pPr>
          </w:p>
        </w:tc>
        <w:tc>
          <w:tcPr>
            <w:tcW w:w="3082" w:type="dxa"/>
          </w:tcPr>
          <w:p w:rsidR="00A417F0" w:rsidRPr="00A417F0" w:rsidRDefault="00A417F0" w:rsidP="00A45FAC">
            <w:pPr>
              <w:spacing w:line="0" w:lineRule="atLeast"/>
              <w:rPr>
                <w:sz w:val="24"/>
                <w:szCs w:val="24"/>
              </w:rPr>
            </w:pPr>
          </w:p>
        </w:tc>
      </w:tr>
      <w:tr w:rsidR="001957AC" w:rsidRPr="00A417F0" w:rsidTr="00934742">
        <w:tc>
          <w:tcPr>
            <w:tcW w:w="3510" w:type="dxa"/>
            <w:gridSpan w:val="2"/>
          </w:tcPr>
          <w:p w:rsidR="001957AC" w:rsidRPr="00945EA9" w:rsidRDefault="001957AC" w:rsidP="00A45FAC">
            <w:pPr>
              <w:spacing w:line="0" w:lineRule="atLeast"/>
              <w:rPr>
                <w:b/>
                <w:sz w:val="24"/>
                <w:szCs w:val="24"/>
              </w:rPr>
            </w:pPr>
          </w:p>
        </w:tc>
        <w:tc>
          <w:tcPr>
            <w:tcW w:w="3828" w:type="dxa"/>
          </w:tcPr>
          <w:p w:rsidR="001957AC" w:rsidRPr="00A417F0" w:rsidRDefault="001957AC" w:rsidP="00A45FAC">
            <w:pPr>
              <w:spacing w:line="0" w:lineRule="atLeast"/>
              <w:rPr>
                <w:sz w:val="24"/>
                <w:szCs w:val="24"/>
              </w:rPr>
            </w:pPr>
          </w:p>
        </w:tc>
        <w:tc>
          <w:tcPr>
            <w:tcW w:w="3082" w:type="dxa"/>
          </w:tcPr>
          <w:p w:rsidR="001957AC" w:rsidRPr="00A417F0" w:rsidRDefault="001957AC" w:rsidP="00A45FAC">
            <w:pPr>
              <w:spacing w:line="0" w:lineRule="atLeast"/>
              <w:rPr>
                <w:sz w:val="24"/>
                <w:szCs w:val="24"/>
              </w:rPr>
            </w:pPr>
          </w:p>
        </w:tc>
      </w:tr>
      <w:tr w:rsidR="00967041" w:rsidRPr="005C2EDE" w:rsidTr="003B6D5D">
        <w:tc>
          <w:tcPr>
            <w:tcW w:w="10420" w:type="dxa"/>
            <w:gridSpan w:val="4"/>
            <w:shd w:val="clear" w:color="auto" w:fill="CFAFE7"/>
          </w:tcPr>
          <w:p w:rsidR="00967041" w:rsidRDefault="00967041" w:rsidP="00B8561C">
            <w:pPr>
              <w:spacing w:line="0" w:lineRule="atLeast"/>
              <w:rPr>
                <w:b/>
                <w:sz w:val="28"/>
                <w:szCs w:val="28"/>
              </w:rPr>
            </w:pPr>
            <w:r w:rsidRPr="00AF4059">
              <w:rPr>
                <w:b/>
                <w:sz w:val="24"/>
                <w:szCs w:val="24"/>
              </w:rPr>
              <w:t xml:space="preserve">DESCRIPTIVE TITLE OF </w:t>
            </w:r>
            <w:r w:rsidR="00C2351E" w:rsidRPr="00AF4059">
              <w:rPr>
                <w:b/>
                <w:sz w:val="24"/>
                <w:szCs w:val="24"/>
              </w:rPr>
              <w:t>VACATION S</w:t>
            </w:r>
            <w:r w:rsidR="00B8561C">
              <w:rPr>
                <w:b/>
                <w:sz w:val="24"/>
                <w:szCs w:val="24"/>
              </w:rPr>
              <w:t>CH</w:t>
            </w:r>
            <w:r w:rsidR="00C2351E" w:rsidRPr="00AF4059">
              <w:rPr>
                <w:b/>
                <w:sz w:val="24"/>
                <w:szCs w:val="24"/>
              </w:rPr>
              <w:t>OOL</w:t>
            </w:r>
            <w:r>
              <w:rPr>
                <w:b/>
                <w:sz w:val="28"/>
                <w:szCs w:val="28"/>
              </w:rPr>
              <w:t xml:space="preserve"> </w:t>
            </w:r>
            <w:r w:rsidR="00D830C5" w:rsidRPr="00A70072">
              <w:t>(25 words maximum)</w:t>
            </w:r>
          </w:p>
        </w:tc>
      </w:tr>
      <w:tr w:rsidR="00967041" w:rsidRPr="005C2EDE" w:rsidTr="001A1FC4">
        <w:trPr>
          <w:trHeight w:val="703"/>
        </w:trPr>
        <w:tc>
          <w:tcPr>
            <w:tcW w:w="10420" w:type="dxa"/>
            <w:gridSpan w:val="4"/>
            <w:shd w:val="clear" w:color="auto" w:fill="auto"/>
          </w:tcPr>
          <w:p w:rsidR="00967041" w:rsidRDefault="00967041" w:rsidP="00967041">
            <w:pPr>
              <w:spacing w:line="0" w:lineRule="atLeast"/>
              <w:rPr>
                <w:b/>
                <w:sz w:val="28"/>
                <w:szCs w:val="28"/>
              </w:rPr>
            </w:pPr>
          </w:p>
        </w:tc>
      </w:tr>
      <w:tr w:rsidR="00423E26" w:rsidRPr="00E4487F" w:rsidTr="00967041">
        <w:trPr>
          <w:trHeight w:val="435"/>
        </w:trPr>
        <w:tc>
          <w:tcPr>
            <w:tcW w:w="10420" w:type="dxa"/>
            <w:gridSpan w:val="4"/>
            <w:shd w:val="clear" w:color="auto" w:fill="CFAFE7"/>
          </w:tcPr>
          <w:p w:rsidR="00423E26" w:rsidRPr="00AF4059" w:rsidRDefault="00DB7C4C" w:rsidP="00DB7C4C">
            <w:pPr>
              <w:spacing w:line="0" w:lineRule="atLeast"/>
              <w:rPr>
                <w:b/>
                <w:sz w:val="24"/>
                <w:szCs w:val="24"/>
              </w:rPr>
            </w:pPr>
            <w:r w:rsidRPr="00AF4059">
              <w:rPr>
                <w:b/>
                <w:sz w:val="24"/>
                <w:szCs w:val="24"/>
              </w:rPr>
              <w:t xml:space="preserve">PROPOSED </w:t>
            </w:r>
            <w:r w:rsidR="00967041" w:rsidRPr="00AF4059">
              <w:rPr>
                <w:b/>
                <w:sz w:val="24"/>
                <w:szCs w:val="24"/>
              </w:rPr>
              <w:t>START AND END DATES</w:t>
            </w:r>
          </w:p>
        </w:tc>
      </w:tr>
      <w:tr w:rsidR="00423E26" w:rsidRPr="00A70072" w:rsidTr="00B81592">
        <w:trPr>
          <w:trHeight w:val="473"/>
        </w:trPr>
        <w:tc>
          <w:tcPr>
            <w:tcW w:w="2943" w:type="dxa"/>
          </w:tcPr>
          <w:p w:rsidR="00423E26" w:rsidRPr="00A70072" w:rsidRDefault="00DE6AC0" w:rsidP="00967041">
            <w:pPr>
              <w:spacing w:line="0" w:lineRule="atLeast"/>
            </w:pPr>
            <w:r w:rsidRPr="00A70072">
              <w:t>Start Date:</w:t>
            </w:r>
            <w:r w:rsidR="00967041" w:rsidRPr="00A70072">
              <w:t xml:space="preserve"> </w:t>
            </w:r>
          </w:p>
        </w:tc>
        <w:tc>
          <w:tcPr>
            <w:tcW w:w="7477" w:type="dxa"/>
            <w:gridSpan w:val="3"/>
          </w:tcPr>
          <w:p w:rsidR="00423E26" w:rsidRPr="00A70072" w:rsidRDefault="00423E26" w:rsidP="00A45FAC">
            <w:pPr>
              <w:spacing w:line="0" w:lineRule="atLeast"/>
            </w:pPr>
          </w:p>
        </w:tc>
      </w:tr>
      <w:tr w:rsidR="00B81592" w:rsidRPr="00A70072" w:rsidTr="00B81592">
        <w:trPr>
          <w:trHeight w:val="423"/>
        </w:trPr>
        <w:tc>
          <w:tcPr>
            <w:tcW w:w="2943" w:type="dxa"/>
          </w:tcPr>
          <w:p w:rsidR="00B81592" w:rsidRPr="00A70072" w:rsidRDefault="00B81592" w:rsidP="00967041">
            <w:pPr>
              <w:spacing w:line="0" w:lineRule="atLeast"/>
            </w:pPr>
            <w:r w:rsidRPr="00A70072">
              <w:t xml:space="preserve">End Date: </w:t>
            </w:r>
          </w:p>
        </w:tc>
        <w:tc>
          <w:tcPr>
            <w:tcW w:w="7477" w:type="dxa"/>
            <w:gridSpan w:val="3"/>
          </w:tcPr>
          <w:p w:rsidR="00B81592" w:rsidRPr="00A70072" w:rsidRDefault="00B81592" w:rsidP="00A45FAC">
            <w:pPr>
              <w:spacing w:line="0" w:lineRule="atLeast"/>
            </w:pPr>
          </w:p>
        </w:tc>
      </w:tr>
      <w:tr w:rsidR="008A1CB2" w:rsidTr="00EC738A">
        <w:tc>
          <w:tcPr>
            <w:tcW w:w="10420" w:type="dxa"/>
            <w:gridSpan w:val="4"/>
            <w:shd w:val="clear" w:color="auto" w:fill="CFAFE7"/>
          </w:tcPr>
          <w:p w:rsidR="008A1CB2" w:rsidRPr="003B2FBB" w:rsidRDefault="003B2FBB" w:rsidP="00D152AD">
            <w:pPr>
              <w:spacing w:line="0" w:lineRule="atLeast"/>
              <w:rPr>
                <w:sz w:val="28"/>
                <w:szCs w:val="28"/>
              </w:rPr>
            </w:pPr>
            <w:r w:rsidRPr="00AF4059">
              <w:rPr>
                <w:b/>
                <w:sz w:val="24"/>
                <w:szCs w:val="24"/>
              </w:rPr>
              <w:t>AGREEMENT OF APPLICANT</w:t>
            </w:r>
            <w:r>
              <w:rPr>
                <w:b/>
                <w:sz w:val="28"/>
                <w:szCs w:val="28"/>
              </w:rPr>
              <w:t xml:space="preserve"> </w:t>
            </w:r>
            <w:r w:rsidRPr="00A70072">
              <w:t>–</w:t>
            </w:r>
            <w:r w:rsidRPr="00A70072">
              <w:rPr>
                <w:b/>
              </w:rPr>
              <w:t xml:space="preserve"> </w:t>
            </w:r>
            <w:r w:rsidRPr="00A70072">
              <w:t xml:space="preserve">in </w:t>
            </w:r>
            <w:r w:rsidR="00D64480" w:rsidRPr="00A70072">
              <w:t>submitting a signed application</w:t>
            </w:r>
            <w:r w:rsidR="00D152AD" w:rsidRPr="00A70072">
              <w:t xml:space="preserve"> to the IAS</w:t>
            </w:r>
            <w:r w:rsidR="00D64480" w:rsidRPr="00A70072">
              <w:t>, the Principal Applicant</w:t>
            </w:r>
            <w:r w:rsidR="00821973" w:rsidRPr="00A70072">
              <w:t xml:space="preserve"> </w:t>
            </w:r>
            <w:r w:rsidR="00D64480" w:rsidRPr="00A70072">
              <w:t>agrees that a corresponding award</w:t>
            </w:r>
            <w:r w:rsidR="005F1F86" w:rsidRPr="00A70072">
              <w:t xml:space="preserve"> </w:t>
            </w:r>
            <w:r w:rsidR="00D64480" w:rsidRPr="00A70072">
              <w:t xml:space="preserve">will be managed in compliance with </w:t>
            </w:r>
            <w:r w:rsidR="008840C9" w:rsidRPr="00A70072">
              <w:t>University Financial Regulations</w:t>
            </w:r>
            <w:r w:rsidR="00821973" w:rsidRPr="00A70072">
              <w:t xml:space="preserve"> and </w:t>
            </w:r>
            <w:r w:rsidR="005A4BEE" w:rsidRPr="00A70072">
              <w:t xml:space="preserve">adhere to IAS </w:t>
            </w:r>
            <w:r w:rsidR="008840C9" w:rsidRPr="00A70072">
              <w:t xml:space="preserve">reporting </w:t>
            </w:r>
            <w:r w:rsidR="005A4BEE" w:rsidRPr="00A70072">
              <w:t>requirements.</w:t>
            </w:r>
            <w:r w:rsidR="00634E36">
              <w:rPr>
                <w:sz w:val="24"/>
                <w:szCs w:val="24"/>
              </w:rPr>
              <w:t xml:space="preserve"> </w:t>
            </w:r>
          </w:p>
        </w:tc>
      </w:tr>
      <w:tr w:rsidR="001D418C" w:rsidRPr="00A70072" w:rsidTr="00B81592">
        <w:tc>
          <w:tcPr>
            <w:tcW w:w="2943" w:type="dxa"/>
          </w:tcPr>
          <w:p w:rsidR="001D418C" w:rsidRPr="00A70072" w:rsidRDefault="001D418C" w:rsidP="00A45FAC">
            <w:pPr>
              <w:spacing w:line="0" w:lineRule="atLeast"/>
              <w:rPr>
                <w:b/>
              </w:rPr>
            </w:pPr>
            <w:r w:rsidRPr="00A70072">
              <w:rPr>
                <w:b/>
              </w:rPr>
              <w:t>Name</w:t>
            </w:r>
          </w:p>
        </w:tc>
        <w:tc>
          <w:tcPr>
            <w:tcW w:w="4395" w:type="dxa"/>
            <w:gridSpan w:val="2"/>
          </w:tcPr>
          <w:p w:rsidR="001D418C" w:rsidRPr="00A70072" w:rsidRDefault="001D418C" w:rsidP="00A45FAC">
            <w:pPr>
              <w:spacing w:line="0" w:lineRule="atLeast"/>
              <w:rPr>
                <w:b/>
              </w:rPr>
            </w:pPr>
            <w:r w:rsidRPr="00A70072">
              <w:rPr>
                <w:b/>
              </w:rPr>
              <w:t>Signature</w:t>
            </w:r>
          </w:p>
        </w:tc>
        <w:tc>
          <w:tcPr>
            <w:tcW w:w="3082" w:type="dxa"/>
          </w:tcPr>
          <w:p w:rsidR="001D418C" w:rsidRPr="00A70072" w:rsidRDefault="001D418C" w:rsidP="00A45FAC">
            <w:pPr>
              <w:spacing w:line="0" w:lineRule="atLeast"/>
              <w:rPr>
                <w:b/>
              </w:rPr>
            </w:pPr>
            <w:r w:rsidRPr="00A70072">
              <w:rPr>
                <w:b/>
              </w:rPr>
              <w:t>Date</w:t>
            </w:r>
          </w:p>
        </w:tc>
      </w:tr>
      <w:tr w:rsidR="00315278" w:rsidRPr="00A70072" w:rsidTr="00B81592">
        <w:tc>
          <w:tcPr>
            <w:tcW w:w="2943" w:type="dxa"/>
          </w:tcPr>
          <w:p w:rsidR="00315278" w:rsidRPr="00A70072" w:rsidRDefault="00315278" w:rsidP="00A45FAC">
            <w:pPr>
              <w:spacing w:line="0" w:lineRule="atLeast"/>
              <w:rPr>
                <w:b/>
              </w:rPr>
            </w:pPr>
          </w:p>
          <w:p w:rsidR="00DB7C4C" w:rsidRDefault="00DB7C4C" w:rsidP="00A45FAC">
            <w:pPr>
              <w:spacing w:line="0" w:lineRule="atLeast"/>
              <w:rPr>
                <w:b/>
              </w:rPr>
            </w:pPr>
          </w:p>
          <w:p w:rsidR="00DB7C4C" w:rsidRPr="00A70072" w:rsidRDefault="00DB7C4C" w:rsidP="00A45FAC">
            <w:pPr>
              <w:spacing w:line="0" w:lineRule="atLeast"/>
              <w:rPr>
                <w:b/>
              </w:rPr>
            </w:pPr>
          </w:p>
        </w:tc>
        <w:tc>
          <w:tcPr>
            <w:tcW w:w="4395" w:type="dxa"/>
            <w:gridSpan w:val="2"/>
          </w:tcPr>
          <w:p w:rsidR="00315278" w:rsidRPr="00A70072" w:rsidRDefault="00315278" w:rsidP="00A45FAC">
            <w:pPr>
              <w:spacing w:line="0" w:lineRule="atLeast"/>
              <w:rPr>
                <w:b/>
              </w:rPr>
            </w:pPr>
          </w:p>
        </w:tc>
        <w:tc>
          <w:tcPr>
            <w:tcW w:w="3082" w:type="dxa"/>
          </w:tcPr>
          <w:p w:rsidR="00315278" w:rsidRPr="00A70072" w:rsidRDefault="00315278" w:rsidP="00A45FAC">
            <w:pPr>
              <w:spacing w:line="0" w:lineRule="atLeast"/>
              <w:rPr>
                <w:b/>
              </w:rPr>
            </w:pPr>
          </w:p>
        </w:tc>
      </w:tr>
      <w:tr w:rsidR="001957AC" w:rsidRPr="00A70072" w:rsidTr="00991294">
        <w:trPr>
          <w:trHeight w:val="393"/>
        </w:trPr>
        <w:tc>
          <w:tcPr>
            <w:tcW w:w="10420" w:type="dxa"/>
            <w:gridSpan w:val="4"/>
            <w:shd w:val="clear" w:color="auto" w:fill="CFAFE7"/>
          </w:tcPr>
          <w:p w:rsidR="00B80685" w:rsidRPr="00A70072" w:rsidRDefault="00390F99" w:rsidP="008F4860">
            <w:pPr>
              <w:spacing w:line="0" w:lineRule="atLeast"/>
            </w:pPr>
            <w:r w:rsidRPr="00A70072">
              <w:t>C</w:t>
            </w:r>
            <w:r w:rsidR="001957AC" w:rsidRPr="00A70072">
              <w:t>ontinued</w:t>
            </w:r>
          </w:p>
        </w:tc>
      </w:tr>
    </w:tbl>
    <w:p w:rsidR="00AC444D" w:rsidRDefault="00AC444D" w:rsidP="00A45FAC">
      <w:pPr>
        <w:spacing w:after="0" w:line="0" w:lineRule="atLeast"/>
      </w:pPr>
    </w:p>
    <w:p w:rsidR="001957AC" w:rsidRDefault="001957AC" w:rsidP="00A45FAC">
      <w:pPr>
        <w:spacing w:after="0" w:line="0" w:lineRule="atLeas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20"/>
      </w:tblGrid>
      <w:tr w:rsidR="00FE09BE" w:rsidRPr="006D7176" w:rsidTr="00893624">
        <w:tc>
          <w:tcPr>
            <w:tcW w:w="10420" w:type="dxa"/>
            <w:shd w:val="clear" w:color="auto" w:fill="CFAFE7"/>
          </w:tcPr>
          <w:p w:rsidR="000258E0" w:rsidRPr="00D31030" w:rsidRDefault="00FE09BE" w:rsidP="00AF4059">
            <w:pPr>
              <w:spacing w:line="0" w:lineRule="atLeast"/>
            </w:pPr>
            <w:r w:rsidRPr="00AD10AC">
              <w:rPr>
                <w:b/>
                <w:sz w:val="24"/>
                <w:szCs w:val="24"/>
              </w:rPr>
              <w:t xml:space="preserve">SECTION TWO – </w:t>
            </w:r>
            <w:r w:rsidR="002F26D6" w:rsidRPr="00AD10AC">
              <w:rPr>
                <w:b/>
                <w:sz w:val="24"/>
                <w:szCs w:val="24"/>
              </w:rPr>
              <w:t>RATIONALE</w:t>
            </w:r>
            <w:r w:rsidR="0083752C">
              <w:rPr>
                <w:b/>
                <w:sz w:val="28"/>
                <w:szCs w:val="28"/>
              </w:rPr>
              <w:t xml:space="preserve">: </w:t>
            </w:r>
            <w:r w:rsidR="00B9037F" w:rsidRPr="00D31030">
              <w:t xml:space="preserve">Please </w:t>
            </w:r>
            <w:r w:rsidR="00991294" w:rsidRPr="00D31030">
              <w:t>outline</w:t>
            </w:r>
            <w:r w:rsidR="00950FE8" w:rsidRPr="00D31030">
              <w:t xml:space="preserve"> the</w:t>
            </w:r>
            <w:r w:rsidR="00B9037F" w:rsidRPr="00D31030">
              <w:t xml:space="preserve"> </w:t>
            </w:r>
            <w:r w:rsidR="00DB0031" w:rsidRPr="00D31030">
              <w:t xml:space="preserve">nature and </w:t>
            </w:r>
            <w:r w:rsidR="00B9037F" w:rsidRPr="00D31030">
              <w:t>the objective</w:t>
            </w:r>
            <w:r w:rsidR="00F77FFE" w:rsidRPr="00D31030">
              <w:t>s</w:t>
            </w:r>
            <w:r w:rsidR="00967041" w:rsidRPr="00D31030">
              <w:t xml:space="preserve"> of the proposed</w:t>
            </w:r>
            <w:r w:rsidR="0070757E" w:rsidRPr="00D31030">
              <w:t xml:space="preserve"> training</w:t>
            </w:r>
            <w:r w:rsidR="00967041" w:rsidRPr="00D31030">
              <w:t xml:space="preserve"> activity</w:t>
            </w:r>
            <w:r w:rsidR="003E1C4D" w:rsidRPr="00D31030">
              <w:t>, following the sub-heading</w:t>
            </w:r>
            <w:r w:rsidR="00353B63" w:rsidRPr="00D31030">
              <w:t>s</w:t>
            </w:r>
            <w:r w:rsidR="003E1C4D" w:rsidRPr="00D31030">
              <w:t xml:space="preserve"> below</w:t>
            </w:r>
            <w:r w:rsidR="0070757E" w:rsidRPr="00D31030">
              <w:t xml:space="preserve"> </w:t>
            </w:r>
            <w:r w:rsidR="002B0364" w:rsidRPr="00D31030">
              <w:t>(500 words)</w:t>
            </w:r>
            <w:r w:rsidR="00EF626A" w:rsidRPr="00D31030">
              <w:t>.</w:t>
            </w:r>
          </w:p>
          <w:p w:rsidR="00AD10AC" w:rsidRPr="006D7176" w:rsidRDefault="00AD10AC" w:rsidP="00AF4059">
            <w:pPr>
              <w:spacing w:line="0" w:lineRule="atLeast"/>
              <w:rPr>
                <w:sz w:val="28"/>
                <w:szCs w:val="28"/>
              </w:rPr>
            </w:pPr>
          </w:p>
        </w:tc>
      </w:tr>
      <w:tr w:rsidR="00FE09BE" w:rsidRPr="006D7176" w:rsidTr="00E63FAF">
        <w:trPr>
          <w:trHeight w:val="4662"/>
        </w:trPr>
        <w:tc>
          <w:tcPr>
            <w:tcW w:w="10420" w:type="dxa"/>
          </w:tcPr>
          <w:p w:rsidR="00266EE5" w:rsidRPr="00D31030" w:rsidRDefault="003929B7" w:rsidP="002B0364">
            <w:pPr>
              <w:spacing w:line="0" w:lineRule="atLeast"/>
            </w:pPr>
            <w:r w:rsidRPr="00D31030">
              <w:rPr>
                <w:u w:val="single"/>
              </w:rPr>
              <w:t>Overview</w:t>
            </w:r>
            <w:r w:rsidR="00991294" w:rsidRPr="00D31030">
              <w:t>:</w:t>
            </w:r>
            <w:r w:rsidRPr="00D31030">
              <w:t xml:space="preserve"> </w:t>
            </w:r>
          </w:p>
          <w:p w:rsidR="003929B7" w:rsidRPr="00D31030" w:rsidRDefault="003929B7" w:rsidP="002B0364">
            <w:pPr>
              <w:spacing w:line="0" w:lineRule="atLeast"/>
            </w:pPr>
          </w:p>
          <w:p w:rsidR="003E1C4D" w:rsidRPr="00D31030" w:rsidRDefault="003E1C4D" w:rsidP="002B0364">
            <w:pPr>
              <w:spacing w:line="0" w:lineRule="atLeast"/>
            </w:pPr>
          </w:p>
          <w:p w:rsidR="003E1C4D" w:rsidRPr="00D31030" w:rsidRDefault="003E1C4D" w:rsidP="002B0364">
            <w:pPr>
              <w:spacing w:line="0" w:lineRule="atLeast"/>
            </w:pPr>
          </w:p>
          <w:p w:rsidR="002B0364" w:rsidRPr="00D31030" w:rsidRDefault="00DC2A18" w:rsidP="002B0364">
            <w:pPr>
              <w:spacing w:line="0" w:lineRule="atLeast"/>
            </w:pPr>
            <w:r w:rsidRPr="00D31030">
              <w:rPr>
                <w:u w:val="single"/>
              </w:rPr>
              <w:t>Core</w:t>
            </w:r>
            <w:r w:rsidR="00F77FFE" w:rsidRPr="00D31030">
              <w:rPr>
                <w:u w:val="single"/>
              </w:rPr>
              <w:t xml:space="preserve"> o</w:t>
            </w:r>
            <w:r w:rsidR="003929B7" w:rsidRPr="00D31030">
              <w:rPr>
                <w:u w:val="single"/>
              </w:rPr>
              <w:t>bjective</w:t>
            </w:r>
            <w:r w:rsidR="003563C3" w:rsidRPr="00D31030">
              <w:rPr>
                <w:u w:val="single"/>
              </w:rPr>
              <w:t>s</w:t>
            </w:r>
            <w:r w:rsidR="00991294" w:rsidRPr="00D31030">
              <w:t>:</w:t>
            </w:r>
            <w:r w:rsidR="003929B7" w:rsidRPr="00D31030">
              <w:t xml:space="preserve"> </w:t>
            </w:r>
          </w:p>
          <w:p w:rsidR="002B0364" w:rsidRPr="00D31030" w:rsidRDefault="002B0364" w:rsidP="002B0364">
            <w:pPr>
              <w:spacing w:line="0" w:lineRule="atLeast"/>
            </w:pPr>
          </w:p>
          <w:p w:rsidR="002B0364" w:rsidRPr="00D31030" w:rsidRDefault="002B0364" w:rsidP="002B0364">
            <w:pPr>
              <w:spacing w:line="0" w:lineRule="atLeast"/>
            </w:pPr>
          </w:p>
          <w:p w:rsidR="003B6017" w:rsidRDefault="003B6017" w:rsidP="002B0364">
            <w:pPr>
              <w:spacing w:line="0" w:lineRule="atLeast"/>
            </w:pPr>
          </w:p>
          <w:p w:rsidR="00D31030" w:rsidRPr="00D31030" w:rsidRDefault="00D31030" w:rsidP="002B0364">
            <w:pPr>
              <w:spacing w:line="0" w:lineRule="atLeast"/>
            </w:pPr>
          </w:p>
          <w:p w:rsidR="003B6017" w:rsidRPr="00D31030" w:rsidRDefault="0055505B" w:rsidP="002B0364">
            <w:pPr>
              <w:spacing w:line="0" w:lineRule="atLeast"/>
            </w:pPr>
            <w:r w:rsidRPr="00D31030">
              <w:rPr>
                <w:u w:val="single"/>
              </w:rPr>
              <w:t>Novelty of training</w:t>
            </w:r>
            <w:r w:rsidR="003E7375" w:rsidRPr="00D31030">
              <w:t>:</w:t>
            </w:r>
          </w:p>
          <w:p w:rsidR="003B6017" w:rsidRPr="00D31030" w:rsidRDefault="003B6017" w:rsidP="002B0364">
            <w:pPr>
              <w:spacing w:line="0" w:lineRule="atLeast"/>
            </w:pPr>
          </w:p>
          <w:p w:rsidR="0055505B" w:rsidRDefault="0055505B" w:rsidP="002B0364">
            <w:pPr>
              <w:spacing w:line="0" w:lineRule="atLeast"/>
            </w:pPr>
          </w:p>
          <w:p w:rsidR="00D31030" w:rsidRPr="00D31030" w:rsidRDefault="00D31030" w:rsidP="002B0364">
            <w:pPr>
              <w:spacing w:line="0" w:lineRule="atLeast"/>
            </w:pPr>
          </w:p>
          <w:p w:rsidR="0055505B" w:rsidRPr="00D31030" w:rsidRDefault="0055505B" w:rsidP="002B0364">
            <w:pPr>
              <w:spacing w:line="0" w:lineRule="atLeast"/>
            </w:pPr>
          </w:p>
          <w:p w:rsidR="00EF626A" w:rsidRPr="00D31030" w:rsidRDefault="003929B7" w:rsidP="002B0364">
            <w:pPr>
              <w:spacing w:line="0" w:lineRule="atLeast"/>
            </w:pPr>
            <w:r w:rsidRPr="00D31030">
              <w:rPr>
                <w:u w:val="single"/>
              </w:rPr>
              <w:t xml:space="preserve">Target </w:t>
            </w:r>
            <w:r w:rsidR="00AD10AC" w:rsidRPr="00D31030">
              <w:rPr>
                <w:u w:val="single"/>
              </w:rPr>
              <w:t>a</w:t>
            </w:r>
            <w:r w:rsidRPr="00D31030">
              <w:rPr>
                <w:u w:val="single"/>
              </w:rPr>
              <w:t>udience</w:t>
            </w:r>
            <w:r w:rsidR="003E7375" w:rsidRPr="00D31030">
              <w:t>:</w:t>
            </w:r>
          </w:p>
          <w:p w:rsidR="00EF626A" w:rsidRPr="00D31030" w:rsidRDefault="00EF626A" w:rsidP="002B0364">
            <w:pPr>
              <w:spacing w:line="0" w:lineRule="atLeast"/>
            </w:pPr>
          </w:p>
          <w:p w:rsidR="00D31030" w:rsidRPr="00D31030" w:rsidRDefault="00D31030" w:rsidP="002B0364">
            <w:pPr>
              <w:spacing w:line="0" w:lineRule="atLeast"/>
            </w:pPr>
          </w:p>
          <w:p w:rsidR="00AD10AC" w:rsidRPr="00D31030" w:rsidRDefault="00AD10AC" w:rsidP="002B0364">
            <w:pPr>
              <w:spacing w:line="0" w:lineRule="atLeast"/>
            </w:pPr>
          </w:p>
          <w:p w:rsidR="002B0364" w:rsidRPr="00D31030" w:rsidRDefault="003E7375" w:rsidP="002B0364">
            <w:pPr>
              <w:spacing w:line="0" w:lineRule="atLeast"/>
            </w:pPr>
            <w:r w:rsidRPr="00D31030">
              <w:rPr>
                <w:u w:val="single"/>
              </w:rPr>
              <w:t>Career development impact</w:t>
            </w:r>
            <w:r w:rsidRPr="00D31030">
              <w:t>:</w:t>
            </w:r>
          </w:p>
          <w:p w:rsidR="00AD10AC" w:rsidRDefault="00AD10AC" w:rsidP="002B0364">
            <w:pPr>
              <w:spacing w:line="0" w:lineRule="atLeast"/>
              <w:rPr>
                <w:sz w:val="24"/>
                <w:szCs w:val="24"/>
              </w:rPr>
            </w:pPr>
          </w:p>
          <w:p w:rsidR="005D03D3" w:rsidRDefault="005D03D3" w:rsidP="002B0364">
            <w:pPr>
              <w:spacing w:line="0" w:lineRule="atLeast"/>
              <w:rPr>
                <w:sz w:val="24"/>
                <w:szCs w:val="24"/>
              </w:rPr>
            </w:pPr>
          </w:p>
          <w:p w:rsidR="002B0364" w:rsidRPr="002B0364" w:rsidRDefault="002B0364" w:rsidP="002B0364">
            <w:pPr>
              <w:spacing w:line="0" w:lineRule="atLeast"/>
              <w:rPr>
                <w:sz w:val="24"/>
                <w:szCs w:val="24"/>
              </w:rPr>
            </w:pPr>
          </w:p>
        </w:tc>
      </w:tr>
      <w:tr w:rsidR="00E63FAF" w:rsidRPr="006D7176" w:rsidTr="001D40B3">
        <w:tc>
          <w:tcPr>
            <w:tcW w:w="10420" w:type="dxa"/>
            <w:shd w:val="clear" w:color="auto" w:fill="CFAFE7"/>
          </w:tcPr>
          <w:p w:rsidR="00E63FAF" w:rsidRPr="00D31030" w:rsidRDefault="00F25084" w:rsidP="00E63FAF">
            <w:pPr>
              <w:spacing w:line="0" w:lineRule="atLeast"/>
            </w:pPr>
            <w:r w:rsidRPr="00E3098B">
              <w:rPr>
                <w:b/>
                <w:sz w:val="24"/>
                <w:szCs w:val="24"/>
              </w:rPr>
              <w:t>DELIVERY</w:t>
            </w:r>
            <w:r w:rsidR="00E63FAF">
              <w:rPr>
                <w:b/>
                <w:sz w:val="24"/>
                <w:szCs w:val="24"/>
              </w:rPr>
              <w:t xml:space="preserve"> </w:t>
            </w:r>
            <w:r w:rsidR="00353B63" w:rsidRPr="00D31030">
              <w:rPr>
                <w:b/>
              </w:rPr>
              <w:t>–</w:t>
            </w:r>
            <w:r w:rsidR="00E63FAF" w:rsidRPr="00D31030">
              <w:rPr>
                <w:b/>
              </w:rPr>
              <w:t xml:space="preserve"> </w:t>
            </w:r>
            <w:r w:rsidR="00353B63" w:rsidRPr="00D31030">
              <w:t>Please provide details regarding the logistical arrangements for the proposed activity, following the sub-headings below</w:t>
            </w:r>
            <w:r w:rsidR="00EB3E0C" w:rsidRPr="00D31030">
              <w:t xml:space="preserve"> (5</w:t>
            </w:r>
            <w:r w:rsidR="00E63FAF" w:rsidRPr="00D31030">
              <w:t>00 words)</w:t>
            </w:r>
            <w:r w:rsidR="00AD10AC" w:rsidRPr="00D31030">
              <w:t>.</w:t>
            </w:r>
          </w:p>
          <w:p w:rsidR="00AD10AC" w:rsidRPr="006D7176" w:rsidRDefault="00AD10AC" w:rsidP="00E63FAF">
            <w:pPr>
              <w:spacing w:line="0" w:lineRule="atLeast"/>
              <w:rPr>
                <w:sz w:val="28"/>
                <w:szCs w:val="28"/>
              </w:rPr>
            </w:pPr>
          </w:p>
        </w:tc>
      </w:tr>
      <w:tr w:rsidR="00FA684F" w:rsidRPr="006D7176" w:rsidTr="00FA684F">
        <w:trPr>
          <w:trHeight w:val="2122"/>
        </w:trPr>
        <w:tc>
          <w:tcPr>
            <w:tcW w:w="10420" w:type="dxa"/>
          </w:tcPr>
          <w:p w:rsidR="00084A0A" w:rsidRPr="00D31030" w:rsidRDefault="00084A0A" w:rsidP="00A45FAC">
            <w:pPr>
              <w:spacing w:line="0" w:lineRule="atLeast"/>
            </w:pPr>
            <w:r w:rsidRPr="00D31030">
              <w:rPr>
                <w:u w:val="single"/>
              </w:rPr>
              <w:t>Core organisers</w:t>
            </w:r>
            <w:r w:rsidR="003E7375" w:rsidRPr="00D31030">
              <w:t>:</w:t>
            </w:r>
          </w:p>
          <w:p w:rsidR="00084A0A" w:rsidRPr="00D31030" w:rsidRDefault="00084A0A" w:rsidP="00A45FAC">
            <w:pPr>
              <w:spacing w:line="0" w:lineRule="atLeast"/>
            </w:pPr>
          </w:p>
          <w:p w:rsidR="00AF4059" w:rsidRPr="00D31030" w:rsidRDefault="00AF4059" w:rsidP="00A45FAC">
            <w:pPr>
              <w:spacing w:line="0" w:lineRule="atLeast"/>
            </w:pPr>
          </w:p>
          <w:p w:rsidR="00FA684F" w:rsidRPr="00D31030" w:rsidRDefault="00084A0A" w:rsidP="00A45FAC">
            <w:pPr>
              <w:spacing w:line="0" w:lineRule="atLeast"/>
            </w:pPr>
            <w:r w:rsidRPr="00D31030">
              <w:rPr>
                <w:u w:val="single"/>
              </w:rPr>
              <w:t>Internal / e</w:t>
            </w:r>
            <w:r w:rsidR="00F25084" w:rsidRPr="00D31030">
              <w:rPr>
                <w:u w:val="single"/>
              </w:rPr>
              <w:t xml:space="preserve">xternal </w:t>
            </w:r>
            <w:r w:rsidRPr="00D31030">
              <w:rPr>
                <w:u w:val="single"/>
              </w:rPr>
              <w:t>s</w:t>
            </w:r>
            <w:r w:rsidR="00F25084" w:rsidRPr="00D31030">
              <w:rPr>
                <w:u w:val="single"/>
              </w:rPr>
              <w:t>peakers</w:t>
            </w:r>
            <w:r w:rsidR="00F25084" w:rsidRPr="00D31030">
              <w:t xml:space="preserve"> </w:t>
            </w:r>
            <w:r w:rsidR="003E7375" w:rsidRPr="00D31030">
              <w:t>(if known):</w:t>
            </w:r>
          </w:p>
          <w:p w:rsidR="00F25084" w:rsidRPr="00D31030" w:rsidRDefault="00F25084" w:rsidP="00A45FAC">
            <w:pPr>
              <w:spacing w:line="0" w:lineRule="atLeast"/>
            </w:pPr>
          </w:p>
          <w:p w:rsidR="00EB3E0C" w:rsidRPr="00D31030" w:rsidRDefault="00EB3E0C" w:rsidP="00A45FAC">
            <w:pPr>
              <w:spacing w:line="0" w:lineRule="atLeast"/>
            </w:pPr>
          </w:p>
          <w:p w:rsidR="00F25084" w:rsidRPr="00D31030" w:rsidRDefault="00F25084" w:rsidP="00A45FAC">
            <w:pPr>
              <w:spacing w:line="0" w:lineRule="atLeast"/>
            </w:pPr>
            <w:r w:rsidRPr="00D31030">
              <w:rPr>
                <w:u w:val="single"/>
              </w:rPr>
              <w:t>Format</w:t>
            </w:r>
            <w:r w:rsidR="00EA53C5" w:rsidRPr="00D31030">
              <w:rPr>
                <w:u w:val="single"/>
              </w:rPr>
              <w:t xml:space="preserve"> / schedule</w:t>
            </w:r>
            <w:r w:rsidR="003E7375" w:rsidRPr="00D31030">
              <w:t>:</w:t>
            </w:r>
          </w:p>
          <w:p w:rsidR="00F25084" w:rsidRPr="00D31030" w:rsidRDefault="00F25084" w:rsidP="00A45FAC">
            <w:pPr>
              <w:spacing w:line="0" w:lineRule="atLeast"/>
            </w:pPr>
          </w:p>
          <w:p w:rsidR="00EB3E0C" w:rsidRPr="00D31030" w:rsidRDefault="00EB3E0C" w:rsidP="00A45FAC">
            <w:pPr>
              <w:spacing w:line="0" w:lineRule="atLeast"/>
            </w:pPr>
          </w:p>
          <w:p w:rsidR="005471D0" w:rsidRPr="00D31030" w:rsidRDefault="00F25084" w:rsidP="00A45FAC">
            <w:pPr>
              <w:spacing w:line="0" w:lineRule="atLeast"/>
            </w:pPr>
            <w:r w:rsidRPr="00D31030">
              <w:rPr>
                <w:u w:val="single"/>
              </w:rPr>
              <w:t>Venue</w:t>
            </w:r>
            <w:r w:rsidR="003E7375" w:rsidRPr="00D31030">
              <w:t>:</w:t>
            </w:r>
          </w:p>
          <w:p w:rsidR="005471D0" w:rsidRPr="00D31030" w:rsidRDefault="005471D0" w:rsidP="00A45FAC">
            <w:pPr>
              <w:spacing w:line="0" w:lineRule="atLeast"/>
            </w:pPr>
          </w:p>
          <w:p w:rsidR="00EB3E0C" w:rsidRPr="00D31030" w:rsidRDefault="00EB3E0C" w:rsidP="00A45FAC">
            <w:pPr>
              <w:spacing w:line="0" w:lineRule="atLeast"/>
            </w:pPr>
          </w:p>
          <w:p w:rsidR="00F25084" w:rsidRPr="00D31030" w:rsidRDefault="005471D0" w:rsidP="005471D0">
            <w:pPr>
              <w:spacing w:line="0" w:lineRule="atLeast"/>
            </w:pPr>
            <w:r w:rsidRPr="00D31030">
              <w:rPr>
                <w:u w:val="single"/>
              </w:rPr>
              <w:t>Bursary / fee arrangements</w:t>
            </w:r>
            <w:r w:rsidR="003E7375" w:rsidRPr="00D31030">
              <w:t>:</w:t>
            </w:r>
            <w:r w:rsidR="00F25084" w:rsidRPr="00D31030">
              <w:t xml:space="preserve"> </w:t>
            </w:r>
          </w:p>
          <w:p w:rsidR="00EB3E0C" w:rsidRPr="00D31030" w:rsidRDefault="00EB3E0C" w:rsidP="005471D0">
            <w:pPr>
              <w:spacing w:line="0" w:lineRule="atLeast"/>
            </w:pPr>
          </w:p>
          <w:p w:rsidR="00EB3E0C" w:rsidRPr="00E63FAF" w:rsidRDefault="00EB3E0C" w:rsidP="005471D0">
            <w:pPr>
              <w:spacing w:line="0" w:lineRule="atLeast"/>
              <w:rPr>
                <w:sz w:val="24"/>
                <w:szCs w:val="24"/>
              </w:rPr>
            </w:pPr>
          </w:p>
        </w:tc>
      </w:tr>
      <w:tr w:rsidR="00EF626A" w:rsidRPr="00E63FAF" w:rsidTr="00625317">
        <w:tc>
          <w:tcPr>
            <w:tcW w:w="10420" w:type="dxa"/>
            <w:shd w:val="clear" w:color="auto" w:fill="CFAFE7"/>
          </w:tcPr>
          <w:p w:rsidR="00EA53C5" w:rsidRPr="00D31030" w:rsidRDefault="001B4602" w:rsidP="00DC2A18">
            <w:pPr>
              <w:spacing w:line="0" w:lineRule="atLeast"/>
            </w:pPr>
            <w:r w:rsidRPr="00D31030">
              <w:t>Continued</w:t>
            </w:r>
          </w:p>
        </w:tc>
      </w:tr>
    </w:tbl>
    <w:p w:rsidR="00407FF4" w:rsidRDefault="00407FF4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3"/>
        <w:gridCol w:w="707"/>
        <w:gridCol w:w="1471"/>
        <w:gridCol w:w="3739"/>
      </w:tblGrid>
      <w:tr w:rsidR="00977690" w:rsidRPr="00E63FAF" w:rsidTr="00625317">
        <w:tc>
          <w:tcPr>
            <w:tcW w:w="10420" w:type="dxa"/>
            <w:gridSpan w:val="4"/>
            <w:shd w:val="clear" w:color="auto" w:fill="CFAFE7"/>
          </w:tcPr>
          <w:p w:rsidR="00977690" w:rsidRPr="00E63FAF" w:rsidRDefault="00977690" w:rsidP="003E7375">
            <w:pPr>
              <w:spacing w:line="0" w:lineRule="atLeast"/>
              <w:rPr>
                <w:b/>
                <w:sz w:val="24"/>
                <w:szCs w:val="24"/>
              </w:rPr>
            </w:pPr>
            <w:r w:rsidRPr="00E63FAF">
              <w:rPr>
                <w:b/>
                <w:sz w:val="24"/>
                <w:szCs w:val="24"/>
              </w:rPr>
              <w:t>RESOURCES</w:t>
            </w:r>
            <w:r w:rsidRPr="00E63FAF">
              <w:rPr>
                <w:b/>
                <w:sz w:val="28"/>
                <w:szCs w:val="28"/>
              </w:rPr>
              <w:t xml:space="preserve"> -</w:t>
            </w:r>
            <w:r w:rsidRPr="00E63FAF">
              <w:rPr>
                <w:b/>
                <w:sz w:val="24"/>
                <w:szCs w:val="24"/>
              </w:rPr>
              <w:t xml:space="preserve"> </w:t>
            </w:r>
            <w:r w:rsidRPr="00D31030">
              <w:t>Indicate below the breakdown of the</w:t>
            </w:r>
            <w:r w:rsidR="00C06498" w:rsidRPr="00D31030">
              <w:t xml:space="preserve"> budget required to deliver the proposed activity. </w:t>
            </w:r>
            <w:r w:rsidRPr="00D31030">
              <w:t>All expenditure must be claimed in accordance with University Financial Regulations</w:t>
            </w:r>
            <w:r w:rsidR="005D03D3" w:rsidRPr="00D31030">
              <w:t>:</w:t>
            </w:r>
            <w:r w:rsidRPr="00D31030">
              <w:t xml:space="preserve"> </w:t>
            </w:r>
            <w:hyperlink r:id="rId8" w:history="1">
              <w:r w:rsidRPr="00D31030">
                <w:rPr>
                  <w:rStyle w:val="Hyperlink"/>
                  <w:rFonts w:cs="Arial"/>
                </w:rPr>
                <w:t>http://www2.warwick.ac.uk/services/humanresources/payroll/expenses</w:t>
              </w:r>
            </w:hyperlink>
          </w:p>
        </w:tc>
      </w:tr>
      <w:tr w:rsidR="00E63FAF" w:rsidRPr="006D7176" w:rsidTr="00580651">
        <w:tc>
          <w:tcPr>
            <w:tcW w:w="4503" w:type="dxa"/>
            <w:shd w:val="clear" w:color="auto" w:fill="auto"/>
          </w:tcPr>
          <w:p w:rsidR="00DA5C55" w:rsidRPr="00D31030" w:rsidRDefault="00FA684F" w:rsidP="00FA684F">
            <w:pPr>
              <w:spacing w:line="0" w:lineRule="atLeast"/>
            </w:pPr>
            <w:r w:rsidRPr="00D31030">
              <w:t>Travel of external experts</w:t>
            </w:r>
            <w:r w:rsidR="00F36DC9" w:rsidRPr="00D31030">
              <w:t>:</w:t>
            </w:r>
          </w:p>
        </w:tc>
        <w:tc>
          <w:tcPr>
            <w:tcW w:w="5917" w:type="dxa"/>
            <w:gridSpan w:val="3"/>
            <w:shd w:val="clear" w:color="auto" w:fill="auto"/>
          </w:tcPr>
          <w:p w:rsidR="00DA5C55" w:rsidRPr="00D31030" w:rsidRDefault="00DA5C55" w:rsidP="00101A84">
            <w:pPr>
              <w:spacing w:line="0" w:lineRule="atLeast"/>
            </w:pPr>
          </w:p>
        </w:tc>
      </w:tr>
      <w:tr w:rsidR="00E63FAF" w:rsidRPr="006D7176" w:rsidTr="00580651">
        <w:tc>
          <w:tcPr>
            <w:tcW w:w="4503" w:type="dxa"/>
            <w:shd w:val="clear" w:color="auto" w:fill="auto"/>
          </w:tcPr>
          <w:p w:rsidR="00DA5C55" w:rsidRPr="00D31030" w:rsidRDefault="00FA684F" w:rsidP="00FA684F">
            <w:pPr>
              <w:spacing w:line="0" w:lineRule="atLeast"/>
            </w:pPr>
            <w:r w:rsidRPr="00D31030">
              <w:t>Accommodation of external experts</w:t>
            </w:r>
            <w:r w:rsidR="00F36DC9" w:rsidRPr="00D31030">
              <w:t>:</w:t>
            </w:r>
          </w:p>
        </w:tc>
        <w:tc>
          <w:tcPr>
            <w:tcW w:w="5917" w:type="dxa"/>
            <w:gridSpan w:val="3"/>
            <w:shd w:val="clear" w:color="auto" w:fill="auto"/>
          </w:tcPr>
          <w:p w:rsidR="00DA5C55" w:rsidRPr="00D31030" w:rsidRDefault="00DA5C55" w:rsidP="00101A84">
            <w:pPr>
              <w:spacing w:line="0" w:lineRule="atLeast"/>
            </w:pPr>
          </w:p>
        </w:tc>
      </w:tr>
      <w:tr w:rsidR="00E63FAF" w:rsidRPr="006D7176" w:rsidTr="00580651">
        <w:tc>
          <w:tcPr>
            <w:tcW w:w="4503" w:type="dxa"/>
            <w:shd w:val="clear" w:color="auto" w:fill="auto"/>
          </w:tcPr>
          <w:p w:rsidR="002E2F6B" w:rsidRPr="00D31030" w:rsidRDefault="00FA684F" w:rsidP="00101A84">
            <w:pPr>
              <w:spacing w:line="0" w:lineRule="atLeast"/>
            </w:pPr>
            <w:r w:rsidRPr="00D31030">
              <w:t>Per diem, if any, for external experts (£35 max)</w:t>
            </w:r>
            <w:r w:rsidR="00F36DC9" w:rsidRPr="00D31030">
              <w:t>:</w:t>
            </w:r>
          </w:p>
        </w:tc>
        <w:tc>
          <w:tcPr>
            <w:tcW w:w="5917" w:type="dxa"/>
            <w:gridSpan w:val="3"/>
            <w:shd w:val="clear" w:color="auto" w:fill="auto"/>
          </w:tcPr>
          <w:p w:rsidR="002E2F6B" w:rsidRPr="00D31030" w:rsidRDefault="002E2F6B" w:rsidP="00101A84">
            <w:pPr>
              <w:spacing w:line="0" w:lineRule="atLeast"/>
            </w:pPr>
          </w:p>
        </w:tc>
      </w:tr>
      <w:tr w:rsidR="00E63FAF" w:rsidRPr="006D7176" w:rsidTr="00580651">
        <w:tc>
          <w:tcPr>
            <w:tcW w:w="4503" w:type="dxa"/>
            <w:shd w:val="clear" w:color="auto" w:fill="auto"/>
          </w:tcPr>
          <w:p w:rsidR="00FA684F" w:rsidRPr="00D31030" w:rsidRDefault="00FA684F" w:rsidP="00101A84">
            <w:pPr>
              <w:spacing w:line="0" w:lineRule="atLeast"/>
            </w:pPr>
            <w:r w:rsidRPr="00D31030">
              <w:t>Accommodation of participants</w:t>
            </w:r>
            <w:r w:rsidR="00F36DC9" w:rsidRPr="00D31030">
              <w:t>:</w:t>
            </w:r>
          </w:p>
        </w:tc>
        <w:tc>
          <w:tcPr>
            <w:tcW w:w="5917" w:type="dxa"/>
            <w:gridSpan w:val="3"/>
            <w:shd w:val="clear" w:color="auto" w:fill="auto"/>
          </w:tcPr>
          <w:p w:rsidR="00FA684F" w:rsidRPr="00D31030" w:rsidRDefault="00FA684F" w:rsidP="00101A84">
            <w:pPr>
              <w:spacing w:line="0" w:lineRule="atLeast"/>
            </w:pPr>
          </w:p>
        </w:tc>
      </w:tr>
      <w:tr w:rsidR="00E63FAF" w:rsidRPr="006D7176" w:rsidTr="00580651">
        <w:tc>
          <w:tcPr>
            <w:tcW w:w="4503" w:type="dxa"/>
            <w:shd w:val="clear" w:color="auto" w:fill="auto"/>
          </w:tcPr>
          <w:p w:rsidR="002E2F6B" w:rsidRPr="00D31030" w:rsidRDefault="00FA684F" w:rsidP="00FA09E9">
            <w:pPr>
              <w:spacing w:line="0" w:lineRule="atLeast"/>
            </w:pPr>
            <w:r w:rsidRPr="00D31030">
              <w:t>Postgraduate or other assistance</w:t>
            </w:r>
            <w:r w:rsidR="00FA09E9" w:rsidRPr="00D31030">
              <w:t xml:space="preserve"> (note hourly rate and hours)</w:t>
            </w:r>
            <w:r w:rsidR="00F36DC9" w:rsidRPr="00D31030">
              <w:t>:</w:t>
            </w:r>
            <w:r w:rsidR="00FA09E9" w:rsidRPr="00D31030">
              <w:t xml:space="preserve"> </w:t>
            </w:r>
          </w:p>
        </w:tc>
        <w:tc>
          <w:tcPr>
            <w:tcW w:w="5917" w:type="dxa"/>
            <w:gridSpan w:val="3"/>
            <w:shd w:val="clear" w:color="auto" w:fill="auto"/>
          </w:tcPr>
          <w:p w:rsidR="002E2F6B" w:rsidRPr="00D31030" w:rsidRDefault="002E2F6B" w:rsidP="00101A84">
            <w:pPr>
              <w:spacing w:line="0" w:lineRule="atLeast"/>
            </w:pPr>
          </w:p>
        </w:tc>
      </w:tr>
      <w:tr w:rsidR="00E63FAF" w:rsidRPr="006D7176" w:rsidTr="00580651">
        <w:tc>
          <w:tcPr>
            <w:tcW w:w="4503" w:type="dxa"/>
            <w:shd w:val="clear" w:color="auto" w:fill="auto"/>
          </w:tcPr>
          <w:p w:rsidR="002E2F6B" w:rsidRPr="00D31030" w:rsidRDefault="002E2F6B" w:rsidP="00AC4909">
            <w:pPr>
              <w:spacing w:line="0" w:lineRule="atLeast"/>
            </w:pPr>
            <w:r w:rsidRPr="00D31030">
              <w:t>Room hire</w:t>
            </w:r>
            <w:r w:rsidR="00F36DC9" w:rsidRPr="00D31030">
              <w:t>:</w:t>
            </w:r>
          </w:p>
        </w:tc>
        <w:tc>
          <w:tcPr>
            <w:tcW w:w="5917" w:type="dxa"/>
            <w:gridSpan w:val="3"/>
            <w:shd w:val="clear" w:color="auto" w:fill="auto"/>
          </w:tcPr>
          <w:p w:rsidR="002E2F6B" w:rsidRPr="00D31030" w:rsidRDefault="002E2F6B" w:rsidP="00101A84">
            <w:pPr>
              <w:spacing w:line="0" w:lineRule="atLeast"/>
            </w:pPr>
          </w:p>
        </w:tc>
      </w:tr>
      <w:tr w:rsidR="00E63FAF" w:rsidRPr="006D7176" w:rsidTr="00580651">
        <w:tc>
          <w:tcPr>
            <w:tcW w:w="4503" w:type="dxa"/>
            <w:shd w:val="clear" w:color="auto" w:fill="auto"/>
          </w:tcPr>
          <w:p w:rsidR="00AC4909" w:rsidRPr="00D31030" w:rsidRDefault="00AC4909" w:rsidP="00101A84">
            <w:pPr>
              <w:spacing w:line="0" w:lineRule="atLeast"/>
            </w:pPr>
            <w:r w:rsidRPr="00D31030">
              <w:t>Catering</w:t>
            </w:r>
            <w:r w:rsidR="00F36DC9" w:rsidRPr="00D31030">
              <w:t>:</w:t>
            </w:r>
          </w:p>
        </w:tc>
        <w:tc>
          <w:tcPr>
            <w:tcW w:w="5917" w:type="dxa"/>
            <w:gridSpan w:val="3"/>
            <w:shd w:val="clear" w:color="auto" w:fill="auto"/>
          </w:tcPr>
          <w:p w:rsidR="00AC4909" w:rsidRPr="00D31030" w:rsidRDefault="00AC4909" w:rsidP="00101A84">
            <w:pPr>
              <w:spacing w:line="0" w:lineRule="atLeast"/>
            </w:pPr>
          </w:p>
        </w:tc>
      </w:tr>
      <w:tr w:rsidR="00E63FAF" w:rsidRPr="006D7176" w:rsidTr="00580651">
        <w:tc>
          <w:tcPr>
            <w:tcW w:w="4503" w:type="dxa"/>
            <w:shd w:val="clear" w:color="auto" w:fill="auto"/>
          </w:tcPr>
          <w:p w:rsidR="00AC4909" w:rsidRPr="00D31030" w:rsidRDefault="00AC4909" w:rsidP="00101A84">
            <w:pPr>
              <w:spacing w:line="0" w:lineRule="atLeast"/>
            </w:pPr>
            <w:r w:rsidRPr="00D31030">
              <w:t>Publicity/Advertising</w:t>
            </w:r>
            <w:r w:rsidR="00F36DC9" w:rsidRPr="00D31030">
              <w:t>:</w:t>
            </w:r>
          </w:p>
        </w:tc>
        <w:tc>
          <w:tcPr>
            <w:tcW w:w="5917" w:type="dxa"/>
            <w:gridSpan w:val="3"/>
            <w:shd w:val="clear" w:color="auto" w:fill="auto"/>
          </w:tcPr>
          <w:p w:rsidR="00AC4909" w:rsidRPr="00D31030" w:rsidRDefault="00AC4909" w:rsidP="00101A84">
            <w:pPr>
              <w:spacing w:line="0" w:lineRule="atLeast"/>
            </w:pPr>
          </w:p>
        </w:tc>
      </w:tr>
      <w:tr w:rsidR="00E63FAF" w:rsidRPr="006D7176" w:rsidTr="00580651">
        <w:tc>
          <w:tcPr>
            <w:tcW w:w="4503" w:type="dxa"/>
            <w:shd w:val="clear" w:color="auto" w:fill="auto"/>
          </w:tcPr>
          <w:p w:rsidR="00FA09E9" w:rsidRPr="00D31030" w:rsidRDefault="00FA09E9" w:rsidP="00101A84">
            <w:pPr>
              <w:spacing w:line="0" w:lineRule="atLeast"/>
            </w:pPr>
            <w:r w:rsidRPr="00D31030">
              <w:t>Trips</w:t>
            </w:r>
            <w:r w:rsidR="00F36DC9" w:rsidRPr="00D31030">
              <w:t>:</w:t>
            </w:r>
          </w:p>
        </w:tc>
        <w:tc>
          <w:tcPr>
            <w:tcW w:w="5917" w:type="dxa"/>
            <w:gridSpan w:val="3"/>
            <w:shd w:val="clear" w:color="auto" w:fill="auto"/>
          </w:tcPr>
          <w:p w:rsidR="00FA09E9" w:rsidRPr="00D31030" w:rsidRDefault="00FA09E9" w:rsidP="00101A84">
            <w:pPr>
              <w:spacing w:line="0" w:lineRule="atLeast"/>
            </w:pPr>
          </w:p>
        </w:tc>
      </w:tr>
      <w:tr w:rsidR="00E63FAF" w:rsidRPr="006D7176" w:rsidTr="00580651">
        <w:tc>
          <w:tcPr>
            <w:tcW w:w="4503" w:type="dxa"/>
            <w:shd w:val="clear" w:color="auto" w:fill="auto"/>
          </w:tcPr>
          <w:p w:rsidR="002E2F6B" w:rsidRPr="00D31030" w:rsidRDefault="002E2F6B" w:rsidP="00AC4909">
            <w:pPr>
              <w:spacing w:line="0" w:lineRule="atLeast"/>
            </w:pPr>
            <w:r w:rsidRPr="00D31030">
              <w:t>Other (</w:t>
            </w:r>
            <w:r w:rsidR="00FA09E9" w:rsidRPr="00D31030">
              <w:t xml:space="preserve">specify and </w:t>
            </w:r>
            <w:r w:rsidRPr="00D31030">
              <w:t>itemise)</w:t>
            </w:r>
            <w:r w:rsidR="00F36DC9" w:rsidRPr="00D31030">
              <w:t>:</w:t>
            </w:r>
          </w:p>
        </w:tc>
        <w:tc>
          <w:tcPr>
            <w:tcW w:w="5917" w:type="dxa"/>
            <w:gridSpan w:val="3"/>
            <w:shd w:val="clear" w:color="auto" w:fill="auto"/>
          </w:tcPr>
          <w:p w:rsidR="002E2F6B" w:rsidRPr="00D31030" w:rsidRDefault="002E2F6B" w:rsidP="00101A84">
            <w:pPr>
              <w:spacing w:line="0" w:lineRule="atLeast"/>
            </w:pPr>
          </w:p>
        </w:tc>
      </w:tr>
      <w:tr w:rsidR="00E63FAF" w:rsidRPr="006D7176" w:rsidTr="00580651">
        <w:tc>
          <w:tcPr>
            <w:tcW w:w="4503" w:type="dxa"/>
            <w:shd w:val="clear" w:color="auto" w:fill="auto"/>
          </w:tcPr>
          <w:p w:rsidR="002E2F6B" w:rsidRPr="00D31030" w:rsidRDefault="002E2F6B" w:rsidP="00101A84">
            <w:pPr>
              <w:spacing w:line="0" w:lineRule="atLeast"/>
              <w:rPr>
                <w:b/>
              </w:rPr>
            </w:pPr>
            <w:r w:rsidRPr="00D31030">
              <w:rPr>
                <w:b/>
              </w:rPr>
              <w:t>Total cost of activity</w:t>
            </w:r>
            <w:r w:rsidR="00157995" w:rsidRPr="00D31030">
              <w:rPr>
                <w:b/>
              </w:rPr>
              <w:t>:</w:t>
            </w:r>
          </w:p>
        </w:tc>
        <w:tc>
          <w:tcPr>
            <w:tcW w:w="5917" w:type="dxa"/>
            <w:gridSpan w:val="3"/>
            <w:shd w:val="clear" w:color="auto" w:fill="auto"/>
          </w:tcPr>
          <w:p w:rsidR="002E2F6B" w:rsidRPr="00D31030" w:rsidRDefault="002E2F6B" w:rsidP="00101A84">
            <w:pPr>
              <w:spacing w:line="0" w:lineRule="atLeast"/>
            </w:pPr>
          </w:p>
        </w:tc>
      </w:tr>
      <w:tr w:rsidR="00E63FAF" w:rsidRPr="006D7176" w:rsidTr="00580651">
        <w:tc>
          <w:tcPr>
            <w:tcW w:w="4503" w:type="dxa"/>
            <w:shd w:val="clear" w:color="auto" w:fill="auto"/>
          </w:tcPr>
          <w:p w:rsidR="000E4EAC" w:rsidRPr="00D31030" w:rsidRDefault="00FA09E9" w:rsidP="00FA09E9">
            <w:pPr>
              <w:spacing w:line="0" w:lineRule="atLeast"/>
            </w:pPr>
            <w:r w:rsidRPr="00D31030">
              <w:t>Funds to be provided by other departments/ research centres</w:t>
            </w:r>
          </w:p>
        </w:tc>
        <w:tc>
          <w:tcPr>
            <w:tcW w:w="2178" w:type="dxa"/>
            <w:gridSpan w:val="2"/>
            <w:shd w:val="clear" w:color="auto" w:fill="auto"/>
          </w:tcPr>
          <w:p w:rsidR="000E4EAC" w:rsidRPr="00D31030" w:rsidRDefault="000E4EAC" w:rsidP="00101A84">
            <w:pPr>
              <w:spacing w:line="0" w:lineRule="atLeast"/>
            </w:pPr>
            <w:r w:rsidRPr="00D31030">
              <w:t>Source:</w:t>
            </w:r>
          </w:p>
        </w:tc>
        <w:tc>
          <w:tcPr>
            <w:tcW w:w="3739" w:type="dxa"/>
            <w:shd w:val="clear" w:color="auto" w:fill="auto"/>
          </w:tcPr>
          <w:p w:rsidR="000E4EAC" w:rsidRPr="00D31030" w:rsidRDefault="000E4EAC" w:rsidP="00101A84">
            <w:pPr>
              <w:spacing w:line="0" w:lineRule="atLeast"/>
            </w:pPr>
            <w:r w:rsidRPr="00D31030">
              <w:t>Amount:</w:t>
            </w:r>
          </w:p>
        </w:tc>
      </w:tr>
      <w:tr w:rsidR="001B4602" w:rsidRPr="006D7176" w:rsidTr="00580651">
        <w:tc>
          <w:tcPr>
            <w:tcW w:w="4503" w:type="dxa"/>
            <w:shd w:val="clear" w:color="auto" w:fill="auto"/>
          </w:tcPr>
          <w:p w:rsidR="001B4602" w:rsidRPr="00D31030" w:rsidRDefault="001B4602" w:rsidP="00FA09E9">
            <w:pPr>
              <w:spacing w:line="0" w:lineRule="atLeast"/>
            </w:pPr>
            <w:r w:rsidRPr="00D31030">
              <w:t>External Funding</w:t>
            </w:r>
          </w:p>
        </w:tc>
        <w:tc>
          <w:tcPr>
            <w:tcW w:w="2178" w:type="dxa"/>
            <w:gridSpan w:val="2"/>
            <w:shd w:val="clear" w:color="auto" w:fill="auto"/>
          </w:tcPr>
          <w:p w:rsidR="001B4602" w:rsidRPr="00D31030" w:rsidRDefault="001B4602" w:rsidP="00780B86">
            <w:pPr>
              <w:spacing w:line="0" w:lineRule="atLeast"/>
            </w:pPr>
            <w:r w:rsidRPr="00D31030">
              <w:t>Source:</w:t>
            </w:r>
          </w:p>
        </w:tc>
        <w:tc>
          <w:tcPr>
            <w:tcW w:w="3739" w:type="dxa"/>
            <w:shd w:val="clear" w:color="auto" w:fill="auto"/>
          </w:tcPr>
          <w:p w:rsidR="001B4602" w:rsidRPr="00D31030" w:rsidRDefault="001B4602" w:rsidP="00780B86">
            <w:pPr>
              <w:spacing w:line="0" w:lineRule="atLeast"/>
            </w:pPr>
            <w:r w:rsidRPr="00D31030">
              <w:t>Amount:</w:t>
            </w:r>
          </w:p>
          <w:p w:rsidR="001B4602" w:rsidRPr="00D31030" w:rsidRDefault="001B4602" w:rsidP="00780B86">
            <w:pPr>
              <w:spacing w:line="0" w:lineRule="atLeast"/>
            </w:pPr>
          </w:p>
        </w:tc>
      </w:tr>
      <w:tr w:rsidR="001B4602" w:rsidRPr="00AC4909" w:rsidTr="00580651">
        <w:tc>
          <w:tcPr>
            <w:tcW w:w="4503" w:type="dxa"/>
            <w:shd w:val="clear" w:color="auto" w:fill="auto"/>
          </w:tcPr>
          <w:p w:rsidR="001B4602" w:rsidRPr="00D31030" w:rsidRDefault="001B4602" w:rsidP="00AC4909">
            <w:pPr>
              <w:spacing w:line="0" w:lineRule="atLeast"/>
            </w:pPr>
            <w:r w:rsidRPr="00D31030">
              <w:t>Fee income from participants</w:t>
            </w:r>
            <w:r w:rsidR="00F36DC9" w:rsidRPr="00D31030">
              <w:t>:</w:t>
            </w:r>
            <w:r w:rsidRPr="00D31030">
              <w:t xml:space="preserve"> </w:t>
            </w:r>
          </w:p>
        </w:tc>
        <w:tc>
          <w:tcPr>
            <w:tcW w:w="5917" w:type="dxa"/>
            <w:gridSpan w:val="3"/>
            <w:shd w:val="clear" w:color="auto" w:fill="auto"/>
          </w:tcPr>
          <w:p w:rsidR="001B4602" w:rsidRPr="00D31030" w:rsidRDefault="001B4602" w:rsidP="00625317">
            <w:pPr>
              <w:spacing w:line="0" w:lineRule="atLeast"/>
            </w:pPr>
          </w:p>
        </w:tc>
      </w:tr>
      <w:tr w:rsidR="001B4602" w:rsidRPr="006D7176" w:rsidTr="00F36DC9">
        <w:trPr>
          <w:trHeight w:val="754"/>
        </w:trPr>
        <w:tc>
          <w:tcPr>
            <w:tcW w:w="4503" w:type="dxa"/>
            <w:shd w:val="clear" w:color="auto" w:fill="auto"/>
            <w:vAlign w:val="center"/>
          </w:tcPr>
          <w:p w:rsidR="001B4602" w:rsidRPr="00D31030" w:rsidRDefault="001B4602" w:rsidP="00F36DC9">
            <w:pPr>
              <w:spacing w:line="0" w:lineRule="atLeast"/>
              <w:rPr>
                <w:b/>
              </w:rPr>
            </w:pPr>
            <w:r w:rsidRPr="00D31030">
              <w:rPr>
                <w:b/>
              </w:rPr>
              <w:t>TOTAL REQUESTED FROM IAS</w:t>
            </w:r>
            <w:r w:rsidR="00F36DC9" w:rsidRPr="00D31030">
              <w:rPr>
                <w:b/>
              </w:rPr>
              <w:t>:</w:t>
            </w:r>
          </w:p>
        </w:tc>
        <w:tc>
          <w:tcPr>
            <w:tcW w:w="5917" w:type="dxa"/>
            <w:gridSpan w:val="3"/>
            <w:shd w:val="clear" w:color="auto" w:fill="auto"/>
            <w:vAlign w:val="center"/>
          </w:tcPr>
          <w:p w:rsidR="001B4602" w:rsidRPr="00D31030" w:rsidRDefault="001B4602" w:rsidP="00F36DC9">
            <w:pPr>
              <w:spacing w:line="0" w:lineRule="atLeast"/>
            </w:pPr>
          </w:p>
        </w:tc>
      </w:tr>
      <w:tr w:rsidR="001B4602" w:rsidTr="00625317">
        <w:tc>
          <w:tcPr>
            <w:tcW w:w="10420" w:type="dxa"/>
            <w:gridSpan w:val="4"/>
            <w:shd w:val="clear" w:color="auto" w:fill="CFAFE7"/>
          </w:tcPr>
          <w:p w:rsidR="001B4602" w:rsidRPr="00D31030" w:rsidRDefault="001B4602" w:rsidP="00AF5905">
            <w:pPr>
              <w:spacing w:line="0" w:lineRule="atLeast"/>
            </w:pPr>
            <w:r w:rsidRPr="00D31030">
              <w:rPr>
                <w:b/>
                <w:sz w:val="24"/>
                <w:szCs w:val="24"/>
              </w:rPr>
              <w:t xml:space="preserve">APPROVALS </w:t>
            </w:r>
            <w:r w:rsidRPr="00D31030">
              <w:t>– declaration of support from Head of Department / Research Centre (or authorised representative)</w:t>
            </w:r>
          </w:p>
          <w:p w:rsidR="00AF5905" w:rsidRPr="00D31030" w:rsidRDefault="00AF5905" w:rsidP="00AF5905">
            <w:pPr>
              <w:spacing w:line="0" w:lineRule="atLeast"/>
              <w:rPr>
                <w:b/>
              </w:rPr>
            </w:pPr>
          </w:p>
        </w:tc>
      </w:tr>
      <w:tr w:rsidR="001B4602" w:rsidTr="00625317">
        <w:tc>
          <w:tcPr>
            <w:tcW w:w="10420" w:type="dxa"/>
            <w:gridSpan w:val="4"/>
          </w:tcPr>
          <w:p w:rsidR="001B4602" w:rsidRPr="00D31030" w:rsidRDefault="001B4602" w:rsidP="000E7C23">
            <w:pPr>
              <w:spacing w:line="0" w:lineRule="atLeast"/>
            </w:pPr>
            <w:r w:rsidRPr="00D31030">
              <w:t>I support the bid; I agree that any overspend will be covered by my department; I agree to provide necessary facilities; I confirm that the project would not entail a significant increase in use of any University services and that any health and safety and ethical requirements would be addressed and covered as appropriate. I confirm that the Principal Applicant is a permanent member of academic staff.</w:t>
            </w:r>
          </w:p>
        </w:tc>
      </w:tr>
      <w:tr w:rsidR="00472C14" w:rsidRPr="00E4487F" w:rsidTr="001E5DFC">
        <w:tc>
          <w:tcPr>
            <w:tcW w:w="5210" w:type="dxa"/>
            <w:gridSpan w:val="2"/>
            <w:shd w:val="clear" w:color="auto" w:fill="auto"/>
          </w:tcPr>
          <w:p w:rsidR="00472C14" w:rsidRDefault="00472C14" w:rsidP="001E5DFC">
            <w:pPr>
              <w:spacing w:line="0" w:lineRule="atLeast"/>
              <w:rPr>
                <w:b/>
              </w:rPr>
            </w:pPr>
          </w:p>
          <w:p w:rsidR="00472C14" w:rsidRDefault="00472C14" w:rsidP="001E5DFC">
            <w:pPr>
              <w:spacing w:line="0" w:lineRule="atLeast"/>
              <w:rPr>
                <w:b/>
              </w:rPr>
            </w:pPr>
            <w:r>
              <w:rPr>
                <w:b/>
              </w:rPr>
              <w:t>Name:</w:t>
            </w:r>
          </w:p>
          <w:p w:rsidR="00472C14" w:rsidRDefault="00472C14" w:rsidP="001E5DFC">
            <w:pPr>
              <w:spacing w:line="0" w:lineRule="atLeast"/>
              <w:rPr>
                <w:b/>
              </w:rPr>
            </w:pPr>
          </w:p>
          <w:p w:rsidR="00472C14" w:rsidRDefault="00472C14" w:rsidP="001E5DFC">
            <w:pPr>
              <w:spacing w:line="0" w:lineRule="atLeast"/>
              <w:rPr>
                <w:b/>
              </w:rPr>
            </w:pPr>
            <w:r>
              <w:rPr>
                <w:b/>
              </w:rPr>
              <w:t>Signature:</w:t>
            </w:r>
          </w:p>
          <w:p w:rsidR="00472C14" w:rsidRPr="005F20CA" w:rsidRDefault="00472C14" w:rsidP="001E5DFC">
            <w:pPr>
              <w:spacing w:line="0" w:lineRule="atLeast"/>
              <w:rPr>
                <w:b/>
              </w:rPr>
            </w:pPr>
          </w:p>
        </w:tc>
        <w:tc>
          <w:tcPr>
            <w:tcW w:w="5210" w:type="dxa"/>
            <w:gridSpan w:val="2"/>
            <w:shd w:val="clear" w:color="auto" w:fill="auto"/>
          </w:tcPr>
          <w:p w:rsidR="00472C14" w:rsidRDefault="00472C14" w:rsidP="001E5DFC">
            <w:pPr>
              <w:spacing w:line="0" w:lineRule="atLeast"/>
              <w:rPr>
                <w:b/>
              </w:rPr>
            </w:pPr>
          </w:p>
          <w:p w:rsidR="00472C14" w:rsidRDefault="00472C14" w:rsidP="001E5DFC">
            <w:pPr>
              <w:spacing w:line="0" w:lineRule="atLeast"/>
              <w:rPr>
                <w:b/>
              </w:rPr>
            </w:pPr>
            <w:r>
              <w:rPr>
                <w:b/>
              </w:rPr>
              <w:t>Department:</w:t>
            </w:r>
          </w:p>
          <w:p w:rsidR="00472C14" w:rsidRDefault="00472C14" w:rsidP="001E5DFC">
            <w:pPr>
              <w:spacing w:line="0" w:lineRule="atLeast"/>
              <w:rPr>
                <w:b/>
              </w:rPr>
            </w:pPr>
          </w:p>
          <w:p w:rsidR="00472C14" w:rsidRPr="005F20CA" w:rsidRDefault="00472C14" w:rsidP="001E5DFC">
            <w:pPr>
              <w:spacing w:line="0" w:lineRule="atLeast"/>
              <w:rPr>
                <w:b/>
              </w:rPr>
            </w:pPr>
            <w:r>
              <w:rPr>
                <w:b/>
              </w:rPr>
              <w:t>Date:</w:t>
            </w:r>
          </w:p>
        </w:tc>
      </w:tr>
      <w:tr w:rsidR="000068DF" w:rsidRPr="00E4487F" w:rsidTr="000068DF">
        <w:tc>
          <w:tcPr>
            <w:tcW w:w="10420" w:type="dxa"/>
            <w:gridSpan w:val="4"/>
            <w:shd w:val="clear" w:color="auto" w:fill="auto"/>
          </w:tcPr>
          <w:p w:rsidR="000068DF" w:rsidRPr="00DE708E" w:rsidRDefault="000068DF" w:rsidP="0093254C">
            <w:pPr>
              <w:spacing w:line="0" w:lineRule="atLeast"/>
              <w:rPr>
                <w:sz w:val="24"/>
              </w:rPr>
            </w:pPr>
            <w:r w:rsidRPr="00DE708E">
              <w:rPr>
                <w:sz w:val="24"/>
              </w:rPr>
              <w:t>Please can you also confirm the details of your Department Administrator / Secretary so that we can also include them in any email correspondence regarding th</w:t>
            </w:r>
            <w:r>
              <w:rPr>
                <w:sz w:val="24"/>
              </w:rPr>
              <w:t>is</w:t>
            </w:r>
            <w:r w:rsidRPr="00DE708E">
              <w:rPr>
                <w:sz w:val="24"/>
              </w:rPr>
              <w:t xml:space="preserve"> applicat</w:t>
            </w:r>
            <w:bookmarkStart w:id="0" w:name="_GoBack"/>
            <w:bookmarkEnd w:id="0"/>
            <w:r w:rsidRPr="00DE708E">
              <w:rPr>
                <w:sz w:val="24"/>
              </w:rPr>
              <w:t>ion.</w:t>
            </w:r>
          </w:p>
        </w:tc>
      </w:tr>
      <w:tr w:rsidR="000068DF" w:rsidRPr="00E4487F" w:rsidTr="000068DF">
        <w:tc>
          <w:tcPr>
            <w:tcW w:w="5210" w:type="dxa"/>
            <w:gridSpan w:val="2"/>
            <w:shd w:val="clear" w:color="auto" w:fill="auto"/>
          </w:tcPr>
          <w:p w:rsidR="000068DF" w:rsidRDefault="000068DF" w:rsidP="0093254C">
            <w:pPr>
              <w:spacing w:line="0" w:lineRule="atLeast"/>
              <w:rPr>
                <w:b/>
              </w:rPr>
            </w:pPr>
          </w:p>
          <w:p w:rsidR="000068DF" w:rsidRPr="000068DF" w:rsidRDefault="000068DF" w:rsidP="0093254C">
            <w:pPr>
              <w:spacing w:line="0" w:lineRule="atLeast"/>
              <w:rPr>
                <w:b/>
              </w:rPr>
            </w:pPr>
            <w:r w:rsidRPr="000068DF">
              <w:rPr>
                <w:b/>
              </w:rPr>
              <w:t>Name:</w:t>
            </w:r>
          </w:p>
          <w:p w:rsidR="000068DF" w:rsidRPr="00DE708E" w:rsidRDefault="000068DF" w:rsidP="0093254C">
            <w:pPr>
              <w:spacing w:line="0" w:lineRule="atLeast"/>
              <w:rPr>
                <w:b/>
                <w:sz w:val="24"/>
              </w:rPr>
            </w:pPr>
          </w:p>
        </w:tc>
        <w:tc>
          <w:tcPr>
            <w:tcW w:w="5210" w:type="dxa"/>
            <w:gridSpan w:val="2"/>
            <w:shd w:val="clear" w:color="auto" w:fill="auto"/>
          </w:tcPr>
          <w:p w:rsidR="000068DF" w:rsidRDefault="000068DF" w:rsidP="0093254C">
            <w:pPr>
              <w:spacing w:line="0" w:lineRule="atLeast"/>
              <w:rPr>
                <w:b/>
              </w:rPr>
            </w:pPr>
          </w:p>
          <w:p w:rsidR="000068DF" w:rsidRPr="000068DF" w:rsidRDefault="000068DF" w:rsidP="0093254C">
            <w:pPr>
              <w:spacing w:line="0" w:lineRule="atLeast"/>
              <w:rPr>
                <w:b/>
              </w:rPr>
            </w:pPr>
            <w:r w:rsidRPr="000068DF">
              <w:rPr>
                <w:b/>
              </w:rPr>
              <w:t>Title:</w:t>
            </w:r>
          </w:p>
        </w:tc>
      </w:tr>
    </w:tbl>
    <w:p w:rsidR="00591338" w:rsidRDefault="00591338" w:rsidP="00A45FAC">
      <w:pPr>
        <w:spacing w:after="0" w:line="0" w:lineRule="atLeast"/>
      </w:pPr>
    </w:p>
    <w:p w:rsidR="00F36DC9" w:rsidRDefault="00F36DC9" w:rsidP="00F36DC9">
      <w:pPr>
        <w:spacing w:after="0" w:line="0" w:lineRule="atLeast"/>
      </w:pPr>
      <w:r>
        <w:t xml:space="preserve">Applications can be submitted electronically to </w:t>
      </w:r>
      <w:hyperlink r:id="rId9" w:history="1">
        <w:r w:rsidR="00E66F21" w:rsidRPr="00712D21">
          <w:rPr>
            <w:rStyle w:val="Hyperlink"/>
          </w:rPr>
          <w:t>IAS@warwick.ac.uk</w:t>
        </w:r>
      </w:hyperlink>
      <w:r>
        <w:t xml:space="preserve"> or se</w:t>
      </w:r>
      <w:r w:rsidR="00E66F21">
        <w:t xml:space="preserve">nt via the internal mail to F2.13, </w:t>
      </w:r>
      <w:r>
        <w:t>Institute of Advanced Study, Millburn House.</w:t>
      </w:r>
    </w:p>
    <w:p w:rsidR="00F36DC9" w:rsidRDefault="00F36DC9" w:rsidP="00F36DC9">
      <w:pPr>
        <w:spacing w:after="0" w:line="0" w:lineRule="atLeast"/>
      </w:pPr>
    </w:p>
    <w:p w:rsidR="00F36DC9" w:rsidRDefault="00F36DC9" w:rsidP="00A45FAC">
      <w:pPr>
        <w:spacing w:after="0" w:line="0" w:lineRule="atLeast"/>
      </w:pPr>
    </w:p>
    <w:sectPr w:rsidR="00F36DC9" w:rsidSect="00605EA7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851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2D62" w:rsidRDefault="00502D62" w:rsidP="00502D62">
      <w:pPr>
        <w:spacing w:after="0" w:line="240" w:lineRule="auto"/>
      </w:pPr>
      <w:r>
        <w:separator/>
      </w:r>
    </w:p>
  </w:endnote>
  <w:endnote w:type="continuationSeparator" w:id="0">
    <w:p w:rsidR="00502D62" w:rsidRDefault="00502D62" w:rsidP="00502D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75128688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D31030" w:rsidRDefault="00D3103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65668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65668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31030" w:rsidRDefault="00D3103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3723092"/>
      <w:docPartObj>
        <w:docPartGallery w:val="Page Numbers (Bottom of Page)"/>
        <w:docPartUnique/>
      </w:docPartObj>
    </w:sdtPr>
    <w:sdtEndPr/>
    <w:sdtContent>
      <w:sdt>
        <w:sdtPr>
          <w:id w:val="2093813679"/>
          <w:docPartObj>
            <w:docPartGallery w:val="Page Numbers (Top of Page)"/>
            <w:docPartUnique/>
          </w:docPartObj>
        </w:sdtPr>
        <w:sdtEndPr/>
        <w:sdtContent>
          <w:p w:rsidR="00407FF4" w:rsidRDefault="00407FF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6566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65668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07FF4" w:rsidRDefault="00407FF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2D62" w:rsidRDefault="00502D62" w:rsidP="00502D62">
      <w:pPr>
        <w:spacing w:after="0" w:line="240" w:lineRule="auto"/>
      </w:pPr>
      <w:r>
        <w:separator/>
      </w:r>
    </w:p>
  </w:footnote>
  <w:footnote w:type="continuationSeparator" w:id="0">
    <w:p w:rsidR="00502D62" w:rsidRDefault="00502D62" w:rsidP="00502D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2D62" w:rsidRDefault="00360E21" w:rsidP="00680FA0">
    <w:pPr>
      <w:pStyle w:val="Header"/>
      <w:jc w:val="right"/>
    </w:pPr>
    <w:r w:rsidRPr="00651270"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25460E39" wp14:editId="0B9C79CD">
          <wp:simplePos x="0" y="0"/>
          <wp:positionH relativeFrom="page">
            <wp:posOffset>0</wp:posOffset>
          </wp:positionH>
          <wp:positionV relativeFrom="paragraph">
            <wp:posOffset>-450215</wp:posOffset>
          </wp:positionV>
          <wp:extent cx="7574280" cy="1584960"/>
          <wp:effectExtent l="0" t="0" r="0" b="9525"/>
          <wp:wrapTight wrapText="bothSides">
            <wp:wrapPolygon edited="1">
              <wp:start x="0" y="0"/>
              <wp:lineTo x="0" y="21288"/>
              <wp:lineTo x="3721" y="25702"/>
              <wp:lineTo x="10485" y="25442"/>
              <wp:lineTo x="21567" y="21288"/>
              <wp:lineTo x="21567" y="0"/>
              <wp:lineTo x="0" y="0"/>
            </wp:wrapPolygon>
          </wp:wrapTight>
          <wp:docPr id="5" name="Picture 5" descr="M:\DV\EXTERNAL AFFAIRS - University Marketing\Marketing Communications\Warwick Brand Assets 2015\Departmental logos\window_on_warwick_IAS_CMY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Departmental logos\window_on_warwick_IAS_CMYK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4280" cy="1584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7E61" w:rsidRDefault="00FD4E8C">
    <w:pPr>
      <w:pStyle w:val="Header"/>
    </w:pPr>
    <w:r w:rsidRPr="00651270">
      <w:rPr>
        <w:noProof/>
        <w:lang w:eastAsia="en-GB"/>
      </w:rPr>
      <w:drawing>
        <wp:anchor distT="0" distB="0" distL="114300" distR="114300" simplePos="0" relativeHeight="251665408" behindDoc="1" locked="0" layoutInCell="1" allowOverlap="1" wp14:anchorId="44B56AEC" wp14:editId="7ED3B021">
          <wp:simplePos x="0" y="0"/>
          <wp:positionH relativeFrom="page">
            <wp:posOffset>-76200</wp:posOffset>
          </wp:positionH>
          <wp:positionV relativeFrom="paragraph">
            <wp:posOffset>-507365</wp:posOffset>
          </wp:positionV>
          <wp:extent cx="7627620" cy="1828800"/>
          <wp:effectExtent l="0" t="0" r="0" b="0"/>
          <wp:wrapTight wrapText="bothSides">
            <wp:wrapPolygon edited="0">
              <wp:start x="0" y="0"/>
              <wp:lineTo x="0" y="21375"/>
              <wp:lineTo x="21524" y="21375"/>
              <wp:lineTo x="21524" y="0"/>
              <wp:lineTo x="0" y="0"/>
            </wp:wrapPolygon>
          </wp:wrapTight>
          <wp:docPr id="8" name="Picture 8" descr="M:\DV\EXTERNAL AFFAIRS - University Marketing\Marketing Communications\Warwick Brand Assets 2015\Departmental logos\window_on_warwick_IAS_CMY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Departmental logos\window_on_warwick_IAS_CMYK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7620" cy="182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6580D"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597B0A10" wp14:editId="603DFA3A">
              <wp:simplePos x="0" y="0"/>
              <wp:positionH relativeFrom="column">
                <wp:posOffset>-159385</wp:posOffset>
              </wp:positionH>
              <wp:positionV relativeFrom="paragraph">
                <wp:posOffset>487045</wp:posOffset>
              </wp:positionV>
              <wp:extent cx="3000375" cy="480060"/>
              <wp:effectExtent l="0" t="0" r="28575" b="15240"/>
              <wp:wrapNone/>
              <wp:docPr id="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00375" cy="4800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6350">
                        <a:solidFill>
                          <a:schemeClr val="accent3">
                            <a:lumMod val="60000"/>
                            <a:lumOff val="4000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667F0" w:rsidRPr="00310CC4" w:rsidRDefault="009667F0" w:rsidP="009667F0">
                          <w:pPr>
                            <w:rPr>
                              <w:color w:val="808080" w:themeColor="background1" w:themeShade="80"/>
                              <w:sz w:val="24"/>
                              <w:szCs w:val="24"/>
                            </w:rPr>
                          </w:pPr>
                          <w:r w:rsidRPr="00310CC4">
                            <w:rPr>
                              <w:color w:val="808080" w:themeColor="background1" w:themeShade="80"/>
                              <w:sz w:val="24"/>
                              <w:szCs w:val="24"/>
                            </w:rPr>
                            <w:t xml:space="preserve">IAS Reference: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97B0A1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12.55pt;margin-top:38.35pt;width:236.25pt;height:37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" strokecolor="#c9c9c9 [1942]" strokeweight=".5pt">
              <v:textbox>
                <w:txbxContent>
                  <w:p w:rsidR="009667F0" w:rsidRPr="00310CC4" w:rsidRDefault="009667F0" w:rsidP="009667F0">
                    <w:pPr>
                      <w:rPr>
                        <w:color w:val="808080" w:themeColor="background1" w:themeShade="80"/>
                        <w:sz w:val="24"/>
                        <w:szCs w:val="24"/>
                      </w:rPr>
                    </w:pPr>
                    <w:r w:rsidRPr="00310CC4">
                      <w:rPr>
                        <w:color w:val="808080" w:themeColor="background1" w:themeShade="80"/>
                        <w:sz w:val="24"/>
                        <w:szCs w:val="24"/>
                      </w:rPr>
                      <w:t xml:space="preserve">IAS Reference: </w:t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28B4"/>
    <w:rsid w:val="000068DF"/>
    <w:rsid w:val="0001597C"/>
    <w:rsid w:val="000211B3"/>
    <w:rsid w:val="000254B8"/>
    <w:rsid w:val="000258E0"/>
    <w:rsid w:val="00025C7A"/>
    <w:rsid w:val="00032736"/>
    <w:rsid w:val="000368FA"/>
    <w:rsid w:val="00041FCC"/>
    <w:rsid w:val="00045AC9"/>
    <w:rsid w:val="00071E19"/>
    <w:rsid w:val="00084A0A"/>
    <w:rsid w:val="000922EE"/>
    <w:rsid w:val="00093320"/>
    <w:rsid w:val="000A592E"/>
    <w:rsid w:val="000B21ED"/>
    <w:rsid w:val="000B2820"/>
    <w:rsid w:val="000C1D85"/>
    <w:rsid w:val="000C67E6"/>
    <w:rsid w:val="000D3391"/>
    <w:rsid w:val="000E4D9E"/>
    <w:rsid w:val="000E4EAC"/>
    <w:rsid w:val="000E7C23"/>
    <w:rsid w:val="000E7ED8"/>
    <w:rsid w:val="00101A84"/>
    <w:rsid w:val="00101E83"/>
    <w:rsid w:val="00102789"/>
    <w:rsid w:val="00107D1A"/>
    <w:rsid w:val="00145AE4"/>
    <w:rsid w:val="00153CBC"/>
    <w:rsid w:val="00156CEC"/>
    <w:rsid w:val="00157995"/>
    <w:rsid w:val="00162D76"/>
    <w:rsid w:val="00162E80"/>
    <w:rsid w:val="00164EE8"/>
    <w:rsid w:val="001713F4"/>
    <w:rsid w:val="001957AC"/>
    <w:rsid w:val="001A01B3"/>
    <w:rsid w:val="001A1FC4"/>
    <w:rsid w:val="001A2A28"/>
    <w:rsid w:val="001A401B"/>
    <w:rsid w:val="001B4602"/>
    <w:rsid w:val="001D1246"/>
    <w:rsid w:val="001D2DE3"/>
    <w:rsid w:val="001D418C"/>
    <w:rsid w:val="001E1608"/>
    <w:rsid w:val="001E46CB"/>
    <w:rsid w:val="001E6158"/>
    <w:rsid w:val="001F30CF"/>
    <w:rsid w:val="001F4A65"/>
    <w:rsid w:val="00232428"/>
    <w:rsid w:val="002337AA"/>
    <w:rsid w:val="00235031"/>
    <w:rsid w:val="00252B2A"/>
    <w:rsid w:val="0025543D"/>
    <w:rsid w:val="00266EE5"/>
    <w:rsid w:val="002A2C1A"/>
    <w:rsid w:val="002B0364"/>
    <w:rsid w:val="002B42C4"/>
    <w:rsid w:val="002D58E8"/>
    <w:rsid w:val="002E2F6B"/>
    <w:rsid w:val="002F26D6"/>
    <w:rsid w:val="00310CC4"/>
    <w:rsid w:val="00312DB8"/>
    <w:rsid w:val="00313788"/>
    <w:rsid w:val="00315278"/>
    <w:rsid w:val="0032019C"/>
    <w:rsid w:val="00320D22"/>
    <w:rsid w:val="00350293"/>
    <w:rsid w:val="00353B63"/>
    <w:rsid w:val="003563C3"/>
    <w:rsid w:val="00360916"/>
    <w:rsid w:val="00360E21"/>
    <w:rsid w:val="00361B8F"/>
    <w:rsid w:val="00362F58"/>
    <w:rsid w:val="003658E3"/>
    <w:rsid w:val="00377B14"/>
    <w:rsid w:val="00382392"/>
    <w:rsid w:val="0038534E"/>
    <w:rsid w:val="00390F99"/>
    <w:rsid w:val="003929B7"/>
    <w:rsid w:val="00393B46"/>
    <w:rsid w:val="003A03D5"/>
    <w:rsid w:val="003A58E6"/>
    <w:rsid w:val="003A5B54"/>
    <w:rsid w:val="003B2FBB"/>
    <w:rsid w:val="003B5C38"/>
    <w:rsid w:val="003B6017"/>
    <w:rsid w:val="003B6D5D"/>
    <w:rsid w:val="003C536F"/>
    <w:rsid w:val="003D0E33"/>
    <w:rsid w:val="003E0D88"/>
    <w:rsid w:val="003E1C4D"/>
    <w:rsid w:val="003E7375"/>
    <w:rsid w:val="003F04C0"/>
    <w:rsid w:val="00407FF4"/>
    <w:rsid w:val="00415B38"/>
    <w:rsid w:val="00423E26"/>
    <w:rsid w:val="00433536"/>
    <w:rsid w:val="004354F2"/>
    <w:rsid w:val="004570CB"/>
    <w:rsid w:val="004579BF"/>
    <w:rsid w:val="0046580D"/>
    <w:rsid w:val="00470D6B"/>
    <w:rsid w:val="00472C14"/>
    <w:rsid w:val="00475D1C"/>
    <w:rsid w:val="00481C48"/>
    <w:rsid w:val="00487053"/>
    <w:rsid w:val="004C5123"/>
    <w:rsid w:val="004C5986"/>
    <w:rsid w:val="004E1FE5"/>
    <w:rsid w:val="004F18E3"/>
    <w:rsid w:val="004F1B6A"/>
    <w:rsid w:val="00502D62"/>
    <w:rsid w:val="00504804"/>
    <w:rsid w:val="005471D0"/>
    <w:rsid w:val="0055505B"/>
    <w:rsid w:val="00561FB1"/>
    <w:rsid w:val="00580651"/>
    <w:rsid w:val="00586F00"/>
    <w:rsid w:val="00591338"/>
    <w:rsid w:val="00592CFF"/>
    <w:rsid w:val="005A4BEE"/>
    <w:rsid w:val="005B36EC"/>
    <w:rsid w:val="005C2EDE"/>
    <w:rsid w:val="005D03D3"/>
    <w:rsid w:val="005D0FD9"/>
    <w:rsid w:val="005F071E"/>
    <w:rsid w:val="005F1562"/>
    <w:rsid w:val="005F1F86"/>
    <w:rsid w:val="00600A8B"/>
    <w:rsid w:val="00605EA7"/>
    <w:rsid w:val="00611992"/>
    <w:rsid w:val="0061568A"/>
    <w:rsid w:val="0061695E"/>
    <w:rsid w:val="00634E36"/>
    <w:rsid w:val="00650E58"/>
    <w:rsid w:val="006516FC"/>
    <w:rsid w:val="00667E0E"/>
    <w:rsid w:val="00667E61"/>
    <w:rsid w:val="00670C07"/>
    <w:rsid w:val="00676A7F"/>
    <w:rsid w:val="006805B9"/>
    <w:rsid w:val="00680FA0"/>
    <w:rsid w:val="00683D0B"/>
    <w:rsid w:val="00685C56"/>
    <w:rsid w:val="00690B23"/>
    <w:rsid w:val="006B4394"/>
    <w:rsid w:val="006C248C"/>
    <w:rsid w:val="006C7E6B"/>
    <w:rsid w:val="006D7176"/>
    <w:rsid w:val="006E09EF"/>
    <w:rsid w:val="006F5697"/>
    <w:rsid w:val="006F7595"/>
    <w:rsid w:val="0070757E"/>
    <w:rsid w:val="00713670"/>
    <w:rsid w:val="007248D5"/>
    <w:rsid w:val="00743779"/>
    <w:rsid w:val="00743DA5"/>
    <w:rsid w:val="00751271"/>
    <w:rsid w:val="007528B4"/>
    <w:rsid w:val="007952CA"/>
    <w:rsid w:val="007A20A5"/>
    <w:rsid w:val="007A791D"/>
    <w:rsid w:val="007D0A80"/>
    <w:rsid w:val="007D3F3C"/>
    <w:rsid w:val="00802043"/>
    <w:rsid w:val="008049C8"/>
    <w:rsid w:val="0080795E"/>
    <w:rsid w:val="00810ED9"/>
    <w:rsid w:val="00821973"/>
    <w:rsid w:val="00821F5B"/>
    <w:rsid w:val="0083752C"/>
    <w:rsid w:val="00843BF4"/>
    <w:rsid w:val="00845B44"/>
    <w:rsid w:val="00865668"/>
    <w:rsid w:val="00883C38"/>
    <w:rsid w:val="008840C9"/>
    <w:rsid w:val="00893624"/>
    <w:rsid w:val="00896AD0"/>
    <w:rsid w:val="008A1CB2"/>
    <w:rsid w:val="008E0964"/>
    <w:rsid w:val="008F25BE"/>
    <w:rsid w:val="008F4860"/>
    <w:rsid w:val="008F6032"/>
    <w:rsid w:val="009107B2"/>
    <w:rsid w:val="00924A94"/>
    <w:rsid w:val="00934742"/>
    <w:rsid w:val="009371B4"/>
    <w:rsid w:val="00945CA1"/>
    <w:rsid w:val="00945EA9"/>
    <w:rsid w:val="00950FE8"/>
    <w:rsid w:val="00961B09"/>
    <w:rsid w:val="009667F0"/>
    <w:rsid w:val="00967041"/>
    <w:rsid w:val="00977690"/>
    <w:rsid w:val="00991294"/>
    <w:rsid w:val="009A0A25"/>
    <w:rsid w:val="009A6CBF"/>
    <w:rsid w:val="009A6D74"/>
    <w:rsid w:val="009C773C"/>
    <w:rsid w:val="009D6129"/>
    <w:rsid w:val="009F0284"/>
    <w:rsid w:val="009F0292"/>
    <w:rsid w:val="00A03567"/>
    <w:rsid w:val="00A10F56"/>
    <w:rsid w:val="00A15B7E"/>
    <w:rsid w:val="00A33599"/>
    <w:rsid w:val="00A417F0"/>
    <w:rsid w:val="00A45FAC"/>
    <w:rsid w:val="00A46A2A"/>
    <w:rsid w:val="00A61CC9"/>
    <w:rsid w:val="00A70072"/>
    <w:rsid w:val="00A86C29"/>
    <w:rsid w:val="00A939F6"/>
    <w:rsid w:val="00AB049D"/>
    <w:rsid w:val="00AC444D"/>
    <w:rsid w:val="00AC4909"/>
    <w:rsid w:val="00AD10AC"/>
    <w:rsid w:val="00AE0FC4"/>
    <w:rsid w:val="00AE2A33"/>
    <w:rsid w:val="00AF4059"/>
    <w:rsid w:val="00AF5905"/>
    <w:rsid w:val="00B00497"/>
    <w:rsid w:val="00B1356B"/>
    <w:rsid w:val="00B149C7"/>
    <w:rsid w:val="00B21988"/>
    <w:rsid w:val="00B245EB"/>
    <w:rsid w:val="00B301A3"/>
    <w:rsid w:val="00B311DF"/>
    <w:rsid w:val="00B4627F"/>
    <w:rsid w:val="00B74FB6"/>
    <w:rsid w:val="00B77C90"/>
    <w:rsid w:val="00B80685"/>
    <w:rsid w:val="00B81592"/>
    <w:rsid w:val="00B84D7A"/>
    <w:rsid w:val="00B8561C"/>
    <w:rsid w:val="00B9037F"/>
    <w:rsid w:val="00B97C49"/>
    <w:rsid w:val="00BA21AE"/>
    <w:rsid w:val="00BA4B21"/>
    <w:rsid w:val="00BA4DE2"/>
    <w:rsid w:val="00BB2789"/>
    <w:rsid w:val="00BB504A"/>
    <w:rsid w:val="00BD09D8"/>
    <w:rsid w:val="00BD633C"/>
    <w:rsid w:val="00BE6EDB"/>
    <w:rsid w:val="00BF77E0"/>
    <w:rsid w:val="00C01C7B"/>
    <w:rsid w:val="00C06498"/>
    <w:rsid w:val="00C2214C"/>
    <w:rsid w:val="00C2351E"/>
    <w:rsid w:val="00C30AC9"/>
    <w:rsid w:val="00C5525B"/>
    <w:rsid w:val="00C623C1"/>
    <w:rsid w:val="00C77ED5"/>
    <w:rsid w:val="00C90356"/>
    <w:rsid w:val="00CC0C88"/>
    <w:rsid w:val="00CC32AA"/>
    <w:rsid w:val="00CF791C"/>
    <w:rsid w:val="00D01B2E"/>
    <w:rsid w:val="00D124F2"/>
    <w:rsid w:val="00D13CAC"/>
    <w:rsid w:val="00D152AD"/>
    <w:rsid w:val="00D31030"/>
    <w:rsid w:val="00D334CD"/>
    <w:rsid w:val="00D50650"/>
    <w:rsid w:val="00D64480"/>
    <w:rsid w:val="00D67878"/>
    <w:rsid w:val="00D830C5"/>
    <w:rsid w:val="00D835FC"/>
    <w:rsid w:val="00DA5C55"/>
    <w:rsid w:val="00DB0031"/>
    <w:rsid w:val="00DB7C4C"/>
    <w:rsid w:val="00DC2A18"/>
    <w:rsid w:val="00DC486C"/>
    <w:rsid w:val="00DC5067"/>
    <w:rsid w:val="00DE6AC0"/>
    <w:rsid w:val="00DE7E9F"/>
    <w:rsid w:val="00DF5842"/>
    <w:rsid w:val="00E0154A"/>
    <w:rsid w:val="00E15766"/>
    <w:rsid w:val="00E26C01"/>
    <w:rsid w:val="00E3098B"/>
    <w:rsid w:val="00E42EEB"/>
    <w:rsid w:val="00E4487F"/>
    <w:rsid w:val="00E50EAB"/>
    <w:rsid w:val="00E63FAF"/>
    <w:rsid w:val="00E664F6"/>
    <w:rsid w:val="00E66F21"/>
    <w:rsid w:val="00E71B1D"/>
    <w:rsid w:val="00EA50C6"/>
    <w:rsid w:val="00EA53C5"/>
    <w:rsid w:val="00EB1731"/>
    <w:rsid w:val="00EB3E0C"/>
    <w:rsid w:val="00EC738A"/>
    <w:rsid w:val="00ED08AB"/>
    <w:rsid w:val="00EE0569"/>
    <w:rsid w:val="00EF626A"/>
    <w:rsid w:val="00F02338"/>
    <w:rsid w:val="00F11E0C"/>
    <w:rsid w:val="00F12B4D"/>
    <w:rsid w:val="00F12B9C"/>
    <w:rsid w:val="00F13876"/>
    <w:rsid w:val="00F21C74"/>
    <w:rsid w:val="00F2456C"/>
    <w:rsid w:val="00F25084"/>
    <w:rsid w:val="00F25D50"/>
    <w:rsid w:val="00F36DC9"/>
    <w:rsid w:val="00F36ED3"/>
    <w:rsid w:val="00F77FFE"/>
    <w:rsid w:val="00FA09E9"/>
    <w:rsid w:val="00FA684F"/>
    <w:rsid w:val="00FC5320"/>
    <w:rsid w:val="00FD4E8C"/>
    <w:rsid w:val="00FE09BE"/>
    <w:rsid w:val="00FF167C"/>
    <w:rsid w:val="00FF2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."/>
  <w:listSeparator w:val=","/>
  <w15:docId w15:val="{7119D9B2-6BAD-48F7-9BD2-F615B5853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528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28B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02D6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2D62"/>
  </w:style>
  <w:style w:type="paragraph" w:styleId="Footer">
    <w:name w:val="footer"/>
    <w:basedOn w:val="Normal"/>
    <w:link w:val="FooterChar"/>
    <w:uiPriority w:val="99"/>
    <w:unhideWhenUsed/>
    <w:rsid w:val="00502D6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2D62"/>
  </w:style>
  <w:style w:type="character" w:styleId="Hyperlink">
    <w:name w:val="Hyperlink"/>
    <w:basedOn w:val="DefaultParagraphFont"/>
    <w:uiPriority w:val="99"/>
    <w:unhideWhenUsed/>
    <w:rsid w:val="00D124F2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361B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velopeReturn">
    <w:name w:val="envelope return"/>
    <w:basedOn w:val="Normal"/>
    <w:rsid w:val="00B462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2.warwick.ac.uk/services/humanresources/payroll/expenses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mailto:IAS@warwick.ac.uk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IASProgCoordinator@warwick.ac.uk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2FFF1C-B295-4E81-BC4F-9682A1047A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C38610C1</Template>
  <TotalTime>2</TotalTime>
  <Pages>3</Pages>
  <Words>510</Words>
  <Characters>2913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Corke, Rachel</dc:creator>
  <cp:lastModifiedBy>Hitchcox, Rachel</cp:lastModifiedBy>
  <cp:revision>6</cp:revision>
  <cp:lastPrinted>2015-09-30T15:54:00Z</cp:lastPrinted>
  <dcterms:created xsi:type="dcterms:W3CDTF">2016-11-22T14:21:00Z</dcterms:created>
  <dcterms:modified xsi:type="dcterms:W3CDTF">2019-06-18T12:48:00Z</dcterms:modified>
</cp:coreProperties>
</file>