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8CB63" w14:textId="77777777" w:rsidR="007611F5" w:rsidRPr="006575A0" w:rsidRDefault="00E2550D" w:rsidP="00C37421">
      <w:pPr>
        <w:spacing w:after="120" w:line="360" w:lineRule="auto"/>
        <w:jc w:val="center"/>
        <w:rPr>
          <w:rFonts w:cs="Arial"/>
          <w:szCs w:val="22"/>
        </w:rPr>
      </w:pPr>
      <w:r>
        <w:rPr>
          <w:noProof/>
          <w:color w:val="0000FF"/>
        </w:rPr>
        <w:drawing>
          <wp:anchor distT="0" distB="0" distL="114300" distR="114300" simplePos="0" relativeHeight="251666432" behindDoc="0" locked="0" layoutInCell="1" allowOverlap="1" wp14:anchorId="376D6EBA" wp14:editId="7C3DB2DA">
            <wp:simplePos x="0" y="0"/>
            <wp:positionH relativeFrom="column">
              <wp:posOffset>2028825</wp:posOffset>
            </wp:positionH>
            <wp:positionV relativeFrom="paragraph">
              <wp:posOffset>0</wp:posOffset>
            </wp:positionV>
            <wp:extent cx="1685925" cy="1011555"/>
            <wp:effectExtent l="0" t="0" r="9525" b="0"/>
            <wp:wrapSquare wrapText="bothSides"/>
            <wp:docPr id="6" name="Picture 6" descr="https://static-secure.guim.co.uk/sys-images/Guardian/Pix/pictures/2015/4/24/1429871252768/University-of-Warwick-new-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static-secure.guim.co.uk/sys-images/Guardian/Pix/pictures/2015/4/24/1429871252768/University-of-Warwick-new-007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01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EF64C4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0CF9857A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5B825DBA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"/>
          <w:szCs w:val="28"/>
        </w:rPr>
      </w:pPr>
    </w:p>
    <w:p w14:paraId="3352A28E" w14:textId="77777777" w:rsidR="00E2550D" w:rsidRPr="00D12FF9" w:rsidRDefault="00E2550D" w:rsidP="00E2550D">
      <w:pPr>
        <w:pStyle w:val="Default"/>
        <w:jc w:val="center"/>
        <w:outlineLvl w:val="0"/>
        <w:rPr>
          <w:b/>
          <w:bCs/>
          <w:color w:val="FF0000"/>
          <w:sz w:val="16"/>
          <w:szCs w:val="28"/>
        </w:rPr>
      </w:pPr>
    </w:p>
    <w:p w14:paraId="4B294C82" w14:textId="77777777" w:rsidR="0025229C" w:rsidRDefault="0025229C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</w:p>
    <w:p w14:paraId="0432F057" w14:textId="79624CCD" w:rsidR="00C37421" w:rsidRPr="00AB343D" w:rsidRDefault="00C37421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  <w:commentRangeStart w:id="0"/>
      <w:r w:rsidRPr="00AB343D">
        <w:rPr>
          <w:b/>
          <w:color w:val="auto"/>
        </w:rPr>
        <w:t>CONSENT FORM</w:t>
      </w:r>
      <w:commentRangeEnd w:id="0"/>
      <w:r w:rsidR="009F52DE">
        <w:rPr>
          <w:rStyle w:val="CommentReference"/>
          <w:rFonts w:cs="Times New Roman"/>
          <w:color w:val="auto"/>
        </w:rPr>
        <w:commentReference w:id="0"/>
      </w:r>
    </w:p>
    <w:p w14:paraId="313AE969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color w:val="5F497A" w:themeColor="accent4" w:themeShade="BF"/>
          <w:sz w:val="6"/>
          <w:szCs w:val="22"/>
        </w:rPr>
      </w:pPr>
    </w:p>
    <w:p w14:paraId="3C1936A3" w14:textId="6C83E809" w:rsidR="007611F5" w:rsidRPr="00AD70D6" w:rsidRDefault="00D91B9A" w:rsidP="00C23EB5">
      <w:pPr>
        <w:spacing w:after="120"/>
        <w:rPr>
          <w:rFonts w:cs="Arial"/>
          <w:b/>
          <w:color w:val="7030A0"/>
          <w:szCs w:val="22"/>
        </w:rPr>
      </w:pPr>
      <w:r w:rsidRPr="00AD70D6">
        <w:rPr>
          <w:rFonts w:cs="Arial"/>
          <w:b/>
          <w:szCs w:val="22"/>
        </w:rPr>
        <w:t>Participant</w:t>
      </w:r>
      <w:r w:rsidR="007611F5" w:rsidRPr="00AD70D6">
        <w:rPr>
          <w:rFonts w:cs="Arial"/>
          <w:b/>
          <w:szCs w:val="22"/>
        </w:rPr>
        <w:t xml:space="preserve"> Identification Number for this </w:t>
      </w:r>
      <w:r w:rsidR="00040BFF" w:rsidRPr="00AD70D6">
        <w:rPr>
          <w:rFonts w:cs="Arial"/>
          <w:b/>
          <w:szCs w:val="22"/>
        </w:rPr>
        <w:t>study</w:t>
      </w:r>
      <w:r w:rsidR="007611F5" w:rsidRPr="00AD70D6">
        <w:rPr>
          <w:rFonts w:cs="Arial"/>
          <w:b/>
          <w:color w:val="5F497A" w:themeColor="accent4" w:themeShade="BF"/>
          <w:szCs w:val="22"/>
        </w:rPr>
        <w:t>:</w:t>
      </w:r>
      <w:r w:rsidR="00C23EB5" w:rsidRPr="00AD70D6">
        <w:rPr>
          <w:rFonts w:cs="Arial"/>
          <w:color w:val="5F497A" w:themeColor="accent4" w:themeShade="BF"/>
          <w:szCs w:val="22"/>
        </w:rPr>
        <w:t xml:space="preserve">  </w:t>
      </w:r>
      <w:r w:rsidR="00AB343D" w:rsidRPr="00AD70D6">
        <w:rPr>
          <w:rFonts w:cs="Arial"/>
          <w:i/>
          <w:color w:val="7030A0"/>
          <w:szCs w:val="22"/>
        </w:rPr>
        <w:t>If applicable</w:t>
      </w:r>
      <w:r w:rsidR="006D6928" w:rsidRPr="00AD70D6">
        <w:rPr>
          <w:rFonts w:cs="Arial"/>
          <w:i/>
          <w:color w:val="7030A0"/>
          <w:szCs w:val="22"/>
        </w:rPr>
        <w:t>. The participant is NOT the researcher</w:t>
      </w:r>
      <w:r w:rsidR="00E33BFF">
        <w:rPr>
          <w:rFonts w:cs="Arial"/>
          <w:i/>
          <w:color w:val="7030A0"/>
          <w:szCs w:val="22"/>
        </w:rPr>
        <w:t xml:space="preserve">. If not applicable, </w:t>
      </w:r>
      <w:r w:rsidR="00EF3951">
        <w:rPr>
          <w:rFonts w:cs="Arial"/>
          <w:i/>
          <w:color w:val="7030A0"/>
          <w:szCs w:val="22"/>
        </w:rPr>
        <w:t xml:space="preserve">please </w:t>
      </w:r>
      <w:r w:rsidR="00E33BFF">
        <w:rPr>
          <w:rFonts w:cs="Arial"/>
          <w:i/>
          <w:color w:val="7030A0"/>
          <w:szCs w:val="22"/>
        </w:rPr>
        <w:t>delete.</w:t>
      </w:r>
    </w:p>
    <w:p w14:paraId="2E51EEB9" w14:textId="3BCBCFB5" w:rsidR="007611F5" w:rsidRPr="00AD70D6" w:rsidRDefault="007611F5" w:rsidP="00AB343D">
      <w:pPr>
        <w:pStyle w:val="Signature"/>
        <w:spacing w:after="0" w:line="360" w:lineRule="auto"/>
        <w:rPr>
          <w:rFonts w:ascii="Arial" w:eastAsia="Times New Roman" w:hAnsi="Arial" w:cs="Arial"/>
          <w:i/>
          <w:color w:val="7030A0"/>
          <w:lang w:val="en-GB" w:eastAsia="en-GB"/>
        </w:rPr>
      </w:pPr>
      <w:r w:rsidRPr="00AD70D6">
        <w:rPr>
          <w:rFonts w:ascii="Arial" w:eastAsia="Times New Roman" w:hAnsi="Arial" w:cs="Arial"/>
          <w:b/>
          <w:lang w:val="en-GB" w:eastAsia="en-GB"/>
        </w:rPr>
        <w:t>Title of Project:</w:t>
      </w:r>
      <w:r w:rsidR="00CE36F8" w:rsidRPr="00AD70D6">
        <w:rPr>
          <w:rFonts w:cs="Arial"/>
        </w:rPr>
        <w:t xml:space="preserve">   </w:t>
      </w:r>
      <w:r w:rsidR="00AB343D" w:rsidRPr="00AD70D6">
        <w:rPr>
          <w:rFonts w:ascii="Arial" w:eastAsia="Times New Roman" w:hAnsi="Arial" w:cs="Arial"/>
          <w:i/>
          <w:color w:val="7030A0"/>
          <w:lang w:val="en-GB" w:eastAsia="en-GB"/>
        </w:rPr>
        <w:t>This must match the title on the information sheet</w:t>
      </w:r>
      <w:r w:rsidR="00E44D11">
        <w:rPr>
          <w:rFonts w:ascii="Arial" w:eastAsia="Times New Roman" w:hAnsi="Arial" w:cs="Arial"/>
          <w:i/>
          <w:color w:val="7030A0"/>
          <w:lang w:val="en-GB" w:eastAsia="en-GB"/>
        </w:rPr>
        <w:t>.</w:t>
      </w:r>
    </w:p>
    <w:p w14:paraId="183FEB14" w14:textId="61BE48CE" w:rsidR="007611F5" w:rsidRPr="006575A0" w:rsidRDefault="007611F5" w:rsidP="00C23EB5">
      <w:pPr>
        <w:spacing w:after="120"/>
        <w:rPr>
          <w:rFonts w:cs="Arial"/>
          <w:szCs w:val="22"/>
        </w:rPr>
      </w:pPr>
      <w:r w:rsidRPr="00AD70D6">
        <w:rPr>
          <w:rFonts w:cs="Arial"/>
          <w:b/>
          <w:szCs w:val="22"/>
        </w:rPr>
        <w:t>Name of Researcher</w:t>
      </w:r>
      <w:r w:rsidR="00040BFF" w:rsidRPr="00AD70D6">
        <w:rPr>
          <w:rFonts w:cs="Arial"/>
          <w:b/>
          <w:szCs w:val="22"/>
        </w:rPr>
        <w:t>(s)</w:t>
      </w:r>
      <w:r w:rsidRPr="00AD70D6">
        <w:rPr>
          <w:rFonts w:cs="Arial"/>
          <w:b/>
          <w:szCs w:val="22"/>
        </w:rPr>
        <w:t>:</w:t>
      </w:r>
      <w:r w:rsidR="00F869D0" w:rsidRPr="00AD70D6">
        <w:rPr>
          <w:rFonts w:cs="Arial"/>
          <w:szCs w:val="22"/>
        </w:rPr>
        <w:t xml:space="preserve"> </w:t>
      </w:r>
      <w:r w:rsidR="00AB343D" w:rsidRPr="00AD70D6">
        <w:rPr>
          <w:rFonts w:cs="Arial"/>
          <w:i/>
          <w:color w:val="7030A0"/>
          <w:szCs w:val="22"/>
        </w:rPr>
        <w:t>Name of Researcher(s) &amp; the na</w:t>
      </w:r>
      <w:r w:rsidR="009F52DE">
        <w:rPr>
          <w:rFonts w:cs="Arial"/>
          <w:i/>
          <w:color w:val="7030A0"/>
          <w:szCs w:val="22"/>
        </w:rPr>
        <w:t xml:space="preserve">me of their Academic Supervisor/ Module Convenor </w:t>
      </w:r>
      <w:bookmarkStart w:id="1" w:name="_GoBack"/>
      <w:bookmarkEnd w:id="1"/>
      <w:r w:rsidR="00AB343D" w:rsidRPr="00AD70D6">
        <w:rPr>
          <w:rFonts w:cs="Arial"/>
          <w:i/>
          <w:color w:val="7030A0"/>
          <w:szCs w:val="22"/>
        </w:rPr>
        <w:t>(if applicable). If any researchers are external to Warwick, please ensure their organisation is included next to their name.</w:t>
      </w:r>
    </w:p>
    <w:p w14:paraId="672A16C2" w14:textId="77777777" w:rsidR="007611F5" w:rsidRPr="006575A0" w:rsidRDefault="00C23EB5" w:rsidP="002F0281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  <w:r w:rsidR="007611F5" w:rsidRPr="006575A0">
        <w:rPr>
          <w:rFonts w:cs="Arial"/>
          <w:sz w:val="18"/>
          <w:szCs w:val="18"/>
        </w:rPr>
        <w:t xml:space="preserve">Please initial </w:t>
      </w:r>
      <w:r w:rsidR="00794F7B" w:rsidRPr="006575A0">
        <w:rPr>
          <w:rFonts w:cs="Arial"/>
          <w:sz w:val="18"/>
          <w:szCs w:val="18"/>
        </w:rPr>
        <w:t xml:space="preserve">all </w:t>
      </w:r>
      <w:r w:rsidR="007611F5" w:rsidRPr="006575A0">
        <w:rPr>
          <w:rFonts w:cs="Arial"/>
          <w:sz w:val="18"/>
          <w:szCs w:val="18"/>
        </w:rPr>
        <w:t>box</w:t>
      </w:r>
      <w:r w:rsidR="00794F7B" w:rsidRPr="006575A0">
        <w:rPr>
          <w:rFonts w:cs="Arial"/>
          <w:sz w:val="18"/>
          <w:szCs w:val="18"/>
        </w:rPr>
        <w:t>es</w:t>
      </w:r>
      <w:r w:rsidR="007611F5" w:rsidRPr="006575A0">
        <w:rPr>
          <w:rFonts w:cs="Arial"/>
          <w:sz w:val="18"/>
          <w:szCs w:val="18"/>
        </w:rPr>
        <w:t xml:space="preserve"> </w:t>
      </w:r>
    </w:p>
    <w:p w14:paraId="54B80F08" w14:textId="5E161ADF" w:rsidR="007611F5" w:rsidRPr="006575A0" w:rsidRDefault="00087422" w:rsidP="006575A0">
      <w:pPr>
        <w:numPr>
          <w:ilvl w:val="0"/>
          <w:numId w:val="1"/>
        </w:numPr>
        <w:spacing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035ADE" wp14:editId="29C1D24A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55E3604" id="Rectangle 3" o:spid="_x0000_s1026" style="position:absolute;margin-left:425.25pt;margin-top:4.75pt;width:40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eRZ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vuDMip5K&#10;9JFEE7Y1is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d4nkWR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confirm that I have read and understand the </w:t>
      </w:r>
      <w:r w:rsidR="00AD70D6">
        <w:rPr>
          <w:rFonts w:cs="Arial"/>
          <w:szCs w:val="22"/>
        </w:rPr>
        <w:t>information sheet</w:t>
      </w:r>
      <w:r w:rsidR="00D12FF9" w:rsidRPr="00D12FF9">
        <w:rPr>
          <w:rFonts w:cs="Arial"/>
          <w:color w:val="FF0000"/>
        </w:rPr>
        <w:t xml:space="preserve"> </w:t>
      </w:r>
      <w:r w:rsidR="007611F5" w:rsidRPr="006575A0">
        <w:rPr>
          <w:rFonts w:cs="Arial"/>
          <w:szCs w:val="22"/>
        </w:rPr>
        <w:t xml:space="preserve">for the above study. </w:t>
      </w:r>
      <w:r w:rsidR="00411F3E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="007611F5" w:rsidRPr="006575A0">
        <w:rPr>
          <w:rFonts w:cs="Arial"/>
          <w:szCs w:val="22"/>
        </w:rPr>
        <w:tab/>
      </w:r>
    </w:p>
    <w:p w14:paraId="342577BB" w14:textId="7F188587" w:rsidR="007611F5" w:rsidRPr="006575A0" w:rsidRDefault="00087422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AD19FB" wp14:editId="0ACA7566">
                <wp:simplePos x="0" y="0"/>
                <wp:positionH relativeFrom="column">
                  <wp:posOffset>5400675</wp:posOffset>
                </wp:positionH>
                <wp:positionV relativeFrom="paragraph">
                  <wp:posOffset>102235</wp:posOffset>
                </wp:positionV>
                <wp:extent cx="514350" cy="342900"/>
                <wp:effectExtent l="0" t="0" r="19050" b="1905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86D3ECE" id="Rectangle 2" o:spid="_x0000_s1026" style="position:absolute;margin-left:425.25pt;margin-top:8.05pt;width:40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xGA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YIzK3oq&#10;0UcSTdjWKDaL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that my participation is voluntary and that I am free to withdraw at any time without giving any reason, without my </w:t>
      </w:r>
      <w:r w:rsidR="007611F5" w:rsidRPr="00AD70D6">
        <w:rPr>
          <w:rFonts w:cs="Arial"/>
          <w:color w:val="7030A0"/>
          <w:szCs w:val="22"/>
        </w:rPr>
        <w:t>medical</w:t>
      </w:r>
      <w:r w:rsidR="00533E2E" w:rsidRPr="00AD70D6">
        <w:rPr>
          <w:rFonts w:cs="Arial"/>
          <w:color w:val="7030A0"/>
          <w:szCs w:val="22"/>
        </w:rPr>
        <w:t>, social</w:t>
      </w:r>
      <w:r w:rsidR="007611F5" w:rsidRPr="00AD70D6">
        <w:rPr>
          <w:rFonts w:cs="Arial"/>
          <w:color w:val="7030A0"/>
          <w:szCs w:val="22"/>
        </w:rPr>
        <w:t xml:space="preserve"> care</w:t>
      </w:r>
      <w:r w:rsidR="00E65F31" w:rsidRPr="00AD70D6">
        <w:rPr>
          <w:rFonts w:cs="Arial"/>
          <w:color w:val="7030A0"/>
          <w:szCs w:val="22"/>
        </w:rPr>
        <w:t>,</w:t>
      </w:r>
      <w:r w:rsidR="00533E2E" w:rsidRPr="00AD70D6">
        <w:rPr>
          <w:rFonts w:cs="Arial"/>
          <w:color w:val="7030A0"/>
          <w:szCs w:val="22"/>
        </w:rPr>
        <w:t xml:space="preserve"> education</w:t>
      </w:r>
      <w:r w:rsidR="00E65F31" w:rsidRPr="00AD70D6">
        <w:rPr>
          <w:rFonts w:cs="Arial"/>
          <w:color w:val="7030A0"/>
          <w:szCs w:val="22"/>
        </w:rPr>
        <w:t>,</w:t>
      </w:r>
      <w:r w:rsidR="00533E2E" w:rsidRPr="00AD70D6">
        <w:rPr>
          <w:rFonts w:cs="Arial"/>
          <w:color w:val="7030A0"/>
          <w:szCs w:val="22"/>
        </w:rPr>
        <w:t xml:space="preserve"> </w:t>
      </w:r>
      <w:r w:rsidR="007611F5" w:rsidRPr="00AD70D6">
        <w:rPr>
          <w:rFonts w:cs="Arial"/>
          <w:color w:val="7030A0"/>
          <w:szCs w:val="22"/>
        </w:rPr>
        <w:t>or legal rights</w:t>
      </w:r>
      <w:r w:rsidR="00AD70D6">
        <w:rPr>
          <w:rFonts w:cs="Arial"/>
          <w:color w:val="7030A0"/>
          <w:szCs w:val="22"/>
        </w:rPr>
        <w:t xml:space="preserve"> (delete as appropriate)</w:t>
      </w:r>
      <w:r w:rsidR="007611F5" w:rsidRPr="00AD70D6">
        <w:rPr>
          <w:rFonts w:cs="Arial"/>
          <w:color w:val="7030A0"/>
          <w:szCs w:val="22"/>
        </w:rPr>
        <w:t xml:space="preserve"> </w:t>
      </w:r>
      <w:r w:rsidR="007611F5" w:rsidRPr="006575A0">
        <w:rPr>
          <w:rFonts w:cs="Arial"/>
          <w:szCs w:val="22"/>
        </w:rPr>
        <w:t>being affected.</w:t>
      </w:r>
    </w:p>
    <w:p w14:paraId="1C6F01E6" w14:textId="1E26A81F" w:rsidR="006575A0" w:rsidRDefault="00015641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067AE9" wp14:editId="1A4F1105">
                <wp:simplePos x="0" y="0"/>
                <wp:positionH relativeFrom="column">
                  <wp:posOffset>5425440</wp:posOffset>
                </wp:positionH>
                <wp:positionV relativeFrom="paragraph">
                  <wp:posOffset>21590</wp:posOffset>
                </wp:positionV>
                <wp:extent cx="514350" cy="3429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rect w14:anchorId="0F526C63" id="Rectangle 5" o:spid="_x0000_s1026" style="position:absolute;margin-left:427.2pt;margin-top:1.7pt;width:4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0ng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PuPMip5K&#10;9JFEE7Y1ii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</w:t>
      </w:r>
      <w:r w:rsidR="007611F5" w:rsidRPr="00212217">
        <w:rPr>
          <w:rFonts w:cs="Arial"/>
          <w:szCs w:val="22"/>
        </w:rPr>
        <w:t xml:space="preserve">that </w:t>
      </w:r>
      <w:r w:rsidR="00212217" w:rsidRPr="00212217">
        <w:rPr>
          <w:rFonts w:cs="Arial"/>
          <w:szCs w:val="22"/>
        </w:rPr>
        <w:t>d</w:t>
      </w:r>
      <w:r w:rsidR="000F06F5">
        <w:rPr>
          <w:rFonts w:cs="Arial"/>
          <w:szCs w:val="22"/>
        </w:rPr>
        <w:t>ata collected during the study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may be looked at by</w:t>
      </w:r>
      <w:r w:rsidR="005C1F36">
        <w:rPr>
          <w:rFonts w:cs="Arial"/>
          <w:szCs w:val="22"/>
        </w:rPr>
        <w:t xml:space="preserve"> </w:t>
      </w:r>
      <w:r w:rsidR="00212217">
        <w:rPr>
          <w:rFonts w:cs="Arial"/>
          <w:szCs w:val="22"/>
        </w:rPr>
        <w:t xml:space="preserve">other </w:t>
      </w:r>
      <w:r w:rsidR="005C1F36">
        <w:rPr>
          <w:rFonts w:cs="Arial"/>
          <w:szCs w:val="22"/>
        </w:rPr>
        <w:t>qualified</w:t>
      </w:r>
      <w:r w:rsidR="007611F5" w:rsidRPr="006575A0">
        <w:rPr>
          <w:rFonts w:cs="Arial"/>
          <w:szCs w:val="22"/>
        </w:rPr>
        <w:t xml:space="preserve"> individuals</w:t>
      </w:r>
      <w:r w:rsidR="00212217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from</w:t>
      </w:r>
      <w:r w:rsidR="00E77E30" w:rsidRPr="006575A0">
        <w:rPr>
          <w:rFonts w:cs="Arial"/>
          <w:szCs w:val="22"/>
        </w:rPr>
        <w:t xml:space="preserve"> The University of Warwick</w:t>
      </w:r>
      <w:r w:rsidR="00212217">
        <w:rPr>
          <w:rStyle w:val="FootnoteReference"/>
          <w:rFonts w:cs="Arial"/>
          <w:szCs w:val="22"/>
        </w:rPr>
        <w:footnoteReference w:id="1"/>
      </w:r>
      <w:r w:rsidR="00212217">
        <w:rPr>
          <w:rFonts w:cs="Arial"/>
          <w:szCs w:val="22"/>
        </w:rPr>
        <w:t>.</w:t>
      </w:r>
    </w:p>
    <w:p w14:paraId="69A89A89" w14:textId="774481F7" w:rsidR="00D12FF9" w:rsidRPr="00AD70D6" w:rsidRDefault="00AB343D" w:rsidP="00AB343D">
      <w:pPr>
        <w:pStyle w:val="ListParagraph"/>
        <w:numPr>
          <w:ilvl w:val="0"/>
          <w:numId w:val="1"/>
        </w:numPr>
        <w:rPr>
          <w:rFonts w:cs="Arial"/>
          <w:color w:val="7030A0"/>
          <w:szCs w:val="22"/>
        </w:rPr>
      </w:pPr>
      <w:r w:rsidRPr="00AD70D6">
        <w:rPr>
          <w:rFonts w:cs="Arial"/>
          <w:noProof/>
          <w:color w:val="7030A0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720A7C" wp14:editId="3008F829">
                <wp:simplePos x="0" y="0"/>
                <wp:positionH relativeFrom="column">
                  <wp:posOffset>5429250</wp:posOffset>
                </wp:positionH>
                <wp:positionV relativeFrom="paragraph">
                  <wp:posOffset>8890</wp:posOffset>
                </wp:positionV>
                <wp:extent cx="51435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6E426B4" id="Rectangle 4" o:spid="_x0000_s1026" style="position:absolute;margin-left:427.5pt;margin-top:.7pt;width:40.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bw5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RlnVvRU&#10;oo8kmrCtUayI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" strokeweight="1.5pt"/>
            </w:pict>
          </mc:Fallback>
        </mc:AlternateContent>
      </w:r>
      <w:r w:rsidR="00145880" w:rsidRPr="00AD70D6">
        <w:rPr>
          <w:rFonts w:cs="Arial"/>
          <w:color w:val="7030A0"/>
          <w:szCs w:val="22"/>
        </w:rPr>
        <w:t>[</w:t>
      </w:r>
      <w:r w:rsidR="00D12FF9" w:rsidRPr="00AD70D6">
        <w:rPr>
          <w:rFonts w:cs="Arial"/>
          <w:color w:val="7030A0"/>
          <w:szCs w:val="22"/>
        </w:rPr>
        <w:t>Customise as applicable, for example:</w:t>
      </w:r>
      <w:r w:rsidR="006D6928" w:rsidRPr="00AD70D6">
        <w:rPr>
          <w:rFonts w:cs="Arial"/>
          <w:color w:val="7030A0"/>
          <w:szCs w:val="22"/>
        </w:rPr>
        <w:t xml:space="preserve"> I</w:t>
      </w:r>
      <w:r w:rsidR="00D12FF9" w:rsidRPr="00AD70D6">
        <w:rPr>
          <w:rFonts w:cs="Arial"/>
          <w:color w:val="7030A0"/>
          <w:szCs w:val="22"/>
        </w:rPr>
        <w:t xml:space="preserve"> consent to audio/video record, consent to         use verbatim quotations, consent for photographs, </w:t>
      </w:r>
      <w:r w:rsidR="006D6928" w:rsidRPr="00AD70D6">
        <w:rPr>
          <w:rFonts w:cs="Arial"/>
          <w:color w:val="7030A0"/>
          <w:szCs w:val="22"/>
        </w:rPr>
        <w:t xml:space="preserve">I wish to remain anonymous, </w:t>
      </w:r>
      <w:r w:rsidR="00D12FF9" w:rsidRPr="00AD70D6">
        <w:rPr>
          <w:rFonts w:cs="Arial"/>
          <w:color w:val="7030A0"/>
          <w:szCs w:val="22"/>
        </w:rPr>
        <w:t xml:space="preserve">etc. </w:t>
      </w:r>
      <w:r w:rsidR="001520A4" w:rsidRPr="00AD70D6">
        <w:rPr>
          <w:rFonts w:cs="Arial"/>
          <w:color w:val="7030A0"/>
          <w:szCs w:val="22"/>
        </w:rPr>
        <w:t>(</w:t>
      </w:r>
      <w:r w:rsidRPr="00AD70D6">
        <w:rPr>
          <w:rFonts w:cs="Arial"/>
          <w:color w:val="7030A0"/>
          <w:szCs w:val="22"/>
        </w:rPr>
        <w:t>Note that each point should be separate and each should have a corresponding box.</w:t>
      </w:r>
      <w:r w:rsidR="001520A4" w:rsidRPr="00AD70D6">
        <w:rPr>
          <w:rFonts w:cs="Arial"/>
          <w:color w:val="7030A0"/>
          <w:szCs w:val="22"/>
        </w:rPr>
        <w:t>)</w:t>
      </w:r>
      <w:r w:rsidR="00145880" w:rsidRPr="00AD70D6">
        <w:rPr>
          <w:rFonts w:cs="Arial"/>
          <w:color w:val="7030A0"/>
          <w:szCs w:val="22"/>
        </w:rPr>
        <w:t>]</w:t>
      </w:r>
    </w:p>
    <w:p w14:paraId="043D6CA3" w14:textId="77777777" w:rsid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</w:p>
    <w:p w14:paraId="437D6E26" w14:textId="77777777" w:rsidR="00D12FF9" w:rsidRP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2510D0" wp14:editId="2002E630">
                <wp:simplePos x="0" y="0"/>
                <wp:positionH relativeFrom="column">
                  <wp:posOffset>5429250</wp:posOffset>
                </wp:positionH>
                <wp:positionV relativeFrom="paragraph">
                  <wp:posOffset>47625</wp:posOffset>
                </wp:positionV>
                <wp:extent cx="514350" cy="342900"/>
                <wp:effectExtent l="0" t="0" r="19050" b="1905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1094730" id="Rectangle 6" o:spid="_x0000_s1026" style="position:absolute;margin-left:427.5pt;margin-top:3.75pt;width:40.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" strokeweight="1.5pt"/>
            </w:pict>
          </mc:Fallback>
        </mc:AlternateContent>
      </w:r>
    </w:p>
    <w:p w14:paraId="3DF785D7" w14:textId="77777777" w:rsidR="007611F5" w:rsidRDefault="00D12FF9" w:rsidP="00D12FF9">
      <w:pPr>
        <w:pStyle w:val="ListParagraph"/>
        <w:numPr>
          <w:ilvl w:val="0"/>
          <w:numId w:val="1"/>
        </w:num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>
        <w:rPr>
          <w:rFonts w:cs="Arial"/>
          <w:noProof/>
          <w:szCs w:val="22"/>
          <w:lang w:val="en-US" w:eastAsia="en-US"/>
        </w:rPr>
        <w:t xml:space="preserve">I </w:t>
      </w:r>
      <w:r w:rsidR="00A220B1">
        <w:rPr>
          <w:rFonts w:cs="Arial"/>
          <w:noProof/>
          <w:szCs w:val="22"/>
          <w:lang w:val="en-US" w:eastAsia="en-US"/>
        </w:rPr>
        <w:t>am happy for</w:t>
      </w:r>
      <w:r w:rsidR="001B21F4">
        <w:rPr>
          <w:rFonts w:cs="Arial"/>
          <w:noProof/>
          <w:szCs w:val="22"/>
          <w:lang w:val="en-US" w:eastAsia="en-US"/>
        </w:rPr>
        <w:t xml:space="preserve"> </w:t>
      </w:r>
      <w:r>
        <w:rPr>
          <w:rFonts w:cs="Arial"/>
          <w:noProof/>
          <w:szCs w:val="22"/>
          <w:lang w:val="en-US" w:eastAsia="en-US"/>
        </w:rPr>
        <w:t xml:space="preserve">my data </w:t>
      </w:r>
      <w:r w:rsidR="00A220B1">
        <w:rPr>
          <w:rFonts w:cs="Arial"/>
          <w:noProof/>
          <w:szCs w:val="22"/>
          <w:lang w:val="en-US" w:eastAsia="en-US"/>
        </w:rPr>
        <w:t>to</w:t>
      </w:r>
      <w:r>
        <w:rPr>
          <w:rFonts w:cs="Arial"/>
          <w:noProof/>
          <w:szCs w:val="22"/>
          <w:lang w:val="en-US" w:eastAsia="en-US"/>
        </w:rPr>
        <w:t xml:space="preserve"> be used in future research.</w:t>
      </w:r>
    </w:p>
    <w:p w14:paraId="5BD6615F" w14:textId="77777777" w:rsidR="00D12FF9" w:rsidRPr="00D12FF9" w:rsidRDefault="00D12FF9" w:rsidP="00D12FF9">
      <w:p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45851F" wp14:editId="4810CD41">
                <wp:simplePos x="0" y="0"/>
                <wp:positionH relativeFrom="column">
                  <wp:posOffset>5438775</wp:posOffset>
                </wp:positionH>
                <wp:positionV relativeFrom="paragraph">
                  <wp:posOffset>264795</wp:posOffset>
                </wp:positionV>
                <wp:extent cx="514350" cy="342900"/>
                <wp:effectExtent l="0" t="0" r="19050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733B245" id="Rectangle 6" o:spid="_x0000_s1026" style="position:absolute;margin-left:428.25pt;margin-top:20.85pt;width:40.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" strokeweight="1.5pt"/>
            </w:pict>
          </mc:Fallback>
        </mc:AlternateContent>
      </w:r>
    </w:p>
    <w:p w14:paraId="4A62524D" w14:textId="77777777" w:rsidR="002F0281" w:rsidRPr="00E2550D" w:rsidRDefault="007611F5" w:rsidP="007611F5">
      <w:pPr>
        <w:numPr>
          <w:ilvl w:val="0"/>
          <w:numId w:val="1"/>
        </w:numPr>
        <w:spacing w:after="120" w:line="360" w:lineRule="auto"/>
        <w:ind w:right="851"/>
        <w:rPr>
          <w:rFonts w:cs="Arial"/>
          <w:szCs w:val="22"/>
        </w:rPr>
      </w:pPr>
      <w:r w:rsidRPr="006575A0">
        <w:rPr>
          <w:rFonts w:cs="Arial"/>
          <w:noProof/>
          <w:szCs w:val="22"/>
          <w:lang w:val="en-US" w:eastAsia="en-US"/>
        </w:rPr>
        <w:t>I agree to take part in the above study.</w:t>
      </w:r>
      <w:r w:rsidRPr="006575A0">
        <w:rPr>
          <w:rFonts w:cs="Arial"/>
          <w:noProof/>
          <w:szCs w:val="22"/>
          <w:lang w:val="en-US" w:eastAsia="en-US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</w:p>
    <w:p w14:paraId="3EDDA612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5838C985" w14:textId="77777777" w:rsidR="00F869D0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Name of </w:t>
      </w:r>
      <w:r w:rsidR="00DF304C" w:rsidRPr="006575A0">
        <w:rPr>
          <w:rFonts w:cs="Arial"/>
          <w:szCs w:val="22"/>
        </w:rPr>
        <w:t>Participant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F869D0" w:rsidRPr="006575A0">
        <w:rPr>
          <w:rFonts w:cs="Arial"/>
          <w:szCs w:val="22"/>
        </w:rPr>
        <w:t>Signature</w:t>
      </w:r>
    </w:p>
    <w:p w14:paraId="1597CA03" w14:textId="77777777" w:rsidR="007611F5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                              </w:t>
      </w:r>
      <w:r w:rsidRPr="006575A0">
        <w:rPr>
          <w:rFonts w:cs="Arial"/>
          <w:szCs w:val="22"/>
        </w:rPr>
        <w:tab/>
      </w:r>
    </w:p>
    <w:p w14:paraId="7B2D8EA2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1DC5C9E0" w14:textId="77777777" w:rsidR="007611F5" w:rsidRPr="006575A0" w:rsidRDefault="007611F5" w:rsidP="00332082">
      <w:pPr>
        <w:rPr>
          <w:rFonts w:cs="Arial"/>
          <w:szCs w:val="22"/>
        </w:rPr>
      </w:pPr>
      <w:r w:rsidRPr="006575A0">
        <w:rPr>
          <w:rFonts w:cs="Arial"/>
          <w:szCs w:val="22"/>
        </w:rPr>
        <w:t>Name of Person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2F0281"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 xml:space="preserve">Signature </w:t>
      </w:r>
    </w:p>
    <w:p w14:paraId="47DE54F1" w14:textId="77777777" w:rsidR="00A3145B" w:rsidRPr="006575A0" w:rsidRDefault="006575A0" w:rsidP="00332082">
      <w:pPr>
        <w:rPr>
          <w:szCs w:val="22"/>
        </w:rPr>
      </w:pPr>
      <w:proofErr w:type="gramStart"/>
      <w:r>
        <w:rPr>
          <w:rFonts w:cs="Arial"/>
          <w:szCs w:val="22"/>
        </w:rPr>
        <w:t>taking</w:t>
      </w:r>
      <w:proofErr w:type="gramEnd"/>
      <w:r>
        <w:rPr>
          <w:rFonts w:cs="Arial"/>
          <w:szCs w:val="22"/>
        </w:rPr>
        <w:t xml:space="preserve"> consent</w:t>
      </w:r>
      <w:r w:rsidR="007611F5" w:rsidRPr="006575A0">
        <w:rPr>
          <w:rFonts w:cs="Arial"/>
          <w:szCs w:val="22"/>
        </w:rPr>
        <w:tab/>
      </w:r>
    </w:p>
    <w:sectPr w:rsidR="00A3145B" w:rsidRPr="006575A0" w:rsidSect="00E2550D">
      <w:footerReference w:type="default" r:id="rId11"/>
      <w:pgSz w:w="11906" w:h="16838"/>
      <w:pgMar w:top="964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Riva, Elena" w:date="2019-07-31T10:45:00Z" w:initials="RE">
    <w:p w14:paraId="1CF88287" w14:textId="77777777" w:rsidR="009F52DE" w:rsidRPr="00F35FBB" w:rsidRDefault="009F52DE" w:rsidP="009F52DE">
      <w:pPr>
        <w:pStyle w:val="Signature"/>
        <w:spacing w:after="0" w:line="360" w:lineRule="auto"/>
        <w:rPr>
          <w:rFonts w:ascii="Arial" w:hAnsi="Arial" w:cs="Arial"/>
          <w:color w:val="7030A0"/>
        </w:rPr>
      </w:pPr>
      <w:r>
        <w:rPr>
          <w:rStyle w:val="CommentReference"/>
        </w:rPr>
        <w:annotationRef/>
      </w:r>
      <w:r w:rsidRPr="00E33BFF">
        <w:rPr>
          <w:rFonts w:ascii="Arial" w:hAnsi="Arial" w:cs="Arial"/>
          <w:b/>
          <w:color w:val="7030A0"/>
        </w:rPr>
        <w:t xml:space="preserve">Note for applicants: </w:t>
      </w:r>
      <w:r w:rsidRPr="00F35FBB">
        <w:rPr>
          <w:rFonts w:ascii="Arial" w:hAnsi="Arial" w:cs="Arial"/>
          <w:color w:val="7030A0"/>
        </w:rPr>
        <w:t xml:space="preserve">This is a template consent form and should be tailored to meet the needs of your research. </w:t>
      </w:r>
    </w:p>
    <w:p w14:paraId="04B43A48" w14:textId="77777777" w:rsidR="009F52DE" w:rsidRPr="00E33BFF" w:rsidRDefault="009F52DE" w:rsidP="009F52DE">
      <w:pPr>
        <w:pStyle w:val="CommentText"/>
        <w:rPr>
          <w:color w:val="7030A0"/>
        </w:rPr>
      </w:pPr>
      <w:r w:rsidRPr="00E33BFF">
        <w:rPr>
          <w:color w:val="7030A0"/>
        </w:rPr>
        <w:t xml:space="preserve">The text in purple is for guidance only. This should be amended as appropriate and the colour should be changed to match the rest of the text prior to submission. </w:t>
      </w:r>
    </w:p>
    <w:p w14:paraId="112C8957" w14:textId="77777777" w:rsidR="009F52DE" w:rsidRPr="00E33BFF" w:rsidRDefault="009F52DE" w:rsidP="009F52DE">
      <w:pPr>
        <w:spacing w:line="360" w:lineRule="auto"/>
        <w:rPr>
          <w:rFonts w:cs="Arial"/>
          <w:b/>
          <w:color w:val="7030A0"/>
        </w:rPr>
      </w:pPr>
      <w:r w:rsidRPr="00E33BFF">
        <w:rPr>
          <w:color w:val="7030A0"/>
        </w:rPr>
        <w:t>Please also ensure this comment is removed before you submit your application.</w:t>
      </w:r>
    </w:p>
    <w:p w14:paraId="7896CF93" w14:textId="4CA62579" w:rsidR="009F52DE" w:rsidRDefault="009F52DE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896CF9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14F52E3" w16cid:durableId="20A0B07A"/>
  <w16cid:commentId w16cid:paraId="3B9D6B71" w16cid:durableId="20A0B07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31BC48" w14:textId="77777777" w:rsidR="00060960" w:rsidRDefault="00060960" w:rsidP="00973ABE">
      <w:r>
        <w:separator/>
      </w:r>
    </w:p>
  </w:endnote>
  <w:endnote w:type="continuationSeparator" w:id="0">
    <w:p w14:paraId="5B1F1A7A" w14:textId="77777777" w:rsidR="00060960" w:rsidRDefault="00060960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82C124" w14:textId="77777777" w:rsidR="00CE36F8" w:rsidRPr="00AD70D6" w:rsidRDefault="00D56C76">
    <w:pPr>
      <w:pStyle w:val="Footer"/>
      <w:rPr>
        <w:color w:val="7030A0"/>
        <w:sz w:val="16"/>
        <w:szCs w:val="16"/>
      </w:rPr>
    </w:pPr>
    <w:r w:rsidRPr="00AD70D6">
      <w:rPr>
        <w:color w:val="7030A0"/>
        <w:sz w:val="16"/>
        <w:szCs w:val="16"/>
      </w:rPr>
      <w:t>INSERT DATE &amp; VERSION NUMBER</w:t>
    </w:r>
  </w:p>
  <w:p w14:paraId="04382932" w14:textId="77777777" w:rsidR="00C23EB5" w:rsidRPr="00973ABE" w:rsidRDefault="00C23EB5">
    <w:pPr>
      <w:pStyle w:val="Footer"/>
      <w:rPr>
        <w:sz w:val="20"/>
      </w:rPr>
    </w:pPr>
    <w:r w:rsidRPr="006575A0">
      <w:rPr>
        <w:sz w:val="16"/>
        <w:szCs w:val="16"/>
      </w:rPr>
      <w:tab/>
    </w:r>
    <w:r w:rsidR="006C5FBF">
      <w:rPr>
        <w:sz w:val="16"/>
        <w:szCs w:val="16"/>
      </w:rPr>
      <w:t>1</w:t>
    </w: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4F8331" w14:textId="77777777" w:rsidR="00060960" w:rsidRDefault="00060960" w:rsidP="00973ABE">
      <w:r>
        <w:separator/>
      </w:r>
    </w:p>
  </w:footnote>
  <w:footnote w:type="continuationSeparator" w:id="0">
    <w:p w14:paraId="0033A9C3" w14:textId="77777777" w:rsidR="00060960" w:rsidRDefault="00060960" w:rsidP="00973ABE">
      <w:r>
        <w:continuationSeparator/>
      </w:r>
    </w:p>
  </w:footnote>
  <w:footnote w:id="1">
    <w:p w14:paraId="23F21169" w14:textId="7B095D3E" w:rsidR="00212217" w:rsidRDefault="00212217">
      <w:pPr>
        <w:pStyle w:val="FootnoteText"/>
      </w:pPr>
      <w:r>
        <w:rPr>
          <w:rStyle w:val="FootnoteReference"/>
        </w:rPr>
        <w:footnoteRef/>
      </w:r>
      <w:r>
        <w:t xml:space="preserve"> In the very rare event of a complaint, the collected data might be consulted by relevant regulatory bodies, such</w:t>
      </w:r>
      <w:r w:rsidR="006B3702">
        <w:t xml:space="preserve"> as the Head of Research Governance</w:t>
      </w:r>
      <w:r>
        <w:t xml:space="preserve"> or by qualified individuals responsible for safeguarding data privacy.</w:t>
      </w:r>
      <w:r w:rsidR="000F06F5">
        <w:t xml:space="preserve"> The safety of participants (such as request of anonymity, etc.) will remain a priority throughout.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iva, Elena">
    <w15:presenceInfo w15:providerId="AD" w15:userId="S-1-5-21-94802787-2259107539-412602403-1376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c3MTM3NLcwszA2MjJT0lEKTi0uzszPAykwqgUAtDizfywAAAA="/>
  </w:docVars>
  <w:rsids>
    <w:rsidRoot w:val="007611F5"/>
    <w:rsid w:val="00015641"/>
    <w:rsid w:val="00040BFF"/>
    <w:rsid w:val="000478AD"/>
    <w:rsid w:val="00060960"/>
    <w:rsid w:val="0006230E"/>
    <w:rsid w:val="00087422"/>
    <w:rsid w:val="000A5E50"/>
    <w:rsid w:val="000B561F"/>
    <w:rsid w:val="000F06F5"/>
    <w:rsid w:val="00113AD9"/>
    <w:rsid w:val="0012561D"/>
    <w:rsid w:val="001316C4"/>
    <w:rsid w:val="00145880"/>
    <w:rsid w:val="001520A4"/>
    <w:rsid w:val="001547EB"/>
    <w:rsid w:val="001B21F4"/>
    <w:rsid w:val="001E08C9"/>
    <w:rsid w:val="001F616C"/>
    <w:rsid w:val="00212217"/>
    <w:rsid w:val="00235E32"/>
    <w:rsid w:val="0025229C"/>
    <w:rsid w:val="002F0281"/>
    <w:rsid w:val="00332082"/>
    <w:rsid w:val="003D3DE3"/>
    <w:rsid w:val="00411F3E"/>
    <w:rsid w:val="00413F40"/>
    <w:rsid w:val="00435410"/>
    <w:rsid w:val="00533E2E"/>
    <w:rsid w:val="005A4CFB"/>
    <w:rsid w:val="005C1F36"/>
    <w:rsid w:val="0060575B"/>
    <w:rsid w:val="00652007"/>
    <w:rsid w:val="006575A0"/>
    <w:rsid w:val="006B3702"/>
    <w:rsid w:val="006C5FBF"/>
    <w:rsid w:val="006D6928"/>
    <w:rsid w:val="00710918"/>
    <w:rsid w:val="007611F5"/>
    <w:rsid w:val="00774DE6"/>
    <w:rsid w:val="00794F7B"/>
    <w:rsid w:val="00846531"/>
    <w:rsid w:val="0085343B"/>
    <w:rsid w:val="008654CF"/>
    <w:rsid w:val="0088766A"/>
    <w:rsid w:val="00973ABE"/>
    <w:rsid w:val="009F1064"/>
    <w:rsid w:val="009F52DE"/>
    <w:rsid w:val="00A220B1"/>
    <w:rsid w:val="00A3145B"/>
    <w:rsid w:val="00AA1903"/>
    <w:rsid w:val="00AB343D"/>
    <w:rsid w:val="00AD70D6"/>
    <w:rsid w:val="00B804EF"/>
    <w:rsid w:val="00BE275F"/>
    <w:rsid w:val="00C134DD"/>
    <w:rsid w:val="00C23EB5"/>
    <w:rsid w:val="00C37421"/>
    <w:rsid w:val="00CE36F8"/>
    <w:rsid w:val="00D12FF9"/>
    <w:rsid w:val="00D56C76"/>
    <w:rsid w:val="00D57B75"/>
    <w:rsid w:val="00D91B9A"/>
    <w:rsid w:val="00DF304C"/>
    <w:rsid w:val="00E2550D"/>
    <w:rsid w:val="00E26BD6"/>
    <w:rsid w:val="00E33BFF"/>
    <w:rsid w:val="00E44D11"/>
    <w:rsid w:val="00E507A4"/>
    <w:rsid w:val="00E65F31"/>
    <w:rsid w:val="00E750F3"/>
    <w:rsid w:val="00E77E30"/>
    <w:rsid w:val="00EB7036"/>
    <w:rsid w:val="00EF1983"/>
    <w:rsid w:val="00EF3951"/>
    <w:rsid w:val="00F16539"/>
    <w:rsid w:val="00F35FBB"/>
    <w:rsid w:val="00F56670"/>
    <w:rsid w:val="00F869D0"/>
    <w:rsid w:val="00FB70AB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754B1E7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221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2217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21221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yperlink" Target="http://www.google.co.uk/url?sa=i&amp;rct=j&amp;q=&amp;esrc=s&amp;source=images&amp;cd=&amp;cad=rja&amp;uact=8&amp;ved=0ahUKEwiAxvrC7IvLAhWHyRQKHWKvAtMQjRwIBw&amp;url=http://www.theguardian.com/education/2015/apr/24/warwick-students-angry-at-new-university-logo&amp;psig=AFQjCNFrycuCRNkVUcT5YxmXgai1ROBNFg&amp;ust=145624688048260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342F3801</Template>
  <TotalTime>1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1554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Riva, Elena</cp:lastModifiedBy>
  <cp:revision>2</cp:revision>
  <cp:lastPrinted>2019-06-04T09:03:00Z</cp:lastPrinted>
  <dcterms:created xsi:type="dcterms:W3CDTF">2019-07-31T09:46:00Z</dcterms:created>
  <dcterms:modified xsi:type="dcterms:W3CDTF">2019-07-31T09:46:00Z</dcterms:modified>
</cp:coreProperties>
</file>