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0B29" w:rsidRDefault="003A2DB4" w:rsidP="000E7ED2">
      <w:pPr>
        <w:spacing w:line="264" w:lineRule="auto"/>
        <w:jc w:val="both"/>
        <w:rPr>
          <w:noProof/>
          <w:lang w:eastAsia="en-GB"/>
        </w:rPr>
      </w:pPr>
      <w:bookmarkStart w:id="0" w:name="OLE_LINK1"/>
      <w:r>
        <w:rPr>
          <w:noProof/>
          <w:lang w:eastAsia="en-GB"/>
        </w:rPr>
        <w:drawing>
          <wp:anchor distT="0" distB="0" distL="114300" distR="114300" simplePos="0" relativeHeight="251657216" behindDoc="0" locked="0" layoutInCell="1" allowOverlap="1" wp14:anchorId="6CEF124D" wp14:editId="2A9E09B0">
            <wp:simplePos x="0" y="0"/>
            <wp:positionH relativeFrom="margin">
              <wp:posOffset>5118071</wp:posOffset>
            </wp:positionH>
            <wp:positionV relativeFrom="paragraph">
              <wp:posOffset>121086</wp:posOffset>
            </wp:positionV>
            <wp:extent cx="1034415" cy="859790"/>
            <wp:effectExtent l="0" t="0" r="0" b="0"/>
            <wp:wrapSquare wrapText="bothSides"/>
            <wp:docPr id="2" name="Picture 2" descr="JPG RGB 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 RGB Lar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4415" cy="8597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856C4">
        <w:rPr>
          <w:noProof/>
          <w:lang w:eastAsia="en-GB"/>
        </w:rPr>
        <w:drawing>
          <wp:inline distT="0" distB="0" distL="0" distR="0" wp14:anchorId="293ABC3D" wp14:editId="4D542EA6">
            <wp:extent cx="2320087" cy="1001941"/>
            <wp:effectExtent l="0" t="0" r="0" b="0"/>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802" b="5495"/>
                    <a:stretch/>
                  </pic:blipFill>
                  <pic:spPr bwMode="auto">
                    <a:xfrm>
                      <a:off x="0" y="0"/>
                      <a:ext cx="2351851" cy="1015658"/>
                    </a:xfrm>
                    <a:prstGeom prst="rect">
                      <a:avLst/>
                    </a:prstGeom>
                    <a:noFill/>
                    <a:ln>
                      <a:noFill/>
                    </a:ln>
                    <a:extLst>
                      <a:ext uri="{53640926-AAD7-44D8-BBD7-CCE9431645EC}">
                        <a14:shadowObscured xmlns:a14="http://schemas.microsoft.com/office/drawing/2010/main"/>
                      </a:ext>
                    </a:extLst>
                  </pic:spPr>
                </pic:pic>
              </a:graphicData>
            </a:graphic>
          </wp:inline>
        </w:drawing>
      </w:r>
    </w:p>
    <w:p w:rsidR="003A2DB4" w:rsidRDefault="003A2DB4" w:rsidP="004A64C1">
      <w:pPr>
        <w:pStyle w:val="Heading1"/>
        <w:tabs>
          <w:tab w:val="left" w:pos="567"/>
          <w:tab w:val="left" w:pos="5214"/>
          <w:tab w:val="left" w:pos="5498"/>
        </w:tabs>
        <w:spacing w:after="0" w:line="240" w:lineRule="auto"/>
        <w:rPr>
          <w:rFonts w:asciiTheme="majorHAnsi" w:hAnsiTheme="majorHAnsi" w:cstheme="majorHAnsi"/>
          <w:color w:val="76923C" w:themeColor="accent3" w:themeShade="BF"/>
          <w:sz w:val="28"/>
          <w:szCs w:val="22"/>
        </w:rPr>
      </w:pPr>
    </w:p>
    <w:p w:rsidR="000E7ED2" w:rsidRPr="00B854E4" w:rsidRDefault="00976E44" w:rsidP="004A64C1">
      <w:pPr>
        <w:pStyle w:val="Heading1"/>
        <w:tabs>
          <w:tab w:val="left" w:pos="567"/>
          <w:tab w:val="left" w:pos="5214"/>
          <w:tab w:val="left" w:pos="5498"/>
        </w:tabs>
        <w:spacing w:after="0" w:line="240" w:lineRule="auto"/>
        <w:rPr>
          <w:rFonts w:asciiTheme="majorHAnsi" w:hAnsiTheme="majorHAnsi" w:cstheme="majorHAnsi"/>
          <w:color w:val="943634" w:themeColor="accent2" w:themeShade="BF"/>
          <w:sz w:val="28"/>
          <w:szCs w:val="22"/>
        </w:rPr>
      </w:pPr>
      <w:r w:rsidRPr="00B854E4">
        <w:rPr>
          <w:rFonts w:asciiTheme="majorHAnsi" w:hAnsiTheme="majorHAnsi" w:cstheme="majorHAnsi"/>
          <w:color w:val="943634" w:themeColor="accent2" w:themeShade="BF"/>
          <w:sz w:val="28"/>
          <w:szCs w:val="22"/>
        </w:rPr>
        <w:t xml:space="preserve">Midlands Graduate School </w:t>
      </w:r>
      <w:r w:rsidR="000E7ED2" w:rsidRPr="00B854E4">
        <w:rPr>
          <w:rFonts w:asciiTheme="majorHAnsi" w:hAnsiTheme="majorHAnsi" w:cstheme="majorHAnsi"/>
          <w:color w:val="943634" w:themeColor="accent2" w:themeShade="BF"/>
          <w:sz w:val="28"/>
          <w:szCs w:val="22"/>
        </w:rPr>
        <w:t xml:space="preserve">ESRC </w:t>
      </w:r>
      <w:r w:rsidR="003D5AD3" w:rsidRPr="00B854E4">
        <w:rPr>
          <w:rFonts w:asciiTheme="majorHAnsi" w:hAnsiTheme="majorHAnsi" w:cstheme="majorHAnsi"/>
          <w:color w:val="943634" w:themeColor="accent2" w:themeShade="BF"/>
          <w:sz w:val="28"/>
          <w:szCs w:val="22"/>
        </w:rPr>
        <w:t xml:space="preserve">DTP </w:t>
      </w:r>
      <w:r w:rsidR="00B854E4" w:rsidRPr="00B854E4">
        <w:rPr>
          <w:rFonts w:asciiTheme="majorHAnsi" w:hAnsiTheme="majorHAnsi" w:cstheme="majorHAnsi"/>
          <w:color w:val="943634" w:themeColor="accent2" w:themeShade="BF"/>
          <w:sz w:val="28"/>
          <w:szCs w:val="22"/>
        </w:rPr>
        <w:t>Artificial Intelligence</w:t>
      </w:r>
      <w:r w:rsidR="008554E8" w:rsidRPr="00B854E4">
        <w:rPr>
          <w:rFonts w:asciiTheme="majorHAnsi" w:hAnsiTheme="majorHAnsi" w:cstheme="majorHAnsi"/>
          <w:color w:val="943634" w:themeColor="accent2" w:themeShade="BF"/>
          <w:sz w:val="28"/>
          <w:szCs w:val="22"/>
        </w:rPr>
        <w:t xml:space="preserve"> </w:t>
      </w:r>
      <w:r w:rsidR="000E7ED2" w:rsidRPr="00B854E4">
        <w:rPr>
          <w:rFonts w:asciiTheme="majorHAnsi" w:hAnsiTheme="majorHAnsi" w:cstheme="majorHAnsi"/>
          <w:color w:val="943634" w:themeColor="accent2" w:themeShade="BF"/>
          <w:sz w:val="28"/>
          <w:szCs w:val="22"/>
        </w:rPr>
        <w:t>Studentship Application</w:t>
      </w:r>
    </w:p>
    <w:p w:rsidR="0077260F" w:rsidRDefault="0077260F" w:rsidP="0077260F">
      <w:pPr>
        <w:rPr>
          <w:rFonts w:asciiTheme="majorHAnsi" w:hAnsiTheme="majorHAnsi" w:cstheme="majorHAnsi"/>
          <w:szCs w:val="22"/>
        </w:rPr>
      </w:pPr>
    </w:p>
    <w:p w:rsidR="0077260F" w:rsidRPr="001C5919" w:rsidRDefault="005C5E98" w:rsidP="0002140C">
      <w:pPr>
        <w:rPr>
          <w:rFonts w:asciiTheme="majorHAnsi" w:hAnsiTheme="majorHAnsi" w:cstheme="majorHAnsi"/>
          <w:b/>
          <w:szCs w:val="22"/>
        </w:rPr>
      </w:pPr>
      <w:r>
        <w:rPr>
          <w:rFonts w:asciiTheme="majorHAnsi" w:hAnsiTheme="majorHAnsi" w:cstheme="majorHAnsi"/>
          <w:b/>
          <w:szCs w:val="22"/>
        </w:rPr>
        <w:t>Please use t</w:t>
      </w:r>
      <w:r w:rsidR="00834334">
        <w:rPr>
          <w:rFonts w:asciiTheme="majorHAnsi" w:hAnsiTheme="majorHAnsi" w:cstheme="majorHAnsi"/>
          <w:b/>
          <w:szCs w:val="22"/>
        </w:rPr>
        <w:t>he following form to apply for the</w:t>
      </w:r>
      <w:r>
        <w:rPr>
          <w:rFonts w:asciiTheme="majorHAnsi" w:hAnsiTheme="majorHAnsi" w:cstheme="majorHAnsi"/>
          <w:b/>
          <w:szCs w:val="22"/>
        </w:rPr>
        <w:t xml:space="preserve"> Midlands Graduate School </w:t>
      </w:r>
      <w:r w:rsidR="00834334" w:rsidRPr="00834334">
        <w:rPr>
          <w:rFonts w:asciiTheme="majorHAnsi" w:hAnsiTheme="majorHAnsi" w:cstheme="majorHAnsi"/>
          <w:b/>
          <w:szCs w:val="22"/>
        </w:rPr>
        <w:t xml:space="preserve">Artificial Intelligence </w:t>
      </w:r>
      <w:r>
        <w:rPr>
          <w:rFonts w:asciiTheme="majorHAnsi" w:hAnsiTheme="majorHAnsi" w:cstheme="majorHAnsi"/>
          <w:b/>
          <w:szCs w:val="22"/>
        </w:rPr>
        <w:t>Studentship. You may also need to submit additional information a</w:t>
      </w:r>
      <w:r w:rsidR="006F2C98">
        <w:rPr>
          <w:rFonts w:asciiTheme="majorHAnsi" w:hAnsiTheme="majorHAnsi" w:cstheme="majorHAnsi"/>
          <w:b/>
          <w:szCs w:val="22"/>
        </w:rPr>
        <w:t>s part of your application as noted</w:t>
      </w:r>
      <w:r w:rsidR="00912DBF">
        <w:rPr>
          <w:rFonts w:asciiTheme="majorHAnsi" w:hAnsiTheme="majorHAnsi" w:cstheme="majorHAnsi"/>
          <w:b/>
          <w:szCs w:val="22"/>
        </w:rPr>
        <w:t xml:space="preserve"> </w:t>
      </w:r>
      <w:r>
        <w:rPr>
          <w:rFonts w:asciiTheme="majorHAnsi" w:hAnsiTheme="majorHAnsi" w:cstheme="majorHAnsi"/>
          <w:b/>
          <w:szCs w:val="22"/>
        </w:rPr>
        <w:t>in the relevant project advertisement</w:t>
      </w:r>
      <w:r w:rsidR="00912DBF">
        <w:rPr>
          <w:rFonts w:asciiTheme="majorHAnsi" w:hAnsiTheme="majorHAnsi" w:cstheme="majorHAnsi"/>
          <w:b/>
          <w:szCs w:val="22"/>
        </w:rPr>
        <w:t xml:space="preserve">. </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F9149D">
        <w:rPr>
          <w:rFonts w:asciiTheme="majorHAnsi" w:hAnsiTheme="majorHAnsi" w:cstheme="majorHAnsi"/>
          <w:szCs w:val="22"/>
        </w:rPr>
        <w:t>Please refer</w:t>
      </w:r>
      <w:r w:rsidR="0002140C" w:rsidRPr="00F9149D">
        <w:rPr>
          <w:rFonts w:asciiTheme="majorHAnsi" w:hAnsiTheme="majorHAnsi" w:cstheme="majorHAnsi"/>
          <w:szCs w:val="22"/>
        </w:rPr>
        <w:t xml:space="preserve"> to the </w:t>
      </w:r>
      <w:hyperlink r:id="rId10" w:history="1">
        <w:r w:rsidR="0002140C" w:rsidRPr="00F9149D">
          <w:rPr>
            <w:rStyle w:val="Hyperlink"/>
            <w:rFonts w:asciiTheme="majorHAnsi" w:hAnsiTheme="majorHAnsi" w:cstheme="majorHAnsi"/>
            <w:szCs w:val="22"/>
          </w:rPr>
          <w:t>Guidance N</w:t>
        </w:r>
        <w:r w:rsidRPr="00F9149D">
          <w:rPr>
            <w:rStyle w:val="Hyperlink"/>
            <w:rFonts w:asciiTheme="majorHAnsi" w:hAnsiTheme="majorHAnsi" w:cstheme="majorHAnsi"/>
            <w:szCs w:val="22"/>
          </w:rPr>
          <w:t>otes</w:t>
        </w:r>
      </w:hyperlink>
      <w:r w:rsidRPr="00F9149D">
        <w:rPr>
          <w:rFonts w:asciiTheme="majorHAnsi" w:hAnsiTheme="majorHAnsi" w:cstheme="majorHAnsi"/>
          <w:szCs w:val="22"/>
        </w:rPr>
        <w:t xml:space="preserve"> before</w:t>
      </w:r>
      <w:r w:rsidRPr="0077260F">
        <w:rPr>
          <w:rFonts w:asciiTheme="majorHAnsi" w:hAnsiTheme="majorHAnsi" w:cstheme="majorHAnsi"/>
          <w:szCs w:val="22"/>
        </w:rPr>
        <w:t xml:space="preserve"> completing </w:t>
      </w:r>
      <w:r w:rsidR="000179FC">
        <w:rPr>
          <w:rFonts w:asciiTheme="majorHAnsi" w:hAnsiTheme="majorHAnsi" w:cstheme="majorHAnsi"/>
          <w:szCs w:val="22"/>
        </w:rPr>
        <w:t>this</w:t>
      </w:r>
      <w:r w:rsidR="0077260F" w:rsidRPr="0077260F">
        <w:rPr>
          <w:rFonts w:asciiTheme="majorHAnsi" w:hAnsiTheme="majorHAnsi" w:cstheme="majorHAnsi"/>
          <w:szCs w:val="22"/>
        </w:rPr>
        <w:t xml:space="preserve"> </w:t>
      </w:r>
      <w:r w:rsidR="000179FC">
        <w:rPr>
          <w:rFonts w:asciiTheme="majorHAnsi" w:hAnsiTheme="majorHAnsi" w:cstheme="majorHAnsi"/>
          <w:szCs w:val="22"/>
        </w:rPr>
        <w:t xml:space="preserve">application. </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7628E" w:rsidRPr="003D5AD3" w:rsidTr="007A61CA">
        <w:trPr>
          <w:cantSplit/>
          <w:trHeight w:val="418"/>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r w:rsidR="008554E8" w:rsidRPr="003D5AD3" w:rsidTr="00D677E1">
        <w:trPr>
          <w:cantSplit/>
          <w:trHeight w:val="459"/>
        </w:trPr>
        <w:tc>
          <w:tcPr>
            <w:tcW w:w="2127" w:type="dxa"/>
            <w:gridSpan w:val="2"/>
          </w:tcPr>
          <w:p w:rsidR="008554E8" w:rsidRPr="003D5AD3" w:rsidRDefault="008554E8" w:rsidP="005046D6">
            <w:pPr>
              <w:pStyle w:val="Heading5"/>
              <w:tabs>
                <w:tab w:val="left" w:pos="4962"/>
              </w:tabs>
              <w:rPr>
                <w:rFonts w:asciiTheme="majorHAnsi" w:hAnsiTheme="majorHAnsi" w:cstheme="majorHAnsi"/>
                <w:szCs w:val="22"/>
              </w:rPr>
            </w:pPr>
            <w:r>
              <w:rPr>
                <w:rFonts w:asciiTheme="majorHAnsi" w:hAnsiTheme="majorHAnsi" w:cstheme="majorHAnsi"/>
                <w:szCs w:val="22"/>
              </w:rPr>
              <w:t>Contact Telephone No.</w:t>
            </w:r>
          </w:p>
        </w:tc>
        <w:tc>
          <w:tcPr>
            <w:tcW w:w="7512" w:type="dxa"/>
            <w:gridSpan w:val="3"/>
          </w:tcPr>
          <w:p w:rsidR="008554E8" w:rsidRPr="003D5AD3" w:rsidRDefault="008554E8"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5B6EA7" w:rsidP="005046D6">
      <w:pPr>
        <w:pStyle w:val="Heading8"/>
        <w:numPr>
          <w:ilvl w:val="0"/>
          <w:numId w:val="0"/>
        </w:numPr>
        <w:rPr>
          <w:rFonts w:asciiTheme="majorHAnsi" w:hAnsiTheme="majorHAnsi" w:cstheme="majorHAnsi"/>
          <w:b w:val="0"/>
          <w:bCs/>
          <w:szCs w:val="22"/>
        </w:rPr>
      </w:pPr>
      <w:r>
        <w:rPr>
          <w:rFonts w:asciiTheme="majorHAnsi" w:hAnsiTheme="majorHAnsi" w:cstheme="majorHAnsi"/>
          <w:szCs w:val="22"/>
        </w:rPr>
        <w:t>2: P</w:t>
      </w:r>
      <w:r w:rsidR="008F6816">
        <w:rPr>
          <w:rFonts w:asciiTheme="majorHAnsi" w:hAnsiTheme="majorHAnsi" w:cstheme="majorHAnsi"/>
          <w:szCs w:val="22"/>
        </w:rPr>
        <w:t xml:space="preserve">roject details and </w:t>
      </w:r>
      <w:r w:rsidR="005046D6" w:rsidRPr="003D5AD3">
        <w:rPr>
          <w:rFonts w:asciiTheme="majorHAnsi" w:hAnsiTheme="majorHAnsi" w:cstheme="majorHAnsi"/>
          <w:szCs w:val="22"/>
        </w:rPr>
        <w:t>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46687E" w:rsidP="005046D6">
      <w:pPr>
        <w:rPr>
          <w:rFonts w:asciiTheme="majorHAnsi" w:hAnsiTheme="majorHAnsi" w:cstheme="majorHAnsi"/>
          <w:szCs w:val="22"/>
        </w:rPr>
      </w:pPr>
      <w:r>
        <w:rPr>
          <w:rFonts w:asciiTheme="majorHAnsi" w:hAnsiTheme="majorHAnsi" w:cstheme="majorHAnsi"/>
          <w:szCs w:val="22"/>
        </w:rPr>
        <w:t xml:space="preserve">Please refer to the </w:t>
      </w:r>
      <w:hyperlink r:id="rId11" w:history="1">
        <w:r w:rsidRPr="00F9149D">
          <w:rPr>
            <w:rStyle w:val="Hyperlink"/>
            <w:rFonts w:asciiTheme="majorHAnsi" w:hAnsiTheme="majorHAnsi" w:cstheme="majorHAnsi"/>
            <w:szCs w:val="22"/>
          </w:rPr>
          <w:t>Guidance N</w:t>
        </w:r>
        <w:r w:rsidR="008D7CB0" w:rsidRPr="00F9149D">
          <w:rPr>
            <w:rStyle w:val="Hyperlink"/>
            <w:rFonts w:asciiTheme="majorHAnsi" w:hAnsiTheme="majorHAnsi" w:cstheme="majorHAnsi"/>
            <w:szCs w:val="22"/>
          </w:rPr>
          <w:t>otes</w:t>
        </w:r>
      </w:hyperlink>
      <w:r w:rsidR="008D7CB0" w:rsidRPr="00F9149D">
        <w:rPr>
          <w:rFonts w:asciiTheme="majorHAnsi" w:hAnsiTheme="majorHAnsi" w:cstheme="majorHAnsi"/>
          <w:szCs w:val="22"/>
        </w:rPr>
        <w:t xml:space="preserve"> for detailed</w:t>
      </w:r>
      <w:r w:rsidR="008D7CB0" w:rsidRPr="008D7CB0">
        <w:rPr>
          <w:rFonts w:asciiTheme="majorHAnsi" w:hAnsiTheme="majorHAnsi" w:cstheme="majorHAnsi"/>
          <w:szCs w:val="22"/>
        </w:rPr>
        <w:t xml:space="preserve"> information about wh</w:t>
      </w:r>
      <w:r w:rsidR="008D7CB0">
        <w:rPr>
          <w:rFonts w:asciiTheme="majorHAnsi" w:hAnsiTheme="majorHAnsi" w:cstheme="majorHAnsi"/>
          <w:szCs w:val="22"/>
        </w:rPr>
        <w:t>ich scheme you should apply for.</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6F2C98"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i</w:t>
            </w:r>
            <w:r w:rsidR="00E63FB9" w:rsidRPr="003D5AD3">
              <w:rPr>
                <w:rFonts w:asciiTheme="majorHAnsi" w:hAnsiTheme="majorHAnsi" w:cstheme="majorHAnsi"/>
                <w:szCs w:val="22"/>
              </w:rPr>
              <w:t>.e. University to which you are applying</w:t>
            </w:r>
          </w:p>
        </w:tc>
        <w:tc>
          <w:tcPr>
            <w:tcW w:w="6522" w:type="dxa"/>
            <w:gridSpan w:val="4"/>
          </w:tcPr>
          <w:p w:rsidR="00CF7CE1" w:rsidRDefault="00CF7CE1"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p w:rsidR="00E63FB9" w:rsidRPr="003D5AD3" w:rsidRDefault="00CF7CE1"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University of Nottingham</w:t>
            </w: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342B1F"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42B1F">
              <w:rPr>
                <w:rFonts w:asciiTheme="majorHAnsi" w:hAnsiTheme="majorHAnsi" w:cstheme="majorHAnsi"/>
                <w:szCs w:val="22"/>
              </w:rPr>
              <w:t>School of Psychology</w:t>
            </w:r>
          </w:p>
        </w:tc>
      </w:tr>
      <w:tr w:rsidR="005046D6" w:rsidRPr="003D5AD3" w:rsidTr="007202D4">
        <w:trPr>
          <w:trHeight w:val="425"/>
        </w:trPr>
        <w:tc>
          <w:tcPr>
            <w:tcW w:w="3117" w:type="dxa"/>
          </w:tcPr>
          <w:p w:rsidR="005046D6" w:rsidRPr="003D5AD3" w:rsidRDefault="00342B1F"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b/>
                <w:szCs w:val="22"/>
              </w:rPr>
              <w:t>AI</w:t>
            </w:r>
            <w:r w:rsidR="000C39EB">
              <w:rPr>
                <w:rFonts w:asciiTheme="majorHAnsi" w:hAnsiTheme="majorHAnsi" w:cstheme="majorHAnsi"/>
                <w:b/>
                <w:szCs w:val="22"/>
              </w:rPr>
              <w:t xml:space="preserve"> Project Title</w:t>
            </w:r>
          </w:p>
        </w:tc>
        <w:tc>
          <w:tcPr>
            <w:tcW w:w="6522" w:type="dxa"/>
            <w:gridSpan w:val="4"/>
          </w:tcPr>
          <w:p w:rsidR="005046D6" w:rsidRPr="003D5AD3" w:rsidRDefault="00342B1F" w:rsidP="00342B1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42B1F">
              <w:rPr>
                <w:rFonts w:asciiTheme="majorHAnsi" w:hAnsiTheme="majorHAnsi" w:cstheme="majorHAnsi"/>
                <w:szCs w:val="22"/>
              </w:rPr>
              <w:t>Multi-view Representations for Pose Invariant Face Recognition in Man and Machine</w:t>
            </w: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0E7ED2" w:rsidRPr="003D5AD3" w:rsidTr="007202D4">
        <w:trPr>
          <w:trHeight w:val="141"/>
        </w:trPr>
        <w:tc>
          <w:tcPr>
            <w:tcW w:w="9639" w:type="dxa"/>
            <w:gridSpan w:val="5"/>
            <w:tcBorders>
              <w:top w:val="single" w:sz="4" w:space="0" w:color="auto"/>
              <w:left w:val="nil"/>
              <w:bottom w:val="nil"/>
              <w:right w:val="nil"/>
            </w:tcBorders>
          </w:tcPr>
          <w:p w:rsidR="000E7ED2" w:rsidRDefault="000E7ED2"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lastRenderedPageBreak/>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325FC0">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 xml:space="preserve">Have you lived at this address since </w:t>
            </w:r>
            <w:r w:rsidR="00325FC0">
              <w:rPr>
                <w:rFonts w:asciiTheme="majorHAnsi" w:hAnsiTheme="majorHAnsi" w:cstheme="majorHAnsi"/>
                <w:szCs w:val="22"/>
              </w:rPr>
              <w:t>January</w:t>
            </w:r>
            <w:r w:rsidRPr="00262F50">
              <w:rPr>
                <w:rFonts w:asciiTheme="majorHAnsi" w:hAnsiTheme="majorHAnsi" w:cstheme="majorHAnsi"/>
                <w:szCs w:val="22"/>
              </w:rPr>
              <w:t xml:space="preserve"> 201</w:t>
            </w:r>
            <w:r w:rsidR="00325FC0">
              <w:rPr>
                <w:rFonts w:asciiTheme="majorHAnsi" w:hAnsiTheme="majorHAnsi" w:cstheme="majorHAnsi"/>
                <w:szCs w:val="22"/>
              </w:rPr>
              <w:t>6</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E05ACD">
              <w:rPr>
                <w:rFonts w:asciiTheme="majorHAnsi" w:hAnsiTheme="majorHAnsi" w:cstheme="majorHAnsi"/>
                <w:b w:val="0"/>
                <w:sz w:val="22"/>
                <w:szCs w:val="22"/>
              </w:rPr>
            </w:r>
            <w:r w:rsidR="00E05ACD">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E05ACD">
              <w:rPr>
                <w:rFonts w:asciiTheme="majorHAnsi" w:hAnsiTheme="majorHAnsi" w:cstheme="majorHAnsi"/>
                <w:b w:val="0"/>
                <w:sz w:val="22"/>
                <w:szCs w:val="22"/>
              </w:rPr>
            </w:r>
            <w:r w:rsidR="00E05ACD">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1" w:name="fbr_12"/>
      <w:bookmarkEnd w:id="1"/>
      <w:r w:rsidRPr="00262F50">
        <w:rPr>
          <w:rFonts w:asciiTheme="majorHAnsi" w:hAnsiTheme="majorHAnsi" w:cstheme="majorHAnsi"/>
          <w:szCs w:val="22"/>
        </w:rPr>
        <w:t xml:space="preserve">If you answered ‘No’ above please list your previous </w:t>
      </w:r>
      <w:proofErr w:type="gramStart"/>
      <w:r w:rsidRPr="00262F50">
        <w:rPr>
          <w:rFonts w:asciiTheme="majorHAnsi" w:hAnsiTheme="majorHAnsi" w:cstheme="majorHAnsi"/>
          <w:szCs w:val="22"/>
        </w:rPr>
        <w:t>address(</w:t>
      </w:r>
      <w:proofErr w:type="gramEnd"/>
      <w:r w:rsidRPr="00262F50">
        <w:rPr>
          <w:rFonts w:asciiTheme="majorHAnsi" w:hAnsiTheme="majorHAnsi" w:cstheme="majorHAnsi"/>
          <w:szCs w:val="22"/>
        </w:rPr>
        <w:t xml:space="preserve">es) from </w:t>
      </w:r>
      <w:r w:rsidR="00325FC0">
        <w:rPr>
          <w:rFonts w:asciiTheme="majorHAnsi" w:hAnsiTheme="majorHAnsi" w:cstheme="majorHAnsi"/>
          <w:szCs w:val="22"/>
        </w:rPr>
        <w:t>January</w:t>
      </w:r>
      <w:r w:rsidRPr="00262F50">
        <w:rPr>
          <w:rFonts w:asciiTheme="majorHAnsi" w:hAnsiTheme="majorHAnsi" w:cstheme="majorHAnsi"/>
          <w:szCs w:val="22"/>
        </w:rPr>
        <w:t xml:space="preserve"> 201</w:t>
      </w:r>
      <w:r w:rsidR="00325FC0">
        <w:rPr>
          <w:rFonts w:asciiTheme="majorHAnsi" w:hAnsiTheme="majorHAnsi" w:cstheme="majorHAnsi"/>
          <w:szCs w:val="22"/>
        </w:rPr>
        <w:t>6</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Pr="003D5AD3" w:rsidRDefault="00262F50" w:rsidP="00262F50">
      <w:pPr>
        <w:rPr>
          <w:rFonts w:asciiTheme="majorHAnsi" w:hAnsiTheme="majorHAnsi" w:cstheme="majorHAnsi"/>
          <w:b/>
          <w:szCs w:val="22"/>
        </w:rPr>
      </w:pPr>
    </w:p>
    <w:p w:rsidR="00734C59" w:rsidRDefault="00734C59" w:rsidP="000E7ED2">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6F2C98"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w:t>
            </w:r>
          </w:p>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2" w:name="Check47"/>
            <w:r w:rsidR="00BD3988"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2"/>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3" w:name="Check48"/>
            <w:r w:rsidR="00BD3988"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4" w:name="Check49"/>
            <w:r w:rsidR="00BD3988"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5" w:name="Check50"/>
            <w:r w:rsidR="00BD3988"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6" w:name="Check51"/>
            <w:r w:rsidR="00BD3988" w:rsidRPr="003D5AD3">
              <w:rPr>
                <w:rFonts w:asciiTheme="majorHAnsi" w:hAnsiTheme="majorHAnsi" w:cstheme="majorHAnsi"/>
                <w:szCs w:val="22"/>
              </w:rPr>
              <w:instrText xml:space="preserve"> FORMCHECKBOX </w:instrText>
            </w:r>
            <w:r w:rsidR="00E05ACD">
              <w:rPr>
                <w:rFonts w:asciiTheme="majorHAnsi" w:hAnsiTheme="majorHAnsi" w:cstheme="majorHAnsi"/>
                <w:szCs w:val="22"/>
              </w:rPr>
            </w:r>
            <w:r w:rsidR="00E05AC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w:t>
            </w:r>
            <w:proofErr w:type="gramStart"/>
            <w:r>
              <w:rPr>
                <w:rFonts w:asciiTheme="majorHAnsi" w:hAnsiTheme="majorHAnsi" w:cstheme="majorHAnsi"/>
                <w:szCs w:val="22"/>
              </w:rPr>
              <w:t>for</w:t>
            </w:r>
            <w:proofErr w:type="gramEnd"/>
            <w:r>
              <w:rPr>
                <w:rFonts w:asciiTheme="majorHAnsi" w:hAnsiTheme="majorHAnsi" w:cstheme="majorHAnsi"/>
                <w:szCs w:val="22"/>
              </w:rPr>
              <w:t xml:space="preserve">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Default="00BD3988" w:rsidP="000E7ED2">
      <w:pPr>
        <w:rPr>
          <w:rFonts w:asciiTheme="majorHAnsi" w:hAnsiTheme="majorHAnsi" w:cstheme="majorHAnsi"/>
          <w:b/>
          <w:szCs w:val="22"/>
        </w:rPr>
      </w:pPr>
    </w:p>
    <w:p w:rsidR="00734C59" w:rsidRPr="003D5AD3" w:rsidRDefault="00734C59" w:rsidP="000E7ED2">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lastRenderedPageBreak/>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w:t>
            </w:r>
            <w:proofErr w:type="spellStart"/>
            <w:r w:rsidRPr="003D5AD3">
              <w:rPr>
                <w:rFonts w:asciiTheme="majorHAnsi" w:hAnsiTheme="majorHAnsi" w:cstheme="majorHAnsi"/>
                <w:b/>
                <w:szCs w:val="22"/>
              </w:rPr>
              <w:t>yy</w:t>
            </w:r>
            <w:proofErr w:type="spellEnd"/>
            <w:r w:rsidRPr="003D5AD3">
              <w:rPr>
                <w:rFonts w:asciiTheme="majorHAnsi" w:hAnsiTheme="majorHAnsi" w:cstheme="majorHAnsi"/>
                <w:b/>
                <w:szCs w:val="22"/>
              </w:rPr>
              <w:t>)</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E05ACD" w:rsidRDefault="00E05ACD">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E05ACD" w:rsidRDefault="00E05ACD" w:rsidP="00C64292">
      <w:pPr>
        <w:rPr>
          <w:rFonts w:asciiTheme="majorHAnsi" w:hAnsiTheme="majorHAnsi" w:cstheme="majorHAnsi"/>
          <w:szCs w:val="22"/>
        </w:rPr>
      </w:pPr>
    </w:p>
    <w:p w:rsidR="00E05ACD" w:rsidRDefault="00E05ACD" w:rsidP="00C64292">
      <w:pPr>
        <w:rPr>
          <w:rFonts w:asciiTheme="majorHAnsi" w:hAnsiTheme="majorHAnsi" w:cstheme="majorHAnsi"/>
          <w:szCs w:val="22"/>
        </w:rPr>
      </w:pPr>
    </w:p>
    <w:p w:rsidR="00550BE9" w:rsidRDefault="00B316CF" w:rsidP="00550BE9">
      <w:pPr>
        <w:pStyle w:val="Header"/>
        <w:tabs>
          <w:tab w:val="clear" w:pos="4320"/>
          <w:tab w:val="clear" w:pos="8640"/>
          <w:tab w:val="left" w:pos="284"/>
        </w:tabs>
        <w:jc w:val="both"/>
        <w:rPr>
          <w:rFonts w:asciiTheme="majorHAnsi" w:hAnsiTheme="majorHAnsi" w:cstheme="majorHAnsi"/>
          <w:b/>
          <w:bCs/>
          <w:iCs/>
          <w:szCs w:val="22"/>
        </w:rPr>
      </w:pPr>
      <w:bookmarkStart w:id="7" w:name="_GoBack"/>
      <w:bookmarkEnd w:id="7"/>
      <w:r>
        <w:rPr>
          <w:rFonts w:asciiTheme="majorHAnsi" w:hAnsiTheme="majorHAnsi" w:cstheme="majorHAnsi"/>
          <w:b/>
          <w:szCs w:val="22"/>
        </w:rPr>
        <w:lastRenderedPageBreak/>
        <w:t>8</w:t>
      </w:r>
      <w:r w:rsidR="00550BE9" w:rsidRPr="003D5AD3">
        <w:rPr>
          <w:rFonts w:asciiTheme="majorHAnsi" w:hAnsiTheme="majorHAnsi" w:cstheme="majorHAnsi"/>
          <w:b/>
          <w:szCs w:val="22"/>
        </w:rPr>
        <w:t xml:space="preserve">: </w:t>
      </w:r>
      <w:r w:rsidR="00550BE9">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w:t>
      </w:r>
      <w:r w:rsidR="0090439E">
        <w:rPr>
          <w:rFonts w:asciiTheme="majorHAnsi" w:hAnsiTheme="majorHAnsi" w:cstheme="majorHAnsi"/>
          <w:szCs w:val="22"/>
        </w:rPr>
        <w:t>our motivation for PhD research and h</w:t>
      </w:r>
      <w:r w:rsidR="0090439E" w:rsidRPr="0090439E">
        <w:rPr>
          <w:rFonts w:asciiTheme="majorHAnsi" w:hAnsiTheme="majorHAnsi" w:cstheme="majorHAnsi"/>
          <w:szCs w:val="22"/>
        </w:rPr>
        <w:t>ow your education and experience to date has prepared you for this research</w:t>
      </w:r>
      <w:r w:rsidR="00B316CF">
        <w:rPr>
          <w:rFonts w:asciiTheme="majorHAnsi" w:hAnsiTheme="majorHAnsi" w:cstheme="majorHAnsi"/>
          <w:szCs w:val="22"/>
        </w:rPr>
        <w:t xml:space="preserve"> project.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B316CF">
        <w:trPr>
          <w:trHeight w:val="3869"/>
        </w:trPr>
        <w:tc>
          <w:tcPr>
            <w:tcW w:w="9923" w:type="dxa"/>
            <w:tcBorders>
              <w:top w:val="single" w:sz="4" w:space="0" w:color="auto"/>
              <w:left w:val="single" w:sz="4" w:space="0" w:color="auto"/>
              <w:bottom w:val="single" w:sz="4" w:space="0" w:color="auto"/>
              <w:right w:val="single" w:sz="4" w:space="0" w:color="auto"/>
            </w:tcBorders>
          </w:tcPr>
          <w:p w:rsidR="00B316CF" w:rsidRDefault="00B316CF" w:rsidP="00B316CF">
            <w:pPr>
              <w:pStyle w:val="Header"/>
              <w:tabs>
                <w:tab w:val="clear" w:pos="4320"/>
                <w:tab w:val="clear" w:pos="8640"/>
                <w:tab w:val="num" w:pos="720"/>
              </w:tabs>
              <w:rPr>
                <w:rFonts w:asciiTheme="majorHAnsi" w:hAnsiTheme="majorHAnsi" w:cstheme="majorHAnsi"/>
                <w:b/>
                <w:szCs w:val="22"/>
              </w:rPr>
            </w:pPr>
          </w:p>
          <w:p w:rsidR="00550BE9" w:rsidRPr="003D5AD3" w:rsidRDefault="00B316CF" w:rsidP="00B316CF">
            <w:pPr>
              <w:rPr>
                <w:rFonts w:asciiTheme="majorHAnsi" w:hAnsiTheme="majorHAnsi" w:cstheme="majorHAnsi"/>
                <w:szCs w:val="22"/>
              </w:rPr>
            </w:pPr>
            <w:r>
              <w:rPr>
                <w:rFonts w:asciiTheme="majorHAnsi" w:hAnsiTheme="majorHAnsi" w:cstheme="majorHAnsi"/>
                <w:b/>
                <w:szCs w:val="22"/>
              </w:rPr>
              <w:t xml:space="preserve">This should be a maximum of </w:t>
            </w:r>
            <w:r>
              <w:rPr>
                <w:rFonts w:asciiTheme="majorHAnsi" w:hAnsiTheme="majorHAnsi" w:cstheme="majorHAnsi"/>
                <w:b/>
                <w:szCs w:val="22"/>
                <w:u w:val="single"/>
              </w:rPr>
              <w:t>1,000 words</w:t>
            </w:r>
            <w:r w:rsidRPr="003D5AD3">
              <w:rPr>
                <w:rFonts w:asciiTheme="majorHAnsi" w:hAnsiTheme="majorHAnsi" w:cstheme="majorHAnsi"/>
                <w:b/>
                <w:szCs w:val="22"/>
              </w:rPr>
              <w:t>, no smaller than Arial font 11</w:t>
            </w:r>
            <w:r>
              <w:rPr>
                <w:rFonts w:asciiTheme="majorHAnsi" w:hAnsiTheme="majorHAnsi" w:cstheme="majorHAnsi"/>
                <w:b/>
                <w:szCs w:val="22"/>
              </w:rPr>
              <w:t>.</w:t>
            </w: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532A8D" w:rsidRPr="00C963E5" w:rsidRDefault="00B316CF" w:rsidP="00532A8D">
      <w:pPr>
        <w:pStyle w:val="Header"/>
        <w:tabs>
          <w:tab w:val="clear" w:pos="4320"/>
          <w:tab w:val="clear" w:pos="8640"/>
          <w:tab w:val="left" w:pos="284"/>
        </w:tabs>
        <w:jc w:val="both"/>
        <w:rPr>
          <w:rFonts w:asciiTheme="majorHAnsi" w:hAnsiTheme="majorHAnsi" w:cstheme="majorHAnsi"/>
          <w:b/>
          <w:szCs w:val="22"/>
        </w:rPr>
      </w:pPr>
      <w:r>
        <w:rPr>
          <w:rFonts w:asciiTheme="majorHAnsi" w:hAnsiTheme="majorHAnsi" w:cstheme="majorHAnsi"/>
          <w:b/>
          <w:szCs w:val="22"/>
        </w:rPr>
        <w:t>9</w:t>
      </w:r>
      <w:r w:rsidR="00532A8D" w:rsidRPr="00C963E5">
        <w:rPr>
          <w:rFonts w:asciiTheme="majorHAnsi" w:hAnsiTheme="majorHAnsi" w:cstheme="majorHAnsi"/>
          <w:b/>
          <w:szCs w:val="22"/>
        </w:rPr>
        <w:t>: References and Referees</w:t>
      </w:r>
    </w:p>
    <w:p w:rsidR="007D24D9" w:rsidRPr="00C963E5" w:rsidRDefault="007D24D9" w:rsidP="00C963E5">
      <w:pPr>
        <w:pStyle w:val="Header"/>
        <w:tabs>
          <w:tab w:val="clear" w:pos="4320"/>
          <w:tab w:val="clear" w:pos="8640"/>
          <w:tab w:val="left" w:pos="284"/>
        </w:tabs>
        <w:jc w:val="both"/>
        <w:rPr>
          <w:rFonts w:asciiTheme="majorHAnsi" w:hAnsiTheme="majorHAnsi" w:cstheme="majorHAnsi"/>
          <w:szCs w:val="22"/>
        </w:rPr>
      </w:pPr>
    </w:p>
    <w:p w:rsidR="003D2915" w:rsidRDefault="001B6D8F" w:rsidP="00CA5168">
      <w:pPr>
        <w:pStyle w:val="Header"/>
        <w:tabs>
          <w:tab w:val="left" w:pos="284"/>
        </w:tabs>
        <w:jc w:val="both"/>
        <w:rPr>
          <w:rFonts w:asciiTheme="majorHAnsi" w:hAnsiTheme="majorHAnsi" w:cstheme="majorHAnsi"/>
          <w:szCs w:val="22"/>
        </w:rPr>
      </w:pPr>
      <w:r w:rsidRPr="001B6D8F">
        <w:rPr>
          <w:rFonts w:asciiTheme="majorHAnsi" w:hAnsiTheme="majorHAnsi" w:cstheme="majorHAnsi"/>
          <w:szCs w:val="22"/>
        </w:rPr>
        <w:t>You are also required to provide two references in support of your AI Studentship application</w:t>
      </w:r>
    </w:p>
    <w:p w:rsidR="001B6D8F" w:rsidRDefault="001B6D8F" w:rsidP="00CA5168">
      <w:pPr>
        <w:pStyle w:val="Header"/>
        <w:tabs>
          <w:tab w:val="left" w:pos="284"/>
        </w:tabs>
        <w:jc w:val="both"/>
        <w:rPr>
          <w:rFonts w:asciiTheme="majorHAnsi" w:hAnsiTheme="majorHAnsi" w:cstheme="majorHAnsi"/>
          <w:szCs w:val="22"/>
        </w:rPr>
      </w:pPr>
    </w:p>
    <w:p w:rsidR="008805C4" w:rsidRPr="00C963E5" w:rsidRDefault="00B316CF" w:rsidP="00C963E5">
      <w:pPr>
        <w:pStyle w:val="Title"/>
        <w:jc w:val="left"/>
        <w:rPr>
          <w:rFonts w:asciiTheme="majorHAnsi" w:hAnsiTheme="majorHAnsi" w:cstheme="majorHAnsi"/>
          <w:sz w:val="22"/>
          <w:szCs w:val="22"/>
        </w:rPr>
      </w:pPr>
      <w:r>
        <w:rPr>
          <w:rFonts w:asciiTheme="majorHAnsi" w:hAnsiTheme="majorHAnsi" w:cstheme="majorHAnsi"/>
          <w:sz w:val="22"/>
          <w:szCs w:val="22"/>
        </w:rPr>
        <w:t>10</w:t>
      </w:r>
      <w:r w:rsidR="00532A8D" w:rsidRPr="00C963E5">
        <w:rPr>
          <w:rFonts w:asciiTheme="majorHAnsi" w:hAnsiTheme="majorHAnsi" w:cstheme="majorHAnsi"/>
          <w:sz w:val="22"/>
          <w:szCs w:val="22"/>
        </w:rPr>
        <w:t>:</w:t>
      </w:r>
      <w:r w:rsidR="00E57AB6" w:rsidRPr="00C963E5">
        <w:rPr>
          <w:rFonts w:asciiTheme="majorHAnsi" w:hAnsiTheme="majorHAnsi" w:cstheme="majorHAnsi"/>
          <w:sz w:val="22"/>
          <w:szCs w:val="22"/>
        </w:rPr>
        <w:t xml:space="preserve"> </w:t>
      </w:r>
      <w:r w:rsidR="00532A8D" w:rsidRPr="00C963E5">
        <w:rPr>
          <w:rFonts w:asciiTheme="majorHAnsi" w:hAnsiTheme="majorHAnsi" w:cstheme="majorHAnsi"/>
          <w:sz w:val="22"/>
          <w:szCs w:val="22"/>
        </w:rPr>
        <w:t>Additiona</w:t>
      </w:r>
      <w:r w:rsidR="00A570CB" w:rsidRPr="00C963E5">
        <w:rPr>
          <w:rFonts w:asciiTheme="majorHAnsi" w:hAnsiTheme="majorHAnsi" w:cstheme="majorHAnsi"/>
          <w:sz w:val="22"/>
          <w:szCs w:val="22"/>
        </w:rPr>
        <w:t>l Documentation to be submitted</w:t>
      </w:r>
    </w:p>
    <w:p w:rsidR="008805C4" w:rsidRPr="00C963E5" w:rsidRDefault="008805C4" w:rsidP="00C963E5">
      <w:pPr>
        <w:pStyle w:val="Title"/>
        <w:jc w:val="left"/>
        <w:rPr>
          <w:rFonts w:asciiTheme="majorHAnsi" w:hAnsiTheme="majorHAnsi" w:cstheme="majorHAnsi"/>
          <w:b w:val="0"/>
          <w:sz w:val="22"/>
          <w:szCs w:val="22"/>
        </w:rPr>
      </w:pPr>
    </w:p>
    <w:p w:rsidR="00532A8D" w:rsidRDefault="00694338" w:rsidP="00C963E5">
      <w:pPr>
        <w:pStyle w:val="Title"/>
        <w:jc w:val="left"/>
        <w:rPr>
          <w:rFonts w:asciiTheme="majorHAnsi" w:hAnsiTheme="majorHAnsi" w:cstheme="majorHAnsi"/>
          <w:b w:val="0"/>
          <w:sz w:val="22"/>
          <w:szCs w:val="22"/>
        </w:rPr>
      </w:pPr>
      <w:r w:rsidRPr="00C963E5">
        <w:rPr>
          <w:rFonts w:asciiTheme="majorHAnsi" w:hAnsiTheme="majorHAnsi" w:cstheme="majorHAnsi"/>
          <w:b w:val="0"/>
          <w:sz w:val="22"/>
          <w:szCs w:val="22"/>
        </w:rPr>
        <w:t xml:space="preserve">In addition to </w:t>
      </w:r>
      <w:r w:rsidR="00532A8D" w:rsidRPr="00C963E5">
        <w:rPr>
          <w:rFonts w:asciiTheme="majorHAnsi" w:hAnsiTheme="majorHAnsi" w:cstheme="majorHAnsi"/>
          <w:b w:val="0"/>
          <w:sz w:val="22"/>
          <w:szCs w:val="22"/>
        </w:rPr>
        <w:t>submitting this completed application form</w:t>
      </w:r>
      <w:r w:rsidR="00612897">
        <w:rPr>
          <w:rFonts w:asciiTheme="majorHAnsi" w:hAnsiTheme="majorHAnsi" w:cstheme="majorHAnsi"/>
          <w:b w:val="0"/>
          <w:sz w:val="22"/>
          <w:szCs w:val="22"/>
        </w:rPr>
        <w:t>,</w:t>
      </w:r>
      <w:r w:rsidR="00532A8D" w:rsidRPr="00C963E5">
        <w:rPr>
          <w:rFonts w:asciiTheme="majorHAnsi" w:hAnsiTheme="majorHAnsi" w:cstheme="majorHAnsi"/>
          <w:b w:val="0"/>
          <w:sz w:val="22"/>
          <w:szCs w:val="22"/>
        </w:rPr>
        <w:t xml:space="preserve"> you should also provide t</w:t>
      </w:r>
      <w:r w:rsidRPr="00C963E5">
        <w:rPr>
          <w:rFonts w:asciiTheme="majorHAnsi" w:hAnsiTheme="majorHAnsi" w:cstheme="majorHAnsi"/>
          <w:b w:val="0"/>
          <w:sz w:val="22"/>
          <w:szCs w:val="22"/>
        </w:rPr>
        <w:t xml:space="preserve">ranscripts </w:t>
      </w:r>
      <w:r w:rsidR="00532A8D" w:rsidRPr="00C963E5">
        <w:rPr>
          <w:rFonts w:asciiTheme="majorHAnsi" w:hAnsiTheme="majorHAnsi" w:cstheme="majorHAnsi"/>
          <w:b w:val="0"/>
          <w:sz w:val="22"/>
          <w:szCs w:val="22"/>
        </w:rPr>
        <w:t>of your previous qualifications.</w:t>
      </w:r>
    </w:p>
    <w:p w:rsidR="00DF648F" w:rsidRDefault="00DF648F" w:rsidP="00C963E5">
      <w:pPr>
        <w:pStyle w:val="Title"/>
        <w:jc w:val="left"/>
        <w:rPr>
          <w:rFonts w:asciiTheme="majorHAnsi" w:hAnsiTheme="majorHAnsi" w:cstheme="majorHAnsi"/>
          <w:b w:val="0"/>
          <w:sz w:val="22"/>
          <w:szCs w:val="22"/>
        </w:rPr>
      </w:pPr>
    </w:p>
    <w:p w:rsidR="00DF648F" w:rsidRPr="00DF648F" w:rsidRDefault="00DF648F" w:rsidP="00DF648F">
      <w:pPr>
        <w:pStyle w:val="Title"/>
        <w:jc w:val="left"/>
        <w:rPr>
          <w:rFonts w:asciiTheme="majorHAnsi" w:hAnsiTheme="majorHAnsi" w:cstheme="majorHAnsi"/>
          <w:sz w:val="22"/>
          <w:szCs w:val="22"/>
        </w:rPr>
      </w:pPr>
      <w:r w:rsidRPr="00DF648F">
        <w:rPr>
          <w:rFonts w:asciiTheme="majorHAnsi" w:hAnsiTheme="majorHAnsi" w:cstheme="majorHAnsi"/>
          <w:sz w:val="22"/>
          <w:szCs w:val="22"/>
        </w:rPr>
        <w:t>1</w:t>
      </w:r>
      <w:r>
        <w:rPr>
          <w:rFonts w:asciiTheme="majorHAnsi" w:hAnsiTheme="majorHAnsi" w:cstheme="majorHAnsi"/>
          <w:sz w:val="22"/>
          <w:szCs w:val="22"/>
        </w:rPr>
        <w:t>1</w:t>
      </w:r>
      <w:r w:rsidRPr="00DF648F">
        <w:rPr>
          <w:rFonts w:asciiTheme="majorHAnsi" w:hAnsiTheme="majorHAnsi" w:cstheme="majorHAnsi"/>
          <w:sz w:val="22"/>
          <w:szCs w:val="22"/>
        </w:rPr>
        <w:t>: Equality and Diversity Data Form</w:t>
      </w:r>
    </w:p>
    <w:p w:rsidR="00DF648F" w:rsidRPr="00DF648F" w:rsidRDefault="00DF648F" w:rsidP="00DF648F">
      <w:pPr>
        <w:pStyle w:val="Title"/>
        <w:jc w:val="left"/>
        <w:rPr>
          <w:rFonts w:asciiTheme="majorHAnsi" w:hAnsiTheme="majorHAnsi" w:cstheme="majorHAnsi"/>
          <w:b w:val="0"/>
          <w:sz w:val="22"/>
          <w:szCs w:val="22"/>
        </w:rPr>
      </w:pPr>
    </w:p>
    <w:p w:rsidR="00DF648F" w:rsidRDefault="00DF648F" w:rsidP="00DF648F">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2" w:history="1">
        <w:r w:rsidRPr="00014C3F">
          <w:rPr>
            <w:rStyle w:val="Hyperlink"/>
            <w:rFonts w:asciiTheme="majorHAnsi" w:hAnsiTheme="majorHAnsi" w:cstheme="majorHAnsi"/>
            <w:b w:val="0"/>
            <w:sz w:val="22"/>
            <w:szCs w:val="22"/>
          </w:rPr>
          <w:t>www.mgsdtp.ac.uk/studentships/equaldiverdataform</w:t>
        </w:r>
      </w:hyperlink>
    </w:p>
    <w:p w:rsidR="00DF648F" w:rsidRPr="00DF648F" w:rsidRDefault="00DF648F" w:rsidP="00DF648F">
      <w:pPr>
        <w:pStyle w:val="Title"/>
        <w:jc w:val="left"/>
        <w:rPr>
          <w:rFonts w:asciiTheme="majorHAnsi" w:hAnsiTheme="majorHAnsi" w:cstheme="majorHAnsi"/>
          <w:b w:val="0"/>
          <w:sz w:val="22"/>
          <w:szCs w:val="22"/>
        </w:rPr>
      </w:pPr>
    </w:p>
    <w:p w:rsidR="00DF648F" w:rsidRDefault="00DF648F" w:rsidP="00DF648F">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For each category you can select a ‘Prefer not to say’ option and the information collected in this form will only be used for the purpose of equal opportunities monitoring and will be shared with the ESRC in an anonymised manner to this end. </w:t>
      </w:r>
    </w:p>
    <w:p w:rsidR="0032711F" w:rsidRDefault="0032711F" w:rsidP="00DF648F">
      <w:pPr>
        <w:pStyle w:val="Title"/>
        <w:jc w:val="left"/>
        <w:rPr>
          <w:rFonts w:asciiTheme="majorHAnsi" w:hAnsiTheme="majorHAnsi" w:cstheme="majorHAnsi"/>
          <w:b w:val="0"/>
          <w:sz w:val="22"/>
          <w:szCs w:val="22"/>
        </w:rPr>
      </w:pPr>
    </w:p>
    <w:p w:rsidR="0032711F" w:rsidRPr="00DF648F" w:rsidRDefault="0032711F" w:rsidP="00DF648F">
      <w:pPr>
        <w:pStyle w:val="Title"/>
        <w:jc w:val="left"/>
        <w:rPr>
          <w:rFonts w:asciiTheme="majorHAnsi" w:hAnsiTheme="majorHAnsi" w:cstheme="majorHAnsi"/>
          <w:b w:val="0"/>
          <w:sz w:val="22"/>
          <w:szCs w:val="22"/>
        </w:rPr>
      </w:pPr>
    </w:p>
    <w:p w:rsidR="0032711F" w:rsidRPr="009A123F" w:rsidRDefault="0032711F" w:rsidP="0032711F">
      <w:pPr>
        <w:pStyle w:val="Title"/>
        <w:jc w:val="left"/>
        <w:rPr>
          <w:rFonts w:asciiTheme="majorHAnsi" w:hAnsiTheme="majorHAnsi" w:cstheme="majorHAnsi"/>
          <w:sz w:val="18"/>
          <w:szCs w:val="22"/>
        </w:rPr>
      </w:pPr>
      <w:r w:rsidRPr="009A123F">
        <w:rPr>
          <w:rFonts w:asciiTheme="majorHAnsi" w:hAnsiTheme="majorHAnsi" w:cstheme="majorHAnsi"/>
          <w:sz w:val="18"/>
          <w:szCs w:val="22"/>
        </w:rPr>
        <w:t>Privacy statement</w:t>
      </w:r>
    </w:p>
    <w:p w:rsidR="00DF648F" w:rsidRPr="008028B8" w:rsidRDefault="00476966" w:rsidP="00C963E5">
      <w:pPr>
        <w:pStyle w:val="Title"/>
        <w:jc w:val="left"/>
        <w:rPr>
          <w:rFonts w:asciiTheme="majorHAnsi" w:hAnsiTheme="majorHAnsi" w:cstheme="majorHAnsi"/>
          <w:b w:val="0"/>
          <w:sz w:val="18"/>
          <w:szCs w:val="22"/>
        </w:rPr>
      </w:pPr>
      <w:r w:rsidRPr="009A123F">
        <w:rPr>
          <w:rFonts w:asciiTheme="majorHAnsi" w:hAnsiTheme="majorHAnsi" w:cstheme="majorHAnsi"/>
          <w:b w:val="0"/>
          <w:sz w:val="18"/>
          <w:szCs w:val="22"/>
        </w:rPr>
        <w:t xml:space="preserve">The </w:t>
      </w:r>
      <w:r w:rsidR="0032711F" w:rsidRPr="009A123F">
        <w:rPr>
          <w:rFonts w:asciiTheme="majorHAnsi" w:hAnsiTheme="majorHAnsi" w:cstheme="majorHAnsi"/>
          <w:b w:val="0"/>
          <w:sz w:val="18"/>
          <w:szCs w:val="22"/>
        </w:rPr>
        <w:t xml:space="preserve">Universities of Aston, Birmingham, Leicester, Loughborough, Nottingham and Warwick will use your personal data provided in this application form for the purpose of assessing your application and eligibility for the Midlands Graduate School ESRC DTP </w:t>
      </w:r>
      <w:r w:rsidR="0082443B">
        <w:rPr>
          <w:rFonts w:asciiTheme="majorHAnsi" w:hAnsiTheme="majorHAnsi" w:cstheme="majorHAnsi"/>
          <w:b w:val="0"/>
          <w:sz w:val="18"/>
          <w:szCs w:val="22"/>
        </w:rPr>
        <w:t>AI</w:t>
      </w:r>
      <w:r w:rsidR="0032711F" w:rsidRPr="009A123F">
        <w:rPr>
          <w:rFonts w:asciiTheme="majorHAnsi" w:hAnsiTheme="majorHAnsi" w:cstheme="majorHAnsi"/>
          <w:b w:val="0"/>
          <w:sz w:val="18"/>
          <w:szCs w:val="22"/>
        </w:rPr>
        <w:t xml:space="preserve"> Studentship. Your personal data will not be shared or disclosed to any third parties external to these universities</w:t>
      </w:r>
      <w:r w:rsidR="008579E5" w:rsidRPr="009A123F">
        <w:rPr>
          <w:rFonts w:asciiTheme="majorHAnsi" w:hAnsiTheme="majorHAnsi" w:cstheme="majorHAnsi"/>
          <w:b w:val="0"/>
          <w:sz w:val="18"/>
          <w:szCs w:val="22"/>
        </w:rPr>
        <w:t xml:space="preserve">. </w:t>
      </w:r>
      <w:r w:rsidR="0032711F" w:rsidRPr="009A123F">
        <w:rPr>
          <w:rFonts w:asciiTheme="majorHAnsi" w:hAnsiTheme="majorHAnsi" w:cstheme="majorHAnsi"/>
          <w:b w:val="0"/>
          <w:sz w:val="18"/>
          <w:szCs w:val="22"/>
        </w:rPr>
        <w:t>If successful in your application, the Midlands Graduate School ESRC DTP will also use your personal data for the purposes of administering your studentship. By submitting this application you understand that your personal data will be processed and used by the University of Warwick and the Universities of: Aston, Birmingham, Leicester, Loughborough and Nottingham for the purposes outlined above and will be kept for the lifetime of the Midlands Graduate School ESRC Doctoral Training Partnership. 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esrcdtp@warwick.ac.uk</w:t>
      </w:r>
    </w:p>
    <w:p w:rsidR="00532A8D" w:rsidRPr="00C85D02" w:rsidRDefault="00532A8D" w:rsidP="00961649">
      <w:pPr>
        <w:tabs>
          <w:tab w:val="left" w:pos="567"/>
          <w:tab w:val="left" w:pos="5214"/>
          <w:tab w:val="left" w:pos="5498"/>
        </w:tabs>
        <w:jc w:val="both"/>
        <w:rPr>
          <w:rFonts w:asciiTheme="majorHAnsi" w:hAnsiTheme="majorHAnsi" w:cstheme="majorHAnsi"/>
          <w:szCs w:val="22"/>
        </w:rPr>
      </w:pPr>
    </w:p>
    <w:sectPr w:rsidR="00532A8D" w:rsidRPr="00C85D02" w:rsidSect="0057628E">
      <w:footerReference w:type="default" r:id="rId13"/>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E05ACD">
      <w:rPr>
        <w:rFonts w:asciiTheme="majorHAnsi" w:hAnsiTheme="majorHAnsi" w:cstheme="majorHAnsi"/>
        <w:noProof/>
        <w:sz w:val="22"/>
        <w:szCs w:val="22"/>
      </w:rPr>
      <w:t>2</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A73758E"/>
    <w:multiLevelType w:val="hybridMultilevel"/>
    <w:tmpl w:val="2486A1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2">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10"/>
  </w:num>
  <w:num w:numId="4">
    <w:abstractNumId w:val="6"/>
  </w:num>
  <w:num w:numId="5">
    <w:abstractNumId w:val="1"/>
  </w:num>
  <w:num w:numId="6">
    <w:abstractNumId w:val="5"/>
  </w:num>
  <w:num w:numId="7">
    <w:abstractNumId w:val="4"/>
  </w:num>
  <w:num w:numId="8">
    <w:abstractNumId w:val="8"/>
  </w:num>
  <w:num w:numId="9">
    <w:abstractNumId w:val="13"/>
  </w:num>
  <w:num w:numId="10">
    <w:abstractNumId w:val="0"/>
  </w:num>
  <w:num w:numId="11">
    <w:abstractNumId w:val="14"/>
  </w:num>
  <w:num w:numId="12">
    <w:abstractNumId w:val="12"/>
  </w:num>
  <w:num w:numId="13">
    <w:abstractNumId w:val="2"/>
  </w:num>
  <w:num w:numId="14">
    <w:abstractNumId w:val="9"/>
  </w:num>
  <w:num w:numId="15">
    <w:abstractNumId w:val="14"/>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07C2E"/>
    <w:rsid w:val="00011167"/>
    <w:rsid w:val="00011C45"/>
    <w:rsid w:val="00012B1F"/>
    <w:rsid w:val="0001385F"/>
    <w:rsid w:val="00013D14"/>
    <w:rsid w:val="00014F94"/>
    <w:rsid w:val="00015B4D"/>
    <w:rsid w:val="00016043"/>
    <w:rsid w:val="00016D89"/>
    <w:rsid w:val="0001729A"/>
    <w:rsid w:val="00017343"/>
    <w:rsid w:val="000179FC"/>
    <w:rsid w:val="00020213"/>
    <w:rsid w:val="00020BF7"/>
    <w:rsid w:val="00020CDF"/>
    <w:rsid w:val="0002140C"/>
    <w:rsid w:val="00022E73"/>
    <w:rsid w:val="00022ECA"/>
    <w:rsid w:val="00026EBF"/>
    <w:rsid w:val="00027547"/>
    <w:rsid w:val="00027754"/>
    <w:rsid w:val="00030FAC"/>
    <w:rsid w:val="00031ED1"/>
    <w:rsid w:val="00032ADA"/>
    <w:rsid w:val="00032B8C"/>
    <w:rsid w:val="00032E1B"/>
    <w:rsid w:val="00033E3A"/>
    <w:rsid w:val="000354EA"/>
    <w:rsid w:val="00035D6A"/>
    <w:rsid w:val="000378DA"/>
    <w:rsid w:val="00040CBB"/>
    <w:rsid w:val="000412E8"/>
    <w:rsid w:val="0004218B"/>
    <w:rsid w:val="00043513"/>
    <w:rsid w:val="0004392C"/>
    <w:rsid w:val="00043DDA"/>
    <w:rsid w:val="0004405D"/>
    <w:rsid w:val="000449E7"/>
    <w:rsid w:val="00045314"/>
    <w:rsid w:val="00046556"/>
    <w:rsid w:val="00046C56"/>
    <w:rsid w:val="00047C50"/>
    <w:rsid w:val="00047C6E"/>
    <w:rsid w:val="000504FD"/>
    <w:rsid w:val="00051347"/>
    <w:rsid w:val="0005191E"/>
    <w:rsid w:val="00052802"/>
    <w:rsid w:val="00053831"/>
    <w:rsid w:val="00054A49"/>
    <w:rsid w:val="00055275"/>
    <w:rsid w:val="000567D7"/>
    <w:rsid w:val="00057013"/>
    <w:rsid w:val="00057216"/>
    <w:rsid w:val="00060A1A"/>
    <w:rsid w:val="00060B84"/>
    <w:rsid w:val="000617DA"/>
    <w:rsid w:val="00062383"/>
    <w:rsid w:val="00062A83"/>
    <w:rsid w:val="00063A46"/>
    <w:rsid w:val="0006538F"/>
    <w:rsid w:val="00065AF4"/>
    <w:rsid w:val="00067598"/>
    <w:rsid w:val="000677E8"/>
    <w:rsid w:val="00067CE5"/>
    <w:rsid w:val="00067DF6"/>
    <w:rsid w:val="000700E0"/>
    <w:rsid w:val="00071396"/>
    <w:rsid w:val="00074074"/>
    <w:rsid w:val="000742B4"/>
    <w:rsid w:val="00074A6D"/>
    <w:rsid w:val="00075411"/>
    <w:rsid w:val="00076C63"/>
    <w:rsid w:val="0007762D"/>
    <w:rsid w:val="000806E3"/>
    <w:rsid w:val="0008088B"/>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39EB"/>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5EC9"/>
    <w:rsid w:val="001060D7"/>
    <w:rsid w:val="00106240"/>
    <w:rsid w:val="00106B4D"/>
    <w:rsid w:val="00106D21"/>
    <w:rsid w:val="00107C51"/>
    <w:rsid w:val="001126AF"/>
    <w:rsid w:val="00113245"/>
    <w:rsid w:val="0011606E"/>
    <w:rsid w:val="00117082"/>
    <w:rsid w:val="00120FCE"/>
    <w:rsid w:val="0012177F"/>
    <w:rsid w:val="00122BA9"/>
    <w:rsid w:val="0012309E"/>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D8F"/>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2ACC"/>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4E8"/>
    <w:rsid w:val="00264B26"/>
    <w:rsid w:val="00264EE0"/>
    <w:rsid w:val="0026542A"/>
    <w:rsid w:val="0026658A"/>
    <w:rsid w:val="00271A64"/>
    <w:rsid w:val="002741C9"/>
    <w:rsid w:val="00274B03"/>
    <w:rsid w:val="00274FEE"/>
    <w:rsid w:val="00275047"/>
    <w:rsid w:val="00275439"/>
    <w:rsid w:val="002759D5"/>
    <w:rsid w:val="00275F32"/>
    <w:rsid w:val="002770B7"/>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604F"/>
    <w:rsid w:val="002A6A7E"/>
    <w:rsid w:val="002A7DD8"/>
    <w:rsid w:val="002B1DC1"/>
    <w:rsid w:val="002B3133"/>
    <w:rsid w:val="002B4014"/>
    <w:rsid w:val="002B4704"/>
    <w:rsid w:val="002B472E"/>
    <w:rsid w:val="002B4FDC"/>
    <w:rsid w:val="002B5611"/>
    <w:rsid w:val="002B5ADA"/>
    <w:rsid w:val="002B5BE0"/>
    <w:rsid w:val="002B6582"/>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A20"/>
    <w:rsid w:val="00312F08"/>
    <w:rsid w:val="00313EB4"/>
    <w:rsid w:val="003159DC"/>
    <w:rsid w:val="00316635"/>
    <w:rsid w:val="0031762C"/>
    <w:rsid w:val="003207BC"/>
    <w:rsid w:val="00321B6F"/>
    <w:rsid w:val="00322502"/>
    <w:rsid w:val="00322510"/>
    <w:rsid w:val="00322C1B"/>
    <w:rsid w:val="00322D05"/>
    <w:rsid w:val="00323A3C"/>
    <w:rsid w:val="00324628"/>
    <w:rsid w:val="00324CA7"/>
    <w:rsid w:val="00325FC0"/>
    <w:rsid w:val="003268C1"/>
    <w:rsid w:val="0032711F"/>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2B1F"/>
    <w:rsid w:val="00343889"/>
    <w:rsid w:val="00344D25"/>
    <w:rsid w:val="00345398"/>
    <w:rsid w:val="003459DD"/>
    <w:rsid w:val="00345D9F"/>
    <w:rsid w:val="0034626B"/>
    <w:rsid w:val="00346361"/>
    <w:rsid w:val="00347AEF"/>
    <w:rsid w:val="00347BB9"/>
    <w:rsid w:val="00350239"/>
    <w:rsid w:val="003507DA"/>
    <w:rsid w:val="00351822"/>
    <w:rsid w:val="00353B30"/>
    <w:rsid w:val="00354BC1"/>
    <w:rsid w:val="00354FE4"/>
    <w:rsid w:val="00355302"/>
    <w:rsid w:val="00355925"/>
    <w:rsid w:val="0036004F"/>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2DB4"/>
    <w:rsid w:val="003A3B7B"/>
    <w:rsid w:val="003A3BD9"/>
    <w:rsid w:val="003A3CC9"/>
    <w:rsid w:val="003A4602"/>
    <w:rsid w:val="003A6F46"/>
    <w:rsid w:val="003B0234"/>
    <w:rsid w:val="003B15F8"/>
    <w:rsid w:val="003B1F09"/>
    <w:rsid w:val="003B2CEC"/>
    <w:rsid w:val="003B313E"/>
    <w:rsid w:val="003B3FCE"/>
    <w:rsid w:val="003B4726"/>
    <w:rsid w:val="003B4A1C"/>
    <w:rsid w:val="003B541C"/>
    <w:rsid w:val="003B547F"/>
    <w:rsid w:val="003B5929"/>
    <w:rsid w:val="003B617E"/>
    <w:rsid w:val="003B6413"/>
    <w:rsid w:val="003C07B5"/>
    <w:rsid w:val="003C1A3A"/>
    <w:rsid w:val="003C1CBB"/>
    <w:rsid w:val="003C21A7"/>
    <w:rsid w:val="003C2736"/>
    <w:rsid w:val="003C2F18"/>
    <w:rsid w:val="003C5C6B"/>
    <w:rsid w:val="003C69B7"/>
    <w:rsid w:val="003C6DE0"/>
    <w:rsid w:val="003C6E9A"/>
    <w:rsid w:val="003C7AAA"/>
    <w:rsid w:val="003D0179"/>
    <w:rsid w:val="003D08E6"/>
    <w:rsid w:val="003D0B4B"/>
    <w:rsid w:val="003D0DB5"/>
    <w:rsid w:val="003D2044"/>
    <w:rsid w:val="003D2915"/>
    <w:rsid w:val="003D4ECD"/>
    <w:rsid w:val="003D58BC"/>
    <w:rsid w:val="003D5AD3"/>
    <w:rsid w:val="003D6C13"/>
    <w:rsid w:val="003E0159"/>
    <w:rsid w:val="003E1B4C"/>
    <w:rsid w:val="003E3638"/>
    <w:rsid w:val="003E3C16"/>
    <w:rsid w:val="003E66A3"/>
    <w:rsid w:val="003E72FA"/>
    <w:rsid w:val="003F1740"/>
    <w:rsid w:val="003F193C"/>
    <w:rsid w:val="003F1ACC"/>
    <w:rsid w:val="003F1BB2"/>
    <w:rsid w:val="003F38C0"/>
    <w:rsid w:val="003F3F3F"/>
    <w:rsid w:val="003F3F94"/>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49"/>
    <w:rsid w:val="00430754"/>
    <w:rsid w:val="00430B19"/>
    <w:rsid w:val="00430D25"/>
    <w:rsid w:val="00431467"/>
    <w:rsid w:val="00432380"/>
    <w:rsid w:val="00433051"/>
    <w:rsid w:val="004330EF"/>
    <w:rsid w:val="00433E6B"/>
    <w:rsid w:val="004345C1"/>
    <w:rsid w:val="0043677D"/>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6091B"/>
    <w:rsid w:val="00463764"/>
    <w:rsid w:val="004638DE"/>
    <w:rsid w:val="0046452D"/>
    <w:rsid w:val="00464710"/>
    <w:rsid w:val="0046687E"/>
    <w:rsid w:val="00466A25"/>
    <w:rsid w:val="0046762F"/>
    <w:rsid w:val="00470C1F"/>
    <w:rsid w:val="004713DE"/>
    <w:rsid w:val="00472CDE"/>
    <w:rsid w:val="00472D07"/>
    <w:rsid w:val="004733D2"/>
    <w:rsid w:val="00475EC7"/>
    <w:rsid w:val="00476966"/>
    <w:rsid w:val="00476CC3"/>
    <w:rsid w:val="004778B7"/>
    <w:rsid w:val="00482864"/>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A8D"/>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B6EA7"/>
    <w:rsid w:val="005C09C3"/>
    <w:rsid w:val="005C0D58"/>
    <w:rsid w:val="005C0EAF"/>
    <w:rsid w:val="005C1801"/>
    <w:rsid w:val="005C1BF3"/>
    <w:rsid w:val="005C20AD"/>
    <w:rsid w:val="005C2AC0"/>
    <w:rsid w:val="005C303D"/>
    <w:rsid w:val="005C388D"/>
    <w:rsid w:val="005C3D9E"/>
    <w:rsid w:val="005C43BA"/>
    <w:rsid w:val="005C5E98"/>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6774"/>
    <w:rsid w:val="005F7726"/>
    <w:rsid w:val="005F7D85"/>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897"/>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3CD2"/>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688D"/>
    <w:rsid w:val="006C70B5"/>
    <w:rsid w:val="006C7B30"/>
    <w:rsid w:val="006D0064"/>
    <w:rsid w:val="006D00F6"/>
    <w:rsid w:val="006D0A9C"/>
    <w:rsid w:val="006D119B"/>
    <w:rsid w:val="006D22C3"/>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1B67"/>
    <w:rsid w:val="006F20B5"/>
    <w:rsid w:val="006F287B"/>
    <w:rsid w:val="006F2C98"/>
    <w:rsid w:val="006F3008"/>
    <w:rsid w:val="006F5607"/>
    <w:rsid w:val="006F5651"/>
    <w:rsid w:val="006F621D"/>
    <w:rsid w:val="006F6D6D"/>
    <w:rsid w:val="006F7287"/>
    <w:rsid w:val="007003E1"/>
    <w:rsid w:val="007004DF"/>
    <w:rsid w:val="0070052E"/>
    <w:rsid w:val="00701D94"/>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4C5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61CA"/>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4D9"/>
    <w:rsid w:val="007D2DC4"/>
    <w:rsid w:val="007D2EAD"/>
    <w:rsid w:val="007D4380"/>
    <w:rsid w:val="007D5BF2"/>
    <w:rsid w:val="007D5CB3"/>
    <w:rsid w:val="007D738F"/>
    <w:rsid w:val="007D7E01"/>
    <w:rsid w:val="007E1C1F"/>
    <w:rsid w:val="007E2B37"/>
    <w:rsid w:val="007E434E"/>
    <w:rsid w:val="007E553B"/>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28B8"/>
    <w:rsid w:val="00803704"/>
    <w:rsid w:val="008044C6"/>
    <w:rsid w:val="00804979"/>
    <w:rsid w:val="00804C2B"/>
    <w:rsid w:val="00806CA8"/>
    <w:rsid w:val="0081097E"/>
    <w:rsid w:val="00810B10"/>
    <w:rsid w:val="008113BB"/>
    <w:rsid w:val="00812095"/>
    <w:rsid w:val="008125DD"/>
    <w:rsid w:val="0081329E"/>
    <w:rsid w:val="00816FB8"/>
    <w:rsid w:val="008205A8"/>
    <w:rsid w:val="008206EE"/>
    <w:rsid w:val="008216B7"/>
    <w:rsid w:val="00822B4A"/>
    <w:rsid w:val="0082332D"/>
    <w:rsid w:val="00824251"/>
    <w:rsid w:val="0082443B"/>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334"/>
    <w:rsid w:val="008344F5"/>
    <w:rsid w:val="008369DB"/>
    <w:rsid w:val="00843039"/>
    <w:rsid w:val="00843DED"/>
    <w:rsid w:val="00844027"/>
    <w:rsid w:val="00846105"/>
    <w:rsid w:val="00846E8D"/>
    <w:rsid w:val="00846F6F"/>
    <w:rsid w:val="00847A1A"/>
    <w:rsid w:val="00850333"/>
    <w:rsid w:val="00850F82"/>
    <w:rsid w:val="0085117C"/>
    <w:rsid w:val="00851367"/>
    <w:rsid w:val="00851EAC"/>
    <w:rsid w:val="00852F4B"/>
    <w:rsid w:val="008543A4"/>
    <w:rsid w:val="008549DA"/>
    <w:rsid w:val="008554BD"/>
    <w:rsid w:val="008554E8"/>
    <w:rsid w:val="00855F28"/>
    <w:rsid w:val="008579E5"/>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9FB"/>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816"/>
    <w:rsid w:val="008F6DAD"/>
    <w:rsid w:val="008F6E2E"/>
    <w:rsid w:val="008F784F"/>
    <w:rsid w:val="008F78A0"/>
    <w:rsid w:val="00900874"/>
    <w:rsid w:val="00903178"/>
    <w:rsid w:val="0090397E"/>
    <w:rsid w:val="00903D8D"/>
    <w:rsid w:val="00903EC3"/>
    <w:rsid w:val="0090439E"/>
    <w:rsid w:val="00904D3C"/>
    <w:rsid w:val="009066D4"/>
    <w:rsid w:val="00910EB0"/>
    <w:rsid w:val="00912DBF"/>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2E51"/>
    <w:rsid w:val="009533C1"/>
    <w:rsid w:val="0095353C"/>
    <w:rsid w:val="009546F8"/>
    <w:rsid w:val="009554A1"/>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6192"/>
    <w:rsid w:val="00996C4B"/>
    <w:rsid w:val="009A123F"/>
    <w:rsid w:val="009B0DEF"/>
    <w:rsid w:val="009B1687"/>
    <w:rsid w:val="009B1B09"/>
    <w:rsid w:val="009B30EB"/>
    <w:rsid w:val="009B4202"/>
    <w:rsid w:val="009B61FD"/>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1E73"/>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DA8"/>
    <w:rsid w:val="00A24800"/>
    <w:rsid w:val="00A2488D"/>
    <w:rsid w:val="00A24F2E"/>
    <w:rsid w:val="00A27301"/>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570CB"/>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4AB"/>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450"/>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2A10"/>
    <w:rsid w:val="00B2582A"/>
    <w:rsid w:val="00B26577"/>
    <w:rsid w:val="00B27661"/>
    <w:rsid w:val="00B316CF"/>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3FF1"/>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54E4"/>
    <w:rsid w:val="00B87E0F"/>
    <w:rsid w:val="00B92969"/>
    <w:rsid w:val="00B938F1"/>
    <w:rsid w:val="00B94114"/>
    <w:rsid w:val="00B9453F"/>
    <w:rsid w:val="00B968E7"/>
    <w:rsid w:val="00B96D95"/>
    <w:rsid w:val="00BA0577"/>
    <w:rsid w:val="00BA064F"/>
    <w:rsid w:val="00BA0D27"/>
    <w:rsid w:val="00BA2C48"/>
    <w:rsid w:val="00BA31FC"/>
    <w:rsid w:val="00BA32C7"/>
    <w:rsid w:val="00BA5299"/>
    <w:rsid w:val="00BB1595"/>
    <w:rsid w:val="00BB16DF"/>
    <w:rsid w:val="00BB20C6"/>
    <w:rsid w:val="00BB2211"/>
    <w:rsid w:val="00BB2B2D"/>
    <w:rsid w:val="00BB59A4"/>
    <w:rsid w:val="00BB6714"/>
    <w:rsid w:val="00BB6CDF"/>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1CD4"/>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3E5"/>
    <w:rsid w:val="00C96C52"/>
    <w:rsid w:val="00C96D6F"/>
    <w:rsid w:val="00C96FA4"/>
    <w:rsid w:val="00C9726C"/>
    <w:rsid w:val="00CA22A3"/>
    <w:rsid w:val="00CA3329"/>
    <w:rsid w:val="00CA4A9D"/>
    <w:rsid w:val="00CA4F67"/>
    <w:rsid w:val="00CA4F71"/>
    <w:rsid w:val="00CA5168"/>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A1C"/>
    <w:rsid w:val="00CF1AB7"/>
    <w:rsid w:val="00CF275D"/>
    <w:rsid w:val="00CF2B0F"/>
    <w:rsid w:val="00CF2EA4"/>
    <w:rsid w:val="00CF392E"/>
    <w:rsid w:val="00CF4411"/>
    <w:rsid w:val="00CF5CAE"/>
    <w:rsid w:val="00CF6C77"/>
    <w:rsid w:val="00CF70BD"/>
    <w:rsid w:val="00CF7CE1"/>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7081"/>
    <w:rsid w:val="00DE73EB"/>
    <w:rsid w:val="00DF0664"/>
    <w:rsid w:val="00DF1A0A"/>
    <w:rsid w:val="00DF2A66"/>
    <w:rsid w:val="00DF2CBB"/>
    <w:rsid w:val="00DF37C0"/>
    <w:rsid w:val="00DF4304"/>
    <w:rsid w:val="00DF5B3C"/>
    <w:rsid w:val="00DF648F"/>
    <w:rsid w:val="00DF6750"/>
    <w:rsid w:val="00E01944"/>
    <w:rsid w:val="00E019B3"/>
    <w:rsid w:val="00E03E83"/>
    <w:rsid w:val="00E040CC"/>
    <w:rsid w:val="00E0415F"/>
    <w:rsid w:val="00E04947"/>
    <w:rsid w:val="00E04B94"/>
    <w:rsid w:val="00E05ACD"/>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87E19"/>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5573"/>
    <w:rsid w:val="00EF700D"/>
    <w:rsid w:val="00F007E5"/>
    <w:rsid w:val="00F011AF"/>
    <w:rsid w:val="00F01371"/>
    <w:rsid w:val="00F01401"/>
    <w:rsid w:val="00F01410"/>
    <w:rsid w:val="00F01E02"/>
    <w:rsid w:val="00F02E4F"/>
    <w:rsid w:val="00F031F4"/>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149D"/>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AB8F25-BDEF-4841-966A-B193165F4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1033313241">
      <w:bodyDiv w:val="1"/>
      <w:marLeft w:val="0"/>
      <w:marRight w:val="0"/>
      <w:marTop w:val="0"/>
      <w:marBottom w:val="0"/>
      <w:divBdr>
        <w:top w:val="none" w:sz="0" w:space="0" w:color="auto"/>
        <w:left w:val="none" w:sz="0" w:space="0" w:color="auto"/>
        <w:bottom w:val="none" w:sz="0" w:space="0" w:color="auto"/>
        <w:right w:val="none" w:sz="0" w:space="0" w:color="auto"/>
      </w:divBdr>
    </w:div>
    <w:div w:id="1256592896">
      <w:bodyDiv w:val="1"/>
      <w:marLeft w:val="0"/>
      <w:marRight w:val="0"/>
      <w:marTop w:val="0"/>
      <w:marBottom w:val="0"/>
      <w:divBdr>
        <w:top w:val="none" w:sz="0" w:space="0" w:color="auto"/>
        <w:left w:val="none" w:sz="0" w:space="0" w:color="auto"/>
        <w:bottom w:val="none" w:sz="0" w:space="0" w:color="auto"/>
        <w:right w:val="none" w:sz="0" w:space="0" w:color="auto"/>
      </w:divBdr>
      <w:divsChild>
        <w:div w:id="1646735877">
          <w:marLeft w:val="0"/>
          <w:marRight w:val="0"/>
          <w:marTop w:val="0"/>
          <w:marBottom w:val="0"/>
          <w:divBdr>
            <w:top w:val="none" w:sz="0" w:space="0" w:color="auto"/>
            <w:left w:val="none" w:sz="0" w:space="0" w:color="auto"/>
            <w:bottom w:val="none" w:sz="0" w:space="0" w:color="auto"/>
            <w:right w:val="none" w:sz="0" w:space="0" w:color="auto"/>
          </w:divBdr>
        </w:div>
        <w:div w:id="1968312186">
          <w:marLeft w:val="0"/>
          <w:marRight w:val="0"/>
          <w:marTop w:val="0"/>
          <w:marBottom w:val="0"/>
          <w:divBdr>
            <w:top w:val="none" w:sz="0" w:space="0" w:color="auto"/>
            <w:left w:val="none" w:sz="0" w:space="0" w:color="auto"/>
            <w:bottom w:val="none" w:sz="0" w:space="0" w:color="auto"/>
            <w:right w:val="none" w:sz="0" w:space="0" w:color="auto"/>
          </w:divBdr>
        </w:div>
      </w:divsChild>
    </w:div>
    <w:div w:id="1430468545">
      <w:bodyDiv w:val="1"/>
      <w:marLeft w:val="0"/>
      <w:marRight w:val="0"/>
      <w:marTop w:val="0"/>
      <w:marBottom w:val="0"/>
      <w:divBdr>
        <w:top w:val="none" w:sz="0" w:space="0" w:color="auto"/>
        <w:left w:val="none" w:sz="0" w:space="0" w:color="auto"/>
        <w:bottom w:val="none" w:sz="0" w:space="0" w:color="auto"/>
        <w:right w:val="none" w:sz="0" w:space="0" w:color="auto"/>
      </w:divBdr>
      <w:divsChild>
        <w:div w:id="2054764105">
          <w:marLeft w:val="0"/>
          <w:marRight w:val="0"/>
          <w:marTop w:val="0"/>
          <w:marBottom w:val="0"/>
          <w:divBdr>
            <w:top w:val="none" w:sz="0" w:space="0" w:color="auto"/>
            <w:left w:val="none" w:sz="0" w:space="0" w:color="auto"/>
            <w:bottom w:val="none" w:sz="0" w:space="0" w:color="auto"/>
            <w:right w:val="none" w:sz="0" w:space="0" w:color="auto"/>
          </w:divBdr>
        </w:div>
        <w:div w:id="430510016">
          <w:marLeft w:val="0"/>
          <w:marRight w:val="0"/>
          <w:marTop w:val="0"/>
          <w:marBottom w:val="0"/>
          <w:divBdr>
            <w:top w:val="none" w:sz="0" w:space="0" w:color="auto"/>
            <w:left w:val="none" w:sz="0" w:space="0" w:color="auto"/>
            <w:bottom w:val="none" w:sz="0" w:space="0" w:color="auto"/>
            <w:right w:val="none" w:sz="0" w:space="0" w:color="auto"/>
          </w:divBdr>
        </w:div>
      </w:divsChild>
    </w:div>
    <w:div w:id="1521352824">
      <w:bodyDiv w:val="1"/>
      <w:marLeft w:val="0"/>
      <w:marRight w:val="0"/>
      <w:marTop w:val="0"/>
      <w:marBottom w:val="0"/>
      <w:divBdr>
        <w:top w:val="none" w:sz="0" w:space="0" w:color="auto"/>
        <w:left w:val="none" w:sz="0" w:space="0" w:color="auto"/>
        <w:bottom w:val="none" w:sz="0" w:space="0" w:color="auto"/>
        <w:right w:val="none" w:sz="0" w:space="0" w:color="auto"/>
      </w:divBdr>
      <w:divsChild>
        <w:div w:id="1248267456">
          <w:marLeft w:val="0"/>
          <w:marRight w:val="0"/>
          <w:marTop w:val="0"/>
          <w:marBottom w:val="0"/>
          <w:divBdr>
            <w:top w:val="none" w:sz="0" w:space="0" w:color="auto"/>
            <w:left w:val="none" w:sz="0" w:space="0" w:color="auto"/>
            <w:bottom w:val="none" w:sz="0" w:space="0" w:color="auto"/>
            <w:right w:val="none" w:sz="0" w:space="0" w:color="auto"/>
          </w:divBdr>
        </w:div>
        <w:div w:id="752973868">
          <w:marLeft w:val="0"/>
          <w:marRight w:val="0"/>
          <w:marTop w:val="0"/>
          <w:marBottom w:val="0"/>
          <w:divBdr>
            <w:top w:val="none" w:sz="0" w:space="0" w:color="auto"/>
            <w:left w:val="none" w:sz="0" w:space="0" w:color="auto"/>
            <w:bottom w:val="none" w:sz="0" w:space="0" w:color="auto"/>
            <w:right w:val="none" w:sz="0" w:space="0" w:color="auto"/>
          </w:divBdr>
        </w:div>
      </w:divsChild>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gsdtp.ac.uk/studentships/equaldiverdatafor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collaborativeandjoint/ai_studentship_guidance_notes_-_midlands_graduate_school_esrc_dtp_applicants.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arwick.ac.uk/fac/cross_fac/mgsdtp/collaborativeandjoint/ai_studentship_guidance_notes_-_midlands_graduate_school_esrc_dtp_applicants.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318FFF-8C85-4A33-B4E9-06C9199FB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41E8FD3B</Template>
  <TotalTime>399</TotalTime>
  <Pages>4</Pages>
  <Words>987</Words>
  <Characters>5628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6602</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92</cp:revision>
  <cp:lastPrinted>2017-01-10T15:54:00Z</cp:lastPrinted>
  <dcterms:created xsi:type="dcterms:W3CDTF">2016-11-18T00:49:00Z</dcterms:created>
  <dcterms:modified xsi:type="dcterms:W3CDTF">2018-10-10T13:44:00Z</dcterms:modified>
</cp:coreProperties>
</file>