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E2EFD9" w:themeColor="accent6" w:themeTint="33"/>
  <w:body>
    <w:p w14:paraId="710AEC1D" w14:textId="77777777" w:rsidR="000B0705" w:rsidRPr="000B0705" w:rsidRDefault="000B0705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B0705"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What was migration like in the past?</w:t>
      </w:r>
    </w:p>
    <w:p w14:paraId="4B1108C0" w14:textId="77777777" w:rsidR="000B0705" w:rsidRDefault="000B0705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B0705"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Come along to find out!</w:t>
      </w:r>
    </w:p>
    <w:p w14:paraId="67897D19" w14:textId="77777777" w:rsidR="00E5713D" w:rsidRDefault="000B0705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D108B"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511FC5B6" wp14:editId="4AF0C423">
            <wp:simplePos x="0" y="0"/>
            <wp:positionH relativeFrom="margin">
              <wp:posOffset>1547495</wp:posOffset>
            </wp:positionH>
            <wp:positionV relativeFrom="paragraph">
              <wp:posOffset>15240</wp:posOffset>
            </wp:positionV>
            <wp:extent cx="3642360" cy="2431415"/>
            <wp:effectExtent l="0" t="0" r="0" b="6985"/>
            <wp:wrapSquare wrapText="bothSides"/>
            <wp:docPr id="11" name="Picture 11" descr="\\CANTUS\User44\u\u1574453\Documents\My Pictures\Antônio_Rocco_-_Os_emigrant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\\CANTUS\User44\u\u1574453\Documents\My Pictures\Antônio_Rocco_-_Os_emigrant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2360" cy="243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910FA3" w14:textId="77777777" w:rsidR="000B0705" w:rsidRDefault="000B0705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781194BD" w14:textId="77777777" w:rsidR="000B0705" w:rsidRDefault="000B0705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5583FD29" w14:textId="77777777" w:rsidR="000B0705" w:rsidRDefault="000B0705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52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393FA51" w14:textId="77777777" w:rsidR="001B3A00" w:rsidRPr="001B3A00" w:rsidRDefault="001B3A00" w:rsidP="001B3A00">
      <w:pPr>
        <w:pStyle w:val="Subtitle"/>
        <w:spacing w:after="0"/>
        <w:rPr>
          <w:rFonts w:ascii="Palatino Linotype" w:hAnsi="Palatino Linotype"/>
          <w:b/>
          <w:color w:val="C00000"/>
          <w:sz w:val="12"/>
          <w:szCs w:val="12"/>
        </w:rPr>
      </w:pPr>
    </w:p>
    <w:p w14:paraId="1EF6C8E6" w14:textId="77777777" w:rsidR="001B3A00" w:rsidRDefault="001B3A00" w:rsidP="00D9669C">
      <w:pPr>
        <w:pStyle w:val="Subtitle"/>
        <w:spacing w:after="0"/>
        <w:rPr>
          <w:rFonts w:ascii="Palatino Linotype" w:hAnsi="Palatino Linotype"/>
          <w:b/>
          <w:color w:val="C00000"/>
          <w:sz w:val="44"/>
          <w:szCs w:val="52"/>
        </w:rPr>
      </w:pPr>
    </w:p>
    <w:p w14:paraId="7C85E05D" w14:textId="77777777" w:rsidR="000B0705" w:rsidRPr="000B0705" w:rsidRDefault="00E8109D" w:rsidP="001B3A00">
      <w:pPr>
        <w:pStyle w:val="Subtitle"/>
        <w:spacing w:after="0"/>
        <w:jc w:val="center"/>
        <w:rPr>
          <w:rFonts w:ascii="Palatino Linotype" w:hAnsi="Palatino Linotype"/>
          <w:b/>
          <w:color w:val="C00000"/>
          <w:sz w:val="44"/>
          <w:szCs w:val="52"/>
        </w:rPr>
      </w:pPr>
      <w:r>
        <w:rPr>
          <w:rFonts w:ascii="Palatino Linotype" w:hAnsi="Palatino Linotype"/>
          <w:b/>
          <w:color w:val="C00000"/>
          <w:sz w:val="44"/>
          <w:szCs w:val="52"/>
        </w:rPr>
        <w:t xml:space="preserve">Friday </w:t>
      </w:r>
      <w:r w:rsidR="000B0705" w:rsidRPr="000B0705">
        <w:rPr>
          <w:rFonts w:ascii="Palatino Linotype" w:hAnsi="Palatino Linotype"/>
          <w:b/>
          <w:color w:val="C00000"/>
          <w:sz w:val="44"/>
          <w:szCs w:val="52"/>
        </w:rPr>
        <w:t>6</w:t>
      </w:r>
      <w:r w:rsidR="006F10D3">
        <w:rPr>
          <w:rFonts w:ascii="Palatino Linotype" w:hAnsi="Palatino Linotype"/>
          <w:b/>
          <w:color w:val="C00000"/>
          <w:sz w:val="44"/>
          <w:szCs w:val="52"/>
        </w:rPr>
        <w:t xml:space="preserve"> July, 5:30</w:t>
      </w:r>
      <w:r w:rsidR="000B0705" w:rsidRPr="000B0705">
        <w:rPr>
          <w:rFonts w:ascii="Palatino Linotype" w:hAnsi="Palatino Linotype"/>
          <w:b/>
          <w:color w:val="C00000"/>
          <w:sz w:val="44"/>
          <w:szCs w:val="52"/>
        </w:rPr>
        <w:t>-7</w:t>
      </w:r>
      <w:r w:rsidR="006F10D3">
        <w:rPr>
          <w:rFonts w:ascii="Palatino Linotype" w:hAnsi="Palatino Linotype"/>
          <w:b/>
          <w:color w:val="C00000"/>
          <w:sz w:val="44"/>
          <w:szCs w:val="52"/>
        </w:rPr>
        <w:t xml:space="preserve"> </w:t>
      </w:r>
      <w:r w:rsidR="000B0705" w:rsidRPr="000B0705">
        <w:rPr>
          <w:rFonts w:ascii="Palatino Linotype" w:hAnsi="Palatino Linotype"/>
          <w:b/>
          <w:color w:val="C00000"/>
          <w:sz w:val="44"/>
          <w:szCs w:val="52"/>
        </w:rPr>
        <w:t>pm</w:t>
      </w:r>
    </w:p>
    <w:p w14:paraId="36FD548F" w14:textId="77777777" w:rsidR="000B0705" w:rsidRPr="000B0705" w:rsidRDefault="00DB3EBC" w:rsidP="001B3A00">
      <w:pPr>
        <w:spacing w:after="0"/>
        <w:jc w:val="center"/>
        <w:rPr>
          <w:rFonts w:ascii="Palatino Linotype" w:hAnsi="Palatino Linotype"/>
          <w:b/>
          <w:noProof/>
          <w:color w:val="000000" w:themeColor="text1"/>
          <w:sz w:val="44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sdt>
        <w:sdtPr>
          <w:rPr>
            <w:rFonts w:ascii="Palatino Linotype" w:hAnsi="Palatino Linotype"/>
            <w:b/>
            <w:noProof/>
            <w:color w:val="000000" w:themeColor="text1"/>
            <w:sz w:val="44"/>
            <w:szCs w:val="56"/>
            <w14:shadow w14:blurRad="38100" w14:dist="19050" w14:dir="2700000" w14:sx="100000" w14:sy="100000" w14:kx="0" w14:ky="0" w14:algn="tl">
              <w14:schemeClr w14:val="dk1">
                <w14:alpha w14:val="60000"/>
              </w14:schemeClr>
            </w14:shadow>
            <w14:textOutline w14:w="0" w14:cap="flat" w14:cmpd="sng" w14:algn="ctr">
              <w14:noFill/>
              <w14:prstDash w14:val="solid"/>
              <w14:round/>
            </w14:textOutline>
          </w:rPr>
          <w:id w:val="772441336"/>
          <w:placeholder>
            <w:docPart w:val="1A43A96A197149598680A4B83A5A7272"/>
          </w:placeholder>
          <w:text w:multiLine="1"/>
        </w:sdtPr>
        <w:sdtEndPr/>
        <w:sdtContent>
          <w:r w:rsidR="000B0705" w:rsidRPr="000B0705">
            <w:rPr>
              <w:rFonts w:ascii="Palatino Linotype" w:hAnsi="Palatino Linotype"/>
              <w:b/>
              <w:noProof/>
              <w:color w:val="000000" w:themeColor="text1"/>
              <w:sz w:val="44"/>
              <w:szCs w:val="56"/>
              <w14:shadow w14:blurRad="38100" w14:dist="19050" w14:dir="2700000" w14:sx="100000" w14:sy="100000" w14:kx="0" w14:ky="0" w14:algn="tl">
                <w14:schemeClr w14:val="dk1">
                  <w14:alpha w14:val="60000"/>
                </w14:schemeClr>
              </w14:shadow>
              <w14:textOutline w14:w="0" w14:cap="flat" w14:cmpd="sng" w14:algn="ctr">
                <w14:noFill/>
                <w14:prstDash w14:val="solid"/>
                <w14:round/>
              </w14:textOutline>
            </w:rPr>
            <w:t>St. John the Baptist</w:t>
          </w:r>
        </w:sdtContent>
      </w:sdt>
      <w:r w:rsidR="000B0705" w:rsidRPr="000B0705">
        <w:rPr>
          <w:rFonts w:ascii="Palatino Linotype" w:hAnsi="Palatino Linotype"/>
          <w:b/>
          <w:noProof/>
          <w:color w:val="000000" w:themeColor="text1"/>
          <w:sz w:val="44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Church, </w:t>
      </w:r>
      <w:r w:rsidR="006F10D3">
        <w:rPr>
          <w:rFonts w:ascii="Palatino Linotype" w:hAnsi="Palatino Linotype"/>
          <w:b/>
          <w:noProof/>
          <w:color w:val="000000" w:themeColor="text1"/>
          <w:sz w:val="44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Jordan Room,      </w:t>
      </w:r>
      <w:r w:rsidR="000B0705" w:rsidRPr="000B0705">
        <w:rPr>
          <w:rFonts w:ascii="Palatino Linotype" w:hAnsi="Palatino Linotype"/>
          <w:b/>
          <w:noProof/>
          <w:color w:val="000000" w:themeColor="text1"/>
          <w:sz w:val="44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Church Lane, Berkswell, CV7</w:t>
      </w:r>
      <w:r w:rsidR="001B3A00">
        <w:rPr>
          <w:rFonts w:ascii="Palatino Linotype" w:hAnsi="Palatino Linotype"/>
          <w:b/>
          <w:noProof/>
          <w:color w:val="000000" w:themeColor="text1"/>
          <w:sz w:val="44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0B0705" w:rsidRPr="000B0705">
        <w:rPr>
          <w:rFonts w:ascii="Palatino Linotype" w:hAnsi="Palatino Linotype"/>
          <w:b/>
          <w:noProof/>
          <w:color w:val="000000" w:themeColor="text1"/>
          <w:sz w:val="44"/>
          <w:szCs w:val="56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7BJ</w:t>
      </w:r>
    </w:p>
    <w:p w14:paraId="2FA1C6B2" w14:textId="77777777" w:rsidR="00D9669C" w:rsidRDefault="00D9669C" w:rsidP="009A6533">
      <w:pPr>
        <w:rPr>
          <w:rStyle w:val="A2"/>
          <w:rFonts w:ascii="Palatino Linotype" w:hAnsi="Palatino Linotype"/>
          <w:sz w:val="28"/>
        </w:rPr>
      </w:pPr>
    </w:p>
    <w:p w14:paraId="6C505ED9" w14:textId="77777777" w:rsidR="003C62DB" w:rsidRDefault="009A6533" w:rsidP="003C62DB">
      <w:pPr>
        <w:spacing w:after="0"/>
        <w:jc w:val="center"/>
        <w:rPr>
          <w:rStyle w:val="A2"/>
          <w:rFonts w:ascii="Palatino Linotype" w:hAnsi="Palatino Linotype"/>
          <w:sz w:val="28"/>
        </w:rPr>
      </w:pPr>
      <w:r w:rsidRPr="009A6533">
        <w:rPr>
          <w:rStyle w:val="A2"/>
          <w:rFonts w:ascii="Palatino Linotype" w:hAnsi="Palatino Linotype"/>
          <w:sz w:val="28"/>
        </w:rPr>
        <w:t>Join</w:t>
      </w:r>
      <w:r w:rsidR="005A4D10">
        <w:rPr>
          <w:rStyle w:val="A2"/>
          <w:rFonts w:ascii="Palatino Linotype" w:hAnsi="Palatino Linotype"/>
          <w:sz w:val="28"/>
        </w:rPr>
        <w:t xml:space="preserve"> historians from the University of Warwick </w:t>
      </w:r>
      <w:r w:rsidRPr="009A6533">
        <w:rPr>
          <w:rStyle w:val="A2"/>
          <w:rFonts w:ascii="Palatino Linotype" w:hAnsi="Palatino Linotype"/>
          <w:sz w:val="28"/>
        </w:rPr>
        <w:t>for an evening of round table discussion</w:t>
      </w:r>
      <w:r w:rsidR="006F10D3">
        <w:rPr>
          <w:rStyle w:val="A2"/>
          <w:rFonts w:ascii="Palatino Linotype" w:hAnsi="Palatino Linotype"/>
          <w:sz w:val="28"/>
        </w:rPr>
        <w:t>s</w:t>
      </w:r>
      <w:r w:rsidRPr="009A6533">
        <w:rPr>
          <w:rStyle w:val="A2"/>
          <w:rFonts w:ascii="Palatino Linotype" w:hAnsi="Palatino Linotype"/>
          <w:sz w:val="28"/>
        </w:rPr>
        <w:t xml:space="preserve"> about pari</w:t>
      </w:r>
      <w:r w:rsidR="00236748">
        <w:rPr>
          <w:rStyle w:val="A2"/>
          <w:rFonts w:ascii="Palatino Linotype" w:hAnsi="Palatino Linotype"/>
          <w:sz w:val="28"/>
        </w:rPr>
        <w:t>sh migration</w:t>
      </w:r>
      <w:r w:rsidRPr="009A6533">
        <w:rPr>
          <w:rStyle w:val="A2"/>
          <w:rFonts w:ascii="Palatino Linotype" w:hAnsi="Palatino Linotype"/>
          <w:sz w:val="28"/>
        </w:rPr>
        <w:t>.</w:t>
      </w:r>
    </w:p>
    <w:p w14:paraId="62538FE9" w14:textId="77777777" w:rsidR="009A6533" w:rsidRDefault="003C62DB" w:rsidP="000B41BC">
      <w:pPr>
        <w:spacing w:after="0"/>
        <w:jc w:val="center"/>
        <w:rPr>
          <w:rStyle w:val="A2"/>
          <w:rFonts w:ascii="Palatino Linotype" w:hAnsi="Palatino Linotype"/>
          <w:sz w:val="28"/>
        </w:rPr>
      </w:pPr>
      <w:r>
        <w:rPr>
          <w:rStyle w:val="A2"/>
          <w:rFonts w:ascii="Palatino Linotype" w:hAnsi="Palatino Linotype"/>
          <w:sz w:val="28"/>
        </w:rPr>
        <w:t>I</w:t>
      </w:r>
      <w:r w:rsidR="009A6533" w:rsidRPr="009A6533">
        <w:rPr>
          <w:rStyle w:val="A2"/>
          <w:rFonts w:ascii="Palatino Linotype" w:hAnsi="Palatino Linotype"/>
          <w:sz w:val="28"/>
        </w:rPr>
        <w:t>nvited speakers</w:t>
      </w:r>
      <w:r>
        <w:rPr>
          <w:rStyle w:val="A2"/>
          <w:rFonts w:ascii="Palatino Linotype" w:hAnsi="Palatino Linotype"/>
          <w:sz w:val="28"/>
        </w:rPr>
        <w:t xml:space="preserve"> will</w:t>
      </w:r>
      <w:r w:rsidR="009A6533" w:rsidRPr="009A6533">
        <w:rPr>
          <w:rStyle w:val="A2"/>
          <w:rFonts w:ascii="Palatino Linotype" w:hAnsi="Palatino Linotype"/>
          <w:sz w:val="28"/>
        </w:rPr>
        <w:t xml:space="preserve"> </w:t>
      </w:r>
      <w:r w:rsidR="000B41BC">
        <w:rPr>
          <w:rStyle w:val="A2"/>
          <w:rFonts w:ascii="Palatino Linotype" w:hAnsi="Palatino Linotype"/>
          <w:sz w:val="28"/>
        </w:rPr>
        <w:t>start the evening off by brief</w:t>
      </w:r>
      <w:r>
        <w:rPr>
          <w:rStyle w:val="A2"/>
          <w:rFonts w:ascii="Palatino Linotype" w:hAnsi="Palatino Linotype"/>
          <w:sz w:val="28"/>
        </w:rPr>
        <w:t xml:space="preserve"> present</w:t>
      </w:r>
      <w:r w:rsidR="000B41BC">
        <w:rPr>
          <w:rStyle w:val="A2"/>
          <w:rFonts w:ascii="Palatino Linotype" w:hAnsi="Palatino Linotype"/>
          <w:sz w:val="28"/>
        </w:rPr>
        <w:t>ations</w:t>
      </w:r>
      <w:r w:rsidR="009A6533" w:rsidRPr="009A6533">
        <w:rPr>
          <w:rStyle w:val="A2"/>
          <w:rFonts w:ascii="Palatino Linotype" w:hAnsi="Palatino Linotype"/>
          <w:sz w:val="28"/>
        </w:rPr>
        <w:t xml:space="preserve"> on a range of topics including </w:t>
      </w:r>
      <w:r w:rsidR="00236748">
        <w:rPr>
          <w:rStyle w:val="A2"/>
          <w:rFonts w:ascii="Palatino Linotype" w:hAnsi="Palatino Linotype"/>
          <w:sz w:val="28"/>
        </w:rPr>
        <w:t>s</w:t>
      </w:r>
      <w:r w:rsidR="009A6533" w:rsidRPr="009A6533">
        <w:rPr>
          <w:rFonts w:ascii="Palatino Linotype" w:hAnsi="Palatino Linotype"/>
          <w:sz w:val="28"/>
        </w:rPr>
        <w:t>hort-distance migration</w:t>
      </w:r>
      <w:r w:rsidR="006F10D3">
        <w:rPr>
          <w:rFonts w:ascii="Palatino Linotype" w:hAnsi="Palatino Linotype"/>
          <w:sz w:val="28"/>
        </w:rPr>
        <w:t>, religious mobility</w:t>
      </w:r>
      <w:r w:rsidR="009A6533" w:rsidRPr="009A6533">
        <w:rPr>
          <w:rFonts w:ascii="Palatino Linotype" w:hAnsi="Palatino Linotype"/>
          <w:sz w:val="28"/>
        </w:rPr>
        <w:t xml:space="preserve"> and </w:t>
      </w:r>
      <w:r w:rsidR="009A6533" w:rsidRPr="009A6533">
        <w:rPr>
          <w:rFonts w:ascii="Palatino Linotype" w:hAnsi="Palatino Linotype" w:cs="Avenir Next"/>
          <w:color w:val="000000"/>
          <w:sz w:val="28"/>
        </w:rPr>
        <w:t>differences and similarities between the past and today</w:t>
      </w:r>
      <w:r w:rsidR="000B41BC">
        <w:rPr>
          <w:rFonts w:ascii="Palatino Linotype" w:hAnsi="Palatino Linotype" w:cs="Avenir Next"/>
          <w:color w:val="000000"/>
          <w:sz w:val="28"/>
        </w:rPr>
        <w:t>.</w:t>
      </w:r>
    </w:p>
    <w:p w14:paraId="3AC4B8D5" w14:textId="77777777" w:rsidR="00D9669C" w:rsidRDefault="00D9669C" w:rsidP="009A6533">
      <w:pPr>
        <w:pStyle w:val="Pa2"/>
        <w:rPr>
          <w:rStyle w:val="A2"/>
          <w:rFonts w:ascii="Palatino Linotype" w:hAnsi="Palatino Linotype"/>
          <w:sz w:val="28"/>
          <w:szCs w:val="28"/>
        </w:rPr>
      </w:pPr>
    </w:p>
    <w:p w14:paraId="27F39F65" w14:textId="77777777" w:rsidR="009A6533" w:rsidRDefault="000B41BC" w:rsidP="006F10D3">
      <w:pPr>
        <w:pStyle w:val="Pa2"/>
        <w:jc w:val="center"/>
        <w:rPr>
          <w:rStyle w:val="A2"/>
          <w:rFonts w:ascii="Palatino Linotype" w:hAnsi="Palatino Linotype"/>
          <w:sz w:val="28"/>
          <w:szCs w:val="28"/>
        </w:rPr>
      </w:pPr>
      <w:r>
        <w:rPr>
          <w:rStyle w:val="A2"/>
          <w:rFonts w:ascii="Palatino Linotype" w:hAnsi="Palatino Linotype"/>
          <w:sz w:val="28"/>
          <w:szCs w:val="28"/>
        </w:rPr>
        <w:t xml:space="preserve">Light refreshments served and there are plenty of parking spaces at The Bear Inn. </w:t>
      </w:r>
    </w:p>
    <w:p w14:paraId="48369B44" w14:textId="77777777" w:rsidR="00E8109D" w:rsidRPr="00E8109D" w:rsidRDefault="00E8109D" w:rsidP="006F10D3">
      <w:pPr>
        <w:pStyle w:val="Default"/>
        <w:jc w:val="center"/>
      </w:pPr>
    </w:p>
    <w:p w14:paraId="71EF54AB" w14:textId="77777777" w:rsidR="009A6533" w:rsidRPr="00E8109D" w:rsidRDefault="009A6533" w:rsidP="006F10D3">
      <w:pPr>
        <w:pStyle w:val="Pa3"/>
        <w:ind w:left="1460" w:hanging="1460"/>
        <w:jc w:val="center"/>
        <w:rPr>
          <w:rFonts w:ascii="Palatino Linotype" w:hAnsi="Palatino Linotype" w:cs="Avenir Next"/>
          <w:color w:val="000000"/>
          <w:sz w:val="28"/>
          <w:szCs w:val="28"/>
        </w:rPr>
      </w:pPr>
      <w:r w:rsidRPr="00E8109D">
        <w:rPr>
          <w:rStyle w:val="A2"/>
          <w:rFonts w:ascii="Palatino Linotype" w:hAnsi="Palatino Linotype"/>
          <w:sz w:val="28"/>
          <w:szCs w:val="28"/>
        </w:rPr>
        <w:t>Register your free place at</w:t>
      </w:r>
    </w:p>
    <w:p w14:paraId="05902394" w14:textId="77777777" w:rsidR="001B3A00" w:rsidRPr="00E8109D" w:rsidRDefault="00E8109D" w:rsidP="006F10D3">
      <w:pPr>
        <w:autoSpaceDE w:val="0"/>
        <w:autoSpaceDN w:val="0"/>
        <w:spacing w:after="0" w:line="240" w:lineRule="auto"/>
        <w:jc w:val="center"/>
        <w:rPr>
          <w:rFonts w:ascii="Palatino Linotype" w:eastAsia="Times New Roman" w:hAnsi="Palatino Linotype"/>
          <w:sz w:val="28"/>
          <w:szCs w:val="28"/>
          <w:lang w:val="en-GB" w:eastAsia="en-GB"/>
        </w:rPr>
      </w:pPr>
      <w:r w:rsidRPr="00E8109D">
        <w:rPr>
          <w:rFonts w:ascii="Palatino Linotype" w:hAnsi="Palatino Linotype" w:cs="Segoe UI"/>
          <w:sz w:val="28"/>
          <w:szCs w:val="28"/>
        </w:rPr>
        <w:t>http://bit.ly/parish-migration</w:t>
      </w:r>
    </w:p>
    <w:p w14:paraId="05B19732" w14:textId="77777777" w:rsidR="00D9669C" w:rsidRDefault="00D9669C" w:rsidP="00D9669C">
      <w:pPr>
        <w:spacing w:after="0"/>
        <w:jc w:val="center"/>
        <w:rPr>
          <w:lang w:val="en-GB"/>
        </w:rPr>
      </w:pPr>
    </w:p>
    <w:p w14:paraId="09021602" w14:textId="77777777" w:rsidR="00D9669C" w:rsidRDefault="00D9669C" w:rsidP="00D9669C">
      <w:pPr>
        <w:spacing w:after="0"/>
        <w:jc w:val="center"/>
        <w:rPr>
          <w:lang w:val="en-GB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1A15792" wp14:editId="75A9423E">
                <wp:simplePos x="0" y="0"/>
                <wp:positionH relativeFrom="column">
                  <wp:posOffset>-114300</wp:posOffset>
                </wp:positionH>
                <wp:positionV relativeFrom="paragraph">
                  <wp:posOffset>192858</wp:posOffset>
                </wp:positionV>
                <wp:extent cx="6848112" cy="1084943"/>
                <wp:effectExtent l="0" t="0" r="0" b="1270"/>
                <wp:wrapSquare wrapText="bothSides"/>
                <wp:docPr id="28" name="Group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48112" cy="1084943"/>
                          <a:chOff x="0" y="0"/>
                          <a:chExt cx="6848112" cy="1084943"/>
                        </a:xfrm>
                      </wpg:grpSpPr>
                      <pic:pic xmlns:pic="http://schemas.openxmlformats.org/drawingml/2006/picture">
                        <pic:nvPicPr>
                          <pic:cNvPr id="17" name="Picture 17" descr="\\CANTUS\User44\u\u1574453\Documents\My Pictures\logo CSR.pn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82043" y="5443"/>
                            <a:ext cx="1079500" cy="1079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Picture 7" descr="\\CANTUS\User44\u\u1574453\Desktop\logo marie curie\marie curie.pn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6501" t="6626" r="3262" b="7659"/>
                          <a:stretch/>
                        </pic:blipFill>
                        <pic:spPr bwMode="auto">
                          <a:xfrm>
                            <a:off x="1366157" y="0"/>
                            <a:ext cx="1911350" cy="1079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9" descr="Image result for parish network warwick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59729" y="5443"/>
                            <a:ext cx="1390015" cy="1079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6" name="Picture 26" descr="cid:52f4a959-925b-4799-96fd-f77d6a566a7b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 r:link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305" t="10084" r="8846" b="12240"/>
                          <a:stretch/>
                        </pic:blipFill>
                        <pic:spPr bwMode="auto">
                          <a:xfrm>
                            <a:off x="5747657" y="5443"/>
                            <a:ext cx="1100455" cy="1079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" name="Picture 27" descr="\\CANTUS\User44\u\u1574453\Desktop\logo marie curie\marie curie.pn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590" t="6626" r="56789" b="7659"/>
                          <a:stretch/>
                        </pic:blipFill>
                        <pic:spPr bwMode="auto">
                          <a:xfrm>
                            <a:off x="0" y="5443"/>
                            <a:ext cx="1393190" cy="1079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CFED96C" id="Group 28" o:spid="_x0000_s1026" style="position:absolute;margin-left:-9pt;margin-top:15.2pt;width:539.2pt;height:85.45pt;z-index:251665408" coordsize="68481,1084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left:32820;top:54;width:10795;height:107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WILqjCAAAA2wAAAA8AAABkcnMvZG93bnJldi54bWxET01rAjEQvRf6H8IUehFN2sParkYRpdBL&#10;RVe9D5txd9vNZEmibv31jSD0No/3OdN5b1txJh8axxpeRgoEcelMw5WG/e5j+AYiRGSDrWPS8EsB&#10;5rPHhynmxl14S+ciViKFcMhRQx1jl0sZyposhpHriBN3dN5iTNBX0ni8pHDbylelMmmx4dRQY0fL&#10;msqf4mQ1rHde+WylTl9XdR3si80qez98a/381C8mICL18V98d3+aNH8Mt1/SAXL2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ViC6owgAAANsAAAAPAAAAAAAAAAAAAAAAAJ8C&#10;AABkcnMvZG93bnJldi54bWxQSwUGAAAAAAQABAD3AAAAjgMAAAAA&#10;">
                  <v:imagedata r:id="rId13" o:title="logo CSR"/>
                  <v:path arrowok="t"/>
                </v:shape>
                <v:shape id="Picture 7" o:spid="_x0000_s1028" type="#_x0000_t75" style="position:absolute;left:13661;width:19114;height:107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hLOvrDAAAA2gAAAA8AAABkcnMvZG93bnJldi54bWxEj9FqAjEURN8F/yFcwTfNKkXL1igqVoSq&#10;UNsPuGxud7dNbtZNXLd/bwTBx2FmzjCzRWuNaKj2pWMFo2ECgjhzuuRcwffX++AVhA/IGo1jUvBP&#10;HhbzbmeGqXZX/qTmFHIRIexTVFCEUKVS+qwgi37oKuLo/bjaYoiyzqWu8Rrh1shxkkykxZLjQoEV&#10;rQvK/k4Xq8CX2/N516xGH4f9C9vjxvyunFGq32uXbyACteEZfrR3WsEU7lfiDZDzG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Es6+sMAAADaAAAADwAAAAAAAAAAAAAAAACf&#10;AgAAZHJzL2Rvd25yZXYueG1sUEsFBgAAAAAEAAQA9wAAAI8DAAAAAA==&#10;">
                  <v:imagedata r:id="rId14" o:title="marie curie" croptop="4342f" cropbottom="5019f" cropleft="30475f" cropright="2138f"/>
                  <v:path arrowok="t"/>
                </v:shape>
                <v:shape id="Picture 9" o:spid="_x0000_s1029" type="#_x0000_t75" alt="Image result for parish network warwick" style="position:absolute;left:43597;top:54;width:13900;height:107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Lk6//CAAAA2gAAAA8AAABkcnMvZG93bnJldi54bWxEj0GLwjAUhO+C/yE8wYus6QqKdo0iwoIi&#10;CFa750fztq02L6WJWv+9EQSPw8x8w8yXranEjRpXWlbwPYxAEGdWl5wrOB1/v6YgnEfWWFkmBQ9y&#10;sFx0O3OMtb3zgW6Jz0WAsItRQeF9HUvpsoIMuqGtiYP3bxuDPsgml7rBe4CbSo6iaCINlhwWCqxp&#10;XVB2Sa5GAdbjJP1L08klGmx35/VoUMr9Val+r139gPDU+k/43d5oBTN4XQk3QC6e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y5Ov/wgAAANoAAAAPAAAAAAAAAAAAAAAAAJ8C&#10;AABkcnMvZG93bnJldi54bWxQSwUGAAAAAAQABAD3AAAAjgMAAAAA&#10;">
                  <v:imagedata r:id="rId15" o:title="Image result for parish network warwick"/>
                  <v:path arrowok="t"/>
                </v:shape>
                <v:shape id="Picture 26" o:spid="_x0000_s1030" type="#_x0000_t75" alt="cid:52f4a959-925b-4799-96fd-f77d6a566a7b" style="position:absolute;left:57476;top:54;width:11005;height:107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pkrejCAAAA2wAAAA8AAABkcnMvZG93bnJldi54bWxEj1uLwjAUhN8X/A/hCL6tqVekNhURxEVY&#10;wQs+H5pjW2xOShNr99+bBcHHYWa+YZJVZyrRUuNKywpGwwgEcWZ1ybmCy3n7vQDhPLLGyjIp+CMH&#10;q7T3lWCs7ZOP1J58LgKEXYwKCu/rWEqXFWTQDW1NHLybbQz6IJtc6gafAW4qOY6iuTRYclgosKZN&#10;Qdn99DAKDrMd4eRcHqvtb22v7X66HvFUqUG/Wy9BeOr8J/xu/2gF4zn8fwk/QKY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6ZK3owgAAANsAAAAPAAAAAAAAAAAAAAAAAJ8C&#10;AABkcnMvZG93bnJldi54bWxQSwUGAAAAAAQABAD3AAAAjgMAAAAA&#10;">
                  <v:imagedata r:id="rId16" r:href="rId17" croptop="6609f" cropbottom="8022f" cropleft="6753f" cropright="5797f"/>
                  <v:path arrowok="t"/>
                </v:shape>
                <v:shape id="Picture 27" o:spid="_x0000_s1031" type="#_x0000_t75" style="position:absolute;top:54;width:13931;height:107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qwEI7AAAAA2wAAAA8AAABkcnMvZG93bnJldi54bWxEj0FrAjEUhO9C/0N4hd40UaiV1SgqCL1q&#10;PejtsXnuLm5eliS66b83guBxmJlvmMUq2VbcyYfGsYbxSIEgLp1puNJw/NsNZyBCRDbYOiYN/xRg&#10;tfwYLLAwruc93Q+xEhnCoUANdYxdIWUoa7IYRq4jzt7FeYsxS19J47HPcNvKiVJTabHhvFBjR9ua&#10;yuvhZjXszmrbpPHMVJdTvzmyT+qbktZfn2k9BxEpxXf41f41GiY/8PySf4BcPg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urAQjsAAAADbAAAADwAAAAAAAAAAAAAAAACfAgAA&#10;ZHJzL2Rvd25yZXYueG1sUEsFBgAAAAAEAAQA9wAAAIwDAAAAAA==&#10;">
                  <v:imagedata r:id="rId14" o:title="marie curie" croptop="4342f" cropbottom="5019f" cropleft="4319f" cropright="37217f"/>
                  <v:path arrowok="t"/>
                </v:shape>
                <w10:wrap type="square"/>
              </v:group>
            </w:pict>
          </mc:Fallback>
        </mc:AlternateContent>
      </w:r>
    </w:p>
    <w:p w14:paraId="30131116" w14:textId="77777777" w:rsidR="00D9669C" w:rsidRDefault="00D9669C" w:rsidP="00D9669C">
      <w:pPr>
        <w:spacing w:after="0"/>
        <w:jc w:val="center"/>
        <w:rPr>
          <w:lang w:val="en-GB"/>
        </w:rPr>
      </w:pPr>
    </w:p>
    <w:p w14:paraId="668341F8" w14:textId="77777777" w:rsidR="00D9669C" w:rsidRDefault="00D9669C" w:rsidP="00D9669C">
      <w:pPr>
        <w:spacing w:after="0"/>
        <w:jc w:val="center"/>
        <w:rPr>
          <w:lang w:val="en-GB"/>
        </w:rPr>
      </w:pPr>
    </w:p>
    <w:p w14:paraId="5486C426" w14:textId="51098A57" w:rsidR="001B3A00" w:rsidRPr="00D7578B" w:rsidRDefault="001B3A00" w:rsidP="00D9669C">
      <w:pPr>
        <w:spacing w:after="0"/>
        <w:jc w:val="center"/>
        <w:rPr>
          <w:rFonts w:ascii="Palatino Linotype" w:hAnsi="Palatino Linotype"/>
          <w:sz w:val="24"/>
          <w:szCs w:val="24"/>
          <w:lang w:val="en-GB"/>
        </w:rPr>
      </w:pPr>
      <w:r w:rsidRPr="00D7578B">
        <w:rPr>
          <w:rFonts w:ascii="Palatino Linotype" w:hAnsi="Palatino Linotype"/>
          <w:sz w:val="24"/>
          <w:szCs w:val="24"/>
          <w:lang w:val="en-GB"/>
        </w:rPr>
        <w:t>This event has received funding from the European Union’s Horizon 2020 research and innovation programme, Marie</w:t>
      </w:r>
      <w:r w:rsidR="00D7578B" w:rsidRPr="00D7578B">
        <w:rPr>
          <w:rFonts w:ascii="Palatino Linotype" w:hAnsi="Palatino Linotype"/>
          <w:sz w:val="24"/>
          <w:szCs w:val="24"/>
          <w:lang w:val="en-GB"/>
        </w:rPr>
        <w:t xml:space="preserve"> Skłodows</w:t>
      </w:r>
      <w:bookmarkStart w:id="0" w:name="_GoBack"/>
      <w:bookmarkEnd w:id="0"/>
      <w:r w:rsidR="00D7578B" w:rsidRPr="00D7578B">
        <w:rPr>
          <w:rFonts w:ascii="Palatino Linotype" w:hAnsi="Palatino Linotype"/>
          <w:sz w:val="24"/>
          <w:szCs w:val="24"/>
          <w:lang w:val="en-GB"/>
        </w:rPr>
        <w:t>ka-Curie</w:t>
      </w:r>
      <w:r w:rsidRPr="00D7578B">
        <w:rPr>
          <w:rFonts w:ascii="Palatino Linotype" w:hAnsi="Palatino Linotype"/>
          <w:sz w:val="24"/>
          <w:szCs w:val="24"/>
          <w:lang w:val="en-GB"/>
        </w:rPr>
        <w:t xml:space="preserve"> Actions, Project: MIGMED </w:t>
      </w:r>
      <w:r w:rsidRPr="00D7578B">
        <w:rPr>
          <w:rFonts w:ascii="Palatino Linotype" w:hAnsi="Palatino Linotype" w:cs="TimesNewRomanPSMT"/>
          <w:sz w:val="24"/>
          <w:szCs w:val="24"/>
          <w:lang w:val="en-GB"/>
        </w:rPr>
        <w:t>65711</w:t>
      </w:r>
    </w:p>
    <w:sectPr w:rsidR="001B3A00" w:rsidRPr="00D7578B" w:rsidSect="001B3A00">
      <w:pgSz w:w="11906" w:h="16838"/>
      <w:pgMar w:top="720" w:right="720" w:bottom="284" w:left="720" w:header="709" w:footer="22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CEDC2B" w14:textId="77777777" w:rsidR="00DB3EBC" w:rsidRDefault="00DB3EBC" w:rsidP="000B0705">
      <w:pPr>
        <w:spacing w:after="0" w:line="240" w:lineRule="auto"/>
      </w:pPr>
      <w:r>
        <w:separator/>
      </w:r>
    </w:p>
  </w:endnote>
  <w:endnote w:type="continuationSeparator" w:id="0">
    <w:p w14:paraId="0901CE9D" w14:textId="77777777" w:rsidR="00DB3EBC" w:rsidRDefault="00DB3EBC" w:rsidP="000B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0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Avenir Next">
    <w:altName w:val="Avenir Nex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2CFCAC" w14:textId="77777777" w:rsidR="00DB3EBC" w:rsidRDefault="00DB3EBC" w:rsidP="000B0705">
      <w:pPr>
        <w:spacing w:after="0" w:line="240" w:lineRule="auto"/>
      </w:pPr>
      <w:r>
        <w:separator/>
      </w:r>
    </w:p>
  </w:footnote>
  <w:footnote w:type="continuationSeparator" w:id="0">
    <w:p w14:paraId="5EDA76D7" w14:textId="77777777" w:rsidR="00DB3EBC" w:rsidRDefault="00DB3EBC" w:rsidP="000B070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705"/>
    <w:rsid w:val="000B0705"/>
    <w:rsid w:val="000B41BC"/>
    <w:rsid w:val="001B3A00"/>
    <w:rsid w:val="001E413C"/>
    <w:rsid w:val="00236748"/>
    <w:rsid w:val="003C62DB"/>
    <w:rsid w:val="004F2DCA"/>
    <w:rsid w:val="005A4D10"/>
    <w:rsid w:val="006F10D3"/>
    <w:rsid w:val="009A6533"/>
    <w:rsid w:val="00B018DF"/>
    <w:rsid w:val="00B75C55"/>
    <w:rsid w:val="00C52F6F"/>
    <w:rsid w:val="00D37C72"/>
    <w:rsid w:val="00D7578B"/>
    <w:rsid w:val="00D9669C"/>
    <w:rsid w:val="00DB3EBC"/>
    <w:rsid w:val="00E5713D"/>
    <w:rsid w:val="00E8109D"/>
    <w:rsid w:val="00ED702C"/>
    <w:rsid w:val="00F75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38EE053"/>
  <w15:docId w15:val="{DF580B5E-702B-4801-90E7-C43900E2C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0705"/>
    <w:rPr>
      <w:rFonts w:eastAsiaTheme="minorEastAsia"/>
      <w:lang w:val="en-US" w:eastAsia="ja-JP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B0705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link w:val="SubtitleChar"/>
    <w:uiPriority w:val="11"/>
    <w:qFormat/>
    <w:rsid w:val="000B0705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0705"/>
    <w:rPr>
      <w:rFonts w:asciiTheme="majorHAnsi" w:eastAsiaTheme="majorEastAsia" w:hAnsiTheme="majorHAnsi" w:cstheme="majorBidi"/>
      <w:color w:val="5B9BD5" w:themeColor="accent1"/>
      <w:sz w:val="28"/>
      <w:szCs w:val="28"/>
      <w:lang w:val="en-US" w:eastAsia="ja-JP"/>
    </w:rPr>
  </w:style>
  <w:style w:type="character" w:customStyle="1" w:styleId="Heading2Char">
    <w:name w:val="Heading 2 Char"/>
    <w:basedOn w:val="DefaultParagraphFont"/>
    <w:link w:val="Heading2"/>
    <w:uiPriority w:val="9"/>
    <w:rsid w:val="000B070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eastAsia="ja-JP"/>
    </w:rPr>
  </w:style>
  <w:style w:type="paragraph" w:customStyle="1" w:styleId="Line">
    <w:name w:val="Line"/>
    <w:basedOn w:val="Normal"/>
    <w:next w:val="Heading2"/>
    <w:uiPriority w:val="3"/>
    <w:rsid w:val="000B0705"/>
    <w:pPr>
      <w:pBdr>
        <w:top w:val="single" w:sz="12" w:space="1" w:color="FFFFFF" w:themeColor="background1"/>
      </w:pBdr>
      <w:spacing w:after="0" w:line="240" w:lineRule="auto"/>
      <w:ind w:left="1080" w:right="1080"/>
      <w:jc w:val="center"/>
    </w:pPr>
    <w:rPr>
      <w:sz w:val="2"/>
      <w:szCs w:val="2"/>
    </w:rPr>
  </w:style>
  <w:style w:type="paragraph" w:styleId="Header">
    <w:name w:val="header"/>
    <w:basedOn w:val="Normal"/>
    <w:link w:val="HeaderChar"/>
    <w:uiPriority w:val="99"/>
    <w:unhideWhenUsed/>
    <w:rsid w:val="000B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0705"/>
    <w:rPr>
      <w:rFonts w:eastAsiaTheme="minorEastAsia"/>
      <w:lang w:val="en-US" w:eastAsia="ja-JP"/>
    </w:rPr>
  </w:style>
  <w:style w:type="paragraph" w:styleId="Footer">
    <w:name w:val="footer"/>
    <w:basedOn w:val="Normal"/>
    <w:link w:val="FooterChar"/>
    <w:uiPriority w:val="99"/>
    <w:unhideWhenUsed/>
    <w:rsid w:val="000B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0705"/>
    <w:rPr>
      <w:rFonts w:eastAsiaTheme="minorEastAsia"/>
      <w:lang w:val="en-US" w:eastAsia="ja-JP"/>
    </w:rPr>
  </w:style>
  <w:style w:type="character" w:customStyle="1" w:styleId="A2">
    <w:name w:val="A2"/>
    <w:uiPriority w:val="99"/>
    <w:rsid w:val="009A6533"/>
    <w:rPr>
      <w:rFonts w:cs="Avenir Next"/>
      <w:color w:val="000000"/>
      <w:sz w:val="22"/>
      <w:szCs w:val="22"/>
    </w:rPr>
  </w:style>
  <w:style w:type="paragraph" w:customStyle="1" w:styleId="Default">
    <w:name w:val="Default"/>
    <w:rsid w:val="009A6533"/>
    <w:pPr>
      <w:autoSpaceDE w:val="0"/>
      <w:autoSpaceDN w:val="0"/>
      <w:adjustRightInd w:val="0"/>
      <w:spacing w:after="0" w:line="240" w:lineRule="auto"/>
    </w:pPr>
    <w:rPr>
      <w:rFonts w:ascii="Avenir Next" w:hAnsi="Avenir Next" w:cs="Avenir Next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9A6533"/>
    <w:pPr>
      <w:spacing w:line="241" w:lineRule="atLeast"/>
    </w:pPr>
    <w:rPr>
      <w:rFonts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9A6533"/>
    <w:pPr>
      <w:spacing w:line="241" w:lineRule="atLeast"/>
    </w:pPr>
    <w:rPr>
      <w:rFonts w:cstheme="minorBidi"/>
      <w:color w:val="auto"/>
    </w:rPr>
  </w:style>
  <w:style w:type="character" w:styleId="Emphasis">
    <w:name w:val="Emphasis"/>
    <w:basedOn w:val="DefaultParagraphFont"/>
    <w:uiPriority w:val="20"/>
    <w:qFormat/>
    <w:rsid w:val="00D7578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37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cid:52f4a959-925b-4799-96fd-f77d6a566a7b" TargetMode="External"/><Relationship Id="rId17" Type="http://schemas.openxmlformats.org/officeDocument/2006/relationships/image" Target="cid:52f4a959-925b-4799-96fd-f77d6a566a7b" TargetMode="Externa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10" Type="http://schemas.openxmlformats.org/officeDocument/2006/relationships/image" Target="media/image4.jpeg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A43A96A197149598680A4B83A5A72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75BB78-5C00-4C8B-ACF0-81CCECBD52B3}"/>
      </w:docPartPr>
      <w:docPartBody>
        <w:p w:rsidR="003C7B46" w:rsidRDefault="00E85AB0" w:rsidP="00E85AB0">
          <w:pPr>
            <w:pStyle w:val="1A43A96A197149598680A4B83A5A7272"/>
          </w:pPr>
          <w:r>
            <w:t>Street Address</w:t>
          </w:r>
          <w:r>
            <w:br/>
            <w:t>City, ST ZIP Code</w:t>
          </w:r>
          <w:r>
            <w:br/>
            <w:t>Telephone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0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Avenir Next">
    <w:altName w:val="Avenir Nex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AB0"/>
    <w:rsid w:val="00395E0F"/>
    <w:rsid w:val="003C7B46"/>
    <w:rsid w:val="005F702C"/>
    <w:rsid w:val="006900F3"/>
    <w:rsid w:val="009F303A"/>
    <w:rsid w:val="00C26E2D"/>
    <w:rsid w:val="00E85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7DC6355A0164268A229A496368807B2">
    <w:name w:val="37DC6355A0164268A229A496368807B2"/>
    <w:rsid w:val="00E85AB0"/>
  </w:style>
  <w:style w:type="paragraph" w:customStyle="1" w:styleId="1A43A96A197149598680A4B83A5A7272">
    <w:name w:val="1A43A96A197149598680A4B83A5A7272"/>
    <w:rsid w:val="00E85AB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B98609-1FEE-41E8-BDF7-D04168F10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B50F903F</Template>
  <TotalTime>1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Horrocks, Lucy</dc:creator>
  <cp:keywords/>
  <dc:description/>
  <cp:lastModifiedBy>Tramontana, Felicita</cp:lastModifiedBy>
  <cp:revision>2</cp:revision>
  <dcterms:created xsi:type="dcterms:W3CDTF">2018-06-21T09:08:00Z</dcterms:created>
  <dcterms:modified xsi:type="dcterms:W3CDTF">2018-06-21T09:08:00Z</dcterms:modified>
</cp:coreProperties>
</file>