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CE0DE35" w14:textId="24691FC0" w:rsidR="00F02CE3" w:rsidRDefault="00B224EE">
      <w:pPr>
        <w:spacing w:after="1503"/>
        <w:ind w:left="-1440" w:right="15398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4308D9BA" wp14:editId="66384887">
                <wp:simplePos x="0" y="0"/>
                <wp:positionH relativeFrom="column">
                  <wp:posOffset>1864426</wp:posOffset>
                </wp:positionH>
                <wp:positionV relativeFrom="paragraph">
                  <wp:posOffset>914400</wp:posOffset>
                </wp:positionV>
                <wp:extent cx="2861953" cy="8644742"/>
                <wp:effectExtent l="0" t="0" r="14605" b="23495"/>
                <wp:wrapNone/>
                <wp:docPr id="1863" name="Text Box 18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61953" cy="86447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270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D6CB4C1" w14:textId="77777777" w:rsidR="00275465" w:rsidRPr="0001212D" w:rsidRDefault="00275465" w:rsidP="00275465">
                            <w:pPr>
                              <w:spacing w:after="136"/>
                              <w:rPr>
                                <w:sz w:val="30"/>
                                <w:szCs w:val="30"/>
                              </w:rPr>
                            </w:pPr>
                            <w:r w:rsidRPr="0001212D">
                              <w:rPr>
                                <w:rFonts w:ascii="Arial" w:eastAsia="Arial" w:hAnsi="Arial" w:cs="Arial"/>
                                <w:b/>
                                <w:color w:val="181717"/>
                                <w:sz w:val="30"/>
                                <w:szCs w:val="30"/>
                              </w:rPr>
                              <w:t>DISCUSSION</w:t>
                            </w:r>
                          </w:p>
                          <w:p w14:paraId="1E5EF8CD" w14:textId="77777777" w:rsidR="002A66F7" w:rsidRPr="00B224EE" w:rsidRDefault="002A66F7" w:rsidP="00275465">
                            <w:pPr>
                              <w:rPr>
                                <w:sz w:val="32"/>
                                <w:szCs w:val="28"/>
                              </w:rPr>
                            </w:pPr>
                            <w:r w:rsidRPr="00B224EE">
                              <w:rPr>
                                <w:sz w:val="32"/>
                                <w:szCs w:val="28"/>
                              </w:rPr>
                              <w:t>Using Pearson’s Correlation Test:</w:t>
                            </w:r>
                          </w:p>
                          <w:p w14:paraId="3C7B9C27" w14:textId="2107E876" w:rsidR="00275465" w:rsidRPr="00B224EE" w:rsidRDefault="00311E0D" w:rsidP="002A66F7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sz w:val="32"/>
                                <w:szCs w:val="28"/>
                              </w:rPr>
                            </w:pPr>
                            <w:r w:rsidRPr="00B224EE">
                              <w:rPr>
                                <w:sz w:val="32"/>
                                <w:szCs w:val="28"/>
                              </w:rPr>
                              <w:t>P</w:t>
                            </w:r>
                            <w:r w:rsidR="002A66F7" w:rsidRPr="00B224EE">
                              <w:rPr>
                                <w:sz w:val="32"/>
                                <w:szCs w:val="28"/>
                              </w:rPr>
                              <w:t xml:space="preserve">ositive correlation between General Health Care and Dental Care </w:t>
                            </w:r>
                            <w:r w:rsidR="00972BFD" w:rsidRPr="00B224EE">
                              <w:rPr>
                                <w:sz w:val="32"/>
                                <w:szCs w:val="28"/>
                              </w:rPr>
                              <w:t>(1</w:t>
                            </w:r>
                            <w:r w:rsidR="002A66F7" w:rsidRPr="00B224EE">
                              <w:rPr>
                                <w:sz w:val="32"/>
                                <w:szCs w:val="28"/>
                              </w:rPr>
                              <w:t>% significance</w:t>
                            </w:r>
                            <w:r w:rsidR="00972BFD" w:rsidRPr="00B224EE">
                              <w:rPr>
                                <w:sz w:val="32"/>
                                <w:szCs w:val="28"/>
                              </w:rPr>
                              <w:t>)</w:t>
                            </w:r>
                            <w:r w:rsidR="002A66F7" w:rsidRPr="00B224EE">
                              <w:rPr>
                                <w:sz w:val="32"/>
                                <w:szCs w:val="28"/>
                              </w:rPr>
                              <w:t>.</w:t>
                            </w:r>
                          </w:p>
                          <w:p w14:paraId="6D22492D" w14:textId="11EC5E53" w:rsidR="002A66F7" w:rsidRPr="00B224EE" w:rsidRDefault="002A66F7" w:rsidP="002A66F7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sz w:val="32"/>
                                <w:szCs w:val="28"/>
                              </w:rPr>
                            </w:pPr>
                            <w:r w:rsidRPr="00B224EE">
                              <w:rPr>
                                <w:sz w:val="32"/>
                                <w:szCs w:val="28"/>
                              </w:rPr>
                              <w:t>Figure 4</w:t>
                            </w:r>
                            <w:r w:rsidR="00311E0D" w:rsidRPr="00B224EE">
                              <w:rPr>
                                <w:sz w:val="32"/>
                                <w:szCs w:val="28"/>
                              </w:rPr>
                              <w:t xml:space="preserve">: </w:t>
                            </w:r>
                            <w:r w:rsidRPr="00B224EE">
                              <w:rPr>
                                <w:sz w:val="32"/>
                                <w:szCs w:val="28"/>
                              </w:rPr>
                              <w:t xml:space="preserve">positive correlation between Dental Visits and Teeth Ratings </w:t>
                            </w:r>
                            <w:r w:rsidR="00972BFD" w:rsidRPr="00B224EE">
                              <w:rPr>
                                <w:sz w:val="32"/>
                                <w:szCs w:val="28"/>
                              </w:rPr>
                              <w:t>(</w:t>
                            </w:r>
                            <w:r w:rsidRPr="00B224EE">
                              <w:rPr>
                                <w:sz w:val="32"/>
                                <w:szCs w:val="28"/>
                              </w:rPr>
                              <w:t>5% significance</w:t>
                            </w:r>
                            <w:r w:rsidR="00972BFD" w:rsidRPr="00B224EE">
                              <w:rPr>
                                <w:sz w:val="32"/>
                                <w:szCs w:val="28"/>
                              </w:rPr>
                              <w:t>)</w:t>
                            </w:r>
                            <w:r w:rsidRPr="00B224EE">
                              <w:rPr>
                                <w:sz w:val="32"/>
                                <w:szCs w:val="28"/>
                              </w:rPr>
                              <w:t>.</w:t>
                            </w:r>
                          </w:p>
                          <w:p w14:paraId="575E285A" w14:textId="7EC86626" w:rsidR="00CB0777" w:rsidRPr="00B224EE" w:rsidRDefault="002A66F7" w:rsidP="00CB0777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sz w:val="32"/>
                                <w:szCs w:val="28"/>
                              </w:rPr>
                            </w:pPr>
                            <w:r w:rsidRPr="00B224EE">
                              <w:rPr>
                                <w:sz w:val="32"/>
                                <w:szCs w:val="28"/>
                              </w:rPr>
                              <w:t>Figure 5 and 6</w:t>
                            </w:r>
                            <w:r w:rsidR="00311E0D" w:rsidRPr="00B224EE">
                              <w:rPr>
                                <w:sz w:val="32"/>
                                <w:szCs w:val="28"/>
                              </w:rPr>
                              <w:t xml:space="preserve">: </w:t>
                            </w:r>
                            <w:r w:rsidRPr="00B224EE">
                              <w:rPr>
                                <w:sz w:val="32"/>
                                <w:szCs w:val="28"/>
                              </w:rPr>
                              <w:t xml:space="preserve">negative correlation between Organ Donors and Charity </w:t>
                            </w:r>
                            <w:r w:rsidR="00972BFD" w:rsidRPr="00B224EE">
                              <w:rPr>
                                <w:sz w:val="32"/>
                                <w:szCs w:val="28"/>
                              </w:rPr>
                              <w:t>(</w:t>
                            </w:r>
                            <w:r w:rsidRPr="00B224EE">
                              <w:rPr>
                                <w:sz w:val="32"/>
                                <w:szCs w:val="28"/>
                              </w:rPr>
                              <w:t>5% significance</w:t>
                            </w:r>
                            <w:r w:rsidR="00972BFD" w:rsidRPr="00B224EE">
                              <w:rPr>
                                <w:sz w:val="32"/>
                                <w:szCs w:val="28"/>
                              </w:rPr>
                              <w:t>)</w:t>
                            </w:r>
                            <w:r w:rsidRPr="00B224EE">
                              <w:rPr>
                                <w:sz w:val="32"/>
                                <w:szCs w:val="28"/>
                              </w:rPr>
                              <w:t>, and positive correlations betwee</w:t>
                            </w:r>
                            <w:bookmarkStart w:id="0" w:name="_GoBack"/>
                            <w:bookmarkEnd w:id="0"/>
                            <w:r w:rsidRPr="00B224EE">
                              <w:rPr>
                                <w:sz w:val="32"/>
                                <w:szCs w:val="28"/>
                              </w:rPr>
                              <w:t>n both Organ Donors and Voluntary Work (5% significance), as well</w:t>
                            </w:r>
                            <w:r w:rsidR="00CB0777" w:rsidRPr="00B224EE">
                              <w:rPr>
                                <w:sz w:val="32"/>
                                <w:szCs w:val="28"/>
                              </w:rPr>
                              <w:t xml:space="preserve"> as Charity and Voluntary Work (10% significance). </w:t>
                            </w:r>
                          </w:p>
                          <w:p w14:paraId="523ED8D7" w14:textId="19501FE0" w:rsidR="00873FF9" w:rsidRPr="00B224EE" w:rsidRDefault="00CB0777" w:rsidP="00873FF9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sz w:val="32"/>
                                <w:szCs w:val="28"/>
                              </w:rPr>
                            </w:pPr>
                            <w:r w:rsidRPr="00B224EE">
                              <w:rPr>
                                <w:sz w:val="32"/>
                                <w:szCs w:val="28"/>
                              </w:rPr>
                              <w:t>Figure 9</w:t>
                            </w:r>
                            <w:r w:rsidR="00311E0D" w:rsidRPr="00B224EE">
                              <w:rPr>
                                <w:sz w:val="32"/>
                                <w:szCs w:val="28"/>
                              </w:rPr>
                              <w:t xml:space="preserve">: </w:t>
                            </w:r>
                            <w:r w:rsidRPr="00B224EE">
                              <w:rPr>
                                <w:sz w:val="32"/>
                                <w:szCs w:val="28"/>
                              </w:rPr>
                              <w:t xml:space="preserve">positive correlation between Education and Scenario results </w:t>
                            </w:r>
                            <w:r w:rsidR="00972BFD" w:rsidRPr="00B224EE">
                              <w:rPr>
                                <w:sz w:val="32"/>
                                <w:szCs w:val="28"/>
                              </w:rPr>
                              <w:t>(</w:t>
                            </w:r>
                            <w:r w:rsidR="00873FF9" w:rsidRPr="00B224EE">
                              <w:rPr>
                                <w:sz w:val="32"/>
                                <w:szCs w:val="28"/>
                              </w:rPr>
                              <w:t>5% significance</w:t>
                            </w:r>
                            <w:r w:rsidR="00972BFD" w:rsidRPr="00B224EE">
                              <w:rPr>
                                <w:sz w:val="32"/>
                                <w:szCs w:val="28"/>
                              </w:rPr>
                              <w:t>)</w:t>
                            </w:r>
                            <w:r w:rsidR="00873FF9" w:rsidRPr="00B224EE">
                              <w:rPr>
                                <w:sz w:val="32"/>
                                <w:szCs w:val="28"/>
                              </w:rPr>
                              <w:t>.</w:t>
                            </w:r>
                          </w:p>
                          <w:p w14:paraId="50118945" w14:textId="08C7A1EE" w:rsidR="00873FF9" w:rsidRPr="00B224EE" w:rsidRDefault="00866789" w:rsidP="00873FF9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rPr>
                                <w:sz w:val="32"/>
                                <w:szCs w:val="28"/>
                              </w:rPr>
                            </w:pPr>
                            <w:r w:rsidRPr="00B224EE">
                              <w:rPr>
                                <w:sz w:val="32"/>
                                <w:szCs w:val="28"/>
                              </w:rPr>
                              <w:t>Ne</w:t>
                            </w:r>
                            <w:r w:rsidR="00972BFD" w:rsidRPr="00B224EE">
                              <w:rPr>
                                <w:sz w:val="32"/>
                                <w:szCs w:val="28"/>
                              </w:rPr>
                              <w:t>gative</w:t>
                            </w:r>
                            <w:r w:rsidR="00873FF9" w:rsidRPr="00B224EE">
                              <w:rPr>
                                <w:sz w:val="32"/>
                                <w:szCs w:val="28"/>
                              </w:rPr>
                              <w:t xml:space="preserve"> correlation between Class and Scenario Results </w:t>
                            </w:r>
                            <w:r w:rsidR="00972BFD" w:rsidRPr="00B224EE">
                              <w:rPr>
                                <w:sz w:val="32"/>
                                <w:szCs w:val="28"/>
                              </w:rPr>
                              <w:t>(</w:t>
                            </w:r>
                            <w:r w:rsidR="00873FF9" w:rsidRPr="00B224EE">
                              <w:rPr>
                                <w:sz w:val="32"/>
                                <w:szCs w:val="28"/>
                              </w:rPr>
                              <w:t>8% significance</w:t>
                            </w:r>
                            <w:r w:rsidR="00972BFD" w:rsidRPr="00B224EE">
                              <w:rPr>
                                <w:sz w:val="32"/>
                                <w:szCs w:val="28"/>
                              </w:rPr>
                              <w:t>)</w:t>
                            </w:r>
                            <w:r w:rsidR="00873FF9" w:rsidRPr="00B224EE">
                              <w:rPr>
                                <w:sz w:val="32"/>
                                <w:szCs w:val="28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308D9BA" id="_x0000_t202" coordsize="21600,21600" o:spt="202" path="m,l,21600r21600,l21600,xe">
                <v:stroke joinstyle="miter"/>
                <v:path gradientshapeok="t" o:connecttype="rect"/>
              </v:shapetype>
              <v:shape id="Text Box 1863" o:spid="_x0000_s1026" type="#_x0000_t202" style="position:absolute;left:0;text-align:left;margin-left:146.8pt;margin-top:1in;width:225.35pt;height:680.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" fillcolor="white [3201]" strokeweight="1pt">
                <v:textbox>
                  <w:txbxContent>
                    <w:p w14:paraId="0D6CB4C1" w14:textId="77777777" w:rsidR="00275465" w:rsidRPr="0001212D" w:rsidRDefault="00275465" w:rsidP="00275465">
                      <w:pPr>
                        <w:spacing w:after="136"/>
                        <w:rPr>
                          <w:sz w:val="30"/>
                          <w:szCs w:val="30"/>
                        </w:rPr>
                      </w:pPr>
                      <w:r w:rsidRPr="0001212D">
                        <w:rPr>
                          <w:rFonts w:ascii="Arial" w:eastAsia="Arial" w:hAnsi="Arial" w:cs="Arial"/>
                          <w:b/>
                          <w:color w:val="181717"/>
                          <w:sz w:val="30"/>
                          <w:szCs w:val="30"/>
                        </w:rPr>
                        <w:t>DISCUSSION</w:t>
                      </w:r>
                    </w:p>
                    <w:p w14:paraId="1E5EF8CD" w14:textId="77777777" w:rsidR="002A66F7" w:rsidRPr="00B224EE" w:rsidRDefault="002A66F7" w:rsidP="00275465">
                      <w:pPr>
                        <w:rPr>
                          <w:sz w:val="32"/>
                          <w:szCs w:val="28"/>
                        </w:rPr>
                      </w:pPr>
                      <w:r w:rsidRPr="00B224EE">
                        <w:rPr>
                          <w:sz w:val="32"/>
                          <w:szCs w:val="28"/>
                        </w:rPr>
                        <w:t>Using Pearson’s Correlation Test:</w:t>
                      </w:r>
                    </w:p>
                    <w:p w14:paraId="3C7B9C27" w14:textId="2107E876" w:rsidR="00275465" w:rsidRPr="00B224EE" w:rsidRDefault="00311E0D" w:rsidP="002A66F7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sz w:val="32"/>
                          <w:szCs w:val="28"/>
                        </w:rPr>
                      </w:pPr>
                      <w:r w:rsidRPr="00B224EE">
                        <w:rPr>
                          <w:sz w:val="32"/>
                          <w:szCs w:val="28"/>
                        </w:rPr>
                        <w:t>P</w:t>
                      </w:r>
                      <w:r w:rsidR="002A66F7" w:rsidRPr="00B224EE">
                        <w:rPr>
                          <w:sz w:val="32"/>
                          <w:szCs w:val="28"/>
                        </w:rPr>
                        <w:t xml:space="preserve">ositive correlation between General Health Care and Dental Care </w:t>
                      </w:r>
                      <w:r w:rsidR="00972BFD" w:rsidRPr="00B224EE">
                        <w:rPr>
                          <w:sz w:val="32"/>
                          <w:szCs w:val="28"/>
                        </w:rPr>
                        <w:t>(1</w:t>
                      </w:r>
                      <w:r w:rsidR="002A66F7" w:rsidRPr="00B224EE">
                        <w:rPr>
                          <w:sz w:val="32"/>
                          <w:szCs w:val="28"/>
                        </w:rPr>
                        <w:t>% significance</w:t>
                      </w:r>
                      <w:r w:rsidR="00972BFD" w:rsidRPr="00B224EE">
                        <w:rPr>
                          <w:sz w:val="32"/>
                          <w:szCs w:val="28"/>
                        </w:rPr>
                        <w:t>)</w:t>
                      </w:r>
                      <w:r w:rsidR="002A66F7" w:rsidRPr="00B224EE">
                        <w:rPr>
                          <w:sz w:val="32"/>
                          <w:szCs w:val="28"/>
                        </w:rPr>
                        <w:t>.</w:t>
                      </w:r>
                    </w:p>
                    <w:p w14:paraId="6D22492D" w14:textId="11EC5E53" w:rsidR="002A66F7" w:rsidRPr="00B224EE" w:rsidRDefault="002A66F7" w:rsidP="002A66F7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sz w:val="32"/>
                          <w:szCs w:val="28"/>
                        </w:rPr>
                      </w:pPr>
                      <w:r w:rsidRPr="00B224EE">
                        <w:rPr>
                          <w:sz w:val="32"/>
                          <w:szCs w:val="28"/>
                        </w:rPr>
                        <w:t>Figure 4</w:t>
                      </w:r>
                      <w:r w:rsidR="00311E0D" w:rsidRPr="00B224EE">
                        <w:rPr>
                          <w:sz w:val="32"/>
                          <w:szCs w:val="28"/>
                        </w:rPr>
                        <w:t xml:space="preserve">: </w:t>
                      </w:r>
                      <w:r w:rsidRPr="00B224EE">
                        <w:rPr>
                          <w:sz w:val="32"/>
                          <w:szCs w:val="28"/>
                        </w:rPr>
                        <w:t xml:space="preserve">positive correlation between Dental Visits and Teeth Ratings </w:t>
                      </w:r>
                      <w:r w:rsidR="00972BFD" w:rsidRPr="00B224EE">
                        <w:rPr>
                          <w:sz w:val="32"/>
                          <w:szCs w:val="28"/>
                        </w:rPr>
                        <w:t>(</w:t>
                      </w:r>
                      <w:r w:rsidRPr="00B224EE">
                        <w:rPr>
                          <w:sz w:val="32"/>
                          <w:szCs w:val="28"/>
                        </w:rPr>
                        <w:t>5% significance</w:t>
                      </w:r>
                      <w:r w:rsidR="00972BFD" w:rsidRPr="00B224EE">
                        <w:rPr>
                          <w:sz w:val="32"/>
                          <w:szCs w:val="28"/>
                        </w:rPr>
                        <w:t>)</w:t>
                      </w:r>
                      <w:r w:rsidRPr="00B224EE">
                        <w:rPr>
                          <w:sz w:val="32"/>
                          <w:szCs w:val="28"/>
                        </w:rPr>
                        <w:t>.</w:t>
                      </w:r>
                    </w:p>
                    <w:p w14:paraId="575E285A" w14:textId="7EC86626" w:rsidR="00CB0777" w:rsidRPr="00B224EE" w:rsidRDefault="002A66F7" w:rsidP="00CB0777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sz w:val="32"/>
                          <w:szCs w:val="28"/>
                        </w:rPr>
                      </w:pPr>
                      <w:r w:rsidRPr="00B224EE">
                        <w:rPr>
                          <w:sz w:val="32"/>
                          <w:szCs w:val="28"/>
                        </w:rPr>
                        <w:t>Figure 5 and 6</w:t>
                      </w:r>
                      <w:r w:rsidR="00311E0D" w:rsidRPr="00B224EE">
                        <w:rPr>
                          <w:sz w:val="32"/>
                          <w:szCs w:val="28"/>
                        </w:rPr>
                        <w:t xml:space="preserve">: </w:t>
                      </w:r>
                      <w:r w:rsidRPr="00B224EE">
                        <w:rPr>
                          <w:sz w:val="32"/>
                          <w:szCs w:val="28"/>
                        </w:rPr>
                        <w:t xml:space="preserve">negative correlation between Organ Donors and Charity </w:t>
                      </w:r>
                      <w:r w:rsidR="00972BFD" w:rsidRPr="00B224EE">
                        <w:rPr>
                          <w:sz w:val="32"/>
                          <w:szCs w:val="28"/>
                        </w:rPr>
                        <w:t>(</w:t>
                      </w:r>
                      <w:r w:rsidRPr="00B224EE">
                        <w:rPr>
                          <w:sz w:val="32"/>
                          <w:szCs w:val="28"/>
                        </w:rPr>
                        <w:t>5% significance</w:t>
                      </w:r>
                      <w:r w:rsidR="00972BFD" w:rsidRPr="00B224EE">
                        <w:rPr>
                          <w:sz w:val="32"/>
                          <w:szCs w:val="28"/>
                        </w:rPr>
                        <w:t>)</w:t>
                      </w:r>
                      <w:r w:rsidRPr="00B224EE">
                        <w:rPr>
                          <w:sz w:val="32"/>
                          <w:szCs w:val="28"/>
                        </w:rPr>
                        <w:t>, and positive correlations betwee</w:t>
                      </w:r>
                      <w:bookmarkStart w:id="1" w:name="_GoBack"/>
                      <w:bookmarkEnd w:id="1"/>
                      <w:r w:rsidRPr="00B224EE">
                        <w:rPr>
                          <w:sz w:val="32"/>
                          <w:szCs w:val="28"/>
                        </w:rPr>
                        <w:t>n both Organ Donors and Voluntary Work (5% significance), as well</w:t>
                      </w:r>
                      <w:r w:rsidR="00CB0777" w:rsidRPr="00B224EE">
                        <w:rPr>
                          <w:sz w:val="32"/>
                          <w:szCs w:val="28"/>
                        </w:rPr>
                        <w:t xml:space="preserve"> as Charity and Voluntary Work (10% significance). </w:t>
                      </w:r>
                    </w:p>
                    <w:p w14:paraId="523ED8D7" w14:textId="19501FE0" w:rsidR="00873FF9" w:rsidRPr="00B224EE" w:rsidRDefault="00CB0777" w:rsidP="00873FF9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sz w:val="32"/>
                          <w:szCs w:val="28"/>
                        </w:rPr>
                      </w:pPr>
                      <w:r w:rsidRPr="00B224EE">
                        <w:rPr>
                          <w:sz w:val="32"/>
                          <w:szCs w:val="28"/>
                        </w:rPr>
                        <w:t>Figure 9</w:t>
                      </w:r>
                      <w:r w:rsidR="00311E0D" w:rsidRPr="00B224EE">
                        <w:rPr>
                          <w:sz w:val="32"/>
                          <w:szCs w:val="28"/>
                        </w:rPr>
                        <w:t xml:space="preserve">: </w:t>
                      </w:r>
                      <w:r w:rsidRPr="00B224EE">
                        <w:rPr>
                          <w:sz w:val="32"/>
                          <w:szCs w:val="28"/>
                        </w:rPr>
                        <w:t xml:space="preserve">positive correlation between Education and Scenario results </w:t>
                      </w:r>
                      <w:r w:rsidR="00972BFD" w:rsidRPr="00B224EE">
                        <w:rPr>
                          <w:sz w:val="32"/>
                          <w:szCs w:val="28"/>
                        </w:rPr>
                        <w:t>(</w:t>
                      </w:r>
                      <w:r w:rsidR="00873FF9" w:rsidRPr="00B224EE">
                        <w:rPr>
                          <w:sz w:val="32"/>
                          <w:szCs w:val="28"/>
                        </w:rPr>
                        <w:t>5% significance</w:t>
                      </w:r>
                      <w:r w:rsidR="00972BFD" w:rsidRPr="00B224EE">
                        <w:rPr>
                          <w:sz w:val="32"/>
                          <w:szCs w:val="28"/>
                        </w:rPr>
                        <w:t>)</w:t>
                      </w:r>
                      <w:r w:rsidR="00873FF9" w:rsidRPr="00B224EE">
                        <w:rPr>
                          <w:sz w:val="32"/>
                          <w:szCs w:val="28"/>
                        </w:rPr>
                        <w:t>.</w:t>
                      </w:r>
                    </w:p>
                    <w:p w14:paraId="50118945" w14:textId="08C7A1EE" w:rsidR="00873FF9" w:rsidRPr="00B224EE" w:rsidRDefault="00866789" w:rsidP="00873FF9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rPr>
                          <w:sz w:val="32"/>
                          <w:szCs w:val="28"/>
                        </w:rPr>
                      </w:pPr>
                      <w:r w:rsidRPr="00B224EE">
                        <w:rPr>
                          <w:sz w:val="32"/>
                          <w:szCs w:val="28"/>
                        </w:rPr>
                        <w:t>Ne</w:t>
                      </w:r>
                      <w:r w:rsidR="00972BFD" w:rsidRPr="00B224EE">
                        <w:rPr>
                          <w:sz w:val="32"/>
                          <w:szCs w:val="28"/>
                        </w:rPr>
                        <w:t>gative</w:t>
                      </w:r>
                      <w:r w:rsidR="00873FF9" w:rsidRPr="00B224EE">
                        <w:rPr>
                          <w:sz w:val="32"/>
                          <w:szCs w:val="28"/>
                        </w:rPr>
                        <w:t xml:space="preserve"> correlation between Class and Scenario Results </w:t>
                      </w:r>
                      <w:r w:rsidR="00972BFD" w:rsidRPr="00B224EE">
                        <w:rPr>
                          <w:sz w:val="32"/>
                          <w:szCs w:val="28"/>
                        </w:rPr>
                        <w:t>(</w:t>
                      </w:r>
                      <w:r w:rsidR="00873FF9" w:rsidRPr="00B224EE">
                        <w:rPr>
                          <w:sz w:val="32"/>
                          <w:szCs w:val="28"/>
                        </w:rPr>
                        <w:t>8% significance</w:t>
                      </w:r>
                      <w:r w:rsidR="00972BFD" w:rsidRPr="00B224EE">
                        <w:rPr>
                          <w:sz w:val="32"/>
                          <w:szCs w:val="28"/>
                        </w:rPr>
                        <w:t>)</w:t>
                      </w:r>
                      <w:r w:rsidR="00873FF9" w:rsidRPr="00B224EE">
                        <w:rPr>
                          <w:sz w:val="32"/>
                          <w:szCs w:val="28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4364335B" wp14:editId="6320422C">
                <wp:simplePos x="0" y="0"/>
                <wp:positionH relativeFrom="margin">
                  <wp:posOffset>10651646</wp:posOffset>
                </wp:positionH>
                <wp:positionV relativeFrom="paragraph">
                  <wp:posOffset>6222555</wp:posOffset>
                </wp:positionV>
                <wp:extent cx="3265714" cy="3324423"/>
                <wp:effectExtent l="0" t="0" r="11430" b="28575"/>
                <wp:wrapNone/>
                <wp:docPr id="47" name="Text Box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65714" cy="332442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270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BFDFFA" w14:textId="77777777" w:rsidR="00873FF9" w:rsidRPr="0001212D" w:rsidRDefault="00873FF9" w:rsidP="00873FF9">
                            <w:pPr>
                              <w:spacing w:after="136"/>
                              <w:rPr>
                                <w:rFonts w:ascii="Arial" w:eastAsia="Arial" w:hAnsi="Arial" w:cs="Arial"/>
                                <w:b/>
                                <w:color w:val="181717"/>
                                <w:sz w:val="30"/>
                                <w:szCs w:val="30"/>
                              </w:rPr>
                            </w:pPr>
                            <w:r w:rsidRPr="0001212D">
                              <w:rPr>
                                <w:rFonts w:ascii="Arial" w:eastAsia="Arial" w:hAnsi="Arial" w:cs="Arial"/>
                                <w:b/>
                                <w:color w:val="181717"/>
                                <w:sz w:val="30"/>
                                <w:szCs w:val="30"/>
                              </w:rPr>
                              <w:t>ACKNOWLEDGEMENTS</w:t>
                            </w:r>
                          </w:p>
                          <w:p w14:paraId="41FAE912" w14:textId="77777777" w:rsidR="00CF48E3" w:rsidRPr="00866789" w:rsidRDefault="00873FF9" w:rsidP="00CF48E3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866789">
                              <w:rPr>
                                <w:sz w:val="28"/>
                                <w:szCs w:val="28"/>
                              </w:rPr>
                              <w:t>This research was supported by Nuffield Research Foundation. I would like to thank</w:t>
                            </w:r>
                            <w:r w:rsidR="00CF48E3" w:rsidRPr="00866789">
                              <w:rPr>
                                <w:sz w:val="28"/>
                                <w:szCs w:val="28"/>
                              </w:rPr>
                              <w:t>:</w:t>
                            </w:r>
                          </w:p>
                          <w:p w14:paraId="1BD37088" w14:textId="597B63FC" w:rsidR="00CF48E3" w:rsidRPr="00866789" w:rsidRDefault="00873FF9" w:rsidP="00866789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sz w:val="28"/>
                                <w:szCs w:val="28"/>
                              </w:rPr>
                            </w:pPr>
                            <w:r w:rsidRPr="00866789">
                              <w:rPr>
                                <w:sz w:val="28"/>
                                <w:szCs w:val="28"/>
                              </w:rPr>
                              <w:t>Dr Farzana Aslam</w:t>
                            </w:r>
                            <w:r w:rsidR="00866789" w:rsidRPr="00866789">
                              <w:rPr>
                                <w:sz w:val="28"/>
                                <w:szCs w:val="28"/>
                              </w:rPr>
                              <w:t xml:space="preserve">, </w:t>
                            </w:r>
                            <w:r w:rsidRPr="00866789">
                              <w:rPr>
                                <w:sz w:val="28"/>
                                <w:szCs w:val="28"/>
                              </w:rPr>
                              <w:t>Claire Baker</w:t>
                            </w:r>
                            <w:r w:rsidR="00866789" w:rsidRPr="00866789">
                              <w:rPr>
                                <w:sz w:val="28"/>
                                <w:szCs w:val="28"/>
                              </w:rPr>
                              <w:t xml:space="preserve">, </w:t>
                            </w:r>
                            <w:r w:rsidRPr="00866789">
                              <w:rPr>
                                <w:sz w:val="28"/>
                                <w:szCs w:val="28"/>
                              </w:rPr>
                              <w:t xml:space="preserve">Professor Ulf </w:t>
                            </w:r>
                            <w:r w:rsidR="00866789" w:rsidRPr="00866789">
                              <w:rPr>
                                <w:sz w:val="28"/>
                                <w:szCs w:val="28"/>
                              </w:rPr>
                              <w:t>Liebe,</w:t>
                            </w:r>
                            <w:r w:rsidRPr="00866789">
                              <w:rPr>
                                <w:sz w:val="28"/>
                                <w:szCs w:val="28"/>
                              </w:rPr>
                              <w:t xml:space="preserve"> Nicole Schwitter</w:t>
                            </w:r>
                            <w:r w:rsidR="00866789" w:rsidRPr="00866789">
                              <w:rPr>
                                <w:sz w:val="28"/>
                                <w:szCs w:val="28"/>
                              </w:rPr>
                              <w:t xml:space="preserve">, </w:t>
                            </w:r>
                            <w:r w:rsidRPr="00866789">
                              <w:rPr>
                                <w:sz w:val="28"/>
                                <w:szCs w:val="28"/>
                              </w:rPr>
                              <w:t>Zahida Hussai</w:t>
                            </w:r>
                            <w:r w:rsidR="00866789" w:rsidRPr="00866789">
                              <w:rPr>
                                <w:sz w:val="28"/>
                                <w:szCs w:val="28"/>
                              </w:rPr>
                              <w:t xml:space="preserve">n, </w:t>
                            </w:r>
                            <w:r w:rsidRPr="00866789">
                              <w:rPr>
                                <w:sz w:val="28"/>
                                <w:szCs w:val="28"/>
                              </w:rPr>
                              <w:t xml:space="preserve">Craig Franklin </w:t>
                            </w:r>
                          </w:p>
                          <w:p w14:paraId="379ADEEE" w14:textId="77777777" w:rsidR="00CF48E3" w:rsidRPr="00866789" w:rsidRDefault="00CF48E3" w:rsidP="00CF48E3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866789">
                              <w:rPr>
                                <w:sz w:val="28"/>
                                <w:szCs w:val="28"/>
                              </w:rPr>
                              <w:t>Any errors that are made in this report are all mine and I do not fault any of the people above for the mistakes made.</w:t>
                            </w:r>
                          </w:p>
                          <w:p w14:paraId="6400535C" w14:textId="7BCF0425" w:rsidR="00873FF9" w:rsidRPr="00A76B94" w:rsidRDefault="00873FF9">
                            <w:pPr>
                              <w:rPr>
                                <w:sz w:val="30"/>
                                <w:szCs w:val="3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64335B" id="Text Box 47" o:spid="_x0000_s1027" type="#_x0000_t202" style="position:absolute;left:0;text-align:left;margin-left:838.7pt;margin-top:489.95pt;width:257.15pt;height:261.75pt;z-index:2516741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" fillcolor="white [3201]" strokeweight="1pt">
                <v:textbox>
                  <w:txbxContent>
                    <w:p w14:paraId="28BFDFFA" w14:textId="77777777" w:rsidR="00873FF9" w:rsidRPr="0001212D" w:rsidRDefault="00873FF9" w:rsidP="00873FF9">
                      <w:pPr>
                        <w:spacing w:after="136"/>
                        <w:rPr>
                          <w:rFonts w:ascii="Arial" w:eastAsia="Arial" w:hAnsi="Arial" w:cs="Arial"/>
                          <w:b/>
                          <w:color w:val="181717"/>
                          <w:sz w:val="30"/>
                          <w:szCs w:val="30"/>
                        </w:rPr>
                      </w:pPr>
                      <w:r w:rsidRPr="0001212D">
                        <w:rPr>
                          <w:rFonts w:ascii="Arial" w:eastAsia="Arial" w:hAnsi="Arial" w:cs="Arial"/>
                          <w:b/>
                          <w:color w:val="181717"/>
                          <w:sz w:val="30"/>
                          <w:szCs w:val="30"/>
                        </w:rPr>
                        <w:t>ACKNOWLEDGEMENTS</w:t>
                      </w:r>
                    </w:p>
                    <w:p w14:paraId="41FAE912" w14:textId="77777777" w:rsidR="00CF48E3" w:rsidRPr="00866789" w:rsidRDefault="00873FF9" w:rsidP="00CF48E3">
                      <w:pPr>
                        <w:rPr>
                          <w:sz w:val="28"/>
                          <w:szCs w:val="28"/>
                        </w:rPr>
                      </w:pPr>
                      <w:r w:rsidRPr="00866789">
                        <w:rPr>
                          <w:sz w:val="28"/>
                          <w:szCs w:val="28"/>
                        </w:rPr>
                        <w:t>This research was supported by Nuffield Research Foundation. I would like to thank</w:t>
                      </w:r>
                      <w:r w:rsidR="00CF48E3" w:rsidRPr="00866789">
                        <w:rPr>
                          <w:sz w:val="28"/>
                          <w:szCs w:val="28"/>
                        </w:rPr>
                        <w:t>:</w:t>
                      </w:r>
                    </w:p>
                    <w:p w14:paraId="1BD37088" w14:textId="597B63FC" w:rsidR="00CF48E3" w:rsidRPr="00866789" w:rsidRDefault="00873FF9" w:rsidP="00866789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sz w:val="28"/>
                          <w:szCs w:val="28"/>
                        </w:rPr>
                      </w:pPr>
                      <w:r w:rsidRPr="00866789">
                        <w:rPr>
                          <w:sz w:val="28"/>
                          <w:szCs w:val="28"/>
                        </w:rPr>
                        <w:t>Dr Farzana Aslam</w:t>
                      </w:r>
                      <w:r w:rsidR="00866789" w:rsidRPr="00866789">
                        <w:rPr>
                          <w:sz w:val="28"/>
                          <w:szCs w:val="28"/>
                        </w:rPr>
                        <w:t xml:space="preserve">, </w:t>
                      </w:r>
                      <w:r w:rsidRPr="00866789">
                        <w:rPr>
                          <w:sz w:val="28"/>
                          <w:szCs w:val="28"/>
                        </w:rPr>
                        <w:t>Claire Baker</w:t>
                      </w:r>
                      <w:r w:rsidR="00866789" w:rsidRPr="00866789">
                        <w:rPr>
                          <w:sz w:val="28"/>
                          <w:szCs w:val="28"/>
                        </w:rPr>
                        <w:t xml:space="preserve">, </w:t>
                      </w:r>
                      <w:r w:rsidRPr="00866789">
                        <w:rPr>
                          <w:sz w:val="28"/>
                          <w:szCs w:val="28"/>
                        </w:rPr>
                        <w:t xml:space="preserve">Professor Ulf </w:t>
                      </w:r>
                      <w:r w:rsidR="00866789" w:rsidRPr="00866789">
                        <w:rPr>
                          <w:sz w:val="28"/>
                          <w:szCs w:val="28"/>
                        </w:rPr>
                        <w:t>Liebe,</w:t>
                      </w:r>
                      <w:r w:rsidRPr="00866789">
                        <w:rPr>
                          <w:sz w:val="28"/>
                          <w:szCs w:val="28"/>
                        </w:rPr>
                        <w:t xml:space="preserve"> Nicole Schwitter</w:t>
                      </w:r>
                      <w:r w:rsidR="00866789" w:rsidRPr="00866789">
                        <w:rPr>
                          <w:sz w:val="28"/>
                          <w:szCs w:val="28"/>
                        </w:rPr>
                        <w:t xml:space="preserve">, </w:t>
                      </w:r>
                      <w:r w:rsidRPr="00866789">
                        <w:rPr>
                          <w:sz w:val="28"/>
                          <w:szCs w:val="28"/>
                        </w:rPr>
                        <w:t>Zahida Hussai</w:t>
                      </w:r>
                      <w:r w:rsidR="00866789" w:rsidRPr="00866789">
                        <w:rPr>
                          <w:sz w:val="28"/>
                          <w:szCs w:val="28"/>
                        </w:rPr>
                        <w:t xml:space="preserve">n, </w:t>
                      </w:r>
                      <w:r w:rsidRPr="00866789">
                        <w:rPr>
                          <w:sz w:val="28"/>
                          <w:szCs w:val="28"/>
                        </w:rPr>
                        <w:t xml:space="preserve">Craig Franklin </w:t>
                      </w:r>
                    </w:p>
                    <w:p w14:paraId="379ADEEE" w14:textId="77777777" w:rsidR="00CF48E3" w:rsidRPr="00866789" w:rsidRDefault="00CF48E3" w:rsidP="00CF48E3">
                      <w:pPr>
                        <w:rPr>
                          <w:sz w:val="28"/>
                          <w:szCs w:val="28"/>
                        </w:rPr>
                      </w:pPr>
                      <w:r w:rsidRPr="00866789">
                        <w:rPr>
                          <w:sz w:val="28"/>
                          <w:szCs w:val="28"/>
                        </w:rPr>
                        <w:t>Any errors that are made in this report are all mine and I do not fault any of the people above for the mistakes made.</w:t>
                      </w:r>
                    </w:p>
                    <w:p w14:paraId="6400535C" w14:textId="7BCF0425" w:rsidR="00873FF9" w:rsidRPr="00A76B94" w:rsidRDefault="00873FF9">
                      <w:pPr>
                        <w:rPr>
                          <w:sz w:val="30"/>
                          <w:szCs w:val="3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866789">
        <w:rPr>
          <w:b/>
          <w:noProof/>
        </w:rPr>
        <mc:AlternateContent>
          <mc:Choice Requires="wpg">
            <w:drawing>
              <wp:anchor distT="0" distB="0" distL="114300" distR="114300" simplePos="0" relativeHeight="251693568" behindDoc="0" locked="0" layoutInCell="1" allowOverlap="1" wp14:anchorId="2FB14123" wp14:editId="1C1A80FB">
                <wp:simplePos x="0" y="0"/>
                <wp:positionH relativeFrom="column">
                  <wp:posOffset>10818421</wp:posOffset>
                </wp:positionH>
                <wp:positionV relativeFrom="paragraph">
                  <wp:posOffset>1021278</wp:posOffset>
                </wp:positionV>
                <wp:extent cx="3145724" cy="5117539"/>
                <wp:effectExtent l="0" t="0" r="0" b="6985"/>
                <wp:wrapNone/>
                <wp:docPr id="74" name="Group 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45724" cy="5117539"/>
                          <a:chOff x="0" y="0"/>
                          <a:chExt cx="3181350" cy="3810000"/>
                        </a:xfrm>
                      </wpg:grpSpPr>
                      <pic:pic xmlns:pic="http://schemas.openxmlformats.org/drawingml/2006/picture">
                        <pic:nvPicPr>
                          <pic:cNvPr id="60" name="Picture 60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47374"/>
                          <a:stretch/>
                        </pic:blipFill>
                        <pic:spPr bwMode="auto">
                          <a:xfrm>
                            <a:off x="0" y="0"/>
                            <a:ext cx="3181350" cy="3136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73" name="Text Box 73"/>
                        <wps:cNvSpPr txBox="1"/>
                        <wps:spPr>
                          <a:xfrm>
                            <a:off x="222250" y="3092450"/>
                            <a:ext cx="2764790" cy="71755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6C858A9F" w14:textId="77777777" w:rsidR="00866789" w:rsidRPr="00546D12" w:rsidRDefault="00866789" w:rsidP="00866789">
                              <w:pPr>
                                <w:jc w:val="center"/>
                                <w:rPr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Figure 9: Chi-Square 1</w:t>
                              </w:r>
                              <w:r w:rsidRPr="009D214F">
                                <w:rPr>
                                  <w:b/>
                                  <w:sz w:val="18"/>
                                </w:rPr>
                                <w:t xml:space="preserve">- </w:t>
                              </w:r>
                              <w:r>
                                <w:rPr>
                                  <w:b/>
                                  <w:sz w:val="18"/>
                                </w:rPr>
                                <w:t>Pearson’s Chi-Square results between Education (</w:t>
                              </w:r>
                              <w:proofErr w:type="spellStart"/>
                              <w:r>
                                <w:rPr>
                                  <w:b/>
                                  <w:sz w:val="18"/>
                                </w:rPr>
                                <w:t>educa</w:t>
                              </w:r>
                              <w:proofErr w:type="spellEnd"/>
                              <w:r>
                                <w:rPr>
                                  <w:b/>
                                  <w:sz w:val="18"/>
                                </w:rPr>
                                <w:t>) and Scenario (</w:t>
                              </w:r>
                              <w:proofErr w:type="spellStart"/>
                              <w:r>
                                <w:rPr>
                                  <w:b/>
                                  <w:sz w:val="18"/>
                                </w:rPr>
                                <w:t>scen</w:t>
                              </w:r>
                              <w:proofErr w:type="spellEnd"/>
                              <w:r>
                                <w:rPr>
                                  <w:b/>
                                  <w:sz w:val="18"/>
                                </w:rPr>
                                <w:t>). Shows positive correlation throughout all variables at a 5% significance.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FB14123" id="Group 74" o:spid="_x0000_s1028" style="position:absolute;left:0;text-align:left;margin-left:851.85pt;margin-top:80.4pt;width:247.7pt;height:402.95pt;z-index:251693568;mso-width-relative:margin;mso-height-relative:margin" coordsize="31813,38100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0" o:spid="_x0000_s1029" type="#_x0000_t75" style="position:absolute;width:31813;height:313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">
                  <v:imagedata r:id="rId6" o:title="" cropright="31047f"/>
                </v:shape>
                <v:shape id="Text Box 73" o:spid="_x0000_s1030" type="#_x0000_t202" style="position:absolute;left:2222;top:30924;width:27648;height:71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" filled="f" stroked="f" strokeweight=".5pt">
                  <v:textbox>
                    <w:txbxContent>
                      <w:p w14:paraId="6C858A9F" w14:textId="77777777" w:rsidR="00866789" w:rsidRPr="00546D12" w:rsidRDefault="00866789" w:rsidP="00866789">
                        <w:pPr>
                          <w:jc w:val="center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sz w:val="18"/>
                          </w:rPr>
                          <w:t>Figure 9: Chi-Square 1</w:t>
                        </w:r>
                        <w:r w:rsidRPr="009D214F">
                          <w:rPr>
                            <w:b/>
                            <w:sz w:val="18"/>
                          </w:rPr>
                          <w:t xml:space="preserve">- </w:t>
                        </w:r>
                        <w:r>
                          <w:rPr>
                            <w:b/>
                            <w:sz w:val="18"/>
                          </w:rPr>
                          <w:t>Pearson’s Chi-Square results between Education (</w:t>
                        </w:r>
                        <w:proofErr w:type="spellStart"/>
                        <w:r>
                          <w:rPr>
                            <w:b/>
                            <w:sz w:val="18"/>
                          </w:rPr>
                          <w:t>educa</w:t>
                        </w:r>
                        <w:proofErr w:type="spellEnd"/>
                        <w:r>
                          <w:rPr>
                            <w:b/>
                            <w:sz w:val="18"/>
                          </w:rPr>
                          <w:t>) and Scenario (</w:t>
                        </w:r>
                        <w:proofErr w:type="spellStart"/>
                        <w:r>
                          <w:rPr>
                            <w:b/>
                            <w:sz w:val="18"/>
                          </w:rPr>
                          <w:t>scen</w:t>
                        </w:r>
                        <w:proofErr w:type="spellEnd"/>
                        <w:r>
                          <w:rPr>
                            <w:b/>
                            <w:sz w:val="18"/>
                          </w:rPr>
                          <w:t>). Shows positive correlation throughout all variables at a 5% significance.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866789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4B8374EC" wp14:editId="27C04F22">
                <wp:simplePos x="0" y="0"/>
                <wp:positionH relativeFrom="margin">
                  <wp:posOffset>4952010</wp:posOffset>
                </wp:positionH>
                <wp:positionV relativeFrom="paragraph">
                  <wp:posOffset>878774</wp:posOffset>
                </wp:positionV>
                <wp:extent cx="9048998" cy="5106390"/>
                <wp:effectExtent l="0" t="0" r="19050" b="1841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048998" cy="510639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9525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7CCE7C3" w14:textId="0FA0926E" w:rsidR="00021BDE" w:rsidRPr="00A76B94" w:rsidRDefault="00021BDE" w:rsidP="00021BDE">
                            <w:pPr>
                              <w:spacing w:after="136"/>
                              <w:rPr>
                                <w:sz w:val="32"/>
                                <w:szCs w:val="32"/>
                              </w:rPr>
                            </w:pPr>
                            <w:r w:rsidRPr="00A76B94">
                              <w:rPr>
                                <w:rFonts w:ascii="Arial" w:eastAsia="Arial" w:hAnsi="Arial" w:cs="Arial"/>
                                <w:b/>
                                <w:color w:val="181717"/>
                                <w:sz w:val="32"/>
                                <w:szCs w:val="32"/>
                              </w:rPr>
                              <w:t>RESULTS</w:t>
                            </w:r>
                          </w:p>
                          <w:p w14:paraId="5AE3C961" w14:textId="1C12CCD3" w:rsidR="00021BDE" w:rsidRDefault="00B224EE" w:rsidP="00021BDE">
                            <w:r w:rsidRPr="00B224EE">
                              <w:rPr>
                                <w:noProof/>
                              </w:rPr>
                              <w:drawing>
                                <wp:inline distT="0" distB="0" distL="0" distR="0" wp14:anchorId="2CE097BB" wp14:editId="7EAF09AA">
                                  <wp:extent cx="2766695" cy="2113915"/>
                                  <wp:effectExtent l="0" t="0" r="0" b="0"/>
                                  <wp:docPr id="58" name="Picture 5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766695" cy="211391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8374EC" id="Text Box 2" o:spid="_x0000_s1031" type="#_x0000_t202" style="position:absolute;left:0;text-align:left;margin-left:389.9pt;margin-top:69.2pt;width:712.5pt;height:402.1pt;z-index:2516700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" fillcolor="white [3201]">
                <v:textbox>
                  <w:txbxContent>
                    <w:p w14:paraId="07CCE7C3" w14:textId="0FA0926E" w:rsidR="00021BDE" w:rsidRPr="00A76B94" w:rsidRDefault="00021BDE" w:rsidP="00021BDE">
                      <w:pPr>
                        <w:spacing w:after="136"/>
                        <w:rPr>
                          <w:sz w:val="32"/>
                          <w:szCs w:val="32"/>
                        </w:rPr>
                      </w:pPr>
                      <w:r w:rsidRPr="00A76B94">
                        <w:rPr>
                          <w:rFonts w:ascii="Arial" w:eastAsia="Arial" w:hAnsi="Arial" w:cs="Arial"/>
                          <w:b/>
                          <w:color w:val="181717"/>
                          <w:sz w:val="32"/>
                          <w:szCs w:val="32"/>
                        </w:rPr>
                        <w:t>RESULTS</w:t>
                      </w:r>
                    </w:p>
                    <w:p w14:paraId="5AE3C961" w14:textId="1C12CCD3" w:rsidR="00021BDE" w:rsidRDefault="00B224EE" w:rsidP="00021BDE">
                      <w:r w:rsidRPr="00B224EE">
                        <w:rPr>
                          <w:noProof/>
                        </w:rPr>
                        <w:drawing>
                          <wp:inline distT="0" distB="0" distL="0" distR="0" wp14:anchorId="2CE097BB" wp14:editId="7EAF09AA">
                            <wp:extent cx="2766695" cy="2113915"/>
                            <wp:effectExtent l="0" t="0" r="0" b="0"/>
                            <wp:docPr id="58" name="Picture 5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766695" cy="211391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11E0D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1BB5394E" wp14:editId="145B569A">
                <wp:simplePos x="0" y="0"/>
                <wp:positionH relativeFrom="column">
                  <wp:posOffset>-855023</wp:posOffset>
                </wp:positionH>
                <wp:positionV relativeFrom="paragraph">
                  <wp:posOffset>7006442</wp:posOffset>
                </wp:positionV>
                <wp:extent cx="2626659" cy="2553186"/>
                <wp:effectExtent l="0" t="0" r="21590" b="19050"/>
                <wp:wrapNone/>
                <wp:docPr id="1887" name="Text Box 18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26659" cy="255318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270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F363BC1" w14:textId="77777777" w:rsidR="00365A5B" w:rsidRPr="00A76B94" w:rsidRDefault="00365A5B" w:rsidP="00365A5B">
                            <w:pPr>
                              <w:spacing w:after="79"/>
                              <w:rPr>
                                <w:sz w:val="32"/>
                                <w:szCs w:val="32"/>
                              </w:rPr>
                            </w:pPr>
                            <w:r w:rsidRPr="00A76B94">
                              <w:rPr>
                                <w:rFonts w:ascii="Arial" w:eastAsia="Arial" w:hAnsi="Arial" w:cs="Arial"/>
                                <w:b/>
                                <w:color w:val="181717"/>
                                <w:sz w:val="32"/>
                                <w:szCs w:val="32"/>
                              </w:rPr>
                              <w:t>AIMS</w:t>
                            </w:r>
                          </w:p>
                          <w:p w14:paraId="511B6A48" w14:textId="6587351A" w:rsidR="00CF48E3" w:rsidRPr="00311E0D" w:rsidRDefault="00311E0D" w:rsidP="00311E0D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181717"/>
                                <w:sz w:val="28"/>
                                <w:szCs w:val="28"/>
                              </w:rPr>
                              <w:t>Check h</w:t>
                            </w:r>
                            <w:r w:rsidR="00365A5B" w:rsidRPr="00311E0D">
                              <w:rPr>
                                <w:rFonts w:ascii="Arial" w:eastAsia="Arial" w:hAnsi="Arial" w:cs="Arial"/>
                                <w:color w:val="181717"/>
                                <w:sz w:val="28"/>
                                <w:szCs w:val="28"/>
                              </w:rPr>
                              <w:t>ypothesis ‘</w:t>
                            </w:r>
                            <w:r w:rsidR="00365A5B" w:rsidRPr="00311E0D">
                              <w:rPr>
                                <w:rFonts w:ascii="Arial" w:eastAsia="Arial" w:hAnsi="Arial" w:cs="Arial"/>
                                <w:i/>
                                <w:color w:val="181717"/>
                                <w:sz w:val="28"/>
                                <w:szCs w:val="28"/>
                              </w:rPr>
                              <w:t>Dentists will be more Pro-Social then everyone else</w:t>
                            </w:r>
                            <w:r>
                              <w:rPr>
                                <w:rFonts w:ascii="Arial" w:eastAsia="Arial" w:hAnsi="Arial" w:cs="Arial"/>
                                <w:color w:val="181717"/>
                                <w:sz w:val="28"/>
                                <w:szCs w:val="28"/>
                              </w:rPr>
                              <w:t>?’</w:t>
                            </w:r>
                          </w:p>
                          <w:p w14:paraId="7E9F2091" w14:textId="41355DE9" w:rsidR="00365A5B" w:rsidRPr="00311E0D" w:rsidRDefault="00311E0D" w:rsidP="00CF48E3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sz w:val="28"/>
                                <w:szCs w:val="28"/>
                              </w:rPr>
                            </w:pPr>
                            <w:r w:rsidRPr="00311E0D">
                              <w:rPr>
                                <w:rFonts w:ascii="Arial" w:eastAsia="Arial" w:hAnsi="Arial" w:cs="Arial"/>
                                <w:color w:val="181717"/>
                                <w:sz w:val="28"/>
                                <w:szCs w:val="28"/>
                              </w:rPr>
                              <w:t>F</w:t>
                            </w:r>
                            <w:r w:rsidR="00365A5B" w:rsidRPr="00311E0D">
                              <w:rPr>
                                <w:rFonts w:ascii="Arial" w:eastAsia="Arial" w:hAnsi="Arial" w:cs="Arial"/>
                                <w:color w:val="181717"/>
                                <w:sz w:val="28"/>
                                <w:szCs w:val="28"/>
                              </w:rPr>
                              <w:t>ind relationships between the questions in the questionnaire and within the three environments</w:t>
                            </w:r>
                            <w:r>
                              <w:rPr>
                                <w:rFonts w:ascii="Arial" w:eastAsia="Arial" w:hAnsi="Arial" w:cs="Arial"/>
                                <w:color w:val="181717"/>
                                <w:sz w:val="28"/>
                                <w:szCs w:val="28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B5394E" id="Text Box 1887" o:spid="_x0000_s1032" type="#_x0000_t202" style="position:absolute;left:0;text-align:left;margin-left:-67.3pt;margin-top:551.7pt;width:206.8pt;height:201.0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" fillcolor="white [3201]" strokeweight="1pt">
                <v:textbox>
                  <w:txbxContent>
                    <w:p w14:paraId="1F363BC1" w14:textId="77777777" w:rsidR="00365A5B" w:rsidRPr="00A76B94" w:rsidRDefault="00365A5B" w:rsidP="00365A5B">
                      <w:pPr>
                        <w:spacing w:after="79"/>
                        <w:rPr>
                          <w:sz w:val="32"/>
                          <w:szCs w:val="32"/>
                        </w:rPr>
                      </w:pPr>
                      <w:r w:rsidRPr="00A76B94">
                        <w:rPr>
                          <w:rFonts w:ascii="Arial" w:eastAsia="Arial" w:hAnsi="Arial" w:cs="Arial"/>
                          <w:b/>
                          <w:color w:val="181717"/>
                          <w:sz w:val="32"/>
                          <w:szCs w:val="32"/>
                        </w:rPr>
                        <w:t>AIMS</w:t>
                      </w:r>
                    </w:p>
                    <w:p w14:paraId="511B6A48" w14:textId="6587351A" w:rsidR="00CF48E3" w:rsidRPr="00311E0D" w:rsidRDefault="00311E0D" w:rsidP="00311E0D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ascii="Arial" w:eastAsia="Arial" w:hAnsi="Arial" w:cs="Arial"/>
                          <w:color w:val="181717"/>
                          <w:sz w:val="28"/>
                          <w:szCs w:val="28"/>
                        </w:rPr>
                        <w:t>Check h</w:t>
                      </w:r>
                      <w:r w:rsidR="00365A5B" w:rsidRPr="00311E0D">
                        <w:rPr>
                          <w:rFonts w:ascii="Arial" w:eastAsia="Arial" w:hAnsi="Arial" w:cs="Arial"/>
                          <w:color w:val="181717"/>
                          <w:sz w:val="28"/>
                          <w:szCs w:val="28"/>
                        </w:rPr>
                        <w:t>ypothesis ‘</w:t>
                      </w:r>
                      <w:r w:rsidR="00365A5B" w:rsidRPr="00311E0D">
                        <w:rPr>
                          <w:rFonts w:ascii="Arial" w:eastAsia="Arial" w:hAnsi="Arial" w:cs="Arial"/>
                          <w:i/>
                          <w:color w:val="181717"/>
                          <w:sz w:val="28"/>
                          <w:szCs w:val="28"/>
                        </w:rPr>
                        <w:t>Dentists will be more Pro-Social then everyone else</w:t>
                      </w:r>
                      <w:r>
                        <w:rPr>
                          <w:rFonts w:ascii="Arial" w:eastAsia="Arial" w:hAnsi="Arial" w:cs="Arial"/>
                          <w:color w:val="181717"/>
                          <w:sz w:val="28"/>
                          <w:szCs w:val="28"/>
                        </w:rPr>
                        <w:t>?’</w:t>
                      </w:r>
                    </w:p>
                    <w:p w14:paraId="7E9F2091" w14:textId="41355DE9" w:rsidR="00365A5B" w:rsidRPr="00311E0D" w:rsidRDefault="00311E0D" w:rsidP="00CF48E3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rPr>
                          <w:sz w:val="28"/>
                          <w:szCs w:val="28"/>
                        </w:rPr>
                      </w:pPr>
                      <w:r w:rsidRPr="00311E0D">
                        <w:rPr>
                          <w:rFonts w:ascii="Arial" w:eastAsia="Arial" w:hAnsi="Arial" w:cs="Arial"/>
                          <w:color w:val="181717"/>
                          <w:sz w:val="28"/>
                          <w:szCs w:val="28"/>
                        </w:rPr>
                        <w:t>F</w:t>
                      </w:r>
                      <w:r w:rsidR="00365A5B" w:rsidRPr="00311E0D">
                        <w:rPr>
                          <w:rFonts w:ascii="Arial" w:eastAsia="Arial" w:hAnsi="Arial" w:cs="Arial"/>
                          <w:color w:val="181717"/>
                          <w:sz w:val="28"/>
                          <w:szCs w:val="28"/>
                        </w:rPr>
                        <w:t>ind relationships between the questions in the questionnaire and within the three environments</w:t>
                      </w:r>
                      <w:r>
                        <w:rPr>
                          <w:rFonts w:ascii="Arial" w:eastAsia="Arial" w:hAnsi="Arial" w:cs="Arial"/>
                          <w:color w:val="181717"/>
                          <w:sz w:val="28"/>
                          <w:szCs w:val="28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 w:rsidR="00311E0D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26FB9F82" wp14:editId="0F983D88">
                <wp:simplePos x="0" y="0"/>
                <wp:positionH relativeFrom="column">
                  <wp:posOffset>-783771</wp:posOffset>
                </wp:positionH>
                <wp:positionV relativeFrom="paragraph">
                  <wp:posOffset>4215740</wp:posOffset>
                </wp:positionV>
                <wp:extent cx="2524760" cy="2695699"/>
                <wp:effectExtent l="0" t="0" r="27940" b="28575"/>
                <wp:wrapNone/>
                <wp:docPr id="45" name="Text Box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24760" cy="269569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270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E298693" w14:textId="5A06E0E6" w:rsidR="00CF48E3" w:rsidRPr="00A76B94" w:rsidRDefault="00CB0777" w:rsidP="00A76B94">
                            <w:pPr>
                              <w:spacing w:after="79"/>
                              <w:rPr>
                                <w:sz w:val="28"/>
                              </w:rPr>
                            </w:pPr>
                            <w:r w:rsidRPr="00A76B94">
                              <w:rPr>
                                <w:rFonts w:ascii="Arial" w:eastAsia="Arial" w:hAnsi="Arial" w:cs="Arial"/>
                                <w:b/>
                                <w:color w:val="181717"/>
                                <w:sz w:val="32"/>
                              </w:rPr>
                              <w:t>INTRODUCTION</w:t>
                            </w:r>
                          </w:p>
                          <w:p w14:paraId="49B7D555" w14:textId="23CDDE80" w:rsidR="00CF48E3" w:rsidRPr="00A76B94" w:rsidRDefault="00CB0777" w:rsidP="00CF48E3">
                            <w:pPr>
                              <w:pStyle w:val="ListParagraph"/>
                              <w:numPr>
                                <w:ilvl w:val="0"/>
                                <w:numId w:val="8"/>
                              </w:numPr>
                              <w:rPr>
                                <w:sz w:val="30"/>
                                <w:szCs w:val="30"/>
                              </w:rPr>
                            </w:pPr>
                            <w:r w:rsidRPr="00A76B94">
                              <w:rPr>
                                <w:sz w:val="30"/>
                                <w:szCs w:val="30"/>
                              </w:rPr>
                              <w:t xml:space="preserve"> </w:t>
                            </w:r>
                            <w:r w:rsidR="00311E0D">
                              <w:rPr>
                                <w:sz w:val="30"/>
                                <w:szCs w:val="30"/>
                              </w:rPr>
                              <w:t>Research question: Are Dentists more pro-social than everyone else?</w:t>
                            </w:r>
                          </w:p>
                          <w:p w14:paraId="44B46CF4" w14:textId="4E176A70" w:rsidR="00CB0777" w:rsidRPr="00A76B94" w:rsidRDefault="00311E0D" w:rsidP="00CF48E3">
                            <w:pPr>
                              <w:pStyle w:val="ListParagraph"/>
                              <w:numPr>
                                <w:ilvl w:val="0"/>
                                <w:numId w:val="8"/>
                              </w:numPr>
                              <w:rPr>
                                <w:sz w:val="30"/>
                                <w:szCs w:val="30"/>
                              </w:rPr>
                            </w:pPr>
                            <w:r w:rsidRPr="00311E0D">
                              <w:rPr>
                                <w:sz w:val="30"/>
                                <w:szCs w:val="30"/>
                              </w:rPr>
                              <w:t>R</w:t>
                            </w:r>
                            <w:r w:rsidR="00CB0777" w:rsidRPr="00311E0D">
                              <w:rPr>
                                <w:sz w:val="30"/>
                                <w:szCs w:val="30"/>
                              </w:rPr>
                              <w:t xml:space="preserve">esearch is important </w:t>
                            </w:r>
                            <w:r w:rsidRPr="00311E0D">
                              <w:rPr>
                                <w:sz w:val="30"/>
                                <w:szCs w:val="30"/>
                              </w:rPr>
                              <w:t>because it</w:t>
                            </w:r>
                            <w:r w:rsidR="00CB0777" w:rsidRPr="00311E0D">
                              <w:rPr>
                                <w:sz w:val="30"/>
                                <w:szCs w:val="30"/>
                              </w:rPr>
                              <w:t xml:space="preserve"> show</w:t>
                            </w:r>
                            <w:r w:rsidRPr="00311E0D">
                              <w:rPr>
                                <w:sz w:val="30"/>
                                <w:szCs w:val="30"/>
                              </w:rPr>
                              <w:t>s</w:t>
                            </w:r>
                            <w:r w:rsidR="00CB0777" w:rsidRPr="00311E0D">
                              <w:rPr>
                                <w:sz w:val="30"/>
                                <w:szCs w:val="30"/>
                              </w:rPr>
                              <w:t xml:space="preserve"> the development of society’s positive behaviour to others</w:t>
                            </w:r>
                            <w:r>
                              <w:rPr>
                                <w:sz w:val="30"/>
                                <w:szCs w:val="30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FB9F82" id="Text Box 45" o:spid="_x0000_s1033" type="#_x0000_t202" style="position:absolute;left:0;text-align:left;margin-left:-61.7pt;margin-top:331.95pt;width:198.8pt;height:212.25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" fillcolor="white [3201]" strokeweight="1pt">
                <v:textbox>
                  <w:txbxContent>
                    <w:p w14:paraId="6E298693" w14:textId="5A06E0E6" w:rsidR="00CF48E3" w:rsidRPr="00A76B94" w:rsidRDefault="00CB0777" w:rsidP="00A76B94">
                      <w:pPr>
                        <w:spacing w:after="79"/>
                        <w:rPr>
                          <w:sz w:val="28"/>
                        </w:rPr>
                      </w:pPr>
                      <w:r w:rsidRPr="00A76B94">
                        <w:rPr>
                          <w:rFonts w:ascii="Arial" w:eastAsia="Arial" w:hAnsi="Arial" w:cs="Arial"/>
                          <w:b/>
                          <w:color w:val="181717"/>
                          <w:sz w:val="32"/>
                        </w:rPr>
                        <w:t>INTRODUCTION</w:t>
                      </w:r>
                    </w:p>
                    <w:p w14:paraId="49B7D555" w14:textId="23CDDE80" w:rsidR="00CF48E3" w:rsidRPr="00A76B94" w:rsidRDefault="00CB0777" w:rsidP="00CF48E3">
                      <w:pPr>
                        <w:pStyle w:val="ListParagraph"/>
                        <w:numPr>
                          <w:ilvl w:val="0"/>
                          <w:numId w:val="8"/>
                        </w:numPr>
                        <w:rPr>
                          <w:sz w:val="30"/>
                          <w:szCs w:val="30"/>
                        </w:rPr>
                      </w:pPr>
                      <w:r w:rsidRPr="00A76B94">
                        <w:rPr>
                          <w:sz w:val="30"/>
                          <w:szCs w:val="30"/>
                        </w:rPr>
                        <w:t xml:space="preserve"> </w:t>
                      </w:r>
                      <w:r w:rsidR="00311E0D">
                        <w:rPr>
                          <w:sz w:val="30"/>
                          <w:szCs w:val="30"/>
                        </w:rPr>
                        <w:t>Research question: Are Dentists more pro-social than everyone else?</w:t>
                      </w:r>
                    </w:p>
                    <w:p w14:paraId="44B46CF4" w14:textId="4E176A70" w:rsidR="00CB0777" w:rsidRPr="00A76B94" w:rsidRDefault="00311E0D" w:rsidP="00CF48E3">
                      <w:pPr>
                        <w:pStyle w:val="ListParagraph"/>
                        <w:numPr>
                          <w:ilvl w:val="0"/>
                          <w:numId w:val="8"/>
                        </w:numPr>
                        <w:rPr>
                          <w:sz w:val="30"/>
                          <w:szCs w:val="30"/>
                        </w:rPr>
                      </w:pPr>
                      <w:r w:rsidRPr="00311E0D">
                        <w:rPr>
                          <w:sz w:val="30"/>
                          <w:szCs w:val="30"/>
                        </w:rPr>
                        <w:t>R</w:t>
                      </w:r>
                      <w:r w:rsidR="00CB0777" w:rsidRPr="00311E0D">
                        <w:rPr>
                          <w:sz w:val="30"/>
                          <w:szCs w:val="30"/>
                        </w:rPr>
                        <w:t xml:space="preserve">esearch is important </w:t>
                      </w:r>
                      <w:r w:rsidRPr="00311E0D">
                        <w:rPr>
                          <w:sz w:val="30"/>
                          <w:szCs w:val="30"/>
                        </w:rPr>
                        <w:t>because it</w:t>
                      </w:r>
                      <w:r w:rsidR="00CB0777" w:rsidRPr="00311E0D">
                        <w:rPr>
                          <w:sz w:val="30"/>
                          <w:szCs w:val="30"/>
                        </w:rPr>
                        <w:t xml:space="preserve"> show</w:t>
                      </w:r>
                      <w:r w:rsidRPr="00311E0D">
                        <w:rPr>
                          <w:sz w:val="30"/>
                          <w:szCs w:val="30"/>
                        </w:rPr>
                        <w:t>s</w:t>
                      </w:r>
                      <w:r w:rsidR="00CB0777" w:rsidRPr="00311E0D">
                        <w:rPr>
                          <w:sz w:val="30"/>
                          <w:szCs w:val="30"/>
                        </w:rPr>
                        <w:t xml:space="preserve"> the development of society’s positive behaviour to others</w:t>
                      </w:r>
                      <w:r>
                        <w:rPr>
                          <w:sz w:val="30"/>
                          <w:szCs w:val="30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 w:rsidR="00CF7266">
        <w:rPr>
          <w:noProof/>
        </w:rPr>
        <mc:AlternateContent>
          <mc:Choice Requires="wpg">
            <w:drawing>
              <wp:anchor distT="0" distB="0" distL="114300" distR="114300" simplePos="0" relativeHeight="251642368" behindDoc="0" locked="0" layoutInCell="1" allowOverlap="1" wp14:anchorId="18077817" wp14:editId="1AF73E8D">
                <wp:simplePos x="0" y="0"/>
                <wp:positionH relativeFrom="page">
                  <wp:posOffset>6350</wp:posOffset>
                </wp:positionH>
                <wp:positionV relativeFrom="page">
                  <wp:posOffset>177800</wp:posOffset>
                </wp:positionV>
                <wp:extent cx="14325600" cy="1278890"/>
                <wp:effectExtent l="0" t="0" r="19050" b="0"/>
                <wp:wrapTopAndBottom/>
                <wp:docPr id="1705" name="Group 17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25600" cy="1278890"/>
                          <a:chOff x="0" y="0"/>
                          <a:chExt cx="10679303" cy="1279096"/>
                        </a:xfrm>
                      </wpg:grpSpPr>
                      <wps:wsp>
                        <wps:cNvPr id="7" name="Rectangle 7"/>
                        <wps:cNvSpPr/>
                        <wps:spPr>
                          <a:xfrm>
                            <a:off x="2339809" y="352830"/>
                            <a:ext cx="6949398" cy="28577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B0794A" w14:textId="77777777" w:rsidR="00F02CE3" w:rsidRPr="00CF48E3" w:rsidRDefault="009257CA" w:rsidP="009257CA">
                              <w:pPr>
                                <w:jc w:val="center"/>
                                <w:rPr>
                                  <w:sz w:val="32"/>
                                </w:rPr>
                              </w:pPr>
                              <w:r w:rsidRPr="00CF48E3">
                                <w:rPr>
                                  <w:rFonts w:ascii="Arial" w:eastAsia="Arial" w:hAnsi="Arial" w:cs="Arial"/>
                                  <w:color w:val="181717"/>
                                  <w:sz w:val="48"/>
                                </w:rPr>
                                <w:t>How Pro-Social are Dentists?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" name="Shape 8"/>
                        <wps:cNvSpPr/>
                        <wps:spPr>
                          <a:xfrm>
                            <a:off x="1151343" y="287894"/>
                            <a:ext cx="156997" cy="169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6997" h="169494">
                                <a:moveTo>
                                  <a:pt x="0" y="0"/>
                                </a:moveTo>
                                <a:lnTo>
                                  <a:pt x="19660" y="0"/>
                                </a:lnTo>
                                <a:lnTo>
                                  <a:pt x="133947" y="131635"/>
                                </a:lnTo>
                                <a:lnTo>
                                  <a:pt x="133947" y="0"/>
                                </a:lnTo>
                                <a:lnTo>
                                  <a:pt x="156997" y="0"/>
                                </a:lnTo>
                                <a:lnTo>
                                  <a:pt x="156997" y="169494"/>
                                </a:lnTo>
                                <a:lnTo>
                                  <a:pt x="136131" y="169494"/>
                                </a:lnTo>
                                <a:lnTo>
                                  <a:pt x="22822" y="38964"/>
                                </a:lnTo>
                                <a:lnTo>
                                  <a:pt x="22822" y="169494"/>
                                </a:lnTo>
                                <a:lnTo>
                                  <a:pt x="0" y="16949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49F3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" name="Shape 9"/>
                        <wps:cNvSpPr/>
                        <wps:spPr>
                          <a:xfrm>
                            <a:off x="1339856" y="345761"/>
                            <a:ext cx="93663" cy="1135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663" h="113563">
                                <a:moveTo>
                                  <a:pt x="0" y="0"/>
                                </a:moveTo>
                                <a:lnTo>
                                  <a:pt x="22085" y="0"/>
                                </a:lnTo>
                                <a:lnTo>
                                  <a:pt x="22085" y="63614"/>
                                </a:lnTo>
                                <a:cubicBezTo>
                                  <a:pt x="22085" y="75336"/>
                                  <a:pt x="23749" y="83515"/>
                                  <a:pt x="27115" y="88151"/>
                                </a:cubicBezTo>
                                <a:cubicBezTo>
                                  <a:pt x="30467" y="92799"/>
                                  <a:pt x="36347" y="95123"/>
                                  <a:pt x="44768" y="95123"/>
                                </a:cubicBezTo>
                                <a:cubicBezTo>
                                  <a:pt x="55283" y="95123"/>
                                  <a:pt x="64211" y="89992"/>
                                  <a:pt x="71577" y="79718"/>
                                </a:cubicBezTo>
                                <a:lnTo>
                                  <a:pt x="71577" y="0"/>
                                </a:lnTo>
                                <a:lnTo>
                                  <a:pt x="93663" y="0"/>
                                </a:lnTo>
                                <a:lnTo>
                                  <a:pt x="93663" y="111620"/>
                                </a:lnTo>
                                <a:lnTo>
                                  <a:pt x="71577" y="111620"/>
                                </a:lnTo>
                                <a:lnTo>
                                  <a:pt x="71577" y="97307"/>
                                </a:lnTo>
                                <a:cubicBezTo>
                                  <a:pt x="66891" y="102438"/>
                                  <a:pt x="61532" y="106439"/>
                                  <a:pt x="55499" y="109284"/>
                                </a:cubicBezTo>
                                <a:cubicBezTo>
                                  <a:pt x="49479" y="112141"/>
                                  <a:pt x="43472" y="113563"/>
                                  <a:pt x="37490" y="113563"/>
                                </a:cubicBezTo>
                                <a:cubicBezTo>
                                  <a:pt x="30455" y="113563"/>
                                  <a:pt x="23965" y="111798"/>
                                  <a:pt x="18009" y="108280"/>
                                </a:cubicBezTo>
                                <a:cubicBezTo>
                                  <a:pt x="12065" y="104762"/>
                                  <a:pt x="7582" y="100000"/>
                                  <a:pt x="4547" y="93967"/>
                                </a:cubicBezTo>
                                <a:cubicBezTo>
                                  <a:pt x="1511" y="87948"/>
                                  <a:pt x="0" y="77940"/>
                                  <a:pt x="0" y="6394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49F3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10"/>
                        <wps:cNvSpPr/>
                        <wps:spPr>
                          <a:xfrm>
                            <a:off x="1457320" y="285707"/>
                            <a:ext cx="71336" cy="1716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336" h="171679">
                                <a:moveTo>
                                  <a:pt x="54966" y="0"/>
                                </a:moveTo>
                                <a:cubicBezTo>
                                  <a:pt x="59563" y="0"/>
                                  <a:pt x="65024" y="737"/>
                                  <a:pt x="71336" y="2184"/>
                                </a:cubicBezTo>
                                <a:lnTo>
                                  <a:pt x="71336" y="23787"/>
                                </a:lnTo>
                                <a:cubicBezTo>
                                  <a:pt x="67780" y="22492"/>
                                  <a:pt x="64376" y="21844"/>
                                  <a:pt x="61138" y="21844"/>
                                </a:cubicBezTo>
                                <a:cubicBezTo>
                                  <a:pt x="52489" y="21844"/>
                                  <a:pt x="46482" y="24143"/>
                                  <a:pt x="43129" y="28753"/>
                                </a:cubicBezTo>
                                <a:cubicBezTo>
                                  <a:pt x="39776" y="33363"/>
                                  <a:pt x="38100" y="41580"/>
                                  <a:pt x="38100" y="53391"/>
                                </a:cubicBezTo>
                                <a:lnTo>
                                  <a:pt x="38100" y="60058"/>
                                </a:lnTo>
                                <a:lnTo>
                                  <a:pt x="57988" y="60058"/>
                                </a:lnTo>
                                <a:lnTo>
                                  <a:pt x="57988" y="79959"/>
                                </a:lnTo>
                                <a:lnTo>
                                  <a:pt x="38100" y="79959"/>
                                </a:lnTo>
                                <a:lnTo>
                                  <a:pt x="38100" y="171679"/>
                                </a:lnTo>
                                <a:lnTo>
                                  <a:pt x="16015" y="171679"/>
                                </a:lnTo>
                                <a:lnTo>
                                  <a:pt x="16015" y="79959"/>
                                </a:lnTo>
                                <a:lnTo>
                                  <a:pt x="0" y="79959"/>
                                </a:lnTo>
                                <a:lnTo>
                                  <a:pt x="0" y="60058"/>
                                </a:lnTo>
                                <a:lnTo>
                                  <a:pt x="16015" y="60058"/>
                                </a:lnTo>
                                <a:lnTo>
                                  <a:pt x="16015" y="53391"/>
                                </a:lnTo>
                                <a:cubicBezTo>
                                  <a:pt x="16015" y="35433"/>
                                  <a:pt x="19837" y="22047"/>
                                  <a:pt x="27483" y="13221"/>
                                </a:cubicBezTo>
                                <a:cubicBezTo>
                                  <a:pt x="35115" y="4407"/>
                                  <a:pt x="44285" y="0"/>
                                  <a:pt x="5496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49F3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1538072" y="285707"/>
                            <a:ext cx="71336" cy="1716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336" h="171679">
                                <a:moveTo>
                                  <a:pt x="54966" y="0"/>
                                </a:moveTo>
                                <a:cubicBezTo>
                                  <a:pt x="59576" y="0"/>
                                  <a:pt x="65024" y="737"/>
                                  <a:pt x="71336" y="2184"/>
                                </a:cubicBezTo>
                                <a:lnTo>
                                  <a:pt x="71336" y="23787"/>
                                </a:lnTo>
                                <a:cubicBezTo>
                                  <a:pt x="67780" y="22492"/>
                                  <a:pt x="64376" y="21844"/>
                                  <a:pt x="61151" y="21844"/>
                                </a:cubicBezTo>
                                <a:cubicBezTo>
                                  <a:pt x="52489" y="21844"/>
                                  <a:pt x="46482" y="24143"/>
                                  <a:pt x="43129" y="28753"/>
                                </a:cubicBezTo>
                                <a:cubicBezTo>
                                  <a:pt x="39776" y="33363"/>
                                  <a:pt x="38100" y="41580"/>
                                  <a:pt x="38100" y="53391"/>
                                </a:cubicBezTo>
                                <a:lnTo>
                                  <a:pt x="38100" y="60058"/>
                                </a:lnTo>
                                <a:lnTo>
                                  <a:pt x="57988" y="60058"/>
                                </a:lnTo>
                                <a:lnTo>
                                  <a:pt x="57988" y="79959"/>
                                </a:lnTo>
                                <a:lnTo>
                                  <a:pt x="38100" y="79959"/>
                                </a:lnTo>
                                <a:lnTo>
                                  <a:pt x="38100" y="171679"/>
                                </a:lnTo>
                                <a:lnTo>
                                  <a:pt x="16015" y="171679"/>
                                </a:lnTo>
                                <a:lnTo>
                                  <a:pt x="16015" y="79959"/>
                                </a:lnTo>
                                <a:lnTo>
                                  <a:pt x="0" y="79959"/>
                                </a:lnTo>
                                <a:lnTo>
                                  <a:pt x="0" y="60058"/>
                                </a:lnTo>
                                <a:lnTo>
                                  <a:pt x="16015" y="60058"/>
                                </a:lnTo>
                                <a:lnTo>
                                  <a:pt x="16015" y="53391"/>
                                </a:lnTo>
                                <a:cubicBezTo>
                                  <a:pt x="16015" y="35433"/>
                                  <a:pt x="19837" y="22047"/>
                                  <a:pt x="27483" y="13221"/>
                                </a:cubicBezTo>
                                <a:cubicBezTo>
                                  <a:pt x="35128" y="4407"/>
                                  <a:pt x="44285" y="0"/>
                                  <a:pt x="5496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49F3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9" name="Shape 1869"/>
                        <wps:cNvSpPr/>
                        <wps:spPr>
                          <a:xfrm>
                            <a:off x="1626565" y="345761"/>
                            <a:ext cx="22085" cy="111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085" h="111620">
                                <a:moveTo>
                                  <a:pt x="0" y="0"/>
                                </a:moveTo>
                                <a:lnTo>
                                  <a:pt x="22085" y="0"/>
                                </a:lnTo>
                                <a:lnTo>
                                  <a:pt x="22085" y="111620"/>
                                </a:lnTo>
                                <a:lnTo>
                                  <a:pt x="0" y="1116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49F3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1624622" y="298810"/>
                            <a:ext cx="26086" cy="260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086" h="26085">
                                <a:moveTo>
                                  <a:pt x="12865" y="0"/>
                                </a:moveTo>
                                <a:cubicBezTo>
                                  <a:pt x="16497" y="0"/>
                                  <a:pt x="19609" y="1257"/>
                                  <a:pt x="22200" y="3759"/>
                                </a:cubicBezTo>
                                <a:cubicBezTo>
                                  <a:pt x="24790" y="6273"/>
                                  <a:pt x="26086" y="9347"/>
                                  <a:pt x="26086" y="12992"/>
                                </a:cubicBezTo>
                                <a:cubicBezTo>
                                  <a:pt x="26086" y="16548"/>
                                  <a:pt x="24790" y="19621"/>
                                  <a:pt x="22200" y="22212"/>
                                </a:cubicBezTo>
                                <a:cubicBezTo>
                                  <a:pt x="19609" y="24790"/>
                                  <a:pt x="16497" y="26085"/>
                                  <a:pt x="12865" y="26085"/>
                                </a:cubicBezTo>
                                <a:cubicBezTo>
                                  <a:pt x="9461" y="26085"/>
                                  <a:pt x="6477" y="24778"/>
                                  <a:pt x="3886" y="22148"/>
                                </a:cubicBezTo>
                                <a:cubicBezTo>
                                  <a:pt x="1295" y="19520"/>
                                  <a:pt x="0" y="16459"/>
                                  <a:pt x="0" y="12992"/>
                                </a:cubicBezTo>
                                <a:cubicBezTo>
                                  <a:pt x="0" y="9589"/>
                                  <a:pt x="1295" y="6579"/>
                                  <a:pt x="3886" y="3949"/>
                                </a:cubicBezTo>
                                <a:cubicBezTo>
                                  <a:pt x="6477" y="1321"/>
                                  <a:pt x="9461" y="0"/>
                                  <a:pt x="1286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49F3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1677575" y="343822"/>
                            <a:ext cx="50654" cy="1141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654" h="114158">
                                <a:moveTo>
                                  <a:pt x="50654" y="0"/>
                                </a:moveTo>
                                <a:lnTo>
                                  <a:pt x="50654" y="19402"/>
                                </a:lnTo>
                                <a:lnTo>
                                  <a:pt x="32461" y="26083"/>
                                </a:lnTo>
                                <a:cubicBezTo>
                                  <a:pt x="27394" y="30859"/>
                                  <a:pt x="24105" y="37653"/>
                                  <a:pt x="22568" y="46467"/>
                                </a:cubicBezTo>
                                <a:lnTo>
                                  <a:pt x="50654" y="46467"/>
                                </a:lnTo>
                                <a:lnTo>
                                  <a:pt x="50654" y="59688"/>
                                </a:lnTo>
                                <a:lnTo>
                                  <a:pt x="22085" y="59688"/>
                                </a:lnTo>
                                <a:cubicBezTo>
                                  <a:pt x="22644" y="70368"/>
                                  <a:pt x="26225" y="78865"/>
                                  <a:pt x="32817" y="85164"/>
                                </a:cubicBezTo>
                                <a:lnTo>
                                  <a:pt x="50654" y="91781"/>
                                </a:lnTo>
                                <a:lnTo>
                                  <a:pt x="50654" y="114158"/>
                                </a:lnTo>
                                <a:lnTo>
                                  <a:pt x="25121" y="107617"/>
                                </a:lnTo>
                                <a:cubicBezTo>
                                  <a:pt x="17513" y="102525"/>
                                  <a:pt x="11430" y="95667"/>
                                  <a:pt x="6858" y="87043"/>
                                </a:cubicBezTo>
                                <a:cubicBezTo>
                                  <a:pt x="2286" y="78433"/>
                                  <a:pt x="0" y="68463"/>
                                  <a:pt x="0" y="57148"/>
                                </a:cubicBezTo>
                                <a:cubicBezTo>
                                  <a:pt x="0" y="40155"/>
                                  <a:pt x="4813" y="26350"/>
                                  <a:pt x="14440" y="15708"/>
                                </a:cubicBezTo>
                                <a:cubicBezTo>
                                  <a:pt x="19253" y="10393"/>
                                  <a:pt x="24784" y="6405"/>
                                  <a:pt x="31032" y="3746"/>
                                </a:cubicBezTo>
                                <a:lnTo>
                                  <a:pt x="506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49F3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5"/>
                        <wps:cNvSpPr/>
                        <wps:spPr>
                          <a:xfrm>
                            <a:off x="1728229" y="424871"/>
                            <a:ext cx="47987" cy="342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987" h="34214">
                                <a:moveTo>
                                  <a:pt x="47987" y="0"/>
                                </a:moveTo>
                                <a:lnTo>
                                  <a:pt x="47987" y="21590"/>
                                </a:lnTo>
                                <a:cubicBezTo>
                                  <a:pt x="41192" y="26124"/>
                                  <a:pt x="34461" y="29350"/>
                                  <a:pt x="27781" y="31293"/>
                                </a:cubicBezTo>
                                <a:cubicBezTo>
                                  <a:pt x="21114" y="33236"/>
                                  <a:pt x="13290" y="34214"/>
                                  <a:pt x="4312" y="34214"/>
                                </a:cubicBezTo>
                                <a:lnTo>
                                  <a:pt x="0" y="33109"/>
                                </a:lnTo>
                                <a:lnTo>
                                  <a:pt x="0" y="10732"/>
                                </a:lnTo>
                                <a:lnTo>
                                  <a:pt x="7702" y="13589"/>
                                </a:lnTo>
                                <a:cubicBezTo>
                                  <a:pt x="22269" y="13589"/>
                                  <a:pt x="35681" y="9055"/>
                                  <a:pt x="4798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49F3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1728229" y="343578"/>
                            <a:ext cx="49930" cy="599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930" h="59931">
                                <a:moveTo>
                                  <a:pt x="1276" y="0"/>
                                </a:moveTo>
                                <a:cubicBezTo>
                                  <a:pt x="16072" y="0"/>
                                  <a:pt x="27883" y="5182"/>
                                  <a:pt x="36697" y="15532"/>
                                </a:cubicBezTo>
                                <a:cubicBezTo>
                                  <a:pt x="45510" y="25883"/>
                                  <a:pt x="49930" y="39751"/>
                                  <a:pt x="49930" y="57150"/>
                                </a:cubicBezTo>
                                <a:lnTo>
                                  <a:pt x="49930" y="59931"/>
                                </a:lnTo>
                                <a:lnTo>
                                  <a:pt x="0" y="59931"/>
                                </a:lnTo>
                                <a:lnTo>
                                  <a:pt x="0" y="46711"/>
                                </a:lnTo>
                                <a:lnTo>
                                  <a:pt x="28086" y="46711"/>
                                </a:lnTo>
                                <a:cubicBezTo>
                                  <a:pt x="27527" y="37897"/>
                                  <a:pt x="24898" y="31102"/>
                                  <a:pt x="20199" y="26327"/>
                                </a:cubicBezTo>
                                <a:cubicBezTo>
                                  <a:pt x="15513" y="21552"/>
                                  <a:pt x="9201" y="19177"/>
                                  <a:pt x="1276" y="19177"/>
                                </a:cubicBezTo>
                                <a:lnTo>
                                  <a:pt x="0" y="19646"/>
                                </a:lnTo>
                                <a:lnTo>
                                  <a:pt x="0" y="244"/>
                                </a:lnTo>
                                <a:lnTo>
                                  <a:pt x="12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49F3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0" name="Shape 1870"/>
                        <wps:cNvSpPr/>
                        <wps:spPr>
                          <a:xfrm>
                            <a:off x="1802537" y="287887"/>
                            <a:ext cx="22085" cy="169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085" h="169494">
                                <a:moveTo>
                                  <a:pt x="0" y="0"/>
                                </a:moveTo>
                                <a:lnTo>
                                  <a:pt x="22085" y="0"/>
                                </a:lnTo>
                                <a:lnTo>
                                  <a:pt x="22085" y="169494"/>
                                </a:lnTo>
                                <a:lnTo>
                                  <a:pt x="0" y="16949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49F3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1851797" y="344105"/>
                            <a:ext cx="50775" cy="1126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775" h="112665">
                                <a:moveTo>
                                  <a:pt x="50775" y="0"/>
                                </a:moveTo>
                                <a:lnTo>
                                  <a:pt x="50775" y="19784"/>
                                </a:lnTo>
                                <a:lnTo>
                                  <a:pt x="43539" y="21101"/>
                                </a:lnTo>
                                <a:cubicBezTo>
                                  <a:pt x="39160" y="22900"/>
                                  <a:pt x="35344" y="25598"/>
                                  <a:pt x="32093" y="29199"/>
                                </a:cubicBezTo>
                                <a:cubicBezTo>
                                  <a:pt x="25578" y="36400"/>
                                  <a:pt x="22327" y="46102"/>
                                  <a:pt x="22327" y="58320"/>
                                </a:cubicBezTo>
                                <a:cubicBezTo>
                                  <a:pt x="22327" y="69801"/>
                                  <a:pt x="25159" y="78653"/>
                                  <a:pt x="30810" y="84888"/>
                                </a:cubicBezTo>
                                <a:cubicBezTo>
                                  <a:pt x="34214" y="88609"/>
                                  <a:pt x="37808" y="91111"/>
                                  <a:pt x="41618" y="92407"/>
                                </a:cubicBezTo>
                                <a:lnTo>
                                  <a:pt x="50775" y="93275"/>
                                </a:lnTo>
                                <a:lnTo>
                                  <a:pt x="50775" y="112665"/>
                                </a:lnTo>
                                <a:lnTo>
                                  <a:pt x="31987" y="109360"/>
                                </a:lnTo>
                                <a:cubicBezTo>
                                  <a:pt x="25407" y="106751"/>
                                  <a:pt x="19660" y="102840"/>
                                  <a:pt x="14745" y="97626"/>
                                </a:cubicBezTo>
                                <a:cubicBezTo>
                                  <a:pt x="4915" y="87187"/>
                                  <a:pt x="0" y="73204"/>
                                  <a:pt x="0" y="55653"/>
                                </a:cubicBezTo>
                                <a:cubicBezTo>
                                  <a:pt x="0" y="39232"/>
                                  <a:pt x="5156" y="25719"/>
                                  <a:pt x="15469" y="15127"/>
                                </a:cubicBezTo>
                                <a:cubicBezTo>
                                  <a:pt x="20625" y="9831"/>
                                  <a:pt x="26495" y="5859"/>
                                  <a:pt x="33079" y="3211"/>
                                </a:cubicBezTo>
                                <a:lnTo>
                                  <a:pt x="507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49F3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1902572" y="287896"/>
                            <a:ext cx="50660" cy="1694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660" h="169482">
                                <a:moveTo>
                                  <a:pt x="28448" y="0"/>
                                </a:moveTo>
                                <a:lnTo>
                                  <a:pt x="50660" y="0"/>
                                </a:lnTo>
                                <a:lnTo>
                                  <a:pt x="50660" y="169482"/>
                                </a:lnTo>
                                <a:lnTo>
                                  <a:pt x="3454" y="169482"/>
                                </a:lnTo>
                                <a:lnTo>
                                  <a:pt x="0" y="168874"/>
                                </a:lnTo>
                                <a:lnTo>
                                  <a:pt x="0" y="149483"/>
                                </a:lnTo>
                                <a:lnTo>
                                  <a:pt x="11341" y="150559"/>
                                </a:lnTo>
                                <a:lnTo>
                                  <a:pt x="28448" y="150559"/>
                                </a:lnTo>
                                <a:lnTo>
                                  <a:pt x="28448" y="79832"/>
                                </a:lnTo>
                                <a:cubicBezTo>
                                  <a:pt x="21577" y="76352"/>
                                  <a:pt x="14618" y="74613"/>
                                  <a:pt x="7582" y="74613"/>
                                </a:cubicBezTo>
                                <a:lnTo>
                                  <a:pt x="0" y="75993"/>
                                </a:lnTo>
                                <a:lnTo>
                                  <a:pt x="0" y="56209"/>
                                </a:lnTo>
                                <a:lnTo>
                                  <a:pt x="4191" y="55448"/>
                                </a:lnTo>
                                <a:cubicBezTo>
                                  <a:pt x="11633" y="55448"/>
                                  <a:pt x="19710" y="57023"/>
                                  <a:pt x="28448" y="60173"/>
                                </a:cubicBezTo>
                                <a:lnTo>
                                  <a:pt x="284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49F3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20"/>
                        <wps:cNvSpPr/>
                        <wps:spPr>
                          <a:xfrm>
                            <a:off x="1150863" y="490339"/>
                            <a:ext cx="90386" cy="169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386" h="169494">
                                <a:moveTo>
                                  <a:pt x="0" y="0"/>
                                </a:moveTo>
                                <a:lnTo>
                                  <a:pt x="90386" y="0"/>
                                </a:lnTo>
                                <a:lnTo>
                                  <a:pt x="90386" y="21590"/>
                                </a:lnTo>
                                <a:lnTo>
                                  <a:pt x="24270" y="21590"/>
                                </a:lnTo>
                                <a:lnTo>
                                  <a:pt x="24270" y="68910"/>
                                </a:lnTo>
                                <a:lnTo>
                                  <a:pt x="90386" y="68910"/>
                                </a:lnTo>
                                <a:lnTo>
                                  <a:pt x="90386" y="90500"/>
                                </a:lnTo>
                                <a:lnTo>
                                  <a:pt x="24270" y="90500"/>
                                </a:lnTo>
                                <a:lnTo>
                                  <a:pt x="24270" y="169494"/>
                                </a:lnTo>
                                <a:lnTo>
                                  <a:pt x="0" y="16949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676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1253987" y="548027"/>
                            <a:ext cx="59449" cy="11374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49" h="113741">
                                <a:moveTo>
                                  <a:pt x="59449" y="0"/>
                                </a:moveTo>
                                <a:lnTo>
                                  <a:pt x="59449" y="19985"/>
                                </a:lnTo>
                                <a:lnTo>
                                  <a:pt x="58598" y="19837"/>
                                </a:lnTo>
                                <a:cubicBezTo>
                                  <a:pt x="48006" y="19837"/>
                                  <a:pt x="39307" y="23317"/>
                                  <a:pt x="32512" y="30264"/>
                                </a:cubicBezTo>
                                <a:cubicBezTo>
                                  <a:pt x="25718" y="37223"/>
                                  <a:pt x="22327" y="46088"/>
                                  <a:pt x="22327" y="56845"/>
                                </a:cubicBezTo>
                                <a:cubicBezTo>
                                  <a:pt x="22327" y="67513"/>
                                  <a:pt x="25794" y="76225"/>
                                  <a:pt x="32753" y="82981"/>
                                </a:cubicBezTo>
                                <a:cubicBezTo>
                                  <a:pt x="36233" y="86360"/>
                                  <a:pt x="40208" y="88893"/>
                                  <a:pt x="44679" y="90582"/>
                                </a:cubicBezTo>
                                <a:lnTo>
                                  <a:pt x="59449" y="93094"/>
                                </a:lnTo>
                                <a:lnTo>
                                  <a:pt x="59449" y="113638"/>
                                </a:lnTo>
                                <a:lnTo>
                                  <a:pt x="58839" y="113741"/>
                                </a:lnTo>
                                <a:cubicBezTo>
                                  <a:pt x="42100" y="113741"/>
                                  <a:pt x="28105" y="108343"/>
                                  <a:pt x="16866" y="97548"/>
                                </a:cubicBezTo>
                                <a:cubicBezTo>
                                  <a:pt x="5626" y="86741"/>
                                  <a:pt x="0" y="73266"/>
                                  <a:pt x="0" y="57086"/>
                                </a:cubicBezTo>
                                <a:cubicBezTo>
                                  <a:pt x="0" y="40741"/>
                                  <a:pt x="5677" y="27140"/>
                                  <a:pt x="17043" y="16256"/>
                                </a:cubicBezTo>
                                <a:cubicBezTo>
                                  <a:pt x="22727" y="10820"/>
                                  <a:pt x="29134" y="6740"/>
                                  <a:pt x="36263" y="4019"/>
                                </a:cubicBezTo>
                                <a:lnTo>
                                  <a:pt x="594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676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1313435" y="547963"/>
                            <a:ext cx="59563" cy="1137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563" h="113702">
                                <a:moveTo>
                                  <a:pt x="368" y="0"/>
                                </a:moveTo>
                                <a:cubicBezTo>
                                  <a:pt x="17348" y="0"/>
                                  <a:pt x="31458" y="5486"/>
                                  <a:pt x="42710" y="16447"/>
                                </a:cubicBezTo>
                                <a:cubicBezTo>
                                  <a:pt x="53950" y="27407"/>
                                  <a:pt x="59563" y="41173"/>
                                  <a:pt x="59563" y="57760"/>
                                </a:cubicBezTo>
                                <a:cubicBezTo>
                                  <a:pt x="59563" y="73851"/>
                                  <a:pt x="53873" y="87211"/>
                                  <a:pt x="42469" y="97854"/>
                                </a:cubicBezTo>
                                <a:cubicBezTo>
                                  <a:pt x="36767" y="103169"/>
                                  <a:pt x="30324" y="107156"/>
                                  <a:pt x="23144" y="109815"/>
                                </a:cubicBezTo>
                                <a:lnTo>
                                  <a:pt x="0" y="113702"/>
                                </a:lnTo>
                                <a:lnTo>
                                  <a:pt x="0" y="93158"/>
                                </a:lnTo>
                                <a:lnTo>
                                  <a:pt x="127" y="93180"/>
                                </a:lnTo>
                                <a:cubicBezTo>
                                  <a:pt x="10960" y="93180"/>
                                  <a:pt x="19837" y="89764"/>
                                  <a:pt x="26746" y="82931"/>
                                </a:cubicBezTo>
                                <a:cubicBezTo>
                                  <a:pt x="33668" y="76098"/>
                                  <a:pt x="37122" y="67335"/>
                                  <a:pt x="37122" y="56667"/>
                                </a:cubicBezTo>
                                <a:cubicBezTo>
                                  <a:pt x="37122" y="46063"/>
                                  <a:pt x="33528" y="37287"/>
                                  <a:pt x="26327" y="30328"/>
                                </a:cubicBezTo>
                                <a:cubicBezTo>
                                  <a:pt x="22727" y="26854"/>
                                  <a:pt x="18663" y="24247"/>
                                  <a:pt x="14133" y="22509"/>
                                </a:cubicBezTo>
                                <a:lnTo>
                                  <a:pt x="0" y="20049"/>
                                </a:lnTo>
                                <a:lnTo>
                                  <a:pt x="0" y="64"/>
                                </a:lnTo>
                                <a:lnTo>
                                  <a:pt x="3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676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1397029" y="548207"/>
                            <a:ext cx="93663" cy="1135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663" h="113563">
                                <a:moveTo>
                                  <a:pt x="0" y="0"/>
                                </a:moveTo>
                                <a:lnTo>
                                  <a:pt x="22085" y="0"/>
                                </a:lnTo>
                                <a:lnTo>
                                  <a:pt x="22085" y="63614"/>
                                </a:lnTo>
                                <a:cubicBezTo>
                                  <a:pt x="22085" y="75324"/>
                                  <a:pt x="23762" y="83515"/>
                                  <a:pt x="27115" y="88151"/>
                                </a:cubicBezTo>
                                <a:cubicBezTo>
                                  <a:pt x="30467" y="92799"/>
                                  <a:pt x="36360" y="95123"/>
                                  <a:pt x="44768" y="95123"/>
                                </a:cubicBezTo>
                                <a:cubicBezTo>
                                  <a:pt x="55283" y="95123"/>
                                  <a:pt x="64224" y="89979"/>
                                  <a:pt x="71577" y="79705"/>
                                </a:cubicBezTo>
                                <a:lnTo>
                                  <a:pt x="71577" y="0"/>
                                </a:lnTo>
                                <a:lnTo>
                                  <a:pt x="93663" y="0"/>
                                </a:lnTo>
                                <a:lnTo>
                                  <a:pt x="93663" y="111620"/>
                                </a:lnTo>
                                <a:lnTo>
                                  <a:pt x="71577" y="111620"/>
                                </a:lnTo>
                                <a:lnTo>
                                  <a:pt x="71577" y="97307"/>
                                </a:lnTo>
                                <a:cubicBezTo>
                                  <a:pt x="66891" y="102438"/>
                                  <a:pt x="61532" y="106426"/>
                                  <a:pt x="55499" y="109284"/>
                                </a:cubicBezTo>
                                <a:cubicBezTo>
                                  <a:pt x="49479" y="112128"/>
                                  <a:pt x="43472" y="113563"/>
                                  <a:pt x="37490" y="113563"/>
                                </a:cubicBezTo>
                                <a:cubicBezTo>
                                  <a:pt x="30455" y="113563"/>
                                  <a:pt x="23965" y="111798"/>
                                  <a:pt x="18009" y="108280"/>
                                </a:cubicBezTo>
                                <a:cubicBezTo>
                                  <a:pt x="12078" y="104762"/>
                                  <a:pt x="7582" y="99987"/>
                                  <a:pt x="4547" y="93967"/>
                                </a:cubicBezTo>
                                <a:cubicBezTo>
                                  <a:pt x="1511" y="87935"/>
                                  <a:pt x="0" y="77940"/>
                                  <a:pt x="0" y="6394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676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1520016" y="546025"/>
                            <a:ext cx="93904" cy="1138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904" h="113805">
                                <a:moveTo>
                                  <a:pt x="56172" y="0"/>
                                </a:moveTo>
                                <a:cubicBezTo>
                                  <a:pt x="63132" y="0"/>
                                  <a:pt x="69596" y="1803"/>
                                  <a:pt x="75590" y="5397"/>
                                </a:cubicBezTo>
                                <a:cubicBezTo>
                                  <a:pt x="81572" y="8992"/>
                                  <a:pt x="86119" y="13932"/>
                                  <a:pt x="89230" y="20206"/>
                                </a:cubicBezTo>
                                <a:cubicBezTo>
                                  <a:pt x="92354" y="26467"/>
                                  <a:pt x="93904" y="36398"/>
                                  <a:pt x="93904" y="49987"/>
                                </a:cubicBezTo>
                                <a:lnTo>
                                  <a:pt x="93904" y="113805"/>
                                </a:lnTo>
                                <a:lnTo>
                                  <a:pt x="71831" y="113805"/>
                                </a:lnTo>
                                <a:lnTo>
                                  <a:pt x="71831" y="50229"/>
                                </a:lnTo>
                                <a:cubicBezTo>
                                  <a:pt x="71831" y="38824"/>
                                  <a:pt x="70091" y="30671"/>
                                  <a:pt x="66612" y="25781"/>
                                </a:cubicBezTo>
                                <a:cubicBezTo>
                                  <a:pt x="63132" y="20892"/>
                                  <a:pt x="57302" y="18440"/>
                                  <a:pt x="49136" y="18440"/>
                                </a:cubicBezTo>
                                <a:cubicBezTo>
                                  <a:pt x="38710" y="18440"/>
                                  <a:pt x="29845" y="23660"/>
                                  <a:pt x="22568" y="34087"/>
                                </a:cubicBezTo>
                                <a:lnTo>
                                  <a:pt x="22568" y="113805"/>
                                </a:lnTo>
                                <a:lnTo>
                                  <a:pt x="0" y="113805"/>
                                </a:lnTo>
                                <a:lnTo>
                                  <a:pt x="0" y="2184"/>
                                </a:lnTo>
                                <a:lnTo>
                                  <a:pt x="22568" y="2184"/>
                                </a:lnTo>
                                <a:lnTo>
                                  <a:pt x="22568" y="16370"/>
                                </a:lnTo>
                                <a:cubicBezTo>
                                  <a:pt x="32436" y="5461"/>
                                  <a:pt x="43637" y="0"/>
                                  <a:pt x="561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676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1638766" y="546537"/>
                            <a:ext cx="50768" cy="1126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768" h="112677">
                                <a:moveTo>
                                  <a:pt x="50768" y="0"/>
                                </a:moveTo>
                                <a:lnTo>
                                  <a:pt x="50768" y="19797"/>
                                </a:lnTo>
                                <a:lnTo>
                                  <a:pt x="43534" y="21113"/>
                                </a:lnTo>
                                <a:cubicBezTo>
                                  <a:pt x="39157" y="22912"/>
                                  <a:pt x="35344" y="25611"/>
                                  <a:pt x="32093" y="29211"/>
                                </a:cubicBezTo>
                                <a:cubicBezTo>
                                  <a:pt x="25578" y="36412"/>
                                  <a:pt x="22314" y="46115"/>
                                  <a:pt x="22314" y="58332"/>
                                </a:cubicBezTo>
                                <a:cubicBezTo>
                                  <a:pt x="22314" y="69813"/>
                                  <a:pt x="25146" y="78665"/>
                                  <a:pt x="30810" y="84901"/>
                                </a:cubicBezTo>
                                <a:cubicBezTo>
                                  <a:pt x="34214" y="88622"/>
                                  <a:pt x="37808" y="91124"/>
                                  <a:pt x="41618" y="92419"/>
                                </a:cubicBezTo>
                                <a:lnTo>
                                  <a:pt x="50768" y="93286"/>
                                </a:lnTo>
                                <a:lnTo>
                                  <a:pt x="50768" y="112677"/>
                                </a:lnTo>
                                <a:lnTo>
                                  <a:pt x="31982" y="109377"/>
                                </a:lnTo>
                                <a:cubicBezTo>
                                  <a:pt x="25400" y="106770"/>
                                  <a:pt x="19653" y="102859"/>
                                  <a:pt x="14745" y="97639"/>
                                </a:cubicBezTo>
                                <a:cubicBezTo>
                                  <a:pt x="4915" y="87212"/>
                                  <a:pt x="0" y="73217"/>
                                  <a:pt x="0" y="55665"/>
                                </a:cubicBezTo>
                                <a:cubicBezTo>
                                  <a:pt x="0" y="39244"/>
                                  <a:pt x="5156" y="25731"/>
                                  <a:pt x="15469" y="15140"/>
                                </a:cubicBezTo>
                                <a:cubicBezTo>
                                  <a:pt x="20625" y="9844"/>
                                  <a:pt x="26492" y="5869"/>
                                  <a:pt x="33073" y="3217"/>
                                </a:cubicBezTo>
                                <a:lnTo>
                                  <a:pt x="507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676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1689535" y="490340"/>
                            <a:ext cx="50654" cy="16948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654" h="169481">
                                <a:moveTo>
                                  <a:pt x="28454" y="0"/>
                                </a:moveTo>
                                <a:lnTo>
                                  <a:pt x="50654" y="0"/>
                                </a:lnTo>
                                <a:lnTo>
                                  <a:pt x="50654" y="169481"/>
                                </a:lnTo>
                                <a:lnTo>
                                  <a:pt x="3461" y="169481"/>
                                </a:lnTo>
                                <a:lnTo>
                                  <a:pt x="0" y="168873"/>
                                </a:lnTo>
                                <a:lnTo>
                                  <a:pt x="0" y="149483"/>
                                </a:lnTo>
                                <a:lnTo>
                                  <a:pt x="11347" y="150559"/>
                                </a:lnTo>
                                <a:lnTo>
                                  <a:pt x="28454" y="150559"/>
                                </a:lnTo>
                                <a:lnTo>
                                  <a:pt x="28454" y="79832"/>
                                </a:lnTo>
                                <a:cubicBezTo>
                                  <a:pt x="21571" y="76352"/>
                                  <a:pt x="14624" y="74613"/>
                                  <a:pt x="7588" y="74613"/>
                                </a:cubicBezTo>
                                <a:lnTo>
                                  <a:pt x="0" y="75993"/>
                                </a:lnTo>
                                <a:lnTo>
                                  <a:pt x="0" y="56196"/>
                                </a:lnTo>
                                <a:lnTo>
                                  <a:pt x="4185" y="55436"/>
                                </a:lnTo>
                                <a:cubicBezTo>
                                  <a:pt x="11627" y="55436"/>
                                  <a:pt x="19717" y="57023"/>
                                  <a:pt x="28454" y="60173"/>
                                </a:cubicBezTo>
                                <a:lnTo>
                                  <a:pt x="284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676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7"/>
                        <wps:cNvSpPr/>
                        <wps:spPr>
                          <a:xfrm>
                            <a:off x="1764913" y="598813"/>
                            <a:ext cx="39669" cy="627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69" h="62717">
                                <a:moveTo>
                                  <a:pt x="39669" y="0"/>
                                </a:moveTo>
                                <a:lnTo>
                                  <a:pt x="39669" y="13162"/>
                                </a:lnTo>
                                <a:lnTo>
                                  <a:pt x="26619" y="20553"/>
                                </a:lnTo>
                                <a:cubicBezTo>
                                  <a:pt x="23508" y="23589"/>
                                  <a:pt x="21958" y="27361"/>
                                  <a:pt x="21958" y="31895"/>
                                </a:cubicBezTo>
                                <a:cubicBezTo>
                                  <a:pt x="21958" y="36505"/>
                                  <a:pt x="23432" y="40264"/>
                                  <a:pt x="26378" y="43172"/>
                                </a:cubicBezTo>
                                <a:cubicBezTo>
                                  <a:pt x="29337" y="46093"/>
                                  <a:pt x="33147" y="47554"/>
                                  <a:pt x="37846" y="47554"/>
                                </a:cubicBezTo>
                                <a:lnTo>
                                  <a:pt x="39669" y="46749"/>
                                </a:lnTo>
                                <a:lnTo>
                                  <a:pt x="39669" y="60505"/>
                                </a:lnTo>
                                <a:lnTo>
                                  <a:pt x="27165" y="62717"/>
                                </a:lnTo>
                                <a:cubicBezTo>
                                  <a:pt x="19406" y="62717"/>
                                  <a:pt x="12929" y="60139"/>
                                  <a:pt x="7760" y="55009"/>
                                </a:cubicBezTo>
                                <a:cubicBezTo>
                                  <a:pt x="2578" y="49878"/>
                                  <a:pt x="0" y="43426"/>
                                  <a:pt x="0" y="35654"/>
                                </a:cubicBezTo>
                                <a:cubicBezTo>
                                  <a:pt x="0" y="28618"/>
                                  <a:pt x="2515" y="22331"/>
                                  <a:pt x="7569" y="16794"/>
                                </a:cubicBezTo>
                                <a:cubicBezTo>
                                  <a:pt x="12624" y="11257"/>
                                  <a:pt x="19812" y="6863"/>
                                  <a:pt x="29108" y="3624"/>
                                </a:cubicBezTo>
                                <a:lnTo>
                                  <a:pt x="3966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676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1766970" y="546024"/>
                            <a:ext cx="37611" cy="393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611" h="39307">
                                <a:moveTo>
                                  <a:pt x="36995" y="0"/>
                                </a:moveTo>
                                <a:lnTo>
                                  <a:pt x="37611" y="201"/>
                                </a:lnTo>
                                <a:lnTo>
                                  <a:pt x="37611" y="21436"/>
                                </a:lnTo>
                                <a:lnTo>
                                  <a:pt x="35179" y="20625"/>
                                </a:lnTo>
                                <a:cubicBezTo>
                                  <a:pt x="23127" y="20625"/>
                                  <a:pt x="11405" y="26861"/>
                                  <a:pt x="0" y="39307"/>
                                </a:cubicBezTo>
                                <a:lnTo>
                                  <a:pt x="0" y="15164"/>
                                </a:lnTo>
                                <a:cubicBezTo>
                                  <a:pt x="8573" y="5055"/>
                                  <a:pt x="20904" y="0"/>
                                  <a:pt x="3699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676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1804581" y="546225"/>
                            <a:ext cx="55810" cy="1155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810" h="115534">
                                <a:moveTo>
                                  <a:pt x="0" y="0"/>
                                </a:moveTo>
                                <a:lnTo>
                                  <a:pt x="28391" y="9261"/>
                                </a:lnTo>
                                <a:cubicBezTo>
                                  <a:pt x="30817" y="11280"/>
                                  <a:pt x="33001" y="13972"/>
                                  <a:pt x="34944" y="17338"/>
                                </a:cubicBezTo>
                                <a:cubicBezTo>
                                  <a:pt x="36874" y="20691"/>
                                  <a:pt x="38106" y="24043"/>
                                  <a:pt x="38640" y="27396"/>
                                </a:cubicBezTo>
                                <a:cubicBezTo>
                                  <a:pt x="39160" y="30762"/>
                                  <a:pt x="39427" y="37124"/>
                                  <a:pt x="39427" y="46510"/>
                                </a:cubicBezTo>
                                <a:lnTo>
                                  <a:pt x="39427" y="93944"/>
                                </a:lnTo>
                                <a:cubicBezTo>
                                  <a:pt x="39427" y="97754"/>
                                  <a:pt x="40723" y="99647"/>
                                  <a:pt x="43313" y="99647"/>
                                </a:cubicBezTo>
                                <a:cubicBezTo>
                                  <a:pt x="45980" y="99647"/>
                                  <a:pt x="50146" y="97665"/>
                                  <a:pt x="55810" y="93703"/>
                                </a:cubicBezTo>
                                <a:lnTo>
                                  <a:pt x="55810" y="107165"/>
                                </a:lnTo>
                                <a:cubicBezTo>
                                  <a:pt x="50794" y="110403"/>
                                  <a:pt x="46768" y="112613"/>
                                  <a:pt x="43732" y="113782"/>
                                </a:cubicBezTo>
                                <a:cubicBezTo>
                                  <a:pt x="40697" y="114950"/>
                                  <a:pt x="37522" y="115534"/>
                                  <a:pt x="34207" y="115534"/>
                                </a:cubicBezTo>
                                <a:cubicBezTo>
                                  <a:pt x="24746" y="115534"/>
                                  <a:pt x="19171" y="111826"/>
                                  <a:pt x="17469" y="104384"/>
                                </a:cubicBezTo>
                                <a:cubicBezTo>
                                  <a:pt x="12776" y="108022"/>
                                  <a:pt x="7931" y="110753"/>
                                  <a:pt x="2935" y="112574"/>
                                </a:cubicBezTo>
                                <a:lnTo>
                                  <a:pt x="0" y="113093"/>
                                </a:lnTo>
                                <a:lnTo>
                                  <a:pt x="0" y="99337"/>
                                </a:lnTo>
                                <a:lnTo>
                                  <a:pt x="17710" y="91519"/>
                                </a:lnTo>
                                <a:lnTo>
                                  <a:pt x="17710" y="58397"/>
                                </a:lnTo>
                                <a:lnTo>
                                  <a:pt x="2915" y="64099"/>
                                </a:lnTo>
                                <a:lnTo>
                                  <a:pt x="0" y="65750"/>
                                </a:lnTo>
                                <a:lnTo>
                                  <a:pt x="0" y="52588"/>
                                </a:lnTo>
                                <a:lnTo>
                                  <a:pt x="17710" y="46510"/>
                                </a:lnTo>
                                <a:lnTo>
                                  <a:pt x="17710" y="40566"/>
                                </a:lnTo>
                                <a:cubicBezTo>
                                  <a:pt x="17710" y="33854"/>
                                  <a:pt x="16031" y="28819"/>
                                  <a:pt x="12673" y="25461"/>
                                </a:cubicBezTo>
                                <a:lnTo>
                                  <a:pt x="0" y="212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676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1867999" y="525157"/>
                            <a:ext cx="82499" cy="1366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499" h="136614">
                                <a:moveTo>
                                  <a:pt x="41491" y="0"/>
                                </a:moveTo>
                                <a:lnTo>
                                  <a:pt x="41491" y="23050"/>
                                </a:lnTo>
                                <a:lnTo>
                                  <a:pt x="76797" y="23050"/>
                                </a:lnTo>
                                <a:lnTo>
                                  <a:pt x="76797" y="42951"/>
                                </a:lnTo>
                                <a:lnTo>
                                  <a:pt x="41491" y="42951"/>
                                </a:lnTo>
                                <a:lnTo>
                                  <a:pt x="41491" y="97574"/>
                                </a:lnTo>
                                <a:cubicBezTo>
                                  <a:pt x="41491" y="110338"/>
                                  <a:pt x="46787" y="116713"/>
                                  <a:pt x="57379" y="116713"/>
                                </a:cubicBezTo>
                                <a:cubicBezTo>
                                  <a:pt x="65316" y="116713"/>
                                  <a:pt x="73685" y="114084"/>
                                  <a:pt x="82499" y="108826"/>
                                </a:cubicBezTo>
                                <a:lnTo>
                                  <a:pt x="82499" y="129451"/>
                                </a:lnTo>
                                <a:cubicBezTo>
                                  <a:pt x="74003" y="134226"/>
                                  <a:pt x="64745" y="136614"/>
                                  <a:pt x="54712" y="136614"/>
                                </a:cubicBezTo>
                                <a:cubicBezTo>
                                  <a:pt x="44602" y="136614"/>
                                  <a:pt x="36195" y="133668"/>
                                  <a:pt x="29477" y="127749"/>
                                </a:cubicBezTo>
                                <a:cubicBezTo>
                                  <a:pt x="27368" y="125984"/>
                                  <a:pt x="25641" y="123977"/>
                                  <a:pt x="24257" y="121742"/>
                                </a:cubicBezTo>
                                <a:cubicBezTo>
                                  <a:pt x="22885" y="119520"/>
                                  <a:pt x="21730" y="116611"/>
                                  <a:pt x="20803" y="113017"/>
                                </a:cubicBezTo>
                                <a:cubicBezTo>
                                  <a:pt x="19876" y="109410"/>
                                  <a:pt x="19406" y="102565"/>
                                  <a:pt x="19406" y="92456"/>
                                </a:cubicBezTo>
                                <a:lnTo>
                                  <a:pt x="19406" y="42951"/>
                                </a:lnTo>
                                <a:lnTo>
                                  <a:pt x="0" y="42951"/>
                                </a:lnTo>
                                <a:lnTo>
                                  <a:pt x="0" y="40767"/>
                                </a:lnTo>
                                <a:lnTo>
                                  <a:pt x="414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676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1" name="Shape 1871"/>
                        <wps:cNvSpPr/>
                        <wps:spPr>
                          <a:xfrm>
                            <a:off x="1969364" y="548212"/>
                            <a:ext cx="22085" cy="111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085" h="111620">
                                <a:moveTo>
                                  <a:pt x="0" y="0"/>
                                </a:moveTo>
                                <a:lnTo>
                                  <a:pt x="22085" y="0"/>
                                </a:lnTo>
                                <a:lnTo>
                                  <a:pt x="22085" y="111620"/>
                                </a:lnTo>
                                <a:lnTo>
                                  <a:pt x="0" y="11162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676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1967420" y="501260"/>
                            <a:ext cx="26086" cy="260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086" h="26086">
                                <a:moveTo>
                                  <a:pt x="12865" y="0"/>
                                </a:moveTo>
                                <a:cubicBezTo>
                                  <a:pt x="16497" y="0"/>
                                  <a:pt x="19609" y="1257"/>
                                  <a:pt x="22200" y="3759"/>
                                </a:cubicBezTo>
                                <a:cubicBezTo>
                                  <a:pt x="24791" y="6274"/>
                                  <a:pt x="26086" y="9334"/>
                                  <a:pt x="26086" y="12979"/>
                                </a:cubicBezTo>
                                <a:cubicBezTo>
                                  <a:pt x="26086" y="16535"/>
                                  <a:pt x="24791" y="19609"/>
                                  <a:pt x="22200" y="22199"/>
                                </a:cubicBezTo>
                                <a:cubicBezTo>
                                  <a:pt x="19609" y="24791"/>
                                  <a:pt x="16497" y="26086"/>
                                  <a:pt x="12865" y="26086"/>
                                </a:cubicBezTo>
                                <a:cubicBezTo>
                                  <a:pt x="9462" y="26086"/>
                                  <a:pt x="6464" y="24765"/>
                                  <a:pt x="3886" y="22136"/>
                                </a:cubicBezTo>
                                <a:cubicBezTo>
                                  <a:pt x="1295" y="19507"/>
                                  <a:pt x="0" y="16459"/>
                                  <a:pt x="0" y="12979"/>
                                </a:cubicBezTo>
                                <a:cubicBezTo>
                                  <a:pt x="0" y="9589"/>
                                  <a:pt x="1295" y="6566"/>
                                  <a:pt x="3886" y="3937"/>
                                </a:cubicBezTo>
                                <a:cubicBezTo>
                                  <a:pt x="6464" y="1308"/>
                                  <a:pt x="9462" y="0"/>
                                  <a:pt x="1286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676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2016921" y="548025"/>
                            <a:ext cx="59449" cy="1137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49" h="113743">
                                <a:moveTo>
                                  <a:pt x="59449" y="0"/>
                                </a:moveTo>
                                <a:lnTo>
                                  <a:pt x="59449" y="19987"/>
                                </a:lnTo>
                                <a:lnTo>
                                  <a:pt x="58598" y="19839"/>
                                </a:lnTo>
                                <a:cubicBezTo>
                                  <a:pt x="48006" y="19839"/>
                                  <a:pt x="39307" y="23319"/>
                                  <a:pt x="32512" y="30266"/>
                                </a:cubicBezTo>
                                <a:cubicBezTo>
                                  <a:pt x="25717" y="37226"/>
                                  <a:pt x="22327" y="46090"/>
                                  <a:pt x="22327" y="56847"/>
                                </a:cubicBezTo>
                                <a:cubicBezTo>
                                  <a:pt x="22327" y="67515"/>
                                  <a:pt x="25794" y="76227"/>
                                  <a:pt x="32753" y="82984"/>
                                </a:cubicBezTo>
                                <a:cubicBezTo>
                                  <a:pt x="36233" y="86362"/>
                                  <a:pt x="40208" y="88895"/>
                                  <a:pt x="44678" y="90585"/>
                                </a:cubicBezTo>
                                <a:lnTo>
                                  <a:pt x="59449" y="93097"/>
                                </a:lnTo>
                                <a:lnTo>
                                  <a:pt x="59449" y="113641"/>
                                </a:lnTo>
                                <a:lnTo>
                                  <a:pt x="58839" y="113743"/>
                                </a:lnTo>
                                <a:cubicBezTo>
                                  <a:pt x="42101" y="113743"/>
                                  <a:pt x="28105" y="108346"/>
                                  <a:pt x="16866" y="97551"/>
                                </a:cubicBezTo>
                                <a:cubicBezTo>
                                  <a:pt x="5626" y="86743"/>
                                  <a:pt x="0" y="73268"/>
                                  <a:pt x="0" y="57088"/>
                                </a:cubicBezTo>
                                <a:cubicBezTo>
                                  <a:pt x="0" y="40743"/>
                                  <a:pt x="5677" y="27142"/>
                                  <a:pt x="17043" y="16258"/>
                                </a:cubicBezTo>
                                <a:cubicBezTo>
                                  <a:pt x="22727" y="10822"/>
                                  <a:pt x="29134" y="6742"/>
                                  <a:pt x="36262" y="4021"/>
                                </a:cubicBezTo>
                                <a:lnTo>
                                  <a:pt x="594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676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2076370" y="547963"/>
                            <a:ext cx="59563" cy="1137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563" h="113702">
                                <a:moveTo>
                                  <a:pt x="356" y="0"/>
                                </a:moveTo>
                                <a:cubicBezTo>
                                  <a:pt x="17348" y="0"/>
                                  <a:pt x="31458" y="5486"/>
                                  <a:pt x="42710" y="16447"/>
                                </a:cubicBezTo>
                                <a:cubicBezTo>
                                  <a:pt x="53950" y="27407"/>
                                  <a:pt x="59563" y="41173"/>
                                  <a:pt x="59563" y="57760"/>
                                </a:cubicBezTo>
                                <a:cubicBezTo>
                                  <a:pt x="59563" y="73851"/>
                                  <a:pt x="53861" y="87211"/>
                                  <a:pt x="42456" y="97854"/>
                                </a:cubicBezTo>
                                <a:cubicBezTo>
                                  <a:pt x="36760" y="103169"/>
                                  <a:pt x="30321" y="107156"/>
                                  <a:pt x="23143" y="109815"/>
                                </a:cubicBezTo>
                                <a:lnTo>
                                  <a:pt x="0" y="113702"/>
                                </a:lnTo>
                                <a:lnTo>
                                  <a:pt x="0" y="93158"/>
                                </a:lnTo>
                                <a:lnTo>
                                  <a:pt x="127" y="93180"/>
                                </a:lnTo>
                                <a:cubicBezTo>
                                  <a:pt x="10960" y="93180"/>
                                  <a:pt x="19837" y="89764"/>
                                  <a:pt x="26746" y="82931"/>
                                </a:cubicBezTo>
                                <a:cubicBezTo>
                                  <a:pt x="33668" y="76098"/>
                                  <a:pt x="37122" y="67335"/>
                                  <a:pt x="37122" y="56667"/>
                                </a:cubicBezTo>
                                <a:cubicBezTo>
                                  <a:pt x="37122" y="46063"/>
                                  <a:pt x="33528" y="37287"/>
                                  <a:pt x="26327" y="30328"/>
                                </a:cubicBezTo>
                                <a:cubicBezTo>
                                  <a:pt x="22727" y="26854"/>
                                  <a:pt x="18663" y="24247"/>
                                  <a:pt x="14133" y="22509"/>
                                </a:cubicBezTo>
                                <a:lnTo>
                                  <a:pt x="0" y="20049"/>
                                </a:lnTo>
                                <a:lnTo>
                                  <a:pt x="0" y="62"/>
                                </a:lnTo>
                                <a:lnTo>
                                  <a:pt x="3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676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2159954" y="546025"/>
                            <a:ext cx="93904" cy="1138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904" h="113805">
                                <a:moveTo>
                                  <a:pt x="56172" y="0"/>
                                </a:moveTo>
                                <a:cubicBezTo>
                                  <a:pt x="63132" y="0"/>
                                  <a:pt x="69596" y="1803"/>
                                  <a:pt x="75590" y="5397"/>
                                </a:cubicBezTo>
                                <a:cubicBezTo>
                                  <a:pt x="81572" y="8992"/>
                                  <a:pt x="86119" y="13932"/>
                                  <a:pt x="89243" y="20206"/>
                                </a:cubicBezTo>
                                <a:cubicBezTo>
                                  <a:pt x="92354" y="26467"/>
                                  <a:pt x="93904" y="36398"/>
                                  <a:pt x="93904" y="49987"/>
                                </a:cubicBezTo>
                                <a:lnTo>
                                  <a:pt x="93904" y="113805"/>
                                </a:lnTo>
                                <a:lnTo>
                                  <a:pt x="71831" y="113805"/>
                                </a:lnTo>
                                <a:lnTo>
                                  <a:pt x="71831" y="50229"/>
                                </a:lnTo>
                                <a:cubicBezTo>
                                  <a:pt x="71831" y="38824"/>
                                  <a:pt x="70091" y="30671"/>
                                  <a:pt x="66611" y="25781"/>
                                </a:cubicBezTo>
                                <a:cubicBezTo>
                                  <a:pt x="63132" y="20892"/>
                                  <a:pt x="57302" y="18440"/>
                                  <a:pt x="49136" y="18440"/>
                                </a:cubicBezTo>
                                <a:cubicBezTo>
                                  <a:pt x="38709" y="18440"/>
                                  <a:pt x="29845" y="23660"/>
                                  <a:pt x="22568" y="34087"/>
                                </a:cubicBezTo>
                                <a:lnTo>
                                  <a:pt x="22568" y="113805"/>
                                </a:lnTo>
                                <a:lnTo>
                                  <a:pt x="0" y="113805"/>
                                </a:lnTo>
                                <a:lnTo>
                                  <a:pt x="0" y="2184"/>
                                </a:lnTo>
                                <a:lnTo>
                                  <a:pt x="22568" y="2184"/>
                                </a:lnTo>
                                <a:lnTo>
                                  <a:pt x="22568" y="16370"/>
                                </a:lnTo>
                                <a:cubicBezTo>
                                  <a:pt x="32436" y="5461"/>
                                  <a:pt x="43637" y="0"/>
                                  <a:pt x="561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7676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792522" y="615902"/>
                            <a:ext cx="216" cy="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6" h="64">
                                <a:moveTo>
                                  <a:pt x="216" y="0"/>
                                </a:moveTo>
                                <a:lnTo>
                                  <a:pt x="212" y="2"/>
                                </a:lnTo>
                                <a:lnTo>
                                  <a:pt x="0" y="64"/>
                                </a:lnTo>
                                <a:lnTo>
                                  <a:pt x="2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49F3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187519" y="62311"/>
                            <a:ext cx="1017156" cy="7554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7156" h="755483">
                                <a:moveTo>
                                  <a:pt x="923632" y="9465"/>
                                </a:moveTo>
                                <a:cubicBezTo>
                                  <a:pt x="942595" y="12621"/>
                                  <a:pt x="957945" y="22651"/>
                                  <a:pt x="966216" y="42809"/>
                                </a:cubicBezTo>
                                <a:cubicBezTo>
                                  <a:pt x="983996" y="82230"/>
                                  <a:pt x="892785" y="213091"/>
                                  <a:pt x="870623" y="259408"/>
                                </a:cubicBezTo>
                                <a:cubicBezTo>
                                  <a:pt x="836168" y="329766"/>
                                  <a:pt x="776872" y="407185"/>
                                  <a:pt x="775551" y="486903"/>
                                </a:cubicBezTo>
                                <a:cubicBezTo>
                                  <a:pt x="778878" y="522006"/>
                                  <a:pt x="796862" y="602460"/>
                                  <a:pt x="737603" y="608582"/>
                                </a:cubicBezTo>
                                <a:lnTo>
                                  <a:pt x="720090" y="610245"/>
                                </a:lnTo>
                                <a:cubicBezTo>
                                  <a:pt x="715162" y="614690"/>
                                  <a:pt x="709905" y="616697"/>
                                  <a:pt x="704571" y="616900"/>
                                </a:cubicBezTo>
                                <a:cubicBezTo>
                                  <a:pt x="704571" y="616900"/>
                                  <a:pt x="744868" y="649323"/>
                                  <a:pt x="748068" y="651317"/>
                                </a:cubicBezTo>
                                <a:cubicBezTo>
                                  <a:pt x="793623" y="679803"/>
                                  <a:pt x="841845" y="698460"/>
                                  <a:pt x="896264" y="697075"/>
                                </a:cubicBezTo>
                                <a:cubicBezTo>
                                  <a:pt x="914133" y="696656"/>
                                  <a:pt x="931951" y="694637"/>
                                  <a:pt x="949630" y="692338"/>
                                </a:cubicBezTo>
                                <a:cubicBezTo>
                                  <a:pt x="967194" y="690014"/>
                                  <a:pt x="993610" y="675955"/>
                                  <a:pt x="1007567" y="692148"/>
                                </a:cubicBezTo>
                                <a:cubicBezTo>
                                  <a:pt x="1012330" y="697558"/>
                                  <a:pt x="1017156" y="710715"/>
                                  <a:pt x="1015873" y="717979"/>
                                </a:cubicBezTo>
                                <a:cubicBezTo>
                                  <a:pt x="1009180" y="755483"/>
                                  <a:pt x="945375" y="732432"/>
                                  <a:pt x="924090" y="728800"/>
                                </a:cubicBezTo>
                                <a:cubicBezTo>
                                  <a:pt x="873811" y="720215"/>
                                  <a:pt x="823366" y="705622"/>
                                  <a:pt x="774992" y="689646"/>
                                </a:cubicBezTo>
                                <a:cubicBezTo>
                                  <a:pt x="740245" y="678178"/>
                                  <a:pt x="668668" y="648320"/>
                                  <a:pt x="668668" y="648320"/>
                                </a:cubicBezTo>
                                <a:cubicBezTo>
                                  <a:pt x="642061" y="701609"/>
                                  <a:pt x="578307" y="656473"/>
                                  <a:pt x="546633" y="641005"/>
                                </a:cubicBezTo>
                                <a:cubicBezTo>
                                  <a:pt x="471564" y="614157"/>
                                  <a:pt x="378231" y="642402"/>
                                  <a:pt x="300241" y="649882"/>
                                </a:cubicBezTo>
                                <a:cubicBezTo>
                                  <a:pt x="249072" y="654289"/>
                                  <a:pt x="94488" y="693557"/>
                                  <a:pt x="63843" y="663039"/>
                                </a:cubicBezTo>
                                <a:cubicBezTo>
                                  <a:pt x="0" y="603667"/>
                                  <a:pt x="127762" y="495387"/>
                                  <a:pt x="174130" y="472488"/>
                                </a:cubicBezTo>
                                <a:cubicBezTo>
                                  <a:pt x="279464" y="418399"/>
                                  <a:pt x="391681" y="424775"/>
                                  <a:pt x="474472" y="507807"/>
                                </a:cubicBezTo>
                                <a:cubicBezTo>
                                  <a:pt x="516280" y="550593"/>
                                  <a:pt x="529908" y="570939"/>
                                  <a:pt x="587591" y="558150"/>
                                </a:cubicBezTo>
                                <a:cubicBezTo>
                                  <a:pt x="578383" y="564157"/>
                                  <a:pt x="570268" y="570151"/>
                                  <a:pt x="564718" y="573758"/>
                                </a:cubicBezTo>
                                <a:cubicBezTo>
                                  <a:pt x="542087" y="588401"/>
                                  <a:pt x="511480" y="590675"/>
                                  <a:pt x="484873" y="593596"/>
                                </a:cubicBezTo>
                                <a:cubicBezTo>
                                  <a:pt x="437985" y="598790"/>
                                  <a:pt x="244335" y="628013"/>
                                  <a:pt x="196012" y="638185"/>
                                </a:cubicBezTo>
                                <a:cubicBezTo>
                                  <a:pt x="165456" y="644599"/>
                                  <a:pt x="105753" y="652955"/>
                                  <a:pt x="80378" y="634756"/>
                                </a:cubicBezTo>
                                <a:cubicBezTo>
                                  <a:pt x="108369" y="665287"/>
                                  <a:pt x="162446" y="657388"/>
                                  <a:pt x="197180" y="650301"/>
                                </a:cubicBezTo>
                                <a:cubicBezTo>
                                  <a:pt x="248031" y="640001"/>
                                  <a:pt x="299110" y="630451"/>
                                  <a:pt x="350977" y="621879"/>
                                </a:cubicBezTo>
                                <a:cubicBezTo>
                                  <a:pt x="396723" y="614322"/>
                                  <a:pt x="442608" y="613204"/>
                                  <a:pt x="488988" y="604848"/>
                                </a:cubicBezTo>
                                <a:cubicBezTo>
                                  <a:pt x="514642" y="600238"/>
                                  <a:pt x="543116" y="595704"/>
                                  <a:pt x="565214" y="582242"/>
                                </a:cubicBezTo>
                                <a:cubicBezTo>
                                  <a:pt x="572472" y="577835"/>
                                  <a:pt x="578818" y="572926"/>
                                  <a:pt x="585178" y="567992"/>
                                </a:cubicBezTo>
                                <a:lnTo>
                                  <a:pt x="605215" y="553593"/>
                                </a:lnTo>
                                <a:lnTo>
                                  <a:pt x="629579" y="546593"/>
                                </a:lnTo>
                                <a:cubicBezTo>
                                  <a:pt x="636991" y="545320"/>
                                  <a:pt x="644106" y="545685"/>
                                  <a:pt x="652374" y="549362"/>
                                </a:cubicBezTo>
                                <a:cubicBezTo>
                                  <a:pt x="652386" y="548942"/>
                                  <a:pt x="652361" y="548498"/>
                                  <a:pt x="652386" y="548079"/>
                                </a:cubicBezTo>
                                <a:cubicBezTo>
                                  <a:pt x="653110" y="535506"/>
                                  <a:pt x="661962" y="523377"/>
                                  <a:pt x="670458" y="514640"/>
                                </a:cubicBezTo>
                                <a:cubicBezTo>
                                  <a:pt x="683158" y="501597"/>
                                  <a:pt x="699897" y="494663"/>
                                  <a:pt x="714032" y="483614"/>
                                </a:cubicBezTo>
                                <a:cubicBezTo>
                                  <a:pt x="734378" y="467650"/>
                                  <a:pt x="748627" y="442605"/>
                                  <a:pt x="762013" y="420203"/>
                                </a:cubicBezTo>
                                <a:cubicBezTo>
                                  <a:pt x="786181" y="379753"/>
                                  <a:pt x="803364" y="337208"/>
                                  <a:pt x="826567" y="297025"/>
                                </a:cubicBezTo>
                                <a:cubicBezTo>
                                  <a:pt x="852856" y="251534"/>
                                  <a:pt x="879767" y="207071"/>
                                  <a:pt x="907352" y="163129"/>
                                </a:cubicBezTo>
                                <a:cubicBezTo>
                                  <a:pt x="926198" y="133094"/>
                                  <a:pt x="952652" y="85291"/>
                                  <a:pt x="933958" y="48321"/>
                                </a:cubicBezTo>
                                <a:cubicBezTo>
                                  <a:pt x="942023" y="78496"/>
                                  <a:pt x="913181" y="131405"/>
                                  <a:pt x="896404" y="157770"/>
                                </a:cubicBezTo>
                                <a:cubicBezTo>
                                  <a:pt x="869861" y="199413"/>
                                  <a:pt x="774294" y="370342"/>
                                  <a:pt x="752920" y="412405"/>
                                </a:cubicBezTo>
                                <a:cubicBezTo>
                                  <a:pt x="740829" y="436281"/>
                                  <a:pt x="727926" y="464106"/>
                                  <a:pt x="706247" y="480134"/>
                                </a:cubicBezTo>
                                <a:cubicBezTo>
                                  <a:pt x="701167" y="483880"/>
                                  <a:pt x="693725" y="487601"/>
                                  <a:pt x="686257" y="492173"/>
                                </a:cubicBezTo>
                                <a:cubicBezTo>
                                  <a:pt x="686168" y="492237"/>
                                  <a:pt x="701116" y="425549"/>
                                  <a:pt x="676300" y="372463"/>
                                </a:cubicBezTo>
                                <a:cubicBezTo>
                                  <a:pt x="627736" y="265720"/>
                                  <a:pt x="661314" y="158443"/>
                                  <a:pt x="749033" y="78903"/>
                                </a:cubicBezTo>
                                <a:cubicBezTo>
                                  <a:pt x="777342" y="52414"/>
                                  <a:pt x="866743" y="0"/>
                                  <a:pt x="923632" y="9465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49F3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2" name="Shape 1872"/>
                        <wps:cNvSpPr/>
                        <wps:spPr>
                          <a:xfrm>
                            <a:off x="0" y="874538"/>
                            <a:ext cx="10679303" cy="1174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79303" h="117463">
                                <a:moveTo>
                                  <a:pt x="0" y="0"/>
                                </a:moveTo>
                                <a:lnTo>
                                  <a:pt x="10679303" y="0"/>
                                </a:lnTo>
                                <a:lnTo>
                                  <a:pt x="10679303" y="117463"/>
                                </a:lnTo>
                                <a:lnTo>
                                  <a:pt x="0" y="11746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0" y="874538"/>
                            <a:ext cx="10679303" cy="1174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79303" h="117463">
                                <a:moveTo>
                                  <a:pt x="0" y="117463"/>
                                </a:moveTo>
                                <a:lnTo>
                                  <a:pt x="10679303" y="117463"/>
                                </a:lnTo>
                                <a:lnTo>
                                  <a:pt x="1067930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0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" name="Rectangle 103"/>
                        <wps:cNvSpPr/>
                        <wps:spPr>
                          <a:xfrm>
                            <a:off x="4481908" y="1104454"/>
                            <a:ext cx="2281636" cy="1746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3EF1CA" w14:textId="0AC755AC" w:rsidR="00F02CE3" w:rsidRPr="00CF48E3" w:rsidRDefault="009257CA" w:rsidP="009257CA">
                              <w:pPr>
                                <w:jc w:val="center"/>
                                <w:rPr>
                                  <w:b/>
                                  <w:sz w:val="28"/>
                                </w:rPr>
                              </w:pPr>
                              <w:r w:rsidRPr="00CF48E3">
                                <w:rPr>
                                  <w:rFonts w:ascii="Arial" w:eastAsia="Arial" w:hAnsi="Arial" w:cs="Arial"/>
                                  <w:b/>
                                  <w:color w:val="181717"/>
                                  <w:sz w:val="28"/>
                                </w:rPr>
                                <w:t>Amber</w:t>
                              </w:r>
                              <w:r w:rsidR="00CE7E79">
                                <w:rPr>
                                  <w:rFonts w:ascii="Arial" w:eastAsia="Arial" w:hAnsi="Arial" w:cs="Arial"/>
                                  <w:b/>
                                  <w:color w:val="181717"/>
                                  <w:sz w:val="28"/>
                                </w:rPr>
                                <w:t xml:space="preserve"> </w:t>
                              </w:r>
                              <w:r w:rsidRPr="00CF48E3">
                                <w:rPr>
                                  <w:rFonts w:ascii="Arial" w:eastAsia="Arial" w:hAnsi="Arial" w:cs="Arial"/>
                                  <w:b/>
                                  <w:color w:val="181717"/>
                                  <w:sz w:val="28"/>
                                </w:rPr>
                                <w:t>Barlas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" name="Rectangle 111"/>
                        <wps:cNvSpPr/>
                        <wps:spPr>
                          <a:xfrm>
                            <a:off x="4545641" y="0"/>
                            <a:ext cx="2125023" cy="19051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32B008" w14:textId="77777777" w:rsidR="00F02CE3" w:rsidRDefault="00F02CE3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8077817" id="Group 1705" o:spid="_x0000_s1034" style="position:absolute;left:0;text-align:left;margin-left:.5pt;margin-top:14pt;width:1128pt;height:100.7pt;z-index:251642368;mso-position-horizontal-relative:page;mso-position-vertical-relative:page;mso-width-relative:margin;mso-height-relative:margin" coordsize="106793,12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">
                <v:rect id="Rectangle 7" o:spid="_x0000_s1035" style="position:absolute;left:23398;top:3528;width:69494;height:28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" filled="f" stroked="f">
                  <v:textbox inset="0,0,0,0">
                    <w:txbxContent>
                      <w:p w14:paraId="63B0794A" w14:textId="77777777" w:rsidR="00F02CE3" w:rsidRPr="00CF48E3" w:rsidRDefault="009257CA" w:rsidP="009257CA">
                        <w:pPr>
                          <w:jc w:val="center"/>
                          <w:rPr>
                            <w:sz w:val="32"/>
                          </w:rPr>
                        </w:pPr>
                        <w:r w:rsidRPr="00CF48E3">
                          <w:rPr>
                            <w:rFonts w:ascii="Arial" w:eastAsia="Arial" w:hAnsi="Arial" w:cs="Arial"/>
                            <w:color w:val="181717"/>
                            <w:sz w:val="48"/>
                          </w:rPr>
                          <w:t>How Pro-Social are Dentists?</w:t>
                        </w:r>
                      </w:p>
                    </w:txbxContent>
                  </v:textbox>
                </v:rect>
                <v:shape id="Shape 8" o:spid="_x0000_s1036" style="position:absolute;left:11513;top:2878;width:1570;height:1695;visibility:visible;mso-wrap-style:square;v-text-anchor:top" coordsize="156997,169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" path="m,l19660,,133947,131635,133947,r23050,l156997,169494r-20866,l22822,38964r,130530l,169494,,xe" fillcolor="#549f3b" stroked="f" strokeweight="0">
                  <v:stroke miterlimit="83231f" joinstyle="miter"/>
                  <v:path arrowok="t" textboxrect="0,0,156997,169494"/>
                </v:shape>
                <v:shape id="Shape 9" o:spid="_x0000_s1037" style="position:absolute;left:13398;top:3457;width:937;height:1136;visibility:visible;mso-wrap-style:square;v-text-anchor:top" coordsize="93663,1135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" path="m,l22085,r,63614c22085,75336,23749,83515,27115,88151v3352,4648,9232,6972,17653,6972c55283,95123,64211,89992,71577,79718l71577,,93663,r,111620l71577,111620r,-14313c66891,102438,61532,106439,55499,109284v-6020,2857,-12027,4279,-18009,4279c30455,113563,23965,111798,18009,108280,12065,104762,7582,100000,4547,93967,1511,87948,,77940,,63945l,xe" fillcolor="#549f3b" stroked="f" strokeweight="0">
                  <v:stroke miterlimit="83231f" joinstyle="miter"/>
                  <v:path arrowok="t" textboxrect="0,0,93663,113563"/>
                </v:shape>
                <v:shape id="Shape 10" o:spid="_x0000_s1038" style="position:absolute;left:14573;top:2857;width:713;height:1716;visibility:visible;mso-wrap-style:square;v-text-anchor:top" coordsize="71336,1716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" path="m54966,v4597,,10058,737,16370,2184l71336,23787c67780,22492,64376,21844,61138,21844v-8649,,-14656,2299,-18009,6909c39776,33363,38100,41580,38100,53391r,6667l57988,60058r,19901l38100,79959r,91720l16015,171679r,-91720l,79959,,60058r16015,l16015,53391v,-17958,3822,-31344,11468,-40170c35115,4407,44285,,54966,xe" fillcolor="#549f3b" stroked="f" strokeweight="0">
                  <v:stroke miterlimit="83231f" joinstyle="miter"/>
                  <v:path arrowok="t" textboxrect="0,0,71336,171679"/>
                </v:shape>
                <v:shape id="Shape 11" o:spid="_x0000_s1039" style="position:absolute;left:15380;top:2857;width:714;height:1716;visibility:visible;mso-wrap-style:square;v-text-anchor:top" coordsize="71336,1716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" path="m54966,v4610,,10058,737,16370,2184l71336,23787c67780,22492,64376,21844,61151,21844v-8662,,-14669,2299,-18022,6909c39776,33363,38100,41580,38100,53391r,6667l57988,60058r,19901l38100,79959r,91720l16015,171679r,-91720l,79959,,60058r16015,l16015,53391v,-17958,3822,-31344,11468,-40170c35128,4407,44285,,54966,xe" fillcolor="#549f3b" stroked="f" strokeweight="0">
                  <v:stroke miterlimit="83231f" joinstyle="miter"/>
                  <v:path arrowok="t" textboxrect="0,0,71336,171679"/>
                </v:shape>
                <v:shape id="Shape 1869" o:spid="_x0000_s1040" style="position:absolute;left:16265;top:3457;width:221;height:1116;visibility:visible;mso-wrap-style:square;v-text-anchor:top" coordsize="22085,111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" path="m,l22085,r,111620l,111620,,e" fillcolor="#549f3b" stroked="f" strokeweight="0">
                  <v:stroke miterlimit="83231f" joinstyle="miter"/>
                  <v:path arrowok="t" textboxrect="0,0,22085,111620"/>
                </v:shape>
                <v:shape id="Shape 13" o:spid="_x0000_s1041" style="position:absolute;left:16246;top:2988;width:261;height:260;visibility:visible;mso-wrap-style:square;v-text-anchor:top" coordsize="26086,260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" path="m12865,v3632,,6744,1257,9335,3759c24790,6273,26086,9347,26086,12992v,3556,-1296,6629,-3886,9220c19609,24790,16497,26085,12865,26085v-3404,,-6388,-1307,-8979,-3937c1295,19520,,16459,,12992,,9589,1295,6579,3886,3949,6477,1321,9461,,12865,xe" fillcolor="#549f3b" stroked="f" strokeweight="0">
                  <v:stroke miterlimit="83231f" joinstyle="miter"/>
                  <v:path arrowok="t" textboxrect="0,0,26086,26085"/>
                </v:shape>
                <v:shape id="Shape 14" o:spid="_x0000_s1042" style="position:absolute;left:16775;top:3438;width:507;height:1141;visibility:visible;mso-wrap-style:square;v-text-anchor:top" coordsize="50654,114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" path="m50654,r,19402l32461,26083v-5067,4776,-8356,11570,-9893,20384l50654,46467r,13221l22085,59688v559,10680,4140,19177,10732,25476l50654,91781r,22377l25121,107617c17513,102525,11430,95667,6858,87043,2286,78433,,68463,,57148,,40155,4813,26350,14440,15708,19253,10393,24784,6405,31032,3746l50654,xe" fillcolor="#549f3b" stroked="f" strokeweight="0">
                  <v:stroke miterlimit="83231f" joinstyle="miter"/>
                  <v:path arrowok="t" textboxrect="0,0,50654,114158"/>
                </v:shape>
                <v:shape id="Shape 15" o:spid="_x0000_s1043" style="position:absolute;left:17282;top:4248;width:480;height:342;visibility:visible;mso-wrap-style:square;v-text-anchor:top" coordsize="47987,34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" path="m47987,r,21590c41192,26124,34461,29350,27781,31293,21114,33236,13290,34214,4312,34214l,33109,,10732r7702,2857c22269,13589,35681,9055,47987,xe" fillcolor="#549f3b" stroked="f" strokeweight="0">
                  <v:stroke miterlimit="83231f" joinstyle="miter"/>
                  <v:path arrowok="t" textboxrect="0,0,47987,34214"/>
                </v:shape>
                <v:shape id="Shape 16" o:spid="_x0000_s1044" style="position:absolute;left:17282;top:3435;width:499;height:600;visibility:visible;mso-wrap-style:square;v-text-anchor:top" coordsize="49930,599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" path="m1276,c16072,,27883,5182,36697,15532v8813,10351,13233,24219,13233,41618l49930,59931,,59931,,46711r28086,c27527,37897,24898,31102,20199,26327,15513,21552,9201,19177,1276,19177l,19646,,244,1276,xe" fillcolor="#549f3b" stroked="f" strokeweight="0">
                  <v:stroke miterlimit="83231f" joinstyle="miter"/>
                  <v:path arrowok="t" textboxrect="0,0,49930,59931"/>
                </v:shape>
                <v:shape id="Shape 1870" o:spid="_x0000_s1045" style="position:absolute;left:18025;top:2878;width:221;height:1695;visibility:visible;mso-wrap-style:square;v-text-anchor:top" coordsize="22085,169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" path="m,l22085,r,169494l,169494,,e" fillcolor="#549f3b" stroked="f" strokeweight="0">
                  <v:stroke miterlimit="83231f" joinstyle="miter"/>
                  <v:path arrowok="t" textboxrect="0,0,22085,169494"/>
                </v:shape>
                <v:shape id="Shape 18" o:spid="_x0000_s1046" style="position:absolute;left:18517;top:3441;width:508;height:1126;visibility:visible;mso-wrap-style:square;v-text-anchor:top" coordsize="50775,1126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" path="m50775,r,19784l43539,21101v-4379,1799,-8195,4497,-11446,8098c25578,36400,22327,46102,22327,58320v,11481,2832,20333,8483,26568c34214,88609,37808,91111,41618,92407r9157,868l50775,112665,31987,109360c25407,106751,19660,102840,14745,97626,4915,87187,,73204,,55653,,39232,5156,25719,15469,15127,20625,9831,26495,5859,33079,3211l50775,xe" fillcolor="#549f3b" stroked="f" strokeweight="0">
                  <v:stroke miterlimit="83231f" joinstyle="miter"/>
                  <v:path arrowok="t" textboxrect="0,0,50775,112665"/>
                </v:shape>
                <v:shape id="Shape 19" o:spid="_x0000_s1047" style="position:absolute;left:19025;top:2878;width:507;height:1695;visibility:visible;mso-wrap-style:square;v-text-anchor:top" coordsize="50660,1694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" path="m28448,l50660,r,169482l3454,169482,,168874,,149483r11341,1076l28448,150559r,-70727c21577,76352,14618,74613,7582,74613l,75993,,56209r4191,-761c11633,55448,19710,57023,28448,60173l28448,xe" fillcolor="#549f3b" stroked="f" strokeweight="0">
                  <v:stroke miterlimit="83231f" joinstyle="miter"/>
                  <v:path arrowok="t" textboxrect="0,0,50660,169482"/>
                </v:shape>
                <v:shape id="Shape 20" o:spid="_x0000_s1048" style="position:absolute;left:11508;top:4903;width:904;height:1695;visibility:visible;mso-wrap-style:square;v-text-anchor:top" coordsize="90386,169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" path="m,l90386,r,21590l24270,21590r,47320l90386,68910r,21590l24270,90500r,78994l,169494,,xe" fillcolor="#767676" stroked="f" strokeweight="0">
                  <v:stroke miterlimit="83231f" joinstyle="miter"/>
                  <v:path arrowok="t" textboxrect="0,0,90386,169494"/>
                </v:shape>
                <v:shape id="Shape 21" o:spid="_x0000_s1049" style="position:absolute;left:12539;top:5480;width:595;height:1137;visibility:visible;mso-wrap-style:square;v-text-anchor:top" coordsize="59449,1137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" path="m59449,r,19985l58598,19837v-10592,,-19291,3480,-26086,10427c25718,37223,22327,46088,22327,56845v,10668,3467,19380,10426,26136c36233,86360,40208,88893,44679,90582r14770,2512l59449,113638r-610,103c42100,113741,28105,108343,16866,97548,5626,86741,,73266,,57086,,40741,5677,27140,17043,16256,22727,10820,29134,6740,36263,4019l59449,xe" fillcolor="#767676" stroked="f" strokeweight="0">
                  <v:stroke miterlimit="83231f" joinstyle="miter"/>
                  <v:path arrowok="t" textboxrect="0,0,59449,113741"/>
                </v:shape>
                <v:shape id="Shape 22" o:spid="_x0000_s1050" style="position:absolute;left:13134;top:5479;width:595;height:1137;visibility:visible;mso-wrap-style:square;v-text-anchor:top" coordsize="59563,1137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" path="m368,c17348,,31458,5486,42710,16447,53950,27407,59563,41173,59563,57760v,16091,-5690,29451,-17094,40094c36767,103169,30324,107156,23144,109815l,113702,,93158r127,22c10960,93180,19837,89764,26746,82931,33668,76098,37122,67335,37122,56667v,-10604,-3594,-19380,-10795,-26339c22727,26854,18663,24247,14133,22509l,20049,,64,368,xe" fillcolor="#767676" stroked="f" strokeweight="0">
                  <v:stroke miterlimit="83231f" joinstyle="miter"/>
                  <v:path arrowok="t" textboxrect="0,0,59563,113702"/>
                </v:shape>
                <v:shape id="Shape 23" o:spid="_x0000_s1051" style="position:absolute;left:13970;top:5482;width:936;height:1135;visibility:visible;mso-wrap-style:square;v-text-anchor:top" coordsize="93663,1135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" path="m,l22085,r,63614c22085,75324,23762,83515,27115,88151v3352,4648,9245,6972,17653,6972c55283,95123,64224,89979,71577,79705l71577,,93663,r,111620l71577,111620r,-14313c66891,102438,61532,106426,55499,109284v-6020,2844,-12027,4279,-18009,4279c30455,113563,23965,111798,18009,108280,12078,104762,7582,99987,4547,93967,1511,87935,,77940,,63945l,xe" fillcolor="#767676" stroked="f" strokeweight="0">
                  <v:stroke miterlimit="83231f" joinstyle="miter"/>
                  <v:path arrowok="t" textboxrect="0,0,93663,113563"/>
                </v:shape>
                <v:shape id="Shape 24" o:spid="_x0000_s1052" style="position:absolute;left:15200;top:5460;width:939;height:1138;visibility:visible;mso-wrap-style:square;v-text-anchor:top" coordsize="93904,1138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" path="m56172,v6960,,13424,1803,19418,5397c81572,8992,86119,13932,89230,20206v3124,6261,4674,16192,4674,29781l93904,113805r-22073,l71831,50229v,-11405,-1740,-19558,-5219,-24448c63132,20892,57302,18440,49136,18440v-10426,,-19291,5220,-26568,15647l22568,113805,,113805,,2184r22568,l22568,16370c32436,5461,43637,,56172,xe" fillcolor="#767676" stroked="f" strokeweight="0">
                  <v:stroke miterlimit="83231f" joinstyle="miter"/>
                  <v:path arrowok="t" textboxrect="0,0,93904,113805"/>
                </v:shape>
                <v:shape id="Shape 25" o:spid="_x0000_s1053" style="position:absolute;left:16387;top:5465;width:508;height:1127;visibility:visible;mso-wrap-style:square;v-text-anchor:top" coordsize="50768,1126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" path="m50768,r,19797l43534,21113v-4377,1799,-8190,4498,-11441,8098c25578,36412,22314,46115,22314,58332v,11481,2832,20333,8496,26569c34214,88622,37808,91124,41618,92419r9150,867l50768,112677,31982,109377c25400,106770,19653,102859,14745,97639,4915,87212,,73217,,55665,,39244,5156,25731,15469,15140,20625,9844,26492,5869,33073,3217l50768,xe" fillcolor="#767676" stroked="f" strokeweight="0">
                  <v:stroke miterlimit="83231f" joinstyle="miter"/>
                  <v:path arrowok="t" textboxrect="0,0,50768,112677"/>
                </v:shape>
                <v:shape id="Shape 26" o:spid="_x0000_s1054" style="position:absolute;left:16895;top:4903;width:506;height:1695;visibility:visible;mso-wrap-style:square;v-text-anchor:top" coordsize="50654,1694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" path="m28454,l50654,r,169481l3461,169481,,168873,,149483r11347,1076l28454,150559r,-70727c21571,76352,14624,74613,7588,74613l,75993,,56196r4185,-760c11627,55436,19717,57023,28454,60173l28454,xe" fillcolor="#767676" stroked="f" strokeweight="0">
                  <v:stroke miterlimit="83231f" joinstyle="miter"/>
                  <v:path arrowok="t" textboxrect="0,0,50654,169481"/>
                </v:shape>
                <v:shape id="Shape 27" o:spid="_x0000_s1055" style="position:absolute;left:17649;top:5988;width:396;height:627;visibility:visible;mso-wrap-style:square;v-text-anchor:top" coordsize="39669,627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" path="m39669,r,13162l26619,20553v-3111,3036,-4661,6808,-4661,11342c21958,36505,23432,40264,26378,43172v2959,2921,6769,4382,11468,4382l39669,46749r,13756l27165,62717v-7759,,-14236,-2578,-19405,-7708c2578,49878,,43426,,35654,,28618,2515,22331,7569,16794,12624,11257,19812,6863,29108,3624l39669,xe" fillcolor="#767676" stroked="f" strokeweight="0">
                  <v:stroke miterlimit="83231f" joinstyle="miter"/>
                  <v:path arrowok="t" textboxrect="0,0,39669,62717"/>
                </v:shape>
                <v:shape id="Shape 28" o:spid="_x0000_s1056" style="position:absolute;left:17669;top:5460;width:376;height:393;visibility:visible;mso-wrap-style:square;v-text-anchor:top" coordsize="37611,393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" path="m36995,r616,201l37611,21436r-2432,-811c23127,20625,11405,26861,,39307l,15164c8573,5055,20904,,36995,xe" fillcolor="#767676" stroked="f" strokeweight="0">
                  <v:stroke miterlimit="83231f" joinstyle="miter"/>
                  <v:path arrowok="t" textboxrect="0,0,37611,39307"/>
                </v:shape>
                <v:shape id="Shape 29" o:spid="_x0000_s1057" style="position:absolute;left:18045;top:5462;width:558;height:1155;visibility:visible;mso-wrap-style:square;v-text-anchor:top" coordsize="55810,1155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" path="m,l28391,9261v2426,2019,4610,4711,6553,8077c36874,20691,38106,24043,38640,27396v520,3366,787,9728,787,19114l39427,93944v,3810,1296,5703,3886,5703c45980,99647,50146,97665,55810,93703r,13462c50794,110403,46768,112613,43732,113782v-3035,1168,-6210,1752,-9525,1752c24746,115534,19171,111826,17469,104384v-4693,3638,-9538,6369,-14534,8190l,113093,,99337,17710,91519r,-33122l2915,64099,,65750,,52588,17710,46510r,-5944c17710,33854,16031,28819,12673,25461l,21235,,xe" fillcolor="#767676" stroked="f" strokeweight="0">
                  <v:stroke miterlimit="83231f" joinstyle="miter"/>
                  <v:path arrowok="t" textboxrect="0,0,55810,115534"/>
                </v:shape>
                <v:shape id="Shape 30" o:spid="_x0000_s1058" style="position:absolute;left:18679;top:5251;width:825;height:1366;visibility:visible;mso-wrap-style:square;v-text-anchor:top" coordsize="82499,1366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" path="m41491,r,23050l76797,23050r,19901l41491,42951r,54623c41491,110338,46787,116713,57379,116713v7937,,16306,-2629,25120,-7887l82499,129451v-8496,4775,-17754,7163,-27787,7163c44602,136614,36195,133668,29477,127749v-2109,-1765,-3836,-3772,-5220,-6007c22885,119520,21730,116611,20803,113017v-927,-3607,-1397,-10452,-1397,-20561l19406,42951,,42951,,40767,41491,xe" fillcolor="#767676" stroked="f" strokeweight="0">
                  <v:stroke miterlimit="83231f" joinstyle="miter"/>
                  <v:path arrowok="t" textboxrect="0,0,82499,136614"/>
                </v:shape>
                <v:shape id="Shape 1871" o:spid="_x0000_s1059" style="position:absolute;left:19693;top:5482;width:221;height:1116;visibility:visible;mso-wrap-style:square;v-text-anchor:top" coordsize="22085,111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" path="m,l22085,r,111620l,111620,,e" fillcolor="#767676" stroked="f" strokeweight="0">
                  <v:stroke miterlimit="83231f" joinstyle="miter"/>
                  <v:path arrowok="t" textboxrect="0,0,22085,111620"/>
                </v:shape>
                <v:shape id="Shape 32" o:spid="_x0000_s1060" style="position:absolute;left:19674;top:5012;width:261;height:261;visibility:visible;mso-wrap-style:square;v-text-anchor:top" coordsize="26086,260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" path="m12865,v3632,,6744,1257,9335,3759c24791,6274,26086,9334,26086,12979v,3556,-1295,6630,-3886,9220c19609,24791,16497,26086,12865,26086v-3403,,-6401,-1321,-8979,-3950c1295,19507,,16459,,12979,,9589,1295,6566,3886,3937,6464,1308,9462,,12865,xe" fillcolor="#767676" stroked="f" strokeweight="0">
                  <v:stroke miterlimit="83231f" joinstyle="miter"/>
                  <v:path arrowok="t" textboxrect="0,0,26086,26086"/>
                </v:shape>
                <v:shape id="Shape 33" o:spid="_x0000_s1061" style="position:absolute;left:20169;top:5480;width:594;height:1137;visibility:visible;mso-wrap-style:square;v-text-anchor:top" coordsize="59449,1137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" path="m59449,r,19987l58598,19839v-10592,,-19291,3480,-26086,10427c25717,37226,22327,46090,22327,56847v,10668,3467,19380,10426,26137c36233,86362,40208,88895,44678,90585r14771,2512l59449,113641r-610,102c42101,113743,28105,108346,16866,97551,5626,86743,,73268,,57088,,40743,5677,27142,17043,16258,22727,10822,29134,6742,36262,4021l59449,xe" fillcolor="#767676" stroked="f" strokeweight="0">
                  <v:stroke miterlimit="83231f" joinstyle="miter"/>
                  <v:path arrowok="t" textboxrect="0,0,59449,113743"/>
                </v:shape>
                <v:shape id="Shape 34" o:spid="_x0000_s1062" style="position:absolute;left:20763;top:5479;width:596;height:1137;visibility:visible;mso-wrap-style:square;v-text-anchor:top" coordsize="59563,1137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" path="m356,c17348,,31458,5486,42710,16447,53950,27407,59563,41173,59563,57760v,16091,-5702,29451,-17107,40094c36760,103169,30321,107156,23143,109815l,113702,,93158r127,22c10960,93180,19837,89764,26746,82931,33668,76098,37122,67335,37122,56667v,-10604,-3594,-19380,-10795,-26339c22727,26854,18663,24247,14133,22509l,20049,,62,356,xe" fillcolor="#767676" stroked="f" strokeweight="0">
                  <v:stroke miterlimit="83231f" joinstyle="miter"/>
                  <v:path arrowok="t" textboxrect="0,0,59563,113702"/>
                </v:shape>
                <v:shape id="Shape 35" o:spid="_x0000_s1063" style="position:absolute;left:21599;top:5460;width:939;height:1138;visibility:visible;mso-wrap-style:square;v-text-anchor:top" coordsize="93904,1138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" path="m56172,v6960,,13424,1803,19418,5397c81572,8992,86119,13932,89243,20206v3111,6261,4661,16192,4661,29781l93904,113805r-22073,l71831,50229v,-11405,-1740,-19558,-5220,-24448c63132,20892,57302,18440,49136,18440v-10427,,-19291,5220,-26568,15647l22568,113805,,113805,,2184r22568,l22568,16370c32436,5461,43637,,56172,xe" fillcolor="#767676" stroked="f" strokeweight="0">
                  <v:stroke miterlimit="83231f" joinstyle="miter"/>
                  <v:path arrowok="t" textboxrect="0,0,93904,113805"/>
                </v:shape>
                <v:shape id="Shape 36" o:spid="_x0000_s1064" style="position:absolute;left:7925;top:6159;width:2;height:0;visibility:visible;mso-wrap-style:square;v-text-anchor:top" coordsize="216,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" path="m216,r-4,2l,64,216,xe" fillcolor="#549f3b" stroked="f" strokeweight="0">
                  <v:stroke miterlimit="83231f" joinstyle="miter"/>
                  <v:path arrowok="t" textboxrect="0,0,216,64"/>
                </v:shape>
                <v:shape id="Shape 37" o:spid="_x0000_s1065" style="position:absolute;left:1875;top:623;width:10171;height:7554;visibility:visible;mso-wrap-style:square;v-text-anchor:top" coordsize="1017156,7554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" path="m923632,9465v18963,3156,34313,13186,42584,33344c983996,82230,892785,213091,870623,259408v-34455,70358,-93751,147777,-95072,227495c778878,522006,796862,602460,737603,608582r-17513,1663c715162,614690,709905,616697,704571,616900v,,40297,32423,43497,34417c793623,679803,841845,698460,896264,697075v17869,-419,35687,-2438,53366,-4737c967194,690014,993610,675955,1007567,692148v4763,5410,9589,18567,8306,25831c1009180,755483,945375,732432,924090,728800,873811,720215,823366,705622,774992,689646,740245,678178,668668,648320,668668,648320v-26607,53289,-90361,8153,-122035,-7315c471564,614157,378231,642402,300241,649882,249072,654289,94488,693557,63843,663039,,603667,127762,495387,174130,472488v105334,-54089,217551,-47713,300342,35319c516280,550593,529908,570939,587591,558150v-9208,6007,-17323,12001,-22873,15608c542087,588401,511480,590675,484873,593596v-46888,5194,-240538,34417,-288861,44589c165456,644599,105753,652955,80378,634756v27991,30531,82068,22632,116802,15545c248031,640001,299110,630451,350977,621879v45746,-7557,91631,-8675,138011,-17031c514642,600238,543116,595704,565214,582242v7258,-4407,13604,-9316,19964,-14250l605215,553593r24364,-7000c636991,545320,644106,545685,652374,549362v12,-420,-13,-864,12,-1283c653110,535506,661962,523377,670458,514640v12700,-13043,29439,-19977,43574,-31026c734378,467650,748627,442605,762013,420203v24168,-40450,41351,-82995,64554,-123178c852856,251534,879767,207071,907352,163129,926198,133094,952652,85291,933958,48321v8065,30175,-20777,83084,-37554,109449c869861,199413,774294,370342,752920,412405v-12091,23876,-24994,51701,-46673,67729c701167,483880,693725,487601,686257,492173v-89,64,14859,-66624,-9957,-119710c627736,265720,661314,158443,749033,78903,777342,52414,866743,,923632,9465xe" fillcolor="#549f3b" stroked="f" strokeweight="0">
                  <v:stroke miterlimit="83231f" joinstyle="miter"/>
                  <v:path arrowok="t" textboxrect="0,0,1017156,755483"/>
                </v:shape>
                <v:shape id="Shape 1872" o:spid="_x0000_s1066" style="position:absolute;top:8745;width:106793;height:1175;visibility:visible;mso-wrap-style:square;v-text-anchor:top" coordsize="10679303,1174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" path="m,l10679303,r,117463l,117463,,e" fillcolor="black" stroked="f" strokeweight="0">
                  <v:stroke miterlimit="83231f" joinstyle="miter"/>
                  <v:path arrowok="t" textboxrect="0,0,10679303,117463"/>
                </v:shape>
                <v:shape id="Shape 41" o:spid="_x0000_s1067" style="position:absolute;top:8745;width:106793;height:1175;visibility:visible;mso-wrap-style:square;v-text-anchor:top" coordsize="10679303,1174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" path="m,117463r10679303,l10679303,,,,,117463xe" filled="f" strokeweight="1pt">
                  <v:stroke miterlimit="1" joinstyle="miter"/>
                  <v:path arrowok="t" textboxrect="0,0,10679303,117463"/>
                </v:shape>
                <v:rect id="Rectangle 103" o:spid="_x0000_s1068" style="position:absolute;left:44819;top:11044;width:22816;height:17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XI9wQAAANw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D/pcj3BAAAA3AAAAA8AAAAA&#10;AAAAAAAAAAAABwIAAGRycy9kb3ducmV2LnhtbFBLBQYAAAAAAwADALcAAAD1AgAAAAA=&#10;" filled="f" stroked="f">
                  <v:textbox inset="0,0,0,0">
                    <w:txbxContent>
                      <w:p w14:paraId="573EF1CA" w14:textId="0AC755AC" w:rsidR="00F02CE3" w:rsidRPr="00CF48E3" w:rsidRDefault="009257CA" w:rsidP="009257CA">
                        <w:pPr>
                          <w:jc w:val="center"/>
                          <w:rPr>
                            <w:b/>
                            <w:sz w:val="28"/>
                          </w:rPr>
                        </w:pPr>
                        <w:r w:rsidRPr="00CF48E3">
                          <w:rPr>
                            <w:rFonts w:ascii="Arial" w:eastAsia="Arial" w:hAnsi="Arial" w:cs="Arial"/>
                            <w:b/>
                            <w:color w:val="181717"/>
                            <w:sz w:val="28"/>
                          </w:rPr>
                          <w:t>Amber</w:t>
                        </w:r>
                        <w:r w:rsidR="00CE7E79">
                          <w:rPr>
                            <w:rFonts w:ascii="Arial" w:eastAsia="Arial" w:hAnsi="Arial" w:cs="Arial"/>
                            <w:b/>
                            <w:color w:val="181717"/>
                            <w:sz w:val="28"/>
                          </w:rPr>
                          <w:t xml:space="preserve"> </w:t>
                        </w:r>
                        <w:r w:rsidRPr="00CF48E3">
                          <w:rPr>
                            <w:rFonts w:ascii="Arial" w:eastAsia="Arial" w:hAnsi="Arial" w:cs="Arial"/>
                            <w:b/>
                            <w:color w:val="181717"/>
                            <w:sz w:val="28"/>
                          </w:rPr>
                          <w:t>Barlas</w:t>
                        </w:r>
                      </w:p>
                    </w:txbxContent>
                  </v:textbox>
                </v:rect>
                <v:rect id="Rectangle 111" o:spid="_x0000_s1069" style="position:absolute;left:45456;width:21250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" filled="f" stroked="f">
                  <v:textbox inset="0,0,0,0">
                    <w:txbxContent>
                      <w:p w14:paraId="2B32B008" w14:textId="77777777" w:rsidR="00F02CE3" w:rsidRDefault="00F02CE3"/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tbl>
      <w:tblPr>
        <w:tblStyle w:val="TableGrid"/>
        <w:tblW w:w="20245" w:type="dxa"/>
        <w:tblInd w:w="-1147" w:type="dxa"/>
        <w:tblLook w:val="04A0" w:firstRow="1" w:lastRow="0" w:firstColumn="1" w:lastColumn="0" w:noHBand="0" w:noVBand="1"/>
      </w:tblPr>
      <w:tblGrid>
        <w:gridCol w:w="3982"/>
        <w:gridCol w:w="8283"/>
        <w:gridCol w:w="3990"/>
        <w:gridCol w:w="3990"/>
      </w:tblGrid>
      <w:tr w:rsidR="009623E1" w14:paraId="688C32D4" w14:textId="77777777" w:rsidTr="009257CA">
        <w:trPr>
          <w:gridAfter w:val="1"/>
          <w:wAfter w:w="3990" w:type="dxa"/>
          <w:trHeight w:val="2510"/>
        </w:trPr>
        <w:tc>
          <w:tcPr>
            <w:tcW w:w="3982" w:type="dxa"/>
            <w:tcBorders>
              <w:top w:val="nil"/>
              <w:left w:val="nil"/>
              <w:bottom w:val="nil"/>
              <w:right w:val="nil"/>
            </w:tcBorders>
          </w:tcPr>
          <w:p w14:paraId="49B95B4A" w14:textId="4108397F" w:rsidR="009257CA" w:rsidRDefault="009257CA" w:rsidP="009257CA">
            <w:pPr>
              <w:ind w:left="-293" w:right="146"/>
            </w:pPr>
          </w:p>
          <w:p w14:paraId="66EFFD06" w14:textId="77777777" w:rsidR="009257CA" w:rsidRDefault="009257CA" w:rsidP="009257CA"/>
        </w:tc>
        <w:tc>
          <w:tcPr>
            <w:tcW w:w="8283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1FCAB289" w14:textId="08CFD311" w:rsidR="00012107" w:rsidRPr="00012107" w:rsidRDefault="00012107" w:rsidP="00012107"/>
          <w:p w14:paraId="3E300610" w14:textId="06767E0A" w:rsidR="00012107" w:rsidRPr="00012107" w:rsidRDefault="00012107" w:rsidP="00012107"/>
          <w:p w14:paraId="53657AEA" w14:textId="7288C7E4" w:rsidR="00012107" w:rsidRDefault="00012107" w:rsidP="00012107"/>
          <w:p w14:paraId="77293A72" w14:textId="1F64F42D" w:rsidR="00012107" w:rsidRPr="00012107" w:rsidRDefault="00012107" w:rsidP="00012107"/>
          <w:p w14:paraId="03B426A5" w14:textId="54F873FC" w:rsidR="00012107" w:rsidRDefault="00012107" w:rsidP="00012107"/>
          <w:p w14:paraId="313B4BE7" w14:textId="6FF3C477" w:rsidR="009257CA" w:rsidRPr="00012107" w:rsidRDefault="00B224EE" w:rsidP="00012107">
            <w:pPr>
              <w:tabs>
                <w:tab w:val="left" w:pos="2680"/>
              </w:tabs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3088" behindDoc="0" locked="0" layoutInCell="1" allowOverlap="1" wp14:anchorId="1CE8221C" wp14:editId="014D8796">
                      <wp:simplePos x="0" y="0"/>
                      <wp:positionH relativeFrom="column">
                        <wp:posOffset>3068658</wp:posOffset>
                      </wp:positionH>
                      <wp:positionV relativeFrom="paragraph">
                        <wp:posOffset>3700895</wp:posOffset>
                      </wp:positionV>
                      <wp:extent cx="2683815" cy="3265715"/>
                      <wp:effectExtent l="0" t="0" r="21590" b="11430"/>
                      <wp:wrapNone/>
                      <wp:docPr id="46" name="Text Box 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683815" cy="326571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1270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03F578D0" w14:textId="77777777" w:rsidR="00CB0777" w:rsidRPr="00A76B94" w:rsidRDefault="00CB0777" w:rsidP="00CB0777">
                                  <w:pPr>
                                    <w:spacing w:after="136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A76B94">
                                    <w:rPr>
                                      <w:rFonts w:ascii="Arial" w:eastAsia="Arial" w:hAnsi="Arial" w:cs="Arial"/>
                                      <w:b/>
                                      <w:color w:val="181717"/>
                                      <w:sz w:val="32"/>
                                      <w:szCs w:val="32"/>
                                    </w:rPr>
                                    <w:t>METHODS</w:t>
                                  </w:r>
                                </w:p>
                                <w:p w14:paraId="78CD799D" w14:textId="06A78EF7" w:rsidR="00A76B94" w:rsidRPr="00311E0D" w:rsidRDefault="00A76B94" w:rsidP="00A76B94">
                                  <w:pPr>
                                    <w:pStyle w:val="ListParagraph"/>
                                    <w:numPr>
                                      <w:ilvl w:val="0"/>
                                      <w:numId w:val="10"/>
                                    </w:numPr>
                                    <w:rPr>
                                      <w:sz w:val="30"/>
                                      <w:szCs w:val="30"/>
                                    </w:rPr>
                                  </w:pPr>
                                  <w:r w:rsidRPr="00311E0D">
                                    <w:rPr>
                                      <w:i/>
                                      <w:sz w:val="30"/>
                                      <w:szCs w:val="30"/>
                                    </w:rPr>
                                    <w:t>Environment 1</w:t>
                                  </w:r>
                                  <w:r w:rsidR="00311E0D" w:rsidRPr="00311E0D">
                                    <w:rPr>
                                      <w:i/>
                                      <w:sz w:val="30"/>
                                      <w:szCs w:val="30"/>
                                    </w:rPr>
                                    <w:t>:</w:t>
                                  </w:r>
                                  <w:r w:rsidRPr="00311E0D">
                                    <w:rPr>
                                      <w:sz w:val="30"/>
                                      <w:szCs w:val="30"/>
                                    </w:rPr>
                                    <w:t xml:space="preserve"> Dental Firm and Dental Hospital</w:t>
                                  </w:r>
                                  <w:r w:rsidR="00311E0D" w:rsidRPr="00311E0D">
                                    <w:rPr>
                                      <w:sz w:val="30"/>
                                      <w:szCs w:val="30"/>
                                    </w:rPr>
                                    <w:t>.</w:t>
                                  </w:r>
                                </w:p>
                                <w:p w14:paraId="1981FB75" w14:textId="5FA58F49" w:rsidR="00311E0D" w:rsidRPr="00311E0D" w:rsidRDefault="00311E0D" w:rsidP="00A76B94">
                                  <w:pPr>
                                    <w:pStyle w:val="ListParagraph"/>
                                    <w:numPr>
                                      <w:ilvl w:val="0"/>
                                      <w:numId w:val="10"/>
                                    </w:numPr>
                                    <w:rPr>
                                      <w:i/>
                                      <w:sz w:val="30"/>
                                      <w:szCs w:val="30"/>
                                    </w:rPr>
                                  </w:pPr>
                                  <w:r w:rsidRPr="00311E0D">
                                    <w:rPr>
                                      <w:i/>
                                      <w:sz w:val="30"/>
                                      <w:szCs w:val="30"/>
                                    </w:rPr>
                                    <w:t xml:space="preserve">Environment 2: </w:t>
                                  </w:r>
                                  <w:r w:rsidRPr="00311E0D">
                                    <w:rPr>
                                      <w:sz w:val="30"/>
                                      <w:szCs w:val="30"/>
                                    </w:rPr>
                                    <w:t xml:space="preserve"> University students.</w:t>
                                  </w:r>
                                </w:p>
                                <w:p w14:paraId="195CDD82" w14:textId="5B864B6F" w:rsidR="00CB0777" w:rsidRPr="00311E0D" w:rsidRDefault="00311E0D" w:rsidP="00311E0D">
                                  <w:pPr>
                                    <w:pStyle w:val="ListParagraph"/>
                                    <w:numPr>
                                      <w:ilvl w:val="0"/>
                                      <w:numId w:val="10"/>
                                    </w:numPr>
                                    <w:rPr>
                                      <w:sz w:val="30"/>
                                      <w:szCs w:val="30"/>
                                    </w:rPr>
                                  </w:pPr>
                                  <w:r w:rsidRPr="00311E0D">
                                    <w:rPr>
                                      <w:i/>
                                      <w:sz w:val="30"/>
                                      <w:szCs w:val="30"/>
                                    </w:rPr>
                                    <w:t>Environment 3:</w:t>
                                  </w:r>
                                  <w:r w:rsidRPr="00311E0D">
                                    <w:rPr>
                                      <w:sz w:val="30"/>
                                      <w:szCs w:val="30"/>
                                    </w:rPr>
                                    <w:t xml:space="preserve"> Suburban area.</w:t>
                                  </w:r>
                                </w:p>
                                <w:p w14:paraId="4A08DB4F" w14:textId="4A5328DB" w:rsidR="00311E0D" w:rsidRDefault="00311E0D" w:rsidP="00311E0D">
                                  <w:pPr>
                                    <w:pStyle w:val="ListParagraph"/>
                                    <w:numPr>
                                      <w:ilvl w:val="0"/>
                                      <w:numId w:val="10"/>
                                    </w:numPr>
                                    <w:rPr>
                                      <w:sz w:val="30"/>
                                      <w:szCs w:val="30"/>
                                    </w:rPr>
                                  </w:pPr>
                                  <w:r w:rsidRPr="00311E0D">
                                    <w:rPr>
                                      <w:sz w:val="30"/>
                                      <w:szCs w:val="30"/>
                                    </w:rPr>
                                    <w:t>Random sampling: 120 participants.</w:t>
                                  </w:r>
                                </w:p>
                                <w:p w14:paraId="735341C8" w14:textId="1209F3B9" w:rsidR="00311E0D" w:rsidRPr="00311E0D" w:rsidRDefault="00311E0D" w:rsidP="00311E0D">
                                  <w:pPr>
                                    <w:pStyle w:val="ListParagraph"/>
                                    <w:numPr>
                                      <w:ilvl w:val="0"/>
                                      <w:numId w:val="10"/>
                                    </w:numPr>
                                    <w:rPr>
                                      <w:sz w:val="30"/>
                                      <w:szCs w:val="30"/>
                                    </w:rPr>
                                  </w:pPr>
                                  <w:r>
                                    <w:rPr>
                                      <w:sz w:val="30"/>
                                      <w:szCs w:val="30"/>
                                    </w:rPr>
                                    <w:t>Questionnaire.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E8221C" id="Text Box 46" o:spid="_x0000_s1070" type="#_x0000_t202" style="position:absolute;margin-left:241.65pt;margin-top:291.4pt;width:211.3pt;height:257.15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" fillcolor="white [3201]" strokeweight="1pt">
                      <v:textbox>
                        <w:txbxContent>
                          <w:p w14:paraId="03F578D0" w14:textId="77777777" w:rsidR="00CB0777" w:rsidRPr="00A76B94" w:rsidRDefault="00CB0777" w:rsidP="00CB0777">
                            <w:pPr>
                              <w:spacing w:after="136"/>
                              <w:rPr>
                                <w:sz w:val="32"/>
                                <w:szCs w:val="32"/>
                              </w:rPr>
                            </w:pPr>
                            <w:r w:rsidRPr="00A76B94">
                              <w:rPr>
                                <w:rFonts w:ascii="Arial" w:eastAsia="Arial" w:hAnsi="Arial" w:cs="Arial"/>
                                <w:b/>
                                <w:color w:val="181717"/>
                                <w:sz w:val="32"/>
                                <w:szCs w:val="32"/>
                              </w:rPr>
                              <w:t>METHODS</w:t>
                            </w:r>
                          </w:p>
                          <w:p w14:paraId="78CD799D" w14:textId="06A78EF7" w:rsidR="00A76B94" w:rsidRPr="00311E0D" w:rsidRDefault="00A76B94" w:rsidP="00A76B94">
                            <w:pPr>
                              <w:pStyle w:val="ListParagraph"/>
                              <w:numPr>
                                <w:ilvl w:val="0"/>
                                <w:numId w:val="10"/>
                              </w:numPr>
                              <w:rPr>
                                <w:sz w:val="30"/>
                                <w:szCs w:val="30"/>
                              </w:rPr>
                            </w:pPr>
                            <w:r w:rsidRPr="00311E0D">
                              <w:rPr>
                                <w:i/>
                                <w:sz w:val="30"/>
                                <w:szCs w:val="30"/>
                              </w:rPr>
                              <w:t>Environment 1</w:t>
                            </w:r>
                            <w:r w:rsidR="00311E0D" w:rsidRPr="00311E0D">
                              <w:rPr>
                                <w:i/>
                                <w:sz w:val="30"/>
                                <w:szCs w:val="30"/>
                              </w:rPr>
                              <w:t>:</w:t>
                            </w:r>
                            <w:r w:rsidRPr="00311E0D">
                              <w:rPr>
                                <w:sz w:val="30"/>
                                <w:szCs w:val="30"/>
                              </w:rPr>
                              <w:t xml:space="preserve"> Dental Firm and Dental Hospital</w:t>
                            </w:r>
                            <w:r w:rsidR="00311E0D" w:rsidRPr="00311E0D">
                              <w:rPr>
                                <w:sz w:val="30"/>
                                <w:szCs w:val="30"/>
                              </w:rPr>
                              <w:t>.</w:t>
                            </w:r>
                          </w:p>
                          <w:p w14:paraId="1981FB75" w14:textId="5FA58F49" w:rsidR="00311E0D" w:rsidRPr="00311E0D" w:rsidRDefault="00311E0D" w:rsidP="00A76B94">
                            <w:pPr>
                              <w:pStyle w:val="ListParagraph"/>
                              <w:numPr>
                                <w:ilvl w:val="0"/>
                                <w:numId w:val="10"/>
                              </w:numPr>
                              <w:rPr>
                                <w:i/>
                                <w:sz w:val="30"/>
                                <w:szCs w:val="30"/>
                              </w:rPr>
                            </w:pPr>
                            <w:r w:rsidRPr="00311E0D">
                              <w:rPr>
                                <w:i/>
                                <w:sz w:val="30"/>
                                <w:szCs w:val="30"/>
                              </w:rPr>
                              <w:t xml:space="preserve">Environment 2: </w:t>
                            </w:r>
                            <w:r w:rsidRPr="00311E0D">
                              <w:rPr>
                                <w:sz w:val="30"/>
                                <w:szCs w:val="30"/>
                              </w:rPr>
                              <w:t xml:space="preserve"> University students.</w:t>
                            </w:r>
                          </w:p>
                          <w:p w14:paraId="195CDD82" w14:textId="5B864B6F" w:rsidR="00CB0777" w:rsidRPr="00311E0D" w:rsidRDefault="00311E0D" w:rsidP="00311E0D">
                            <w:pPr>
                              <w:pStyle w:val="ListParagraph"/>
                              <w:numPr>
                                <w:ilvl w:val="0"/>
                                <w:numId w:val="10"/>
                              </w:numPr>
                              <w:rPr>
                                <w:sz w:val="30"/>
                                <w:szCs w:val="30"/>
                              </w:rPr>
                            </w:pPr>
                            <w:r w:rsidRPr="00311E0D">
                              <w:rPr>
                                <w:i/>
                                <w:sz w:val="30"/>
                                <w:szCs w:val="30"/>
                              </w:rPr>
                              <w:t>Environment 3:</w:t>
                            </w:r>
                            <w:r w:rsidRPr="00311E0D">
                              <w:rPr>
                                <w:sz w:val="30"/>
                                <w:szCs w:val="30"/>
                              </w:rPr>
                              <w:t xml:space="preserve"> Suburban area.</w:t>
                            </w:r>
                          </w:p>
                          <w:p w14:paraId="4A08DB4F" w14:textId="4A5328DB" w:rsidR="00311E0D" w:rsidRDefault="00311E0D" w:rsidP="00311E0D">
                            <w:pPr>
                              <w:pStyle w:val="ListParagraph"/>
                              <w:numPr>
                                <w:ilvl w:val="0"/>
                                <w:numId w:val="10"/>
                              </w:numPr>
                              <w:rPr>
                                <w:sz w:val="30"/>
                                <w:szCs w:val="30"/>
                              </w:rPr>
                            </w:pPr>
                            <w:r w:rsidRPr="00311E0D">
                              <w:rPr>
                                <w:sz w:val="30"/>
                                <w:szCs w:val="30"/>
                              </w:rPr>
                              <w:t>Random sampling: 120 participants.</w:t>
                            </w:r>
                          </w:p>
                          <w:p w14:paraId="735341C8" w14:textId="1209F3B9" w:rsidR="00311E0D" w:rsidRPr="00311E0D" w:rsidRDefault="00311E0D" w:rsidP="00311E0D">
                            <w:pPr>
                              <w:pStyle w:val="ListParagraph"/>
                              <w:numPr>
                                <w:ilvl w:val="0"/>
                                <w:numId w:val="10"/>
                              </w:numPr>
                              <w:rPr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sz w:val="30"/>
                                <w:szCs w:val="30"/>
                              </w:rPr>
                              <w:t>Questionnaire.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anchor distT="0" distB="0" distL="114300" distR="114300" simplePos="0" relativeHeight="251687424" behindDoc="0" locked="0" layoutInCell="1" allowOverlap="1" wp14:anchorId="3074785F" wp14:editId="5A251838">
                  <wp:simplePos x="0" y="0"/>
                  <wp:positionH relativeFrom="column">
                    <wp:posOffset>3221850</wp:posOffset>
                  </wp:positionH>
                  <wp:positionV relativeFrom="paragraph">
                    <wp:posOffset>660655</wp:posOffset>
                  </wp:positionV>
                  <wp:extent cx="2791973" cy="2814097"/>
                  <wp:effectExtent l="0" t="0" r="0" b="0"/>
                  <wp:wrapNone/>
                  <wp:docPr id="44" name="Picture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Picture 44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91973" cy="28140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012107">
              <w:tab/>
            </w:r>
          </w:p>
        </w:tc>
        <w:tc>
          <w:tcPr>
            <w:tcW w:w="3990" w:type="dxa"/>
            <w:tcBorders>
              <w:top w:val="nil"/>
              <w:left w:val="nil"/>
              <w:bottom w:val="nil"/>
              <w:right w:val="nil"/>
            </w:tcBorders>
          </w:tcPr>
          <w:p w14:paraId="4ADBAD17" w14:textId="0B7485DE" w:rsidR="009257CA" w:rsidRPr="009257CA" w:rsidRDefault="009257CA" w:rsidP="009257CA">
            <w:pPr>
              <w:rPr>
                <w:b/>
              </w:rPr>
            </w:pPr>
          </w:p>
        </w:tc>
      </w:tr>
      <w:tr w:rsidR="00021BDE" w:rsidRPr="0001212D" w14:paraId="6B75E63D" w14:textId="77777777" w:rsidTr="009257CA">
        <w:trPr>
          <w:trHeight w:val="2324"/>
        </w:trPr>
        <w:tc>
          <w:tcPr>
            <w:tcW w:w="3982" w:type="dxa"/>
            <w:tcBorders>
              <w:top w:val="nil"/>
              <w:left w:val="nil"/>
              <w:bottom w:val="nil"/>
              <w:right w:val="nil"/>
            </w:tcBorders>
          </w:tcPr>
          <w:p w14:paraId="6586E94C" w14:textId="64EA2148" w:rsidR="009257CA" w:rsidRDefault="00A76B94" w:rsidP="009257CA">
            <w:pPr>
              <w:ind w:left="-293" w:right="146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64436B6" wp14:editId="76F89038">
                      <wp:simplePos x="0" y="0"/>
                      <wp:positionH relativeFrom="column">
                        <wp:posOffset>-55426</wp:posOffset>
                      </wp:positionH>
                      <wp:positionV relativeFrom="paragraph">
                        <wp:posOffset>-2395921</wp:posOffset>
                      </wp:positionV>
                      <wp:extent cx="2524760" cy="3241551"/>
                      <wp:effectExtent l="0" t="0" r="27940" b="16510"/>
                      <wp:wrapNone/>
                      <wp:docPr id="1886" name="Text Box 188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524760" cy="3241551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1270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18156DB2" w14:textId="77777777" w:rsidR="00365A5B" w:rsidRPr="00A76B94" w:rsidRDefault="00365A5B" w:rsidP="00365A5B">
                                  <w:pPr>
                                    <w:spacing w:after="136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A76B94">
                                    <w:rPr>
                                      <w:rFonts w:ascii="Arial" w:eastAsia="Arial" w:hAnsi="Arial" w:cs="Arial"/>
                                      <w:b/>
                                      <w:color w:val="181717"/>
                                      <w:sz w:val="32"/>
                                      <w:szCs w:val="32"/>
                                    </w:rPr>
                                    <w:t>ABSTRACT</w:t>
                                  </w:r>
                                </w:p>
                                <w:p w14:paraId="091E05A8" w14:textId="77777777" w:rsidR="00365A5B" w:rsidRPr="00A76B94" w:rsidRDefault="00365A5B" w:rsidP="00365A5B">
                                  <w:pPr>
                                    <w:rPr>
                                      <w:sz w:val="30"/>
                                      <w:szCs w:val="30"/>
                                    </w:rPr>
                                  </w:pPr>
                                  <w:r w:rsidRPr="00A76B94">
                                    <w:rPr>
                                      <w:sz w:val="30"/>
                                      <w:szCs w:val="30"/>
                                    </w:rPr>
                                    <w:t>In this research, I tested whether or not ‘</w:t>
                                  </w:r>
                                  <w:r w:rsidRPr="00A76B94">
                                    <w:rPr>
                                      <w:i/>
                                      <w:sz w:val="30"/>
                                      <w:szCs w:val="30"/>
                                    </w:rPr>
                                    <w:t>Dentists will be more Pro-Social then everyone else</w:t>
                                  </w:r>
                                  <w:r w:rsidRPr="00A76B94">
                                    <w:rPr>
                                      <w:sz w:val="30"/>
                                      <w:szCs w:val="30"/>
                                    </w:rPr>
                                    <w:t>’. I saw whether or not there was any correlation between the results and compared them against the three different environments: Dental Firm, University of Warwick Campus, and Suburban Area.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436B6" id="Text Box 1886" o:spid="_x0000_s1071" type="#_x0000_t202" style="position:absolute;left:0;text-align:left;margin-left:-4.35pt;margin-top:-188.65pt;width:198.8pt;height:255.2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" fillcolor="white [3201]" strokeweight="1pt">
                      <v:textbox>
                        <w:txbxContent>
                          <w:p w14:paraId="18156DB2" w14:textId="77777777" w:rsidR="00365A5B" w:rsidRPr="00A76B94" w:rsidRDefault="00365A5B" w:rsidP="00365A5B">
                            <w:pPr>
                              <w:spacing w:after="136"/>
                              <w:rPr>
                                <w:sz w:val="32"/>
                                <w:szCs w:val="32"/>
                              </w:rPr>
                            </w:pPr>
                            <w:r w:rsidRPr="00A76B94">
                              <w:rPr>
                                <w:rFonts w:ascii="Arial" w:eastAsia="Arial" w:hAnsi="Arial" w:cs="Arial"/>
                                <w:b/>
                                <w:color w:val="181717"/>
                                <w:sz w:val="32"/>
                                <w:szCs w:val="32"/>
                              </w:rPr>
                              <w:t>ABSTRACT</w:t>
                            </w:r>
                          </w:p>
                          <w:p w14:paraId="091E05A8" w14:textId="77777777" w:rsidR="00365A5B" w:rsidRPr="00A76B94" w:rsidRDefault="00365A5B" w:rsidP="00365A5B">
                            <w:pPr>
                              <w:rPr>
                                <w:sz w:val="30"/>
                                <w:szCs w:val="30"/>
                              </w:rPr>
                            </w:pPr>
                            <w:r w:rsidRPr="00A76B94">
                              <w:rPr>
                                <w:sz w:val="30"/>
                                <w:szCs w:val="30"/>
                              </w:rPr>
                              <w:t>In this research, I tested whether or not ‘</w:t>
                            </w:r>
                            <w:r w:rsidRPr="00A76B94">
                              <w:rPr>
                                <w:i/>
                                <w:sz w:val="30"/>
                                <w:szCs w:val="30"/>
                              </w:rPr>
                              <w:t>Dentists will be more Pro-Social then everyone else</w:t>
                            </w:r>
                            <w:r w:rsidRPr="00A76B94">
                              <w:rPr>
                                <w:sz w:val="30"/>
                                <w:szCs w:val="30"/>
                              </w:rPr>
                              <w:t>’. I saw whether or not there was any correlation between the results and compared them against the three different environments: Dental Firm, University of Warwick Campus, and Suburban Area.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3B0F33D" w14:textId="34919885" w:rsidR="009257CA" w:rsidRDefault="009257CA" w:rsidP="009257CA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36700A7B" w14:textId="77777777" w:rsidR="009257CA" w:rsidRDefault="009257CA" w:rsidP="009257CA"/>
        </w:tc>
        <w:tc>
          <w:tcPr>
            <w:tcW w:w="3990" w:type="dxa"/>
            <w:tcBorders>
              <w:top w:val="nil"/>
              <w:left w:val="nil"/>
              <w:bottom w:val="nil"/>
              <w:right w:val="nil"/>
            </w:tcBorders>
          </w:tcPr>
          <w:p w14:paraId="034EE7AE" w14:textId="104048D4" w:rsidR="009257CA" w:rsidRDefault="00B224EE" w:rsidP="009257CA">
            <w:r>
              <w:rPr>
                <w:noProof/>
              </w:rPr>
              <w:drawing>
                <wp:anchor distT="0" distB="0" distL="114300" distR="114300" simplePos="0" relativeHeight="251690496" behindDoc="0" locked="0" layoutInCell="1" allowOverlap="1" wp14:anchorId="1AB18A8D" wp14:editId="00CF635F">
                  <wp:simplePos x="0" y="0"/>
                  <wp:positionH relativeFrom="column">
                    <wp:posOffset>730044</wp:posOffset>
                  </wp:positionH>
                  <wp:positionV relativeFrom="paragraph">
                    <wp:posOffset>-1611440</wp:posOffset>
                  </wp:positionV>
                  <wp:extent cx="2982595" cy="3954484"/>
                  <wp:effectExtent l="0" t="0" r="8255" b="0"/>
                  <wp:wrapNone/>
                  <wp:docPr id="43" name="Picture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" name="Picture 43"/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82595" cy="39544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990" w:type="dxa"/>
            <w:tcBorders>
              <w:top w:val="nil"/>
              <w:left w:val="nil"/>
              <w:bottom w:val="nil"/>
              <w:right w:val="nil"/>
            </w:tcBorders>
          </w:tcPr>
          <w:p w14:paraId="051AAD45" w14:textId="06049DBB" w:rsidR="009257CA" w:rsidRDefault="009257CA" w:rsidP="009257CA"/>
        </w:tc>
      </w:tr>
      <w:tr w:rsidR="00021BDE" w14:paraId="4B1330E6" w14:textId="77777777" w:rsidTr="009257CA">
        <w:trPr>
          <w:trHeight w:val="2324"/>
        </w:trPr>
        <w:tc>
          <w:tcPr>
            <w:tcW w:w="3982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250EAF82" w14:textId="77777777" w:rsidR="009257CA" w:rsidRDefault="009257CA" w:rsidP="009257CA">
            <w:pPr>
              <w:ind w:left="-293" w:right="145"/>
            </w:pPr>
          </w:p>
          <w:p w14:paraId="3F6FD46F" w14:textId="77777777" w:rsidR="009257CA" w:rsidRDefault="009257CA" w:rsidP="009257CA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403587BB" w14:textId="77777777" w:rsidR="009257CA" w:rsidRDefault="009257CA" w:rsidP="009257CA"/>
        </w:tc>
        <w:tc>
          <w:tcPr>
            <w:tcW w:w="3990" w:type="dxa"/>
            <w:tcBorders>
              <w:top w:val="nil"/>
              <w:left w:val="nil"/>
              <w:bottom w:val="nil"/>
              <w:right w:val="nil"/>
            </w:tcBorders>
          </w:tcPr>
          <w:p w14:paraId="60A4EFDE" w14:textId="7976A162" w:rsidR="009257CA" w:rsidRDefault="009257CA" w:rsidP="009257CA"/>
        </w:tc>
        <w:tc>
          <w:tcPr>
            <w:tcW w:w="3990" w:type="dxa"/>
            <w:tcBorders>
              <w:top w:val="nil"/>
              <w:left w:val="nil"/>
              <w:bottom w:val="nil"/>
              <w:right w:val="nil"/>
            </w:tcBorders>
          </w:tcPr>
          <w:p w14:paraId="3292F6CF" w14:textId="406C3B76" w:rsidR="009257CA" w:rsidRDefault="009257CA" w:rsidP="009257CA"/>
        </w:tc>
      </w:tr>
      <w:tr w:rsidR="00021BDE" w14:paraId="351A3829" w14:textId="77777777" w:rsidTr="009257CA">
        <w:trPr>
          <w:trHeight w:val="2173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3A47CF42" w14:textId="77777777" w:rsidR="009257CA" w:rsidRDefault="009257CA" w:rsidP="009257CA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6FE6D96F" w14:textId="77777777" w:rsidR="009257CA" w:rsidRDefault="009257CA" w:rsidP="009257CA"/>
        </w:tc>
        <w:tc>
          <w:tcPr>
            <w:tcW w:w="3990" w:type="dxa"/>
            <w:tcBorders>
              <w:top w:val="nil"/>
              <w:left w:val="nil"/>
              <w:bottom w:val="nil"/>
              <w:right w:val="nil"/>
            </w:tcBorders>
          </w:tcPr>
          <w:p w14:paraId="06307BF3" w14:textId="3284389E" w:rsidR="009257CA" w:rsidRDefault="009257CA" w:rsidP="009257CA"/>
        </w:tc>
        <w:tc>
          <w:tcPr>
            <w:tcW w:w="3990" w:type="dxa"/>
            <w:tcBorders>
              <w:top w:val="nil"/>
              <w:left w:val="nil"/>
              <w:bottom w:val="nil"/>
              <w:right w:val="nil"/>
            </w:tcBorders>
          </w:tcPr>
          <w:p w14:paraId="0D0FE03D" w14:textId="032DAD37" w:rsidR="009257CA" w:rsidRDefault="00B224EE" w:rsidP="009257CA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29D377B4" wp14:editId="4F7744AB">
                      <wp:simplePos x="0" y="0"/>
                      <wp:positionH relativeFrom="column">
                        <wp:posOffset>-1969622</wp:posOffset>
                      </wp:positionH>
                      <wp:positionV relativeFrom="paragraph">
                        <wp:posOffset>8370</wp:posOffset>
                      </wp:positionV>
                      <wp:extent cx="2944792" cy="3241963"/>
                      <wp:effectExtent l="0" t="0" r="27305" b="15875"/>
                      <wp:wrapNone/>
                      <wp:docPr id="1873" name="Text Box 187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944792" cy="3241963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1270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78ED4001" w14:textId="77777777" w:rsidR="00B222BA" w:rsidRPr="0001212D" w:rsidRDefault="00B222BA" w:rsidP="00B222BA">
                                  <w:pPr>
                                    <w:spacing w:after="136"/>
                                    <w:rPr>
                                      <w:sz w:val="30"/>
                                      <w:szCs w:val="30"/>
                                    </w:rPr>
                                  </w:pPr>
                                  <w:r w:rsidRPr="0001212D">
                                    <w:rPr>
                                      <w:rFonts w:ascii="Arial" w:eastAsia="Arial" w:hAnsi="Arial" w:cs="Arial"/>
                                      <w:b/>
                                      <w:color w:val="181717"/>
                                      <w:sz w:val="30"/>
                                      <w:szCs w:val="30"/>
                                    </w:rPr>
                                    <w:t>CONCLUSION</w:t>
                                  </w:r>
                                </w:p>
                                <w:p w14:paraId="43577053" w14:textId="493F47A4" w:rsidR="00324F5D" w:rsidRPr="0001212D" w:rsidRDefault="00B222BA" w:rsidP="00324F5D">
                                  <w:pPr>
                                    <w:pStyle w:val="ListParagraph"/>
                                    <w:numPr>
                                      <w:ilvl w:val="0"/>
                                      <w:numId w:val="11"/>
                                    </w:numPr>
                                    <w:rPr>
                                      <w:sz w:val="30"/>
                                      <w:szCs w:val="30"/>
                                    </w:rPr>
                                  </w:pPr>
                                  <w:r w:rsidRPr="0001212D">
                                    <w:rPr>
                                      <w:sz w:val="30"/>
                                      <w:szCs w:val="30"/>
                                    </w:rPr>
                                    <w:t>Dentists are overall more generous</w:t>
                                  </w:r>
                                  <w:r w:rsidR="00866789">
                                    <w:rPr>
                                      <w:sz w:val="30"/>
                                      <w:szCs w:val="30"/>
                                    </w:rPr>
                                    <w:t>.</w:t>
                                  </w:r>
                                </w:p>
                                <w:p w14:paraId="5087B636" w14:textId="10162A4B" w:rsidR="00324F5D" w:rsidRPr="0001212D" w:rsidRDefault="00B222BA" w:rsidP="00324F5D">
                                  <w:pPr>
                                    <w:pStyle w:val="ListParagraph"/>
                                    <w:numPr>
                                      <w:ilvl w:val="0"/>
                                      <w:numId w:val="11"/>
                                    </w:numPr>
                                    <w:rPr>
                                      <w:sz w:val="30"/>
                                      <w:szCs w:val="30"/>
                                    </w:rPr>
                                  </w:pPr>
                                  <w:r w:rsidRPr="0001212D">
                                    <w:rPr>
                                      <w:sz w:val="30"/>
                                      <w:szCs w:val="30"/>
                                    </w:rPr>
                                    <w:t xml:space="preserve">University </w:t>
                                  </w:r>
                                  <w:r w:rsidR="00866789">
                                    <w:rPr>
                                      <w:sz w:val="30"/>
                                      <w:szCs w:val="30"/>
                                    </w:rPr>
                                    <w:t xml:space="preserve">students might not have </w:t>
                                  </w:r>
                                  <w:r w:rsidRPr="0001212D">
                                    <w:rPr>
                                      <w:sz w:val="30"/>
                                      <w:szCs w:val="30"/>
                                    </w:rPr>
                                    <w:t>enough money</w:t>
                                  </w:r>
                                  <w:r w:rsidR="00866789">
                                    <w:rPr>
                                      <w:sz w:val="30"/>
                                      <w:szCs w:val="30"/>
                                    </w:rPr>
                                    <w:t xml:space="preserve"> time</w:t>
                                  </w:r>
                                  <w:r w:rsidRPr="0001212D">
                                    <w:rPr>
                                      <w:sz w:val="30"/>
                                      <w:szCs w:val="30"/>
                                    </w:rPr>
                                    <w:t xml:space="preserve"> to give to charity</w:t>
                                  </w:r>
                                  <w:r w:rsidR="00866789">
                                    <w:rPr>
                                      <w:sz w:val="30"/>
                                      <w:szCs w:val="30"/>
                                    </w:rPr>
                                    <w:t>.</w:t>
                                  </w:r>
                                  <w:r w:rsidRPr="0001212D">
                                    <w:rPr>
                                      <w:sz w:val="30"/>
                                      <w:szCs w:val="30"/>
                                    </w:rPr>
                                    <w:t xml:space="preserve"> </w:t>
                                  </w:r>
                                </w:p>
                                <w:p w14:paraId="40BD6D4F" w14:textId="68605991" w:rsidR="00B222BA" w:rsidRPr="0001212D" w:rsidRDefault="00866789" w:rsidP="00324F5D">
                                  <w:pPr>
                                    <w:pStyle w:val="ListParagraph"/>
                                    <w:numPr>
                                      <w:ilvl w:val="0"/>
                                      <w:numId w:val="11"/>
                                    </w:numPr>
                                    <w:rPr>
                                      <w:sz w:val="30"/>
                                      <w:szCs w:val="30"/>
                                    </w:rPr>
                                  </w:pPr>
                                  <w:r>
                                    <w:rPr>
                                      <w:sz w:val="30"/>
                                      <w:szCs w:val="30"/>
                                    </w:rPr>
                                    <w:t>S</w:t>
                                  </w:r>
                                  <w:r w:rsidR="00B222BA" w:rsidRPr="0001212D">
                                    <w:rPr>
                                      <w:sz w:val="30"/>
                                      <w:szCs w:val="30"/>
                                    </w:rPr>
                                    <w:t>mall sample of participants asked by the experimenter and the demand characteristics that could be present by the participant, the</w:t>
                                  </w:r>
                                  <w:r>
                                    <w:rPr>
                                      <w:sz w:val="30"/>
                                      <w:szCs w:val="30"/>
                                    </w:rPr>
                                    <w:t xml:space="preserve"> results.</w:t>
                                  </w:r>
                                  <w:r w:rsidR="00B222BA" w:rsidRPr="0001212D">
                                    <w:rPr>
                                      <w:sz w:val="30"/>
                                      <w:szCs w:val="30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D377B4" id="Text Box 1873" o:spid="_x0000_s1072" type="#_x0000_t202" style="position:absolute;margin-left:-155.1pt;margin-top:.65pt;width:231.85pt;height:255.2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" fillcolor="white [3201]" strokeweight="1pt">
                      <v:textbox>
                        <w:txbxContent>
                          <w:p w14:paraId="78ED4001" w14:textId="77777777" w:rsidR="00B222BA" w:rsidRPr="0001212D" w:rsidRDefault="00B222BA" w:rsidP="00B222BA">
                            <w:pPr>
                              <w:spacing w:after="136"/>
                              <w:rPr>
                                <w:sz w:val="30"/>
                                <w:szCs w:val="30"/>
                              </w:rPr>
                            </w:pPr>
                            <w:r w:rsidRPr="0001212D">
                              <w:rPr>
                                <w:rFonts w:ascii="Arial" w:eastAsia="Arial" w:hAnsi="Arial" w:cs="Arial"/>
                                <w:b/>
                                <w:color w:val="181717"/>
                                <w:sz w:val="30"/>
                                <w:szCs w:val="30"/>
                              </w:rPr>
                              <w:t>CONCLUSION</w:t>
                            </w:r>
                          </w:p>
                          <w:p w14:paraId="43577053" w14:textId="493F47A4" w:rsidR="00324F5D" w:rsidRPr="0001212D" w:rsidRDefault="00B222BA" w:rsidP="00324F5D">
                            <w:pPr>
                              <w:pStyle w:val="ListParagraph"/>
                              <w:numPr>
                                <w:ilvl w:val="0"/>
                                <w:numId w:val="11"/>
                              </w:numPr>
                              <w:rPr>
                                <w:sz w:val="30"/>
                                <w:szCs w:val="30"/>
                              </w:rPr>
                            </w:pPr>
                            <w:r w:rsidRPr="0001212D">
                              <w:rPr>
                                <w:sz w:val="30"/>
                                <w:szCs w:val="30"/>
                              </w:rPr>
                              <w:t>Dentists are overall more generous</w:t>
                            </w:r>
                            <w:r w:rsidR="00866789">
                              <w:rPr>
                                <w:sz w:val="30"/>
                                <w:szCs w:val="30"/>
                              </w:rPr>
                              <w:t>.</w:t>
                            </w:r>
                          </w:p>
                          <w:p w14:paraId="5087B636" w14:textId="10162A4B" w:rsidR="00324F5D" w:rsidRPr="0001212D" w:rsidRDefault="00B222BA" w:rsidP="00324F5D">
                            <w:pPr>
                              <w:pStyle w:val="ListParagraph"/>
                              <w:numPr>
                                <w:ilvl w:val="0"/>
                                <w:numId w:val="11"/>
                              </w:numPr>
                              <w:rPr>
                                <w:sz w:val="30"/>
                                <w:szCs w:val="30"/>
                              </w:rPr>
                            </w:pPr>
                            <w:r w:rsidRPr="0001212D">
                              <w:rPr>
                                <w:sz w:val="30"/>
                                <w:szCs w:val="30"/>
                              </w:rPr>
                              <w:t xml:space="preserve">University </w:t>
                            </w:r>
                            <w:r w:rsidR="00866789">
                              <w:rPr>
                                <w:sz w:val="30"/>
                                <w:szCs w:val="30"/>
                              </w:rPr>
                              <w:t xml:space="preserve">students might not have </w:t>
                            </w:r>
                            <w:r w:rsidRPr="0001212D">
                              <w:rPr>
                                <w:sz w:val="30"/>
                                <w:szCs w:val="30"/>
                              </w:rPr>
                              <w:t>enough money</w:t>
                            </w:r>
                            <w:r w:rsidR="00866789">
                              <w:rPr>
                                <w:sz w:val="30"/>
                                <w:szCs w:val="30"/>
                              </w:rPr>
                              <w:t xml:space="preserve"> time</w:t>
                            </w:r>
                            <w:r w:rsidRPr="0001212D">
                              <w:rPr>
                                <w:sz w:val="30"/>
                                <w:szCs w:val="30"/>
                              </w:rPr>
                              <w:t xml:space="preserve"> to give to charity</w:t>
                            </w:r>
                            <w:r w:rsidR="00866789">
                              <w:rPr>
                                <w:sz w:val="30"/>
                                <w:szCs w:val="30"/>
                              </w:rPr>
                              <w:t>.</w:t>
                            </w:r>
                            <w:r w:rsidRPr="0001212D">
                              <w:rPr>
                                <w:sz w:val="30"/>
                                <w:szCs w:val="30"/>
                              </w:rPr>
                              <w:t xml:space="preserve"> </w:t>
                            </w:r>
                          </w:p>
                          <w:p w14:paraId="40BD6D4F" w14:textId="68605991" w:rsidR="00B222BA" w:rsidRPr="0001212D" w:rsidRDefault="00866789" w:rsidP="00324F5D">
                            <w:pPr>
                              <w:pStyle w:val="ListParagraph"/>
                              <w:numPr>
                                <w:ilvl w:val="0"/>
                                <w:numId w:val="11"/>
                              </w:numPr>
                              <w:rPr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sz w:val="30"/>
                                <w:szCs w:val="30"/>
                              </w:rPr>
                              <w:t>S</w:t>
                            </w:r>
                            <w:r w:rsidR="00B222BA" w:rsidRPr="0001212D">
                              <w:rPr>
                                <w:sz w:val="30"/>
                                <w:szCs w:val="30"/>
                              </w:rPr>
                              <w:t>mall sample of participants asked by the experimenter and the demand characteristics that could be present by the participant, the</w:t>
                            </w:r>
                            <w:r>
                              <w:rPr>
                                <w:sz w:val="30"/>
                                <w:szCs w:val="30"/>
                              </w:rPr>
                              <w:t xml:space="preserve"> results.</w:t>
                            </w:r>
                            <w:r w:rsidR="00B222BA" w:rsidRPr="0001212D">
                              <w:rPr>
                                <w:sz w:val="30"/>
                                <w:szCs w:val="30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49E958FB" w14:textId="7FF58E0F" w:rsidR="007E3928" w:rsidRDefault="007E3928"/>
    <w:sectPr w:rsidR="007E3928" w:rsidSect="009257CA">
      <w:pgSz w:w="23811" w:h="16838" w:orient="landscape" w:code="8"/>
      <w:pgMar w:top="1440" w:right="1440" w:bottom="293" w:left="144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FE29D8"/>
    <w:multiLevelType w:val="hybridMultilevel"/>
    <w:tmpl w:val="DCDEF0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B4F77"/>
    <w:multiLevelType w:val="hybridMultilevel"/>
    <w:tmpl w:val="9AAC31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1935BD"/>
    <w:multiLevelType w:val="hybridMultilevel"/>
    <w:tmpl w:val="C4CEB1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C876E5"/>
    <w:multiLevelType w:val="hybridMultilevel"/>
    <w:tmpl w:val="DEBA37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7F4490"/>
    <w:multiLevelType w:val="hybridMultilevel"/>
    <w:tmpl w:val="25988D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6073CB"/>
    <w:multiLevelType w:val="hybridMultilevel"/>
    <w:tmpl w:val="E94205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293605"/>
    <w:multiLevelType w:val="hybridMultilevel"/>
    <w:tmpl w:val="2430CA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66D5A56"/>
    <w:multiLevelType w:val="hybridMultilevel"/>
    <w:tmpl w:val="A07AF0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54115A"/>
    <w:multiLevelType w:val="hybridMultilevel"/>
    <w:tmpl w:val="BA48D9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30C6685"/>
    <w:multiLevelType w:val="hybridMultilevel"/>
    <w:tmpl w:val="3EA81E04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7F8B5422"/>
    <w:multiLevelType w:val="hybridMultilevel"/>
    <w:tmpl w:val="FA8A16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1"/>
  </w:num>
  <w:num w:numId="4">
    <w:abstractNumId w:val="7"/>
  </w:num>
  <w:num w:numId="5">
    <w:abstractNumId w:val="2"/>
  </w:num>
  <w:num w:numId="6">
    <w:abstractNumId w:val="5"/>
  </w:num>
  <w:num w:numId="7">
    <w:abstractNumId w:val="10"/>
  </w:num>
  <w:num w:numId="8">
    <w:abstractNumId w:val="3"/>
  </w:num>
  <w:num w:numId="9">
    <w:abstractNumId w:val="4"/>
  </w:num>
  <w:num w:numId="10">
    <w:abstractNumId w:val="9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2CE3"/>
    <w:rsid w:val="00012107"/>
    <w:rsid w:val="0001212D"/>
    <w:rsid w:val="00021BDE"/>
    <w:rsid w:val="00085AB2"/>
    <w:rsid w:val="00275465"/>
    <w:rsid w:val="002A66F7"/>
    <w:rsid w:val="00311E0D"/>
    <w:rsid w:val="00324F5D"/>
    <w:rsid w:val="00365A5B"/>
    <w:rsid w:val="00382E8E"/>
    <w:rsid w:val="003B521E"/>
    <w:rsid w:val="00703291"/>
    <w:rsid w:val="007E3928"/>
    <w:rsid w:val="008325FA"/>
    <w:rsid w:val="00866789"/>
    <w:rsid w:val="00873FF9"/>
    <w:rsid w:val="00887B72"/>
    <w:rsid w:val="009257CA"/>
    <w:rsid w:val="00946CD4"/>
    <w:rsid w:val="009623E1"/>
    <w:rsid w:val="00972BFD"/>
    <w:rsid w:val="00A76B94"/>
    <w:rsid w:val="00B222BA"/>
    <w:rsid w:val="00B224EE"/>
    <w:rsid w:val="00CB0777"/>
    <w:rsid w:val="00CE7E79"/>
    <w:rsid w:val="00CF48E3"/>
    <w:rsid w:val="00CF7266"/>
    <w:rsid w:val="00DE45E6"/>
    <w:rsid w:val="00F02CE3"/>
    <w:rsid w:val="00F57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6AF68E"/>
  <w15:docId w15:val="{79BF8DEE-33DF-4AC5-A66E-C42ECDC06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2A66F7"/>
    <w:pPr>
      <w:ind w:left="720"/>
      <w:contextualSpacing/>
    </w:pPr>
  </w:style>
  <w:style w:type="character" w:customStyle="1" w:styleId="pubyear">
    <w:name w:val="pubyear"/>
    <w:basedOn w:val="DefaultParagraphFont"/>
    <w:rsid w:val="00365A5B"/>
  </w:style>
  <w:style w:type="character" w:customStyle="1" w:styleId="articletitle">
    <w:name w:val="articletitle"/>
    <w:basedOn w:val="DefaultParagraphFont"/>
    <w:rsid w:val="00365A5B"/>
  </w:style>
  <w:style w:type="character" w:customStyle="1" w:styleId="vol">
    <w:name w:val="vol"/>
    <w:basedOn w:val="DefaultParagraphFont"/>
    <w:rsid w:val="00365A5B"/>
  </w:style>
  <w:style w:type="character" w:customStyle="1" w:styleId="chaptertitle">
    <w:name w:val="chaptertitle"/>
    <w:basedOn w:val="DefaultParagraphFont"/>
    <w:rsid w:val="00365A5B"/>
  </w:style>
  <w:style w:type="character" w:customStyle="1" w:styleId="booktitle">
    <w:name w:val="booktitle"/>
    <w:basedOn w:val="DefaultParagraphFont"/>
    <w:rsid w:val="00365A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11" Type="http://schemas.openxmlformats.org/officeDocument/2006/relationships/theme" Target="theme/theme1.xml"/><Relationship Id="rId5" Type="http://schemas.openxmlformats.org/officeDocument/2006/relationships/image" Target="media/image1.em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FB9C353B</Template>
  <TotalTime>163</TotalTime>
  <Pages>1</Pages>
  <Words>6</Words>
  <Characters>36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Barlas, Amber</cp:lastModifiedBy>
  <cp:revision>14</cp:revision>
  <dcterms:created xsi:type="dcterms:W3CDTF">2018-08-16T08:19:00Z</dcterms:created>
  <dcterms:modified xsi:type="dcterms:W3CDTF">2018-08-17T10:41:00Z</dcterms:modified>
</cp:coreProperties>
</file>