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BDACB79" w14:textId="6545319E" w:rsidR="00A217D4" w:rsidRPr="00935B2F" w:rsidRDefault="00E03D4A">
      <w:pPr>
        <w:rPr>
          <w:b/>
          <w:sz w:val="36"/>
          <w:szCs w:val="36"/>
        </w:rPr>
      </w:pPr>
      <w:r>
        <w:rPr>
          <w:b/>
          <w:noProof/>
          <w:sz w:val="36"/>
          <w:szCs w:val="36"/>
          <w:lang w:eastAsia="en-GB"/>
        </w:rPr>
        <mc:AlternateContent>
          <mc:Choice Requires="wpg">
            <w:drawing>
              <wp:anchor distT="0" distB="0" distL="114300" distR="114300" simplePos="0" relativeHeight="251725824" behindDoc="0" locked="0" layoutInCell="1" allowOverlap="1" wp14:anchorId="64E82677" wp14:editId="57E70E17">
                <wp:simplePos x="0" y="0"/>
                <wp:positionH relativeFrom="column">
                  <wp:posOffset>-975360</wp:posOffset>
                </wp:positionH>
                <wp:positionV relativeFrom="paragraph">
                  <wp:posOffset>114300</wp:posOffset>
                </wp:positionV>
                <wp:extent cx="7658100" cy="9697255"/>
                <wp:effectExtent l="0" t="0" r="0" b="0"/>
                <wp:wrapNone/>
                <wp:docPr id="8" name="Group 8"/>
                <wp:cNvGraphicFramePr/>
                <a:graphic xmlns:a="http://schemas.openxmlformats.org/drawingml/2006/main">
                  <a:graphicData uri="http://schemas.microsoft.com/office/word/2010/wordprocessingGroup">
                    <wpg:wgp>
                      <wpg:cNvGrpSpPr/>
                      <wpg:grpSpPr>
                        <a:xfrm>
                          <a:off x="0" y="0"/>
                          <a:ext cx="7658100" cy="9697255"/>
                          <a:chOff x="0" y="0"/>
                          <a:chExt cx="7658100" cy="9697255"/>
                        </a:xfrm>
                      </wpg:grpSpPr>
                      <pic:pic xmlns:pic="http://schemas.openxmlformats.org/drawingml/2006/picture">
                        <pic:nvPicPr>
                          <pic:cNvPr id="12" name="Picture 12"/>
                          <pic:cNvPicPr>
                            <a:picLocks noChangeAspect="1"/>
                          </pic:cNvPicPr>
                        </pic:nvPicPr>
                        <pic:blipFill>
                          <a:blip r:embed="rId8" cstate="print">
                            <a:extLst>
                              <a:ext uri="{28A0092B-C50C-407E-A947-70E740481C1C}">
                                <a14:useLocalDpi xmlns:a14="http://schemas.microsoft.com/office/drawing/2010/main" val="0"/>
                              </a:ext>
                            </a:extLst>
                          </a:blip>
                          <a:stretch>
                            <a:fillRect/>
                          </a:stretch>
                        </pic:blipFill>
                        <pic:spPr>
                          <a:xfrm>
                            <a:off x="0" y="0"/>
                            <a:ext cx="7658100" cy="2295525"/>
                          </a:xfrm>
                          <a:prstGeom prst="rect">
                            <a:avLst/>
                          </a:prstGeom>
                        </pic:spPr>
                      </pic:pic>
                      <wps:wsp>
                        <wps:cNvPr id="17" name="Text Box 17"/>
                        <wps:cNvSpPr txBox="1"/>
                        <wps:spPr>
                          <a:xfrm>
                            <a:off x="180975" y="2409825"/>
                            <a:ext cx="3366135" cy="5258435"/>
                          </a:xfrm>
                          <a:prstGeom prst="rect">
                            <a:avLst/>
                          </a:prstGeom>
                          <a:solidFill>
                            <a:schemeClr val="accent1">
                              <a:lumMod val="40000"/>
                              <a:lumOff val="60000"/>
                            </a:schemeClr>
                          </a:solidFill>
                          <a:ln>
                            <a:noFill/>
                          </a:ln>
                          <a:effectLst/>
                        </wps:spPr>
                        <wps:txbx>
                          <w:txbxContent>
                            <w:p w14:paraId="3EEF4B03" w14:textId="77777777" w:rsidR="00E51EF5" w:rsidRPr="00C8797D" w:rsidRDefault="00E51EF5">
                              <w:pPr>
                                <w:rPr>
                                  <w:color w:val="FFFFFF" w:themeColor="background1"/>
                                  <w:sz w:val="32"/>
                                  <w:szCs w:val="32"/>
                                </w:rPr>
                              </w:pPr>
                              <w:r w:rsidRPr="00C8797D">
                                <w:rPr>
                                  <w:color w:val="FFFFFF" w:themeColor="background1"/>
                                  <w:sz w:val="32"/>
                                  <w:szCs w:val="32"/>
                                </w:rPr>
                                <w:t xml:space="preserve">About Quantitative Methods in Social Sciences </w:t>
                              </w:r>
                            </w:p>
                            <w:p w14:paraId="7D1D9092" w14:textId="77777777" w:rsidR="00E51EF5" w:rsidRPr="00C8797D" w:rsidRDefault="00E51EF5">
                              <w:pPr>
                                <w:rPr>
                                  <w:b/>
                                  <w:color w:val="FFFFFF" w:themeColor="background1"/>
                                </w:rPr>
                              </w:pPr>
                              <w:r w:rsidRPr="00C8797D">
                                <w:rPr>
                                  <w:b/>
                                  <w:color w:val="FFFFFF" w:themeColor="background1"/>
                                </w:rPr>
                                <w:t>What are Quantitative Methods?</w:t>
                              </w:r>
                            </w:p>
                            <w:p w14:paraId="23F5C5F7" w14:textId="4245F67C" w:rsidR="00E51EF5" w:rsidRPr="00C8797D" w:rsidRDefault="00E51EF5">
                              <w:pPr>
                                <w:rPr>
                                  <w:color w:val="FFFFFF" w:themeColor="background1"/>
                                </w:rPr>
                              </w:pPr>
                              <w:r w:rsidRPr="00C8797D">
                                <w:rPr>
                                  <w:color w:val="FFFFFF" w:themeColor="background1"/>
                                </w:rPr>
                                <w:t>Quantitative methods encompass a range of data skills, from simple statistical analysis to more advanced predictive modelling</w:t>
                              </w:r>
                              <w:r w:rsidRPr="00EE7B30">
                                <w:rPr>
                                  <w:b/>
                                  <w:color w:val="FFFFFF" w:themeColor="background1"/>
                                </w:rPr>
                                <w:t>. The idea behind many quantitative approaches it to understand how and why something has happened and how we might prepare or predict changes in the future.</w:t>
                              </w:r>
                              <w:r w:rsidRPr="00C8797D">
                                <w:rPr>
                                  <w:color w:val="FFFFFF" w:themeColor="background1"/>
                                </w:rPr>
                                <w:t xml:space="preserve"> Quantitative methods typically involve working with data and particular software packages (e.g. Excel, SPSS, Stata, R) that help to manage, analyse and visu</w:t>
                              </w:r>
                              <w:r w:rsidR="00783BED">
                                <w:rPr>
                                  <w:color w:val="FFFFFF" w:themeColor="background1"/>
                                </w:rPr>
                                <w:t xml:space="preserve">alise a lot of numerical data. </w:t>
                              </w:r>
                            </w:p>
                            <w:p w14:paraId="26B853E6" w14:textId="77777777" w:rsidR="00E51EF5" w:rsidRPr="00C8797D" w:rsidRDefault="00E51EF5">
                              <w:pPr>
                                <w:rPr>
                                  <w:b/>
                                  <w:color w:val="FFFFFF" w:themeColor="background1"/>
                                </w:rPr>
                              </w:pPr>
                              <w:r w:rsidRPr="00C8797D">
                                <w:rPr>
                                  <w:b/>
                                  <w:color w:val="FFFFFF" w:themeColor="background1"/>
                                </w:rPr>
                                <w:t>Why study Quantitative Methods?</w:t>
                              </w:r>
                            </w:p>
                            <w:p w14:paraId="087756C1" w14:textId="77777777" w:rsidR="00E51EF5" w:rsidRPr="00C8797D" w:rsidRDefault="00E51EF5" w:rsidP="001F15A0">
                              <w:pPr>
                                <w:rPr>
                                  <w:color w:val="FFFFFF" w:themeColor="background1"/>
                                </w:rPr>
                              </w:pPr>
                              <w:r w:rsidRPr="00C8797D">
                                <w:rPr>
                                  <w:color w:val="FFFFFF" w:themeColor="background1"/>
                                </w:rPr>
                                <w:t xml:space="preserve">Quantitative skills are useful for answering all kinds of questions, such as understanding </w:t>
                              </w:r>
                              <w:r w:rsidRPr="00EE7B30">
                                <w:rPr>
                                  <w:b/>
                                  <w:color w:val="FFFFFF" w:themeColor="background1"/>
                                </w:rPr>
                                <w:t xml:space="preserve">why people vote the way they do, why crime rates are higher in some areas than others and how social class affects educational attainment. </w:t>
                              </w:r>
                              <w:r w:rsidRPr="00C8797D">
                                <w:rPr>
                                  <w:color w:val="FFFFFF" w:themeColor="background1"/>
                                </w:rPr>
                                <w:t xml:space="preserve">So much of what we do every day now involves some kind of numerical data generation. Studying quantitative methods provide you with skills that are not only increasingly in demand across different kinds of employment sectors, but will also help you to understand and navigate through many everyday data-driven demands.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26" name="Rectangular Callout 26"/>
                        <wps:cNvSpPr/>
                        <wps:spPr>
                          <a:xfrm>
                            <a:off x="5486400" y="3133725"/>
                            <a:ext cx="1957070" cy="2124075"/>
                          </a:xfrm>
                          <a:prstGeom prst="wedgeRectCallout">
                            <a:avLst/>
                          </a:prstGeom>
                          <a:noFill/>
                          <a:ln>
                            <a:solidFill>
                              <a:schemeClr val="accent1">
                                <a:lumMod val="40000"/>
                                <a:lumOff val="60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472CA9B8" w14:textId="2CB806AD" w:rsidR="00EC6530" w:rsidRPr="00C8797D" w:rsidRDefault="00EC6530" w:rsidP="00EC6530">
                              <w:pPr>
                                <w:jc w:val="center"/>
                                <w:rPr>
                                  <w14:shadow w14:blurRad="50800" w14:dist="50800" w14:dir="5400000" w14:sx="0" w14:sy="0" w14:kx="0" w14:ky="0" w14:algn="ctr">
                                    <w14:schemeClr w14:val="tx1"/>
                                  </w14:shadow>
                                </w:rPr>
                              </w:pPr>
                              <w:r w:rsidRPr="00C8797D">
                                <w:rPr>
                                  <w:color w:val="000000" w:themeColor="text1"/>
                                  <w14:shadow w14:blurRad="50800" w14:dist="50800" w14:dir="5400000" w14:sx="0" w14:sy="0" w14:kx="0" w14:ky="0" w14:algn="ctr">
                                    <w14:schemeClr w14:val="tx1"/>
                                  </w14:shadow>
                                </w:rPr>
                                <w:t xml:space="preserve">“Being able to have a larger focus on </w:t>
                              </w:r>
                              <w:r w:rsidRPr="00C8797D">
                                <w:rPr>
                                  <w:b/>
                                  <w:color w:val="000000" w:themeColor="text1"/>
                                  <w14:shadow w14:blurRad="50800" w14:dist="50800" w14:dir="5400000" w14:sx="0" w14:sy="0" w14:kx="0" w14:ky="0" w14:algn="ctr">
                                    <w14:schemeClr w14:val="tx1"/>
                                  </w14:shadow>
                                </w:rPr>
                                <w:t>quantitative methods</w:t>
                              </w:r>
                              <w:r w:rsidRPr="00C8797D">
                                <w:rPr>
                                  <w:color w:val="000000" w:themeColor="text1"/>
                                  <w14:shadow w14:blurRad="50800" w14:dist="50800" w14:dir="5400000" w14:sx="0" w14:sy="0" w14:kx="0" w14:ky="0" w14:algn="ctr">
                                    <w14:schemeClr w14:val="tx1"/>
                                  </w14:shadow>
                                </w:rPr>
                                <w:t xml:space="preserve"> is really interesting for me, especially in the modern day where data exists everywhere. Employers are currently experiencing a shortage of graduates with this quantitative skills, allowing you to really stand out in the job market.”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8" name="Rectangular Callout 28"/>
                        <wps:cNvSpPr/>
                        <wps:spPr>
                          <a:xfrm>
                            <a:off x="3653101" y="5600904"/>
                            <a:ext cx="2262451" cy="2400396"/>
                          </a:xfrm>
                          <a:prstGeom prst="wedgeRectCallout">
                            <a:avLst/>
                          </a:prstGeom>
                          <a:noFill/>
                          <a:ln>
                            <a:solidFill>
                              <a:schemeClr val="accent1">
                                <a:lumMod val="40000"/>
                                <a:lumOff val="60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7821B50C" w14:textId="749C8C40" w:rsidR="00EC6530" w:rsidRPr="00C8797D" w:rsidRDefault="00EC6530" w:rsidP="00EC6530">
                              <w:pPr>
                                <w:jc w:val="center"/>
                                <w:rPr>
                                  <w:color w:val="000000" w:themeColor="text1"/>
                                </w:rPr>
                              </w:pPr>
                              <w:r w:rsidRPr="00C8797D">
                                <w:rPr>
                                  <w:color w:val="000000" w:themeColor="text1"/>
                                </w:rPr>
                                <w:t xml:space="preserve">“Choosing Warwick to study </w:t>
                              </w:r>
                              <w:r w:rsidRPr="00C8797D">
                                <w:rPr>
                                  <w:b/>
                                  <w:color w:val="000000" w:themeColor="text1"/>
                                </w:rPr>
                                <w:t>Politics, International Studies and Quantitative Methods</w:t>
                              </w:r>
                              <w:r w:rsidRPr="00C8797D">
                                <w:rPr>
                                  <w:color w:val="000000" w:themeColor="text1"/>
                                </w:rPr>
                                <w:t xml:space="preserve"> is the best choice I have made so far. The degree provides a specific range of quantitative analysis tools, which is quite unique at undergraduate level. It has helped me to deepen my understanding of the world, so that I am able to develop in-depth and detailed political research skills.”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0" name="Text Box 30"/>
                        <wps:cNvSpPr txBox="1"/>
                        <wps:spPr>
                          <a:xfrm>
                            <a:off x="3600450" y="2409825"/>
                            <a:ext cx="3968115" cy="728345"/>
                          </a:xfrm>
                          <a:prstGeom prst="rect">
                            <a:avLst/>
                          </a:prstGeom>
                          <a:noFill/>
                          <a:ln>
                            <a:noFill/>
                          </a:ln>
                          <a:effectLst/>
                        </wps:spPr>
                        <wps:txbx>
                          <w:txbxContent>
                            <w:p w14:paraId="5A14DE3E" w14:textId="77777777" w:rsidR="00C8797D" w:rsidRPr="004201BD" w:rsidRDefault="00C8797D" w:rsidP="004201BD">
                              <w:pPr>
                                <w:rPr>
                                  <w:color w:val="9CC2E5" w:themeColor="accent1" w:themeTint="99"/>
                                  <w:sz w:val="32"/>
                                  <w:szCs w:val="32"/>
                                </w:rPr>
                              </w:pPr>
                              <w:r w:rsidRPr="00A6435B">
                                <w:rPr>
                                  <w:color w:val="9CC2E5" w:themeColor="accent1" w:themeTint="99"/>
                                  <w:sz w:val="32"/>
                                  <w:szCs w:val="32"/>
                                </w:rPr>
                                <w:t>Hear from current Quantitative Methods degree students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spAutoFit/>
                        </wps:bodyPr>
                      </wps:wsp>
                      <pic:pic xmlns:pic="http://schemas.openxmlformats.org/drawingml/2006/picture">
                        <pic:nvPicPr>
                          <pic:cNvPr id="2" name="Picture 2"/>
                          <pic:cNvPicPr>
                            <a:picLocks noChangeAspect="1"/>
                          </pic:cNvPicPr>
                        </pic:nvPicPr>
                        <pic:blipFill>
                          <a:blip r:embed="rId9" cstate="print">
                            <a:extLst>
                              <a:ext uri="{28A0092B-C50C-407E-A947-70E740481C1C}">
                                <a14:useLocalDpi xmlns:a14="http://schemas.microsoft.com/office/drawing/2010/main" val="0"/>
                              </a:ext>
                            </a:extLst>
                          </a:blip>
                          <a:stretch>
                            <a:fillRect/>
                          </a:stretch>
                        </pic:blipFill>
                        <pic:spPr>
                          <a:xfrm>
                            <a:off x="5481901" y="8458308"/>
                            <a:ext cx="2080949" cy="1238947"/>
                          </a:xfrm>
                          <a:prstGeom prst="rect">
                            <a:avLst/>
                          </a:prstGeom>
                        </pic:spPr>
                      </pic:pic>
                      <wps:wsp>
                        <wps:cNvPr id="24" name="Text Box 24"/>
                        <wps:cNvSpPr txBox="1"/>
                        <wps:spPr>
                          <a:xfrm>
                            <a:off x="161925" y="7543800"/>
                            <a:ext cx="3424555" cy="2054225"/>
                          </a:xfrm>
                          <a:prstGeom prst="rect">
                            <a:avLst/>
                          </a:prstGeom>
                          <a:noFill/>
                          <a:ln>
                            <a:noFill/>
                          </a:ln>
                          <a:effectLst/>
                        </wps:spPr>
                        <wps:txbx>
                          <w:txbxContent>
                            <w:p w14:paraId="189E3A95" w14:textId="77777777" w:rsidR="0097786E" w:rsidRPr="006F4E8D" w:rsidRDefault="0097786E" w:rsidP="0097786E">
                              <w:pPr>
                                <w:rPr>
                                  <w:b/>
                                  <w:color w:val="9CC2E5" w:themeColor="accent1" w:themeTint="99"/>
                                  <w:sz w:val="16"/>
                                  <w:szCs w:val="16"/>
                                </w:rPr>
                              </w:pPr>
                            </w:p>
                            <w:p w14:paraId="093A14AA" w14:textId="77777777" w:rsidR="0097786E" w:rsidRPr="006F4E8D" w:rsidRDefault="0097786E" w:rsidP="0097786E">
                              <w:pPr>
                                <w:rPr>
                                  <w:b/>
                                  <w:color w:val="9CC2E5" w:themeColor="accent1" w:themeTint="99"/>
                                  <w:sz w:val="16"/>
                                  <w:szCs w:val="16"/>
                                </w:rPr>
                              </w:pPr>
                              <w:r w:rsidRPr="006F4E8D">
                                <w:rPr>
                                  <w:b/>
                                  <w:color w:val="9CC2E5" w:themeColor="accent1" w:themeTint="99"/>
                                  <w:sz w:val="16"/>
                                  <w:szCs w:val="16"/>
                                </w:rPr>
                                <w:t>Course information:</w:t>
                              </w:r>
                            </w:p>
                            <w:p w14:paraId="14376985" w14:textId="77777777" w:rsidR="0097786E" w:rsidRPr="006F4E8D" w:rsidRDefault="0097786E" w:rsidP="0097786E">
                              <w:pPr>
                                <w:spacing w:line="240" w:lineRule="auto"/>
                                <w:contextualSpacing/>
                                <w:rPr>
                                  <w:sz w:val="16"/>
                                  <w:szCs w:val="16"/>
                                </w:rPr>
                              </w:pPr>
                              <w:r w:rsidRPr="006F4E8D">
                                <w:rPr>
                                  <w:sz w:val="16"/>
                                  <w:szCs w:val="16"/>
                                </w:rPr>
                                <w:t xml:space="preserve">BA Sociology &amp; Quantitative Methods: </w:t>
                              </w:r>
                            </w:p>
                            <w:p w14:paraId="2CD7C9CA" w14:textId="77777777" w:rsidR="0097786E" w:rsidRPr="006F4E8D" w:rsidRDefault="000F447A" w:rsidP="0097786E">
                              <w:pPr>
                                <w:spacing w:line="240" w:lineRule="auto"/>
                                <w:contextualSpacing/>
                                <w:rPr>
                                  <w:sz w:val="16"/>
                                  <w:szCs w:val="16"/>
                                </w:rPr>
                              </w:pPr>
                              <w:hyperlink r:id="rId10" w:history="1">
                                <w:r w:rsidR="0097786E" w:rsidRPr="006F4E8D">
                                  <w:rPr>
                                    <w:rStyle w:val="Hyperlink"/>
                                    <w:sz w:val="16"/>
                                    <w:szCs w:val="16"/>
                                  </w:rPr>
                                  <w:t>www.warwick.ac.uk/sociology/prospective/ugstudy/socquant</w:t>
                                </w:r>
                              </w:hyperlink>
                            </w:p>
                            <w:p w14:paraId="6D65263E" w14:textId="77777777" w:rsidR="0097786E" w:rsidRPr="006F4E8D" w:rsidRDefault="0097786E" w:rsidP="0097786E">
                              <w:pPr>
                                <w:spacing w:line="240" w:lineRule="auto"/>
                                <w:contextualSpacing/>
                                <w:rPr>
                                  <w:sz w:val="16"/>
                                  <w:szCs w:val="16"/>
                                </w:rPr>
                              </w:pPr>
                            </w:p>
                            <w:p w14:paraId="5C790CE3" w14:textId="77777777" w:rsidR="0097786E" w:rsidRPr="006F4E8D" w:rsidRDefault="0097786E" w:rsidP="0097786E">
                              <w:pPr>
                                <w:spacing w:line="240" w:lineRule="auto"/>
                                <w:contextualSpacing/>
                                <w:rPr>
                                  <w:sz w:val="16"/>
                                  <w:szCs w:val="16"/>
                                </w:rPr>
                              </w:pPr>
                              <w:r w:rsidRPr="006F4E8D">
                                <w:rPr>
                                  <w:sz w:val="16"/>
                                  <w:szCs w:val="16"/>
                                </w:rPr>
                                <w:t xml:space="preserve">BA Politics, International Studies &amp; Quantitative Methods: </w:t>
                              </w:r>
                            </w:p>
                            <w:p w14:paraId="2AF03DC1" w14:textId="77777777" w:rsidR="0097786E" w:rsidRPr="006F4E8D" w:rsidRDefault="000F447A" w:rsidP="0097786E">
                              <w:pPr>
                                <w:spacing w:line="240" w:lineRule="auto"/>
                                <w:contextualSpacing/>
                                <w:rPr>
                                  <w:sz w:val="16"/>
                                  <w:szCs w:val="16"/>
                                </w:rPr>
                              </w:pPr>
                              <w:hyperlink r:id="rId11" w:history="1">
                                <w:r w:rsidR="0097786E" w:rsidRPr="006F4E8D">
                                  <w:rPr>
                                    <w:rStyle w:val="Hyperlink"/>
                                    <w:sz w:val="16"/>
                                    <w:szCs w:val="16"/>
                                  </w:rPr>
                                  <w:t>www.warwick.ac.uk/pais/study/studyundergrad/polintqm</w:t>
                                </w:r>
                              </w:hyperlink>
                              <w:r w:rsidR="0097786E" w:rsidRPr="006F4E8D">
                                <w:rPr>
                                  <w:sz w:val="16"/>
                                  <w:szCs w:val="16"/>
                                </w:rPr>
                                <w:t xml:space="preserve"> </w:t>
                              </w:r>
                            </w:p>
                            <w:p w14:paraId="5D7DCE0F" w14:textId="77777777" w:rsidR="0097786E" w:rsidRPr="006F4E8D" w:rsidRDefault="0097786E" w:rsidP="0097786E">
                              <w:pPr>
                                <w:spacing w:line="240" w:lineRule="auto"/>
                                <w:contextualSpacing/>
                                <w:rPr>
                                  <w:sz w:val="16"/>
                                  <w:szCs w:val="16"/>
                                </w:rPr>
                              </w:pPr>
                            </w:p>
                            <w:p w14:paraId="3E56F116" w14:textId="77777777" w:rsidR="0097786E" w:rsidRPr="006F4E8D" w:rsidRDefault="0097786E" w:rsidP="0097786E">
                              <w:pPr>
                                <w:spacing w:line="240" w:lineRule="auto"/>
                                <w:contextualSpacing/>
                                <w:rPr>
                                  <w:b/>
                                  <w:color w:val="9CC2E5" w:themeColor="accent1" w:themeTint="99"/>
                                  <w:sz w:val="16"/>
                                  <w:szCs w:val="16"/>
                                </w:rPr>
                              </w:pPr>
                              <w:r w:rsidRPr="006F4E8D">
                                <w:rPr>
                                  <w:b/>
                                  <w:color w:val="9CC2E5" w:themeColor="accent1" w:themeTint="99"/>
                                  <w:sz w:val="16"/>
                                  <w:szCs w:val="16"/>
                                </w:rPr>
                                <w:t xml:space="preserve">Request a university prospectus: </w:t>
                              </w:r>
                              <w:hyperlink r:id="rId12" w:history="1">
                                <w:r w:rsidRPr="006F4E8D">
                                  <w:rPr>
                                    <w:rStyle w:val="Hyperlink"/>
                                    <w:sz w:val="16"/>
                                    <w:szCs w:val="16"/>
                                  </w:rPr>
                                  <w:t>www.warwick.ac.uk/prospectus</w:t>
                                </w:r>
                              </w:hyperlink>
                              <w:r w:rsidRPr="006F4E8D">
                                <w:rPr>
                                  <w:sz w:val="16"/>
                                  <w:szCs w:val="16"/>
                                </w:rPr>
                                <w:t xml:space="preserve"> </w:t>
                              </w:r>
                            </w:p>
                            <w:p w14:paraId="286BB874" w14:textId="77777777" w:rsidR="0097786E" w:rsidRPr="006F4E8D" w:rsidRDefault="0097786E" w:rsidP="0097786E">
                              <w:pPr>
                                <w:spacing w:line="240" w:lineRule="auto"/>
                                <w:contextualSpacing/>
                                <w:rPr>
                                  <w:sz w:val="16"/>
                                  <w:szCs w:val="16"/>
                                </w:rPr>
                              </w:pPr>
                            </w:p>
                            <w:p w14:paraId="478FFD5A" w14:textId="77777777" w:rsidR="0097786E" w:rsidRPr="006F4E8D" w:rsidRDefault="0097786E" w:rsidP="0097786E">
                              <w:pPr>
                                <w:spacing w:line="240" w:lineRule="auto"/>
                                <w:contextualSpacing/>
                                <w:rPr>
                                  <w:b/>
                                  <w:color w:val="9CC2E5" w:themeColor="accent1" w:themeTint="99"/>
                                  <w:sz w:val="16"/>
                                  <w:szCs w:val="16"/>
                                </w:rPr>
                              </w:pPr>
                              <w:r w:rsidRPr="006F4E8D">
                                <w:rPr>
                                  <w:b/>
                                  <w:color w:val="9CC2E5" w:themeColor="accent1" w:themeTint="99"/>
                                  <w:sz w:val="16"/>
                                  <w:szCs w:val="16"/>
                                </w:rPr>
                                <w:t xml:space="preserve">Open day information: </w:t>
                              </w:r>
                              <w:hyperlink r:id="rId13" w:history="1">
                                <w:r w:rsidRPr="006F4E8D">
                                  <w:rPr>
                                    <w:rStyle w:val="Hyperlink"/>
                                    <w:sz w:val="16"/>
                                    <w:szCs w:val="16"/>
                                  </w:rPr>
                                  <w:t>www.warwick.ac.uk/opendays</w:t>
                                </w:r>
                              </w:hyperlink>
                              <w:r w:rsidRPr="006F4E8D">
                                <w:rPr>
                                  <w:sz w:val="16"/>
                                  <w:szCs w:val="16"/>
                                </w:rPr>
                                <w:t xml:space="preserve"> </w:t>
                              </w:r>
                            </w:p>
                            <w:p w14:paraId="79F73CE9" w14:textId="77777777" w:rsidR="0097786E" w:rsidRPr="006F4E8D" w:rsidRDefault="0097786E" w:rsidP="0097786E">
                              <w:pPr>
                                <w:spacing w:line="240" w:lineRule="auto"/>
                                <w:contextualSpacing/>
                                <w:rPr>
                                  <w:sz w:val="16"/>
                                  <w:szCs w:val="16"/>
                                </w:rPr>
                              </w:pPr>
                            </w:p>
                            <w:p w14:paraId="1CE8A0F8" w14:textId="77777777" w:rsidR="0097786E" w:rsidRPr="006F4E8D" w:rsidRDefault="0097786E" w:rsidP="0097786E">
                              <w:pPr>
                                <w:spacing w:line="240" w:lineRule="auto"/>
                                <w:contextualSpacing/>
                                <w:rPr>
                                  <w:b/>
                                  <w:color w:val="9CC2E5" w:themeColor="accent1" w:themeTint="99"/>
                                  <w:sz w:val="16"/>
                                  <w:szCs w:val="16"/>
                                </w:rPr>
                              </w:pPr>
                              <w:r w:rsidRPr="006F4E8D">
                                <w:rPr>
                                  <w:color w:val="9CC2E5" w:themeColor="accent1" w:themeTint="99"/>
                                  <w:sz w:val="16"/>
                                  <w:szCs w:val="16"/>
                                </w:rPr>
                                <w:t xml:space="preserve">For all other enquiries, please contact </w:t>
                              </w:r>
                              <w:r w:rsidRPr="006F4E8D">
                                <w:rPr>
                                  <w:b/>
                                  <w:color w:val="9CC2E5" w:themeColor="accent1" w:themeTint="99"/>
                                  <w:sz w:val="16"/>
                                  <w:szCs w:val="16"/>
                                </w:rPr>
                                <w:t xml:space="preserve">Warwick Q-Step Centre: </w:t>
                              </w:r>
                            </w:p>
                            <w:p w14:paraId="23741A58" w14:textId="77777777" w:rsidR="0097786E" w:rsidRPr="006F4E8D" w:rsidRDefault="0097786E" w:rsidP="0097786E">
                              <w:pPr>
                                <w:spacing w:line="240" w:lineRule="auto"/>
                                <w:contextualSpacing/>
                                <w:rPr>
                                  <w:b/>
                                  <w:color w:val="9CC2E5" w:themeColor="accent1" w:themeTint="99"/>
                                  <w:sz w:val="16"/>
                                  <w:szCs w:val="16"/>
                                </w:rPr>
                              </w:pPr>
                              <w:r w:rsidRPr="006F4E8D">
                                <w:rPr>
                                  <w:b/>
                                  <w:sz w:val="16"/>
                                  <w:szCs w:val="16"/>
                                </w:rPr>
                                <w:t xml:space="preserve">Email: </w:t>
                              </w:r>
                              <w:hyperlink r:id="rId14" w:history="1">
                                <w:r w:rsidRPr="006F4E8D">
                                  <w:rPr>
                                    <w:rStyle w:val="Hyperlink"/>
                                    <w:sz w:val="16"/>
                                    <w:szCs w:val="16"/>
                                  </w:rPr>
                                  <w:t>Q-Step@warwick.ac.uk</w:t>
                                </w:r>
                              </w:hyperlink>
                              <w:r w:rsidRPr="006F4E8D">
                                <w:rPr>
                                  <w:sz w:val="16"/>
                                  <w:szCs w:val="16"/>
                                </w:rPr>
                                <w:tab/>
                              </w:r>
                              <w:r w:rsidRPr="006F4E8D">
                                <w:rPr>
                                  <w:b/>
                                  <w:sz w:val="16"/>
                                  <w:szCs w:val="16"/>
                                </w:rPr>
                                <w:t xml:space="preserve">Tel: </w:t>
                              </w:r>
                              <w:r w:rsidRPr="006F4E8D">
                                <w:rPr>
                                  <w:sz w:val="16"/>
                                  <w:szCs w:val="16"/>
                                </w:rPr>
                                <w:t>+44 (0) 24 7657 3511</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pic:pic xmlns:pic="http://schemas.openxmlformats.org/drawingml/2006/picture">
                        <pic:nvPicPr>
                          <pic:cNvPr id="6" name="Picture 6"/>
                          <pic:cNvPicPr>
                            <a:picLocks noChangeAspect="1"/>
                          </pic:cNvPicPr>
                        </pic:nvPicPr>
                        <pic:blipFill>
                          <a:blip r:embed="rId15" cstate="print">
                            <a:extLst>
                              <a:ext uri="{28A0092B-C50C-407E-A947-70E740481C1C}">
                                <a14:useLocalDpi xmlns:a14="http://schemas.microsoft.com/office/drawing/2010/main" val="0"/>
                              </a:ext>
                            </a:extLst>
                          </a:blip>
                          <a:stretch>
                            <a:fillRect/>
                          </a:stretch>
                        </pic:blipFill>
                        <pic:spPr>
                          <a:xfrm>
                            <a:off x="3676650" y="3133725"/>
                            <a:ext cx="1724025" cy="1152525"/>
                          </a:xfrm>
                          <a:prstGeom prst="rect">
                            <a:avLst/>
                          </a:prstGeom>
                        </pic:spPr>
                      </pic:pic>
                      <wps:wsp>
                        <wps:cNvPr id="307" name="Text Box 2"/>
                        <wps:cNvSpPr txBox="1">
                          <a:spLocks noChangeArrowheads="1"/>
                        </wps:cNvSpPr>
                        <wps:spPr bwMode="auto">
                          <a:xfrm>
                            <a:off x="3371850" y="4362450"/>
                            <a:ext cx="2108200" cy="895350"/>
                          </a:xfrm>
                          <a:prstGeom prst="rect">
                            <a:avLst/>
                          </a:prstGeom>
                          <a:noFill/>
                          <a:ln w="9525">
                            <a:noFill/>
                            <a:miter lim="800000"/>
                            <a:headEnd/>
                            <a:tailEnd/>
                          </a:ln>
                        </wps:spPr>
                        <wps:txbx>
                          <w:txbxContent>
                            <w:p w14:paraId="00C46BDE" w14:textId="77777777" w:rsidR="00DA664D" w:rsidRPr="00DA664D" w:rsidRDefault="00DA664D" w:rsidP="00DA664D">
                              <w:pPr>
                                <w:ind w:left="720" w:firstLine="720"/>
                                <w:jc w:val="right"/>
                                <w:rPr>
                                  <w:b/>
                                </w:rPr>
                              </w:pPr>
                              <w:r w:rsidRPr="00DA664D">
                                <w:rPr>
                                  <w:b/>
                                </w:rPr>
                                <w:t>BA Sociology and Quantitative Methods student</w:t>
                              </w:r>
                            </w:p>
                            <w:p w14:paraId="24FD72BE" w14:textId="1AA30B08" w:rsidR="00DA664D" w:rsidRDefault="00DA664D"/>
                          </w:txbxContent>
                        </wps:txbx>
                        <wps:bodyPr rot="0" vert="horz" wrap="square" lIns="91440" tIns="45720" rIns="91440" bIns="45720" anchor="t" anchorCtr="0">
                          <a:noAutofit/>
                        </wps:bodyPr>
                      </wps:wsp>
                      <wps:wsp>
                        <wps:cNvPr id="7" name="Text Box 2"/>
                        <wps:cNvSpPr txBox="1">
                          <a:spLocks noChangeArrowheads="1"/>
                        </wps:cNvSpPr>
                        <wps:spPr bwMode="auto">
                          <a:xfrm>
                            <a:off x="5576746" y="7307580"/>
                            <a:ext cx="1952625" cy="932116"/>
                          </a:xfrm>
                          <a:prstGeom prst="rect">
                            <a:avLst/>
                          </a:prstGeom>
                          <a:noFill/>
                          <a:ln w="9525">
                            <a:noFill/>
                            <a:miter lim="800000"/>
                            <a:headEnd/>
                            <a:tailEnd/>
                          </a:ln>
                        </wps:spPr>
                        <wps:txbx>
                          <w:txbxContent>
                            <w:p w14:paraId="735027A1" w14:textId="36A8F1DE" w:rsidR="00B63032" w:rsidRPr="00B63032" w:rsidRDefault="00B63032" w:rsidP="00B63032">
                              <w:pPr>
                                <w:jc w:val="right"/>
                                <w:rPr>
                                  <w:b/>
                                </w:rPr>
                              </w:pPr>
                              <w:r w:rsidRPr="00B63032">
                                <w:rPr>
                                  <w:b/>
                                </w:rPr>
                                <w:t xml:space="preserve">BA Politics, International Studies and Quantitative Methods student </w:t>
                              </w:r>
                            </w:p>
                          </w:txbxContent>
                        </wps:txbx>
                        <wps:bodyPr rot="0" vert="horz" wrap="square" lIns="91440" tIns="45720" rIns="91440" bIns="45720" anchor="t" anchorCtr="0">
                          <a:noAutofit/>
                        </wps:bodyPr>
                      </wps:wsp>
                    </wpg:wgp>
                  </a:graphicData>
                </a:graphic>
                <wp14:sizeRelV relativeFrom="margin">
                  <wp14:pctHeight>0</wp14:pctHeight>
                </wp14:sizeRelV>
              </wp:anchor>
            </w:drawing>
          </mc:Choice>
          <mc:Fallback>
            <w:pict>
              <v:group w14:anchorId="64E82677" id="Group 8" o:spid="_x0000_s1026" style="position:absolute;margin-left:-76.8pt;margin-top:9pt;width:603pt;height:763.55pt;z-index:251725824;mso-height-relative:margin" coordsize="76581,96972"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10;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12" o:spid="_x0000_s1027" type="#_x0000_t75" style="position:absolute;width:76581;height:22955;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JK4gY3DAAAA2wAAAA8AAABkcnMvZG93bnJldi54bWxET0trAjEQvhf6H8IUenOzemhl3SgiLFgK&#10;BV8Hb+Nm3CxuJtsk1W1/fVMQepuP7znlYrCduJIPrWMF4ywHQVw73XKjYL+rRlMQISJr7ByTgm8K&#10;sJg/PpRYaHfjDV23sREphEOBCkyMfSFlqA1ZDJnriRN3dt5iTNA3Unu8pXDbyUmev0iLLacGgz2t&#10;DNWX7ZdVcD59mM+8Woeft9i/Ht43VXOUnVLPT8NyBiLSEP/Fd/dap/kT+PslHSDnvwA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kriBjcMAAADbAAAADwAAAAAAAAAAAAAAAACf&#10;AgAAZHJzL2Rvd25yZXYueG1sUEsFBgAAAAAEAAQA9wAAAI8DAAAAAA==&#10;">
                  <v:imagedata r:id="rId16" o:title=""/>
                  <v:path arrowok="t"/>
                </v:shape>
                <v:shapetype id="_x0000_t202" coordsize="21600,21600" o:spt="202" path="m,l,21600r21600,l21600,xe">
                  <v:stroke joinstyle="miter"/>
                  <v:path gradientshapeok="t" o:connecttype="rect"/>
                </v:shapetype>
                <v:shape id="Text Box 17" o:spid="_x0000_s1028" type="#_x0000_t202" style="position:absolute;left:1809;top:24098;width:33662;height:5258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OnaX8MA&#10;AADbAAAADwAAAGRycy9kb3ducmV2LnhtbESPT4vCMBDF7wt+hzDC3tbUPaxSjUUKinhY8Q+ex2Zs&#10;i82k26S1++2NIHib4b33mzfzpDeV6KhxpWUF41EEgjizuuRcwem4+pqCcB5ZY2WZFPyTg2Qx+Jhj&#10;rO2d99QdfC4ChF2MCgrv61hKlxVk0I1sTRy0q20M+rA2udQN3gPcVPI7in6kwZLDhQJrSgvKbofW&#10;BMr2t22P+dnZP5+uJ3K9u+hdp9TnsF/OQHjq/dv8Sm90qD+B5y9hALl4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YOnaX8MAAADbAAAADwAAAAAAAAAAAAAAAACYAgAAZHJzL2Rv&#10;d25yZXYueG1sUEsFBgAAAAAEAAQA9QAAAIgDAAAAAA==&#10;" fillcolor="#bdd6ee [1300]" stroked="f">
                  <v:textbox>
                    <w:txbxContent>
                      <w:p w14:paraId="3EEF4B03" w14:textId="77777777" w:rsidR="00E51EF5" w:rsidRPr="00C8797D" w:rsidRDefault="00E51EF5">
                        <w:pPr>
                          <w:rPr>
                            <w:color w:val="FFFFFF" w:themeColor="background1"/>
                            <w:sz w:val="32"/>
                            <w:szCs w:val="32"/>
                          </w:rPr>
                        </w:pPr>
                        <w:r w:rsidRPr="00C8797D">
                          <w:rPr>
                            <w:color w:val="FFFFFF" w:themeColor="background1"/>
                            <w:sz w:val="32"/>
                            <w:szCs w:val="32"/>
                          </w:rPr>
                          <w:t xml:space="preserve">About Quantitative Methods in Social Sciences </w:t>
                        </w:r>
                      </w:p>
                      <w:p w14:paraId="7D1D9092" w14:textId="77777777" w:rsidR="00E51EF5" w:rsidRPr="00C8797D" w:rsidRDefault="00E51EF5">
                        <w:pPr>
                          <w:rPr>
                            <w:b/>
                            <w:color w:val="FFFFFF" w:themeColor="background1"/>
                          </w:rPr>
                        </w:pPr>
                        <w:r w:rsidRPr="00C8797D">
                          <w:rPr>
                            <w:b/>
                            <w:color w:val="FFFFFF" w:themeColor="background1"/>
                          </w:rPr>
                          <w:t>What are Quantitative Methods?</w:t>
                        </w:r>
                      </w:p>
                      <w:p w14:paraId="23F5C5F7" w14:textId="4245F67C" w:rsidR="00E51EF5" w:rsidRPr="00C8797D" w:rsidRDefault="00E51EF5">
                        <w:pPr>
                          <w:rPr>
                            <w:color w:val="FFFFFF" w:themeColor="background1"/>
                          </w:rPr>
                        </w:pPr>
                        <w:r w:rsidRPr="00C8797D">
                          <w:rPr>
                            <w:color w:val="FFFFFF" w:themeColor="background1"/>
                          </w:rPr>
                          <w:t>Quantitative methods encompass a range of data skills, from simple statistical analysis to more advanced predictive modelling</w:t>
                        </w:r>
                        <w:r w:rsidRPr="00EE7B30">
                          <w:rPr>
                            <w:b/>
                            <w:color w:val="FFFFFF" w:themeColor="background1"/>
                          </w:rPr>
                          <w:t>. The idea behind many quantitative approaches it to understand how and why something has happened and how we might prepare or predict changes in the future.</w:t>
                        </w:r>
                        <w:r w:rsidRPr="00C8797D">
                          <w:rPr>
                            <w:color w:val="FFFFFF" w:themeColor="background1"/>
                          </w:rPr>
                          <w:t xml:space="preserve"> Quantitative methods typically involve working with data and particular software packages (e.g. Excel, SPSS, Stata, R) that help to manage, analyse and visu</w:t>
                        </w:r>
                        <w:r w:rsidR="00783BED">
                          <w:rPr>
                            <w:color w:val="FFFFFF" w:themeColor="background1"/>
                          </w:rPr>
                          <w:t xml:space="preserve">alise a lot of numerical data. </w:t>
                        </w:r>
                      </w:p>
                      <w:p w14:paraId="26B853E6" w14:textId="77777777" w:rsidR="00E51EF5" w:rsidRPr="00C8797D" w:rsidRDefault="00E51EF5">
                        <w:pPr>
                          <w:rPr>
                            <w:b/>
                            <w:color w:val="FFFFFF" w:themeColor="background1"/>
                          </w:rPr>
                        </w:pPr>
                        <w:r w:rsidRPr="00C8797D">
                          <w:rPr>
                            <w:b/>
                            <w:color w:val="FFFFFF" w:themeColor="background1"/>
                          </w:rPr>
                          <w:t>Why study Quantitative Methods?</w:t>
                        </w:r>
                      </w:p>
                      <w:p w14:paraId="087756C1" w14:textId="77777777" w:rsidR="00E51EF5" w:rsidRPr="00C8797D" w:rsidRDefault="00E51EF5" w:rsidP="001F15A0">
                        <w:pPr>
                          <w:rPr>
                            <w:color w:val="FFFFFF" w:themeColor="background1"/>
                          </w:rPr>
                        </w:pPr>
                        <w:r w:rsidRPr="00C8797D">
                          <w:rPr>
                            <w:color w:val="FFFFFF" w:themeColor="background1"/>
                          </w:rPr>
                          <w:t xml:space="preserve">Quantitative skills are useful for answering all kinds of questions, such as understanding </w:t>
                        </w:r>
                        <w:r w:rsidRPr="00EE7B30">
                          <w:rPr>
                            <w:b/>
                            <w:color w:val="FFFFFF" w:themeColor="background1"/>
                          </w:rPr>
                          <w:t xml:space="preserve">why people vote the way they do, why crime rates are higher in some areas than others and how social class affects educational attainment. </w:t>
                        </w:r>
                        <w:r w:rsidRPr="00C8797D">
                          <w:rPr>
                            <w:color w:val="FFFFFF" w:themeColor="background1"/>
                          </w:rPr>
                          <w:t xml:space="preserve">So much of what we do every day now involves some kind of numerical data generation. Studying quantitative methods provide you with skills that are not only increasingly in demand across different kinds of employment sectors, but will also help you to understand and navigate through many everyday data-driven demands. </w:t>
                        </w:r>
                      </w:p>
                    </w:txbxContent>
                  </v:textbox>
                </v:shape>
                <v:shapetype id="_x0000_t61" coordsize="21600,21600" o:spt="61" adj="1350,25920" path="m,l0@8@12@24,0@9,,21600@6,21600@15@27@7,21600,21600,21600,21600@9@18@30,21600@8,21600,0@7,0@21@33@6,xe">
                  <v:stroke joinstyle="miter"/>
                  <v:formulas>
                    <v:f eqn="sum 10800 0 #0"/>
                    <v:f eqn="sum 10800 0 #1"/>
                    <v:f eqn="sum #0 0 #1"/>
                    <v:f eqn="sum @0 @1 0"/>
                    <v:f eqn="sum 21600 0 #0"/>
                    <v:f eqn="sum 21600 0 #1"/>
                    <v:f eqn="if @0 3600 12600"/>
                    <v:f eqn="if @0 9000 18000"/>
                    <v:f eqn="if @1 3600 12600"/>
                    <v:f eqn="if @1 9000 18000"/>
                    <v:f eqn="if @2 0 #0"/>
                    <v:f eqn="if @3 @10 0"/>
                    <v:f eqn="if #0 0 @11"/>
                    <v:f eqn="if @2 @6 #0"/>
                    <v:f eqn="if @3 @6 @13"/>
                    <v:f eqn="if @5 @6 @14"/>
                    <v:f eqn="if @2 #0 21600"/>
                    <v:f eqn="if @3 21600 @16"/>
                    <v:f eqn="if @4 21600 @17"/>
                    <v:f eqn="if @2 #0 @6"/>
                    <v:f eqn="if @3 @19 @6"/>
                    <v:f eqn="if #1 @6 @20"/>
                    <v:f eqn="if @2 @8 #1"/>
                    <v:f eqn="if @3 @22 @8"/>
                    <v:f eqn="if #0 @8 @23"/>
                    <v:f eqn="if @2 21600 #1"/>
                    <v:f eqn="if @3 21600 @25"/>
                    <v:f eqn="if @5 21600 @26"/>
                    <v:f eqn="if @2 #1 @8"/>
                    <v:f eqn="if @3 @8 @28"/>
                    <v:f eqn="if @4 @8 @29"/>
                    <v:f eqn="if @2 #1 0"/>
                    <v:f eqn="if @3 @31 0"/>
                    <v:f eqn="if #1 0 @32"/>
                    <v:f eqn="val #0"/>
                    <v:f eqn="val #1"/>
                  </v:formulas>
                  <v:path o:connecttype="custom" o:connectlocs="10800,0;0,10800;10800,21600;21600,10800;@34,@35"/>
                  <v:handles>
                    <v:h position="#0,#1"/>
                  </v:handles>
                </v:shapetype>
                <v:shape id="Rectangular Callout 26" o:spid="_x0000_s1029" type="#_x0000_t61" style="position:absolute;left:54864;top:31337;width:19570;height:2124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ALbxsIA&#10;AADbAAAADwAAAGRycy9kb3ducmV2LnhtbESP0WoCMRRE34X+Q7gF3zRbqyKrUYq4KOLL2n7AZXPd&#10;3XZzsySpxr83QqGPw8ycYVabaDpxJedbywrexhkI4srqlmsFX5/FaAHCB2SNnWVScCcPm/XLYIW5&#10;tjcu6XoOtUgQ9jkqaELocyl91ZBBP7Y9cfIu1hkMSbpaaoe3BDednGTZXBpsOS002NO2oern/GsU&#10;xKIoT1XAeHQev/fTGevd5V2p4Wv8WIIIFMN/+K990Aomc3h+ST9Arh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MAtvGwgAAANsAAAAPAAAAAAAAAAAAAAAAAJgCAABkcnMvZG93&#10;bnJldi54bWxQSwUGAAAAAAQABAD1AAAAhwMAAAAA&#10;" adj="6300,24300" filled="f" strokecolor="#bdd6ee [1300]" strokeweight="1pt">
                  <v:textbox>
                    <w:txbxContent>
                      <w:p w14:paraId="472CA9B8" w14:textId="2CB806AD" w:rsidR="00EC6530" w:rsidRPr="00C8797D" w:rsidRDefault="00EC6530" w:rsidP="00EC6530">
                        <w:pPr>
                          <w:jc w:val="center"/>
                          <w:rPr>
                            <w14:shadow w14:blurRad="50800" w14:dist="50800" w14:dir="5400000" w14:sx="0" w14:sy="0" w14:kx="0" w14:ky="0" w14:algn="ctr">
                              <w14:schemeClr w14:val="tx1"/>
                            </w14:shadow>
                          </w:rPr>
                        </w:pPr>
                        <w:r w:rsidRPr="00C8797D">
                          <w:rPr>
                            <w:color w:val="000000" w:themeColor="text1"/>
                            <w14:shadow w14:blurRad="50800" w14:dist="50800" w14:dir="5400000" w14:sx="0" w14:sy="0" w14:kx="0" w14:ky="0" w14:algn="ctr">
                              <w14:schemeClr w14:val="tx1"/>
                            </w14:shadow>
                          </w:rPr>
                          <w:t xml:space="preserve">“Being able to have a larger focus on </w:t>
                        </w:r>
                        <w:r w:rsidRPr="00C8797D">
                          <w:rPr>
                            <w:b/>
                            <w:color w:val="000000" w:themeColor="text1"/>
                            <w14:shadow w14:blurRad="50800" w14:dist="50800" w14:dir="5400000" w14:sx="0" w14:sy="0" w14:kx="0" w14:ky="0" w14:algn="ctr">
                              <w14:schemeClr w14:val="tx1"/>
                            </w14:shadow>
                          </w:rPr>
                          <w:t>quantitative methods</w:t>
                        </w:r>
                        <w:r w:rsidRPr="00C8797D">
                          <w:rPr>
                            <w:color w:val="000000" w:themeColor="text1"/>
                            <w14:shadow w14:blurRad="50800" w14:dist="50800" w14:dir="5400000" w14:sx="0" w14:sy="0" w14:kx="0" w14:ky="0" w14:algn="ctr">
                              <w14:schemeClr w14:val="tx1"/>
                            </w14:shadow>
                          </w:rPr>
                          <w:t xml:space="preserve"> is really interesting for me, especially in the modern day where data exists everywhere. Employers are currently experiencing a shortage of graduates with this quantitative skills, allowing you to really stand out in the job market.”</w:t>
                        </w:r>
                      </w:p>
                    </w:txbxContent>
                  </v:textbox>
                </v:shape>
                <v:shape id="Rectangular Callout 28" o:spid="_x0000_s1030" type="#_x0000_t61" style="position:absolute;left:36531;top:56009;width:22624;height:2400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tHqL8AA&#10;AADbAAAADwAAAGRycy9kb3ducmV2LnhtbERP3WrCMBS+H/gO4QjezXS6DalGGWNlIrtp5wMcmmNb&#10;15yUJGuztzcXAy8/vv/dIZpejOR8Z1nB0zIDQVxb3XGj4PxdPG5A+ICssbdMCv7Iw2E/e9hhru3E&#10;JY1VaEQKYZ+jgjaEIZfS1y0Z9Es7ECfuYp3BkKBrpHY4pXDTy1WWvUqDHaeGFgd6b6n+qX6NglgU&#10;5VcdMJ6cx+vn8wvrj8taqcU8vm1BBIrhLv53H7WCVRqbvqQfIPc3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EtHqL8AAAADbAAAADwAAAAAAAAAAAAAAAACYAgAAZHJzL2Rvd25y&#10;ZXYueG1sUEsFBgAAAAAEAAQA9QAAAIUDAAAAAA==&#10;" adj="6300,24300" filled="f" strokecolor="#bdd6ee [1300]" strokeweight="1pt">
                  <v:textbox>
                    <w:txbxContent>
                      <w:p w14:paraId="7821B50C" w14:textId="749C8C40" w:rsidR="00EC6530" w:rsidRPr="00C8797D" w:rsidRDefault="00EC6530" w:rsidP="00EC6530">
                        <w:pPr>
                          <w:jc w:val="center"/>
                          <w:rPr>
                            <w:color w:val="000000" w:themeColor="text1"/>
                          </w:rPr>
                        </w:pPr>
                        <w:r w:rsidRPr="00C8797D">
                          <w:rPr>
                            <w:color w:val="000000" w:themeColor="text1"/>
                          </w:rPr>
                          <w:t xml:space="preserve">“Choosing Warwick to study </w:t>
                        </w:r>
                        <w:r w:rsidRPr="00C8797D">
                          <w:rPr>
                            <w:b/>
                            <w:color w:val="000000" w:themeColor="text1"/>
                          </w:rPr>
                          <w:t>Politics, International Studies and Quantitative Methods</w:t>
                        </w:r>
                        <w:r w:rsidRPr="00C8797D">
                          <w:rPr>
                            <w:color w:val="000000" w:themeColor="text1"/>
                          </w:rPr>
                          <w:t xml:space="preserve"> is the best choice I have made so far. The degree provides a specific range of quantitative analysis tools, which is quite unique at undergraduate level. It has helped me to deepen my understanding of the world, so that I am able to develop in-depth and detailed political research skills.”</w:t>
                        </w:r>
                      </w:p>
                    </w:txbxContent>
                  </v:textbox>
                </v:shape>
                <v:shape id="Text Box 30" o:spid="_x0000_s1031" type="#_x0000_t202" style="position:absolute;left:36004;top:24098;width:39681;height:728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" filled="f" stroked="f">
                  <v:textbox style="mso-fit-shape-to-text:t">
                    <w:txbxContent>
                      <w:p w14:paraId="5A14DE3E" w14:textId="77777777" w:rsidR="00C8797D" w:rsidRPr="004201BD" w:rsidRDefault="00C8797D" w:rsidP="004201BD">
                        <w:pPr>
                          <w:rPr>
                            <w:color w:val="9CC2E5" w:themeColor="accent1" w:themeTint="99"/>
                            <w:sz w:val="32"/>
                            <w:szCs w:val="32"/>
                          </w:rPr>
                        </w:pPr>
                        <w:r w:rsidRPr="00A6435B">
                          <w:rPr>
                            <w:color w:val="9CC2E5" w:themeColor="accent1" w:themeTint="99"/>
                            <w:sz w:val="32"/>
                            <w:szCs w:val="32"/>
                          </w:rPr>
                          <w:t>Hear from current Quantitative Methods degree students</w:t>
                        </w:r>
                      </w:p>
                    </w:txbxContent>
                  </v:textbox>
                </v:shape>
                <v:shape id="Picture 2" o:spid="_x0000_s1032" type="#_x0000_t75" style="position:absolute;left:54819;top:84583;width:20809;height:12389;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">
                  <v:imagedata r:id="rId17" o:title=""/>
                  <v:path arrowok="t"/>
                </v:shape>
                <v:shape id="Text Box 24" o:spid="_x0000_s1033" type="#_x0000_t202" style="position:absolute;left:1619;top:75438;width:34245;height:205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dcZR8IA&#10;AADbAAAADwAAAGRycy9kb3ducmV2LnhtbESPT4vCMBTE7wt+h/AEb2uiuItWo4gieFpZ/4G3R/Ns&#10;i81LaaKt394sLHgcZuY3zGzR2lI8qPaFYw2DvgJBnDpTcKbheNh8jkH4gGywdEwanuRhMe98zDAx&#10;ruFfeuxDJiKEfYIa8hCqREqf5mTR911FHL2rqy2GKOtMmhqbCLelHCr1LS0WHBdyrGiVU3rb362G&#10;08/1ch6pXba2X1XjWiXZTqTWvW67nIII1IZ3+L+9NRqGI/j7En+AnL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t1xlHwgAAANsAAAAPAAAAAAAAAAAAAAAAAJgCAABkcnMvZG93&#10;bnJldi54bWxQSwUGAAAAAAQABAD1AAAAhwMAAAAA&#10;" filled="f" stroked="f">
                  <v:textbox>
                    <w:txbxContent>
                      <w:p w14:paraId="189E3A95" w14:textId="77777777" w:rsidR="0097786E" w:rsidRPr="006F4E8D" w:rsidRDefault="0097786E" w:rsidP="0097786E">
                        <w:pPr>
                          <w:rPr>
                            <w:b/>
                            <w:color w:val="9CC2E5" w:themeColor="accent1" w:themeTint="99"/>
                            <w:sz w:val="16"/>
                            <w:szCs w:val="16"/>
                          </w:rPr>
                        </w:pPr>
                      </w:p>
                      <w:p w14:paraId="093A14AA" w14:textId="77777777" w:rsidR="0097786E" w:rsidRPr="006F4E8D" w:rsidRDefault="0097786E" w:rsidP="0097786E">
                        <w:pPr>
                          <w:rPr>
                            <w:b/>
                            <w:color w:val="9CC2E5" w:themeColor="accent1" w:themeTint="99"/>
                            <w:sz w:val="16"/>
                            <w:szCs w:val="16"/>
                          </w:rPr>
                        </w:pPr>
                        <w:r w:rsidRPr="006F4E8D">
                          <w:rPr>
                            <w:b/>
                            <w:color w:val="9CC2E5" w:themeColor="accent1" w:themeTint="99"/>
                            <w:sz w:val="16"/>
                            <w:szCs w:val="16"/>
                          </w:rPr>
                          <w:t>Course information:</w:t>
                        </w:r>
                      </w:p>
                      <w:p w14:paraId="14376985" w14:textId="77777777" w:rsidR="0097786E" w:rsidRPr="006F4E8D" w:rsidRDefault="0097786E" w:rsidP="0097786E">
                        <w:pPr>
                          <w:spacing w:line="240" w:lineRule="auto"/>
                          <w:contextualSpacing/>
                          <w:rPr>
                            <w:sz w:val="16"/>
                            <w:szCs w:val="16"/>
                          </w:rPr>
                        </w:pPr>
                        <w:r w:rsidRPr="006F4E8D">
                          <w:rPr>
                            <w:sz w:val="16"/>
                            <w:szCs w:val="16"/>
                          </w:rPr>
                          <w:t xml:space="preserve">BA Sociology &amp; Quantitative Methods: </w:t>
                        </w:r>
                      </w:p>
                      <w:p w14:paraId="2CD7C9CA" w14:textId="77777777" w:rsidR="0097786E" w:rsidRPr="006F4E8D" w:rsidRDefault="000F447A" w:rsidP="0097786E">
                        <w:pPr>
                          <w:spacing w:line="240" w:lineRule="auto"/>
                          <w:contextualSpacing/>
                          <w:rPr>
                            <w:sz w:val="16"/>
                            <w:szCs w:val="16"/>
                          </w:rPr>
                        </w:pPr>
                        <w:hyperlink r:id="rId18" w:history="1">
                          <w:r w:rsidR="0097786E" w:rsidRPr="006F4E8D">
                            <w:rPr>
                              <w:rStyle w:val="Hyperlink"/>
                              <w:sz w:val="16"/>
                              <w:szCs w:val="16"/>
                            </w:rPr>
                            <w:t>www.warwick.ac.uk/sociology/prospective/ugstudy/socquant</w:t>
                          </w:r>
                        </w:hyperlink>
                      </w:p>
                      <w:p w14:paraId="6D65263E" w14:textId="77777777" w:rsidR="0097786E" w:rsidRPr="006F4E8D" w:rsidRDefault="0097786E" w:rsidP="0097786E">
                        <w:pPr>
                          <w:spacing w:line="240" w:lineRule="auto"/>
                          <w:contextualSpacing/>
                          <w:rPr>
                            <w:sz w:val="16"/>
                            <w:szCs w:val="16"/>
                          </w:rPr>
                        </w:pPr>
                      </w:p>
                      <w:p w14:paraId="5C790CE3" w14:textId="77777777" w:rsidR="0097786E" w:rsidRPr="006F4E8D" w:rsidRDefault="0097786E" w:rsidP="0097786E">
                        <w:pPr>
                          <w:spacing w:line="240" w:lineRule="auto"/>
                          <w:contextualSpacing/>
                          <w:rPr>
                            <w:sz w:val="16"/>
                            <w:szCs w:val="16"/>
                          </w:rPr>
                        </w:pPr>
                        <w:r w:rsidRPr="006F4E8D">
                          <w:rPr>
                            <w:sz w:val="16"/>
                            <w:szCs w:val="16"/>
                          </w:rPr>
                          <w:t xml:space="preserve">BA Politics, International Studies &amp; Quantitative Methods: </w:t>
                        </w:r>
                      </w:p>
                      <w:p w14:paraId="2AF03DC1" w14:textId="77777777" w:rsidR="0097786E" w:rsidRPr="006F4E8D" w:rsidRDefault="000F447A" w:rsidP="0097786E">
                        <w:pPr>
                          <w:spacing w:line="240" w:lineRule="auto"/>
                          <w:contextualSpacing/>
                          <w:rPr>
                            <w:sz w:val="16"/>
                            <w:szCs w:val="16"/>
                          </w:rPr>
                        </w:pPr>
                        <w:hyperlink r:id="rId19" w:history="1">
                          <w:r w:rsidR="0097786E" w:rsidRPr="006F4E8D">
                            <w:rPr>
                              <w:rStyle w:val="Hyperlink"/>
                              <w:sz w:val="16"/>
                              <w:szCs w:val="16"/>
                            </w:rPr>
                            <w:t>www.warwick.ac.uk/pais/study/studyundergrad/polintqm</w:t>
                          </w:r>
                        </w:hyperlink>
                        <w:r w:rsidR="0097786E" w:rsidRPr="006F4E8D">
                          <w:rPr>
                            <w:sz w:val="16"/>
                            <w:szCs w:val="16"/>
                          </w:rPr>
                          <w:t xml:space="preserve"> </w:t>
                        </w:r>
                      </w:p>
                      <w:p w14:paraId="5D7DCE0F" w14:textId="77777777" w:rsidR="0097786E" w:rsidRPr="006F4E8D" w:rsidRDefault="0097786E" w:rsidP="0097786E">
                        <w:pPr>
                          <w:spacing w:line="240" w:lineRule="auto"/>
                          <w:contextualSpacing/>
                          <w:rPr>
                            <w:sz w:val="16"/>
                            <w:szCs w:val="16"/>
                          </w:rPr>
                        </w:pPr>
                      </w:p>
                      <w:p w14:paraId="3E56F116" w14:textId="77777777" w:rsidR="0097786E" w:rsidRPr="006F4E8D" w:rsidRDefault="0097786E" w:rsidP="0097786E">
                        <w:pPr>
                          <w:spacing w:line="240" w:lineRule="auto"/>
                          <w:contextualSpacing/>
                          <w:rPr>
                            <w:b/>
                            <w:color w:val="9CC2E5" w:themeColor="accent1" w:themeTint="99"/>
                            <w:sz w:val="16"/>
                            <w:szCs w:val="16"/>
                          </w:rPr>
                        </w:pPr>
                        <w:r w:rsidRPr="006F4E8D">
                          <w:rPr>
                            <w:b/>
                            <w:color w:val="9CC2E5" w:themeColor="accent1" w:themeTint="99"/>
                            <w:sz w:val="16"/>
                            <w:szCs w:val="16"/>
                          </w:rPr>
                          <w:t xml:space="preserve">Request a university prospectus: </w:t>
                        </w:r>
                        <w:hyperlink r:id="rId20" w:history="1">
                          <w:r w:rsidRPr="006F4E8D">
                            <w:rPr>
                              <w:rStyle w:val="Hyperlink"/>
                              <w:sz w:val="16"/>
                              <w:szCs w:val="16"/>
                            </w:rPr>
                            <w:t>www.warwick.ac.uk/prospectus</w:t>
                          </w:r>
                        </w:hyperlink>
                        <w:r w:rsidRPr="006F4E8D">
                          <w:rPr>
                            <w:sz w:val="16"/>
                            <w:szCs w:val="16"/>
                          </w:rPr>
                          <w:t xml:space="preserve"> </w:t>
                        </w:r>
                      </w:p>
                      <w:p w14:paraId="286BB874" w14:textId="77777777" w:rsidR="0097786E" w:rsidRPr="006F4E8D" w:rsidRDefault="0097786E" w:rsidP="0097786E">
                        <w:pPr>
                          <w:spacing w:line="240" w:lineRule="auto"/>
                          <w:contextualSpacing/>
                          <w:rPr>
                            <w:sz w:val="16"/>
                            <w:szCs w:val="16"/>
                          </w:rPr>
                        </w:pPr>
                      </w:p>
                      <w:p w14:paraId="478FFD5A" w14:textId="77777777" w:rsidR="0097786E" w:rsidRPr="006F4E8D" w:rsidRDefault="0097786E" w:rsidP="0097786E">
                        <w:pPr>
                          <w:spacing w:line="240" w:lineRule="auto"/>
                          <w:contextualSpacing/>
                          <w:rPr>
                            <w:b/>
                            <w:color w:val="9CC2E5" w:themeColor="accent1" w:themeTint="99"/>
                            <w:sz w:val="16"/>
                            <w:szCs w:val="16"/>
                          </w:rPr>
                        </w:pPr>
                        <w:r w:rsidRPr="006F4E8D">
                          <w:rPr>
                            <w:b/>
                            <w:color w:val="9CC2E5" w:themeColor="accent1" w:themeTint="99"/>
                            <w:sz w:val="16"/>
                            <w:szCs w:val="16"/>
                          </w:rPr>
                          <w:t xml:space="preserve">Open day information: </w:t>
                        </w:r>
                        <w:hyperlink r:id="rId21" w:history="1">
                          <w:r w:rsidRPr="006F4E8D">
                            <w:rPr>
                              <w:rStyle w:val="Hyperlink"/>
                              <w:sz w:val="16"/>
                              <w:szCs w:val="16"/>
                            </w:rPr>
                            <w:t>www.warwick.ac.uk/opendays</w:t>
                          </w:r>
                        </w:hyperlink>
                        <w:r w:rsidRPr="006F4E8D">
                          <w:rPr>
                            <w:sz w:val="16"/>
                            <w:szCs w:val="16"/>
                          </w:rPr>
                          <w:t xml:space="preserve"> </w:t>
                        </w:r>
                      </w:p>
                      <w:p w14:paraId="79F73CE9" w14:textId="77777777" w:rsidR="0097786E" w:rsidRPr="006F4E8D" w:rsidRDefault="0097786E" w:rsidP="0097786E">
                        <w:pPr>
                          <w:spacing w:line="240" w:lineRule="auto"/>
                          <w:contextualSpacing/>
                          <w:rPr>
                            <w:sz w:val="16"/>
                            <w:szCs w:val="16"/>
                          </w:rPr>
                        </w:pPr>
                      </w:p>
                      <w:p w14:paraId="1CE8A0F8" w14:textId="77777777" w:rsidR="0097786E" w:rsidRPr="006F4E8D" w:rsidRDefault="0097786E" w:rsidP="0097786E">
                        <w:pPr>
                          <w:spacing w:line="240" w:lineRule="auto"/>
                          <w:contextualSpacing/>
                          <w:rPr>
                            <w:b/>
                            <w:color w:val="9CC2E5" w:themeColor="accent1" w:themeTint="99"/>
                            <w:sz w:val="16"/>
                            <w:szCs w:val="16"/>
                          </w:rPr>
                        </w:pPr>
                        <w:r w:rsidRPr="006F4E8D">
                          <w:rPr>
                            <w:color w:val="9CC2E5" w:themeColor="accent1" w:themeTint="99"/>
                            <w:sz w:val="16"/>
                            <w:szCs w:val="16"/>
                          </w:rPr>
                          <w:t xml:space="preserve">For all other enquiries, please contact </w:t>
                        </w:r>
                        <w:r w:rsidRPr="006F4E8D">
                          <w:rPr>
                            <w:b/>
                            <w:color w:val="9CC2E5" w:themeColor="accent1" w:themeTint="99"/>
                            <w:sz w:val="16"/>
                            <w:szCs w:val="16"/>
                          </w:rPr>
                          <w:t xml:space="preserve">Warwick Q-Step Centre: </w:t>
                        </w:r>
                      </w:p>
                      <w:p w14:paraId="23741A58" w14:textId="77777777" w:rsidR="0097786E" w:rsidRPr="006F4E8D" w:rsidRDefault="0097786E" w:rsidP="0097786E">
                        <w:pPr>
                          <w:spacing w:line="240" w:lineRule="auto"/>
                          <w:contextualSpacing/>
                          <w:rPr>
                            <w:b/>
                            <w:color w:val="9CC2E5" w:themeColor="accent1" w:themeTint="99"/>
                            <w:sz w:val="16"/>
                            <w:szCs w:val="16"/>
                          </w:rPr>
                        </w:pPr>
                        <w:r w:rsidRPr="006F4E8D">
                          <w:rPr>
                            <w:b/>
                            <w:sz w:val="16"/>
                            <w:szCs w:val="16"/>
                          </w:rPr>
                          <w:t xml:space="preserve">Email: </w:t>
                        </w:r>
                        <w:hyperlink r:id="rId22" w:history="1">
                          <w:r w:rsidRPr="006F4E8D">
                            <w:rPr>
                              <w:rStyle w:val="Hyperlink"/>
                              <w:sz w:val="16"/>
                              <w:szCs w:val="16"/>
                            </w:rPr>
                            <w:t>Q-Step@warwick.ac.uk</w:t>
                          </w:r>
                        </w:hyperlink>
                        <w:r w:rsidRPr="006F4E8D">
                          <w:rPr>
                            <w:sz w:val="16"/>
                            <w:szCs w:val="16"/>
                          </w:rPr>
                          <w:tab/>
                        </w:r>
                        <w:r w:rsidRPr="006F4E8D">
                          <w:rPr>
                            <w:b/>
                            <w:sz w:val="16"/>
                            <w:szCs w:val="16"/>
                          </w:rPr>
                          <w:t xml:space="preserve">Tel: </w:t>
                        </w:r>
                        <w:r w:rsidRPr="006F4E8D">
                          <w:rPr>
                            <w:sz w:val="16"/>
                            <w:szCs w:val="16"/>
                          </w:rPr>
                          <w:t>+44 (0) 24 7657 3511</w:t>
                        </w:r>
                      </w:p>
                    </w:txbxContent>
                  </v:textbox>
                </v:shape>
                <v:shape id="Picture 6" o:spid="_x0000_s1034" type="#_x0000_t75" style="position:absolute;left:36766;top:31337;width:17240;height:11525;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OR0wGjDAAAA2gAAAA8AAABkcnMvZG93bnJldi54bWxEj09rwkAUxO8Fv8PyBG/NRg8hpG6kCILg&#10;QYy2pbdH9uVPzb4N2VXjt3cFocdhZn7DLFej6cSVBtdaVjCPYhDEpdUt1wpOx817CsJ5ZI2dZVJw&#10;JwerfPK2xEzbGx/oWvhaBAi7DBU03veZlK5syKCLbE8cvMoOBn2QQy31gLcAN51cxHEiDbYcFhrs&#10;ad1QeS4uRoFpx3W1++7QVfvf8xf/JOnhL1FqNh0/P0B4Gv1/+NXeagUJPK+EGyDzBwA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5HTAaMMAAADaAAAADwAAAAAAAAAAAAAAAACf&#10;AgAAZHJzL2Rvd25yZXYueG1sUEsFBgAAAAAEAAQA9wAAAI8DAAAAAA==&#10;">
                  <v:imagedata r:id="rId23" o:title=""/>
                  <v:path arrowok="t"/>
                </v:shape>
                <v:shape id="Text Box 2" o:spid="_x0000_s1035" type="#_x0000_t202" style="position:absolute;left:33718;top:43624;width:21082;height:895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n3pdcQA&#10;AADcAAAADwAAAGRycy9kb3ducmV2LnhtbESPW2sCMRSE3wv+h3CEvmmibb2sRhFLwaeKV/DtsDnu&#10;Lm5Olk3qrv++KQh9HGbmG2a+bG0p7lT7wrGGQV+BIE6dKTjTcDx89SYgfEA2WDomDQ/ysFx0XuaY&#10;GNfwju77kIkIYZ+ghjyEKpHSpzlZ9H1XEUfv6mqLIco6k6bGJsJtKYdKjaTFguNCjhWtc0pv+x+r&#10;4fR9vZzf1Tb7tB9V41ol2U6l1q/ddjUDEagN/+Fne2M0vKkx/J2JR0Aufg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596XXEAAAA3AAAAA8AAAAAAAAAAAAAAAAAmAIAAGRycy9k&#10;b3ducmV2LnhtbFBLBQYAAAAABAAEAPUAAACJAwAAAAA=&#10;" filled="f" stroked="f">
                  <v:textbox>
                    <w:txbxContent>
                      <w:p w14:paraId="00C46BDE" w14:textId="77777777" w:rsidR="00DA664D" w:rsidRPr="00DA664D" w:rsidRDefault="00DA664D" w:rsidP="00DA664D">
                        <w:pPr>
                          <w:ind w:left="720" w:firstLine="720"/>
                          <w:jc w:val="right"/>
                          <w:rPr>
                            <w:b/>
                          </w:rPr>
                        </w:pPr>
                        <w:r w:rsidRPr="00DA664D">
                          <w:rPr>
                            <w:b/>
                          </w:rPr>
                          <w:t>BA Sociology and Quantitative Methods student</w:t>
                        </w:r>
                      </w:p>
                      <w:p w14:paraId="24FD72BE" w14:textId="1AA30B08" w:rsidR="00DA664D" w:rsidRDefault="00DA664D"/>
                    </w:txbxContent>
                  </v:textbox>
                </v:shape>
                <v:shape id="Text Box 2" o:spid="_x0000_s1036" type="#_x0000_t202" style="position:absolute;left:55767;top:73075;width:19526;height:932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uQOsMMA&#10;AADaAAAADwAAAGRycy9kb3ducmV2LnhtbESPQWvCQBSE7wX/w/KE3nTXUtsas5GiCJ4sTVvB2yP7&#10;TILZtyG7mvTfdwWhx2FmvmHS1WAbcaXO1441zKYKBHHhTM2lhu+v7eQNhA/IBhvHpOGXPKyy0UOK&#10;iXE9f9I1D6WIEPYJaqhCaBMpfVGRRT91LXH0Tq6zGKLsSmk67CPcNvJJqRdpsea4UGFL64qKc36x&#10;Gn72p+PhWX2UGztvezcoyXYhtX4cD+9LEIGG8B++t3dGwyvcrsQbILM/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KuQOsMMAAADaAAAADwAAAAAAAAAAAAAAAACYAgAAZHJzL2Rv&#10;d25yZXYueG1sUEsFBgAAAAAEAAQA9QAAAIgDAAAAAA==&#10;" filled="f" stroked="f">
                  <v:textbox>
                    <w:txbxContent>
                      <w:p w14:paraId="735027A1" w14:textId="36A8F1DE" w:rsidR="00B63032" w:rsidRPr="00B63032" w:rsidRDefault="00B63032" w:rsidP="00B63032">
                        <w:pPr>
                          <w:jc w:val="right"/>
                          <w:rPr>
                            <w:b/>
                          </w:rPr>
                        </w:pPr>
                        <w:r w:rsidRPr="00B63032">
                          <w:rPr>
                            <w:b/>
                          </w:rPr>
                          <w:t xml:space="preserve">BA Politics, International Studies and Quantitative Methods student </w:t>
                        </w:r>
                      </w:p>
                    </w:txbxContent>
                  </v:textbox>
                </v:shape>
              </v:group>
            </w:pict>
          </mc:Fallback>
        </mc:AlternateContent>
      </w:r>
    </w:p>
    <w:p w14:paraId="15146C12" w14:textId="2A8D7A4D" w:rsidR="00235C3B" w:rsidRDefault="00BE1AA7">
      <w:pPr>
        <w:rPr>
          <w:sz w:val="32"/>
          <w:szCs w:val="32"/>
        </w:rPr>
      </w:pPr>
      <w:r>
        <w:rPr>
          <w:noProof/>
          <w:sz w:val="32"/>
          <w:szCs w:val="32"/>
          <w:lang w:eastAsia="en-GB"/>
        </w:rPr>
        <mc:AlternateContent>
          <mc:Choice Requires="wps">
            <w:drawing>
              <wp:anchor distT="0" distB="0" distL="114300" distR="114300" simplePos="0" relativeHeight="251726848" behindDoc="0" locked="0" layoutInCell="1" allowOverlap="1" wp14:anchorId="24520105" wp14:editId="7439DA39">
                <wp:simplePos x="0" y="0"/>
                <wp:positionH relativeFrom="column">
                  <wp:posOffset>1574165</wp:posOffset>
                </wp:positionH>
                <wp:positionV relativeFrom="paragraph">
                  <wp:posOffset>152400</wp:posOffset>
                </wp:positionV>
                <wp:extent cx="4915535" cy="1149350"/>
                <wp:effectExtent l="0" t="0" r="0" b="0"/>
                <wp:wrapSquare wrapText="bothSides"/>
                <wp:docPr id="16" name="Text Box 16"/>
                <wp:cNvGraphicFramePr/>
                <a:graphic xmlns:a="http://schemas.openxmlformats.org/drawingml/2006/main">
                  <a:graphicData uri="http://schemas.microsoft.com/office/word/2010/wordprocessingShape">
                    <wps:wsp>
                      <wps:cNvSpPr txBox="1"/>
                      <wps:spPr>
                        <a:xfrm>
                          <a:off x="0" y="0"/>
                          <a:ext cx="4915535" cy="1149350"/>
                        </a:xfrm>
                        <a:prstGeom prst="rect">
                          <a:avLst/>
                        </a:prstGeom>
                        <a:noFill/>
                        <a:ln>
                          <a:noFill/>
                        </a:ln>
                        <a:effectLst/>
                      </wps:spPr>
                      <wps:style>
                        <a:lnRef idx="0">
                          <a:schemeClr val="accent1"/>
                        </a:lnRef>
                        <a:fillRef idx="0">
                          <a:schemeClr val="accent1"/>
                        </a:fillRef>
                        <a:effectRef idx="0">
                          <a:schemeClr val="accent1"/>
                        </a:effectRef>
                        <a:fontRef idx="minor">
                          <a:schemeClr val="dk1"/>
                        </a:fontRef>
                      </wps:style>
                      <wps:txbx>
                        <w:txbxContent>
                          <w:p w14:paraId="7343854C" w14:textId="77777777" w:rsidR="004965DE" w:rsidRPr="00BE1AA7" w:rsidRDefault="004965DE" w:rsidP="004965DE">
                            <w:pPr>
                              <w:jc w:val="right"/>
                              <w:rPr>
                                <w:b/>
                                <w:color w:val="FFFFFF" w:themeColor="background1"/>
                                <w:sz w:val="56"/>
                                <w:szCs w:val="56"/>
                              </w:rPr>
                            </w:pPr>
                            <w:r w:rsidRPr="00BE1AA7">
                              <w:rPr>
                                <w:b/>
                                <w:color w:val="FFFFFF" w:themeColor="background1"/>
                                <w:sz w:val="56"/>
                                <w:szCs w:val="56"/>
                              </w:rPr>
                              <w:t>Quantitative Methods</w:t>
                            </w:r>
                          </w:p>
                          <w:p w14:paraId="3D0C4589" w14:textId="005DB15F" w:rsidR="004965DE" w:rsidRPr="00BE1AA7" w:rsidRDefault="004965DE" w:rsidP="004965DE">
                            <w:pPr>
                              <w:jc w:val="right"/>
                              <w:rPr>
                                <w:b/>
                                <w:color w:val="FFFFFF" w:themeColor="background1"/>
                                <w:sz w:val="56"/>
                                <w:szCs w:val="56"/>
                              </w:rPr>
                            </w:pPr>
                            <w:r w:rsidRPr="00BE1AA7">
                              <w:rPr>
                                <w:b/>
                                <w:color w:val="FFFFFF" w:themeColor="background1"/>
                                <w:sz w:val="56"/>
                                <w:szCs w:val="56"/>
                              </w:rPr>
                              <w:t xml:space="preserve"> in Social Sciences </w:t>
                            </w:r>
                          </w:p>
                          <w:p w14:paraId="657A7CA2" w14:textId="77777777" w:rsidR="004965DE" w:rsidRDefault="004965DE"/>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4520105" id="Text Box 16" o:spid="_x0000_s1037" type="#_x0000_t202" style="position:absolute;margin-left:123.95pt;margin-top:12pt;width:387.05pt;height:90.5pt;z-index:251726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" filled="f" stroked="f">
                <v:textbox>
                  <w:txbxContent>
                    <w:p w14:paraId="7343854C" w14:textId="77777777" w:rsidR="004965DE" w:rsidRPr="00BE1AA7" w:rsidRDefault="004965DE" w:rsidP="004965DE">
                      <w:pPr>
                        <w:jc w:val="right"/>
                        <w:rPr>
                          <w:b/>
                          <w:color w:val="FFFFFF" w:themeColor="background1"/>
                          <w:sz w:val="56"/>
                          <w:szCs w:val="56"/>
                        </w:rPr>
                      </w:pPr>
                      <w:r w:rsidRPr="00BE1AA7">
                        <w:rPr>
                          <w:b/>
                          <w:color w:val="FFFFFF" w:themeColor="background1"/>
                          <w:sz w:val="56"/>
                          <w:szCs w:val="56"/>
                        </w:rPr>
                        <w:t>Quantitative Methods</w:t>
                      </w:r>
                    </w:p>
                    <w:p w14:paraId="3D0C4589" w14:textId="005DB15F" w:rsidR="004965DE" w:rsidRPr="00BE1AA7" w:rsidRDefault="004965DE" w:rsidP="004965DE">
                      <w:pPr>
                        <w:jc w:val="right"/>
                        <w:rPr>
                          <w:b/>
                          <w:color w:val="FFFFFF" w:themeColor="background1"/>
                          <w:sz w:val="56"/>
                          <w:szCs w:val="56"/>
                        </w:rPr>
                      </w:pPr>
                      <w:r w:rsidRPr="00BE1AA7">
                        <w:rPr>
                          <w:b/>
                          <w:color w:val="FFFFFF" w:themeColor="background1"/>
                          <w:sz w:val="56"/>
                          <w:szCs w:val="56"/>
                        </w:rPr>
                        <w:t xml:space="preserve"> in Social Sciences </w:t>
                      </w:r>
                    </w:p>
                    <w:p w14:paraId="657A7CA2" w14:textId="77777777" w:rsidR="004965DE" w:rsidRDefault="004965DE"/>
                  </w:txbxContent>
                </v:textbox>
                <w10:wrap type="square"/>
              </v:shape>
            </w:pict>
          </mc:Fallback>
        </mc:AlternateContent>
      </w:r>
    </w:p>
    <w:p w14:paraId="4B829FB1" w14:textId="18179D57" w:rsidR="00235C3B" w:rsidRDefault="00235C3B">
      <w:pPr>
        <w:rPr>
          <w:sz w:val="32"/>
          <w:szCs w:val="32"/>
        </w:rPr>
      </w:pPr>
    </w:p>
    <w:p w14:paraId="6D352922" w14:textId="77777777" w:rsidR="00235C3B" w:rsidRDefault="00235C3B">
      <w:pPr>
        <w:rPr>
          <w:sz w:val="32"/>
          <w:szCs w:val="32"/>
        </w:rPr>
      </w:pPr>
    </w:p>
    <w:p w14:paraId="783BAD42" w14:textId="21B4D87B" w:rsidR="004965DE" w:rsidRDefault="004965DE">
      <w:pPr>
        <w:rPr>
          <w:sz w:val="32"/>
          <w:szCs w:val="32"/>
        </w:rPr>
      </w:pPr>
    </w:p>
    <w:p w14:paraId="2472C3D9" w14:textId="4939AFB3" w:rsidR="004965DE" w:rsidRDefault="004965DE">
      <w:pPr>
        <w:rPr>
          <w:sz w:val="32"/>
          <w:szCs w:val="32"/>
        </w:rPr>
      </w:pPr>
    </w:p>
    <w:p w14:paraId="0B62DC43" w14:textId="455E9771" w:rsidR="004965DE" w:rsidRPr="00CD35FB" w:rsidRDefault="004965DE" w:rsidP="00CD35FB">
      <w:pPr>
        <w:jc w:val="right"/>
        <w:rPr>
          <w:sz w:val="20"/>
          <w:szCs w:val="20"/>
        </w:rPr>
      </w:pPr>
    </w:p>
    <w:p w14:paraId="073EE826" w14:textId="6F80D70A" w:rsidR="00C8797D" w:rsidRPr="00C8797D" w:rsidRDefault="00C8797D" w:rsidP="00C8797D">
      <w:pPr>
        <w:ind w:left="720" w:firstLine="720"/>
        <w:jc w:val="right"/>
        <w:rPr>
          <w:b/>
          <w:sz w:val="21"/>
          <w:szCs w:val="21"/>
        </w:rPr>
      </w:pPr>
    </w:p>
    <w:p w14:paraId="246CD556" w14:textId="270DA0EE" w:rsidR="0097786E" w:rsidRDefault="0097786E" w:rsidP="00DA664D">
      <w:pPr>
        <w:ind w:left="720" w:firstLine="720"/>
        <w:jc w:val="right"/>
        <w:rPr>
          <w:b/>
          <w:sz w:val="20"/>
          <w:szCs w:val="20"/>
        </w:rPr>
      </w:pPr>
      <w:r>
        <w:rPr>
          <w:b/>
        </w:rPr>
        <w:tab/>
      </w:r>
      <w:r>
        <w:rPr>
          <w:b/>
        </w:rPr>
        <w:tab/>
      </w:r>
      <w:r>
        <w:rPr>
          <w:b/>
        </w:rPr>
        <w:tab/>
      </w:r>
      <w:r w:rsidRPr="0097786E">
        <w:rPr>
          <w:b/>
          <w:sz w:val="20"/>
          <w:szCs w:val="20"/>
        </w:rPr>
        <w:t xml:space="preserve"> </w:t>
      </w:r>
    </w:p>
    <w:p w14:paraId="138EEA5B" w14:textId="43173166" w:rsidR="0097786E" w:rsidRPr="0097786E" w:rsidRDefault="0097786E" w:rsidP="0097786E">
      <w:pPr>
        <w:ind w:left="3600" w:firstLine="720"/>
        <w:jc w:val="right"/>
        <w:rPr>
          <w:b/>
          <w:sz w:val="20"/>
          <w:szCs w:val="20"/>
        </w:rPr>
      </w:pPr>
    </w:p>
    <w:p w14:paraId="13A3BD68" w14:textId="611C7052" w:rsidR="0051546D" w:rsidRDefault="00703ACD">
      <w:pPr>
        <w:rPr>
          <w:color w:val="9CC2E5" w:themeColor="accent1" w:themeTint="99"/>
          <w:sz w:val="32"/>
          <w:szCs w:val="32"/>
        </w:rPr>
      </w:pPr>
      <w:r>
        <w:rPr>
          <w:noProof/>
          <w:lang w:eastAsia="en-GB"/>
        </w:rPr>
        <mc:AlternateContent>
          <mc:Choice Requires="wps">
            <w:drawing>
              <wp:anchor distT="0" distB="0" distL="114300" distR="114300" simplePos="0" relativeHeight="251712512" behindDoc="0" locked="0" layoutInCell="1" allowOverlap="1" wp14:anchorId="00504A5E" wp14:editId="19534537">
                <wp:simplePos x="0" y="0"/>
                <wp:positionH relativeFrom="column">
                  <wp:posOffset>5768264</wp:posOffset>
                </wp:positionH>
                <wp:positionV relativeFrom="paragraph">
                  <wp:posOffset>4576031</wp:posOffset>
                </wp:positionV>
                <wp:extent cx="914400" cy="914400"/>
                <wp:effectExtent l="0" t="0" r="0" b="0"/>
                <wp:wrapSquare wrapText="bothSides"/>
                <wp:docPr id="49" name="Text Box 49"/>
                <wp:cNvGraphicFramePr/>
                <a:graphic xmlns:a="http://schemas.openxmlformats.org/drawingml/2006/main">
                  <a:graphicData uri="http://schemas.microsoft.com/office/word/2010/wordprocessingShape">
                    <wps:wsp>
                      <wps:cNvSpPr txBox="1"/>
                      <wps:spPr>
                        <a:xfrm>
                          <a:off x="0" y="0"/>
                          <a:ext cx="914400" cy="914400"/>
                        </a:xfrm>
                        <a:prstGeom prst="rect">
                          <a:avLst/>
                        </a:prstGeom>
                        <a:noFill/>
                        <a:ln>
                          <a:noFill/>
                        </a:ln>
                        <a:effectLst/>
                      </wps:spPr>
                      <wps:style>
                        <a:lnRef idx="0">
                          <a:schemeClr val="accent1"/>
                        </a:lnRef>
                        <a:fillRef idx="0">
                          <a:schemeClr val="accent1"/>
                        </a:fillRef>
                        <a:effectRef idx="0">
                          <a:schemeClr val="accent1"/>
                        </a:effectRef>
                        <a:fontRef idx="minor">
                          <a:schemeClr val="dk1"/>
                        </a:fontRef>
                      </wps:style>
                      <wps:linkedTxbx id="9" seq="1"/>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anchor>
            </w:drawing>
          </mc:Choice>
          <mc:Fallback>
            <w:pict>
              <v:shape w14:anchorId="00504A5E" id="Text Box 49" o:spid="_x0000_s1038" type="#_x0000_t202" style="position:absolute;margin-left:454.2pt;margin-top:360.3pt;width:1in;height:1in;z-index:251712512;visibility:visible;mso-wrap-style:non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" filled="f" stroked="f">
                <v:textbox>
                  <w:txbxContent/>
                </v:textbox>
                <w10:wrap type="square"/>
              </v:shape>
            </w:pict>
          </mc:Fallback>
        </mc:AlternateContent>
      </w:r>
    </w:p>
    <w:p w14:paraId="09A890AA" w14:textId="2150825E" w:rsidR="00A6435B" w:rsidRDefault="00A6435B">
      <w:pPr>
        <w:rPr>
          <w:b/>
        </w:rPr>
      </w:pPr>
    </w:p>
    <w:p w14:paraId="1CEEBA14" w14:textId="441C4C90" w:rsidR="00A6435B" w:rsidRDefault="00A6435B">
      <w:pPr>
        <w:rPr>
          <w:b/>
        </w:rPr>
      </w:pPr>
    </w:p>
    <w:p w14:paraId="12B2E778" w14:textId="79658EB0" w:rsidR="00A6435B" w:rsidRDefault="00A6435B">
      <w:pPr>
        <w:rPr>
          <w:b/>
          <w:u w:val="single"/>
        </w:rPr>
      </w:pPr>
    </w:p>
    <w:p w14:paraId="74669AF7" w14:textId="241D2186" w:rsidR="00A6435B" w:rsidRDefault="00A6435B">
      <w:pPr>
        <w:rPr>
          <w:b/>
          <w:u w:val="single"/>
        </w:rPr>
      </w:pPr>
    </w:p>
    <w:p w14:paraId="1F53F4A9" w14:textId="3D30BD19" w:rsidR="00A6435B" w:rsidRDefault="00A6435B">
      <w:pPr>
        <w:rPr>
          <w:b/>
          <w:u w:val="single"/>
        </w:rPr>
      </w:pPr>
    </w:p>
    <w:p w14:paraId="72DDC5D7" w14:textId="24AC60F6" w:rsidR="00A6435B" w:rsidRDefault="00A6435B">
      <w:pPr>
        <w:rPr>
          <w:b/>
          <w:u w:val="single"/>
        </w:rPr>
      </w:pPr>
    </w:p>
    <w:p w14:paraId="40FBD020" w14:textId="0AA4DF90" w:rsidR="00A6435B" w:rsidRDefault="00A6435B">
      <w:pPr>
        <w:rPr>
          <w:b/>
          <w:u w:val="single"/>
        </w:rPr>
      </w:pPr>
    </w:p>
    <w:p w14:paraId="176C41C1" w14:textId="6A879367" w:rsidR="00A6435B" w:rsidRDefault="00A6435B">
      <w:pPr>
        <w:rPr>
          <w:b/>
          <w:u w:val="single"/>
        </w:rPr>
      </w:pPr>
    </w:p>
    <w:p w14:paraId="5E654F0B" w14:textId="6E2EB653" w:rsidR="0051546D" w:rsidRDefault="000F447A">
      <w:pPr>
        <w:rPr>
          <w:b/>
          <w:u w:val="single"/>
        </w:rPr>
      </w:pPr>
      <w:r>
        <w:rPr>
          <w:b/>
          <w:noProof/>
          <w:u w:val="single"/>
          <w:lang w:eastAsia="en-GB"/>
        </w:rPr>
        <w:drawing>
          <wp:anchor distT="0" distB="0" distL="114300" distR="114300" simplePos="0" relativeHeight="251727872" behindDoc="0" locked="0" layoutInCell="1" allowOverlap="1" wp14:anchorId="7B51705B" wp14:editId="7236D239">
            <wp:simplePos x="0" y="0"/>
            <wp:positionH relativeFrom="column">
              <wp:posOffset>5044440</wp:posOffset>
            </wp:positionH>
            <wp:positionV relativeFrom="paragraph">
              <wp:posOffset>9525</wp:posOffset>
            </wp:positionV>
            <wp:extent cx="1463040" cy="1303020"/>
            <wp:effectExtent l="0" t="0" r="3810" b="0"/>
            <wp:wrapNone/>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pwang.jpg"/>
                    <pic:cNvPicPr/>
                  </pic:nvPicPr>
                  <pic:blipFill>
                    <a:blip r:embed="rId24">
                      <a:extLst>
                        <a:ext uri="{28A0092B-C50C-407E-A947-70E740481C1C}">
                          <a14:useLocalDpi xmlns:a14="http://schemas.microsoft.com/office/drawing/2010/main" val="0"/>
                        </a:ext>
                      </a:extLst>
                    </a:blip>
                    <a:stretch>
                      <a:fillRect/>
                    </a:stretch>
                  </pic:blipFill>
                  <pic:spPr>
                    <a:xfrm>
                      <a:off x="0" y="0"/>
                      <a:ext cx="1463738" cy="1303642"/>
                    </a:xfrm>
                    <a:prstGeom prst="rect">
                      <a:avLst/>
                    </a:prstGeom>
                  </pic:spPr>
                </pic:pic>
              </a:graphicData>
            </a:graphic>
            <wp14:sizeRelH relativeFrom="page">
              <wp14:pctWidth>0</wp14:pctWidth>
            </wp14:sizeRelH>
            <wp14:sizeRelV relativeFrom="page">
              <wp14:pctHeight>0</wp14:pctHeight>
            </wp14:sizeRelV>
          </wp:anchor>
        </w:drawing>
      </w:r>
    </w:p>
    <w:p w14:paraId="6F96456A" w14:textId="64127C6A" w:rsidR="0051546D" w:rsidRDefault="0051546D">
      <w:pPr>
        <w:rPr>
          <w:b/>
          <w:u w:val="single"/>
        </w:rPr>
      </w:pPr>
    </w:p>
    <w:p w14:paraId="72F1ED57" w14:textId="3FB7EB4B" w:rsidR="0051546D" w:rsidRDefault="0051546D">
      <w:pPr>
        <w:rPr>
          <w:b/>
          <w:u w:val="single"/>
        </w:rPr>
      </w:pPr>
    </w:p>
    <w:p w14:paraId="462B09EE" w14:textId="54C0611F" w:rsidR="0051546D" w:rsidRDefault="0051546D">
      <w:pPr>
        <w:rPr>
          <w:b/>
          <w:u w:val="single"/>
        </w:rPr>
      </w:pPr>
    </w:p>
    <w:p w14:paraId="7C28DBE1" w14:textId="4F9E77A9" w:rsidR="0051546D" w:rsidRDefault="0051546D">
      <w:pPr>
        <w:rPr>
          <w:b/>
          <w:u w:val="single"/>
        </w:rPr>
      </w:pPr>
    </w:p>
    <w:p w14:paraId="46884092" w14:textId="7DA7730A" w:rsidR="0051546D" w:rsidRDefault="0051546D">
      <w:pPr>
        <w:rPr>
          <w:b/>
          <w:u w:val="single"/>
        </w:rPr>
      </w:pPr>
    </w:p>
    <w:p w14:paraId="7422085D" w14:textId="363B2E86" w:rsidR="0051546D" w:rsidRDefault="0051546D">
      <w:pPr>
        <w:rPr>
          <w:b/>
          <w:u w:val="single"/>
        </w:rPr>
      </w:pPr>
    </w:p>
    <w:p w14:paraId="58A7C421" w14:textId="3F481E1E" w:rsidR="0051546D" w:rsidRDefault="0051546D">
      <w:pPr>
        <w:rPr>
          <w:b/>
          <w:u w:val="single"/>
        </w:rPr>
      </w:pPr>
    </w:p>
    <w:p w14:paraId="371C1901" w14:textId="33313CD0" w:rsidR="0051546D" w:rsidRDefault="0051546D">
      <w:pPr>
        <w:rPr>
          <w:b/>
          <w:u w:val="single"/>
        </w:rPr>
      </w:pPr>
    </w:p>
    <w:p w14:paraId="4BF80E3C" w14:textId="7986974E" w:rsidR="0051546D" w:rsidRDefault="0051546D">
      <w:pPr>
        <w:rPr>
          <w:b/>
          <w:u w:val="single"/>
        </w:rPr>
      </w:pPr>
    </w:p>
    <w:p w14:paraId="6E713C2F" w14:textId="69532999" w:rsidR="0051546D" w:rsidRDefault="00BE1AA7">
      <w:pPr>
        <w:rPr>
          <w:b/>
        </w:rPr>
      </w:pPr>
      <w:r>
        <w:rPr>
          <w:noProof/>
          <w:lang w:eastAsia="en-GB"/>
        </w:rPr>
        <w:lastRenderedPageBreak/>
        <mc:AlternateContent>
          <mc:Choice Requires="wpg">
            <w:drawing>
              <wp:anchor distT="0" distB="0" distL="114300" distR="114300" simplePos="0" relativeHeight="251711488" behindDoc="0" locked="0" layoutInCell="1" allowOverlap="1" wp14:anchorId="63F177E5" wp14:editId="0595EC80">
                <wp:simplePos x="0" y="0"/>
                <wp:positionH relativeFrom="column">
                  <wp:posOffset>-406400</wp:posOffset>
                </wp:positionH>
                <wp:positionV relativeFrom="paragraph">
                  <wp:posOffset>118533</wp:posOffset>
                </wp:positionV>
                <wp:extent cx="6538284" cy="9327448"/>
                <wp:effectExtent l="0" t="0" r="15240" b="20320"/>
                <wp:wrapNone/>
                <wp:docPr id="4" name="Group 4"/>
                <wp:cNvGraphicFramePr/>
                <a:graphic xmlns:a="http://schemas.openxmlformats.org/drawingml/2006/main">
                  <a:graphicData uri="http://schemas.microsoft.com/office/word/2010/wordprocessingGroup">
                    <wpg:wgp>
                      <wpg:cNvGrpSpPr/>
                      <wpg:grpSpPr>
                        <a:xfrm>
                          <a:off x="0" y="0"/>
                          <a:ext cx="6538284" cy="9327448"/>
                          <a:chOff x="-4134" y="-67878"/>
                          <a:chExt cx="6538284" cy="9327448"/>
                        </a:xfrm>
                      </wpg:grpSpPr>
                      <wps:wsp>
                        <wps:cNvPr id="21" name="Text Box 21"/>
                        <wps:cNvSpPr txBox="1"/>
                        <wps:spPr>
                          <a:xfrm>
                            <a:off x="3314700" y="1714500"/>
                            <a:ext cx="3196590" cy="2174240"/>
                          </a:xfrm>
                          <a:prstGeom prst="rect">
                            <a:avLst/>
                          </a:prstGeom>
                          <a:noFill/>
                          <a:ln>
                            <a:solidFill>
                              <a:schemeClr val="accent1">
                                <a:lumMod val="40000"/>
                                <a:lumOff val="60000"/>
                              </a:schemeClr>
                            </a:solidFill>
                          </a:ln>
                          <a:effectLst/>
                        </wps:spPr>
                        <wps:txbx id="9">
                          <w:txbxContent>
                            <w:p w14:paraId="2CA393BE" w14:textId="0011A8E5" w:rsidR="00A6435B" w:rsidRPr="00AD5D1C" w:rsidRDefault="00A6435B">
                              <w:pPr>
                                <w:rPr>
                                  <w:b/>
                                  <w:color w:val="9CC2E5" w:themeColor="accent1" w:themeTint="99"/>
                                  <w14:textOutline w14:w="9525" w14:cap="rnd" w14:cmpd="sng" w14:algn="ctr">
                                    <w14:noFill/>
                                    <w14:prstDash w14:val="solid"/>
                                    <w14:bevel/>
                                  </w14:textOutline>
                                </w:rPr>
                              </w:pPr>
                              <w:r w:rsidRPr="00AD5D1C">
                                <w:rPr>
                                  <w:b/>
                                  <w:color w:val="9CC2E5" w:themeColor="accent1" w:themeTint="99"/>
                                  <w14:textOutline w14:w="9525" w14:cap="rnd" w14:cmpd="sng" w14:algn="ctr">
                                    <w14:noFill/>
                                    <w14:prstDash w14:val="solid"/>
                                    <w14:bevel/>
                                  </w14:textOutline>
                                </w:rPr>
                                <w:t>BA Sociology and Quantitative Methods</w:t>
                              </w:r>
                              <w:r w:rsidR="00EC6530" w:rsidRPr="00AD5D1C">
                                <w:rPr>
                                  <w:b/>
                                  <w:color w:val="9CC2E5" w:themeColor="accent1" w:themeTint="99"/>
                                  <w14:textOutline w14:w="9525" w14:cap="rnd" w14:cmpd="sng" w14:algn="ctr">
                                    <w14:noFill/>
                                    <w14:prstDash w14:val="solid"/>
                                    <w14:bevel/>
                                  </w14:textOutline>
                                </w:rPr>
                                <w:t xml:space="preserve"> </w:t>
                              </w:r>
                              <w:r w:rsidRPr="00AD5D1C">
                                <w:rPr>
                                  <w:color w:val="9CC2E5" w:themeColor="accent1" w:themeTint="99"/>
                                  <w14:textOutline w14:w="9525" w14:cap="rnd" w14:cmpd="sng" w14:algn="ctr">
                                    <w14:noFill/>
                                    <w14:prstDash w14:val="solid"/>
                                    <w14:bevel/>
                                  </w14:textOutline>
                                </w:rPr>
                                <w:t>UCAS Code 52L8</w:t>
                              </w:r>
                            </w:p>
                            <w:p w14:paraId="14D9ECEC" w14:textId="40C344FB" w:rsidR="00A6435B" w:rsidRPr="00992F3E" w:rsidRDefault="00A6435B" w:rsidP="000C37C2">
                              <w:pPr>
                                <w:rPr>
                                  <w:color w:val="000000" w:themeColor="text1"/>
                                  <w14:textOutline w14:w="9525" w14:cap="rnd" w14:cmpd="sng" w14:algn="ctr">
                                    <w14:noFill/>
                                    <w14:prstDash w14:val="solid"/>
                                    <w14:bevel/>
                                  </w14:textOutline>
                                </w:rPr>
                              </w:pPr>
                              <w:r w:rsidRPr="00AD5D1C">
                                <w:rPr>
                                  <w:color w:val="000000" w:themeColor="text1"/>
                                  <w14:textOutline w14:w="9525" w14:cap="rnd" w14:cmpd="sng" w14:algn="ctr">
                                    <w14:noFill/>
                                    <w14:prstDash w14:val="solid"/>
                                    <w14:bevel/>
                                  </w14:textOutline>
                                </w:rPr>
                                <w:t xml:space="preserve">As well as giving students a core grounding in the discipline of </w:t>
                              </w:r>
                              <w:r w:rsidRPr="00951C74">
                                <w:rPr>
                                  <w:b/>
                                  <w:color w:val="000000" w:themeColor="text1"/>
                                  <w14:textOutline w14:w="9525" w14:cap="rnd" w14:cmpd="sng" w14:algn="ctr">
                                    <w14:noFill/>
                                    <w14:prstDash w14:val="solid"/>
                                    <w14:bevel/>
                                  </w14:textOutline>
                                </w:rPr>
                                <w:t>Sociology</w:t>
                              </w:r>
                              <w:r w:rsidRPr="00AD5D1C">
                                <w:rPr>
                                  <w:color w:val="000000" w:themeColor="text1"/>
                                  <w14:textOutline w14:w="9525" w14:cap="rnd" w14:cmpd="sng" w14:algn="ctr">
                                    <w14:noFill/>
                                    <w14:prstDash w14:val="solid"/>
                                    <w14:bevel/>
                                  </w14:textOutline>
                                </w:rPr>
                                <w:t xml:space="preserve">, this degree prepares students to work in ways that help to understand, participate and intervene in </w:t>
                              </w:r>
                              <w:r w:rsidR="00992F3E">
                                <w:rPr>
                                  <w:color w:val="000000" w:themeColor="text1"/>
                                  <w14:textOutline w14:w="9525" w14:cap="rnd" w14:cmpd="sng" w14:algn="ctr">
                                    <w14:noFill/>
                                    <w14:prstDash w14:val="solid"/>
                                    <w14:bevel/>
                                  </w14:textOutline>
                                </w:rPr>
                                <w:t xml:space="preserve">a data-driven digital society. </w:t>
                              </w:r>
                              <w:r w:rsidRPr="00AD5D1C">
                                <w:rPr>
                                  <w:color w:val="000000" w:themeColor="text1"/>
                                  <w14:textOutline w14:w="9525" w14:cap="rnd" w14:cmpd="sng" w14:algn="ctr">
                                    <w14:noFill/>
                                    <w14:prstDash w14:val="solid"/>
                                    <w14:bevel/>
                                  </w14:textOutline>
                                </w:rPr>
                                <w:t xml:space="preserve">The degree is specifically designed so that students can engage with real sociological problems using cutting-edge data analysis.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22" name="Text Box 22"/>
                        <wps:cNvSpPr txBox="1"/>
                        <wps:spPr>
                          <a:xfrm>
                            <a:off x="9525" y="1714500"/>
                            <a:ext cx="3255010" cy="2174240"/>
                          </a:xfrm>
                          <a:prstGeom prst="rect">
                            <a:avLst/>
                          </a:prstGeom>
                          <a:noFill/>
                          <a:ln>
                            <a:solidFill>
                              <a:schemeClr val="accent1">
                                <a:lumMod val="40000"/>
                                <a:lumOff val="60000"/>
                              </a:schemeClr>
                            </a:solidFill>
                          </a:ln>
                          <a:effectLst/>
                        </wps:spPr>
                        <wps:txbx>
                          <w:txbxContent>
                            <w:p w14:paraId="3077C73F" w14:textId="648F8F9A" w:rsidR="00A6435B" w:rsidRPr="00EC6530" w:rsidRDefault="00A6435B">
                              <w:pPr>
                                <w:rPr>
                                  <w:b/>
                                  <w:color w:val="9CC2E5" w:themeColor="accent1" w:themeTint="99"/>
                                </w:rPr>
                              </w:pPr>
                              <w:r w:rsidRPr="0051546D">
                                <w:rPr>
                                  <w:b/>
                                  <w:color w:val="9CC2E5" w:themeColor="accent1" w:themeTint="99"/>
                                </w:rPr>
                                <w:t>BA Politics, International Studies and Quantitative Methods</w:t>
                              </w:r>
                              <w:r w:rsidR="00EC6530">
                                <w:rPr>
                                  <w:b/>
                                  <w:color w:val="9CC2E5" w:themeColor="accent1" w:themeTint="99"/>
                                </w:rPr>
                                <w:t xml:space="preserve"> </w:t>
                              </w:r>
                              <w:r w:rsidRPr="00EC6530">
                                <w:rPr>
                                  <w:color w:val="9CC2E5" w:themeColor="accent1" w:themeTint="99"/>
                                </w:rPr>
                                <w:t>UCAS Code 7L29</w:t>
                              </w:r>
                            </w:p>
                            <w:p w14:paraId="35D7D662" w14:textId="2FD95F00" w:rsidR="00A6435B" w:rsidRPr="00C959ED" w:rsidRDefault="00A6435B" w:rsidP="00C959ED">
                              <w:r>
                                <w:t xml:space="preserve">As well as giving a core grounding in </w:t>
                              </w:r>
                              <w:r w:rsidRPr="00951C74">
                                <w:rPr>
                                  <w:b/>
                                </w:rPr>
                                <w:t>Politics and International Studies</w:t>
                              </w:r>
                              <w:r>
                                <w:t>, the degree will prepare students to work in ways that help</w:t>
                              </w:r>
                              <w:r w:rsidR="00992F3E">
                                <w:t xml:space="preserve"> to analyse quantitative data. </w:t>
                              </w:r>
                              <w:r>
                                <w:t xml:space="preserve">The degree is designed to emphasize the link between big substantive themes in the discipline (such as security, poverty, democracy, national politics, foreign policy and so on) and different quantitative tools.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31" name="Text Box 31"/>
                        <wps:cNvSpPr txBox="1"/>
                        <wps:spPr>
                          <a:xfrm>
                            <a:off x="-4134" y="-67878"/>
                            <a:ext cx="6515735" cy="1716405"/>
                          </a:xfrm>
                          <a:prstGeom prst="rect">
                            <a:avLst/>
                          </a:prstGeom>
                          <a:solidFill>
                            <a:schemeClr val="accent1">
                              <a:lumMod val="40000"/>
                              <a:lumOff val="60000"/>
                            </a:schemeClr>
                          </a:solidFill>
                          <a:ln>
                            <a:noFill/>
                          </a:ln>
                          <a:effectLst/>
                        </wps:spPr>
                        <wps:txbx>
                          <w:txbxContent>
                            <w:p w14:paraId="3F289D2E" w14:textId="77777777" w:rsidR="00AD5D1C" w:rsidRPr="00AD5D1C" w:rsidRDefault="00AD5D1C">
                              <w:pPr>
                                <w:rPr>
                                  <w:color w:val="FFFFFF" w:themeColor="background1"/>
                                  <w:sz w:val="32"/>
                                  <w:szCs w:val="32"/>
                                </w:rPr>
                              </w:pPr>
                              <w:r w:rsidRPr="00AD5D1C">
                                <w:rPr>
                                  <w:color w:val="FFFFFF" w:themeColor="background1"/>
                                  <w:sz w:val="32"/>
                                  <w:szCs w:val="32"/>
                                </w:rPr>
                                <w:t xml:space="preserve">Undergraduate Quantitative Methods Degrees at Warwick University </w:t>
                              </w:r>
                            </w:p>
                            <w:p w14:paraId="1422CAB3" w14:textId="422BEDC7" w:rsidR="00AD5D1C" w:rsidRPr="00951C74" w:rsidRDefault="00AD5D1C" w:rsidP="00606F2D">
                              <w:pPr>
                                <w:rPr>
                                  <w:b/>
                                  <w:color w:val="FFFFFF" w:themeColor="background1"/>
                                </w:rPr>
                              </w:pPr>
                              <w:r w:rsidRPr="00AD5D1C">
                                <w:rPr>
                                  <w:color w:val="FFFFFF" w:themeColor="background1"/>
                                </w:rPr>
                                <w:t xml:space="preserve">Warwick University has developed two new undergraduate degrees. These degrees enable you to develop a strong grounding in the discipline of either </w:t>
                              </w:r>
                              <w:r w:rsidRPr="00951C74">
                                <w:rPr>
                                  <w:b/>
                                  <w:color w:val="FFFFFF" w:themeColor="background1"/>
                                </w:rPr>
                                <w:t>Politics &amp; International Studies</w:t>
                              </w:r>
                              <w:r w:rsidRPr="00AD5D1C">
                                <w:rPr>
                                  <w:color w:val="FFFFFF" w:themeColor="background1"/>
                                </w:rPr>
                                <w:t xml:space="preserve"> or </w:t>
                              </w:r>
                              <w:r w:rsidRPr="00951C74">
                                <w:rPr>
                                  <w:b/>
                                  <w:color w:val="FFFFFF" w:themeColor="background1"/>
                                </w:rPr>
                                <w:t>Sociology</w:t>
                              </w:r>
                              <w:r w:rsidRPr="00AD5D1C">
                                <w:rPr>
                                  <w:color w:val="FFFFFF" w:themeColor="background1"/>
                                </w:rPr>
                                <w:t>, while also gaining advanced skill</w:t>
                              </w:r>
                              <w:r w:rsidR="00951C74">
                                <w:rPr>
                                  <w:color w:val="FFFFFF" w:themeColor="background1"/>
                                </w:rPr>
                                <w:t xml:space="preserve">s in </w:t>
                              </w:r>
                              <w:r w:rsidR="00951C74" w:rsidRPr="00951C74">
                                <w:rPr>
                                  <w:b/>
                                  <w:color w:val="FFFFFF" w:themeColor="background1"/>
                                </w:rPr>
                                <w:t>quantitative methods</w:t>
                              </w:r>
                              <w:r w:rsidRPr="00AD5D1C">
                                <w:rPr>
                                  <w:color w:val="FFFFFF" w:themeColor="background1"/>
                                </w:rPr>
                                <w:t xml:space="preserve">. Both degrees offer a </w:t>
                              </w:r>
                              <w:r w:rsidRPr="00812E67">
                                <w:rPr>
                                  <w:b/>
                                  <w:color w:val="FFFFFF" w:themeColor="background1"/>
                                  <w:sz w:val="28"/>
                                  <w:szCs w:val="28"/>
                                  <w:u w:val="single"/>
                                </w:rPr>
                                <w:t>4-week paid placement period</w:t>
                              </w:r>
                              <w:r w:rsidRPr="00AD5D1C">
                                <w:rPr>
                                  <w:color w:val="FFFFFF" w:themeColor="background1"/>
                                </w:rPr>
                                <w:t xml:space="preserve">. Current placement employers include: </w:t>
                              </w:r>
                              <w:r w:rsidRPr="00951C74">
                                <w:rPr>
                                  <w:b/>
                                  <w:color w:val="FFFFFF" w:themeColor="background1"/>
                                </w:rPr>
                                <w:t xml:space="preserve">Institute for Social and Economic Research, National Centre for Social Research, Office for National Statistics, Demos, </w:t>
                              </w:r>
                              <w:proofErr w:type="spellStart"/>
                              <w:r w:rsidRPr="00951C74">
                                <w:rPr>
                                  <w:b/>
                                  <w:color w:val="FFFFFF" w:themeColor="background1"/>
                                </w:rPr>
                                <w:t>Ipsos</w:t>
                              </w:r>
                              <w:proofErr w:type="spellEnd"/>
                              <w:r w:rsidRPr="00951C74">
                                <w:rPr>
                                  <w:b/>
                                  <w:color w:val="FFFFFF" w:themeColor="background1"/>
                                </w:rPr>
                                <w:t xml:space="preserve"> MORI, Family and Childcare Trust, Coventry Citizens Advice Bureau, Joseph Rowntree Foundation. </w:t>
                              </w:r>
                              <w:bookmarkStart w:id="0" w:name="_GoBack"/>
                              <w:bookmarkEnd w:id="0"/>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spAutoFit/>
                        </wps:bodyPr>
                      </wps:wsp>
                      <wps:wsp>
                        <wps:cNvPr id="1" name="Text Box 1"/>
                        <wps:cNvSpPr txBox="1"/>
                        <wps:spPr>
                          <a:xfrm>
                            <a:off x="0" y="3990975"/>
                            <a:ext cx="2858135" cy="1683385"/>
                          </a:xfrm>
                          <a:prstGeom prst="rect">
                            <a:avLst/>
                          </a:prstGeom>
                          <a:noFill/>
                          <a:ln>
                            <a:noFill/>
                          </a:ln>
                          <a:effectLst/>
                        </wps:spPr>
                        <wps:txbx>
                          <w:txbxContent>
                            <w:p w14:paraId="1E06C4C1" w14:textId="77777777" w:rsidR="00AD5D1C" w:rsidRPr="000A11F8" w:rsidRDefault="00AD5D1C">
                              <w:pPr>
                                <w:rPr>
                                  <w:b/>
                                  <w:color w:val="BDD6EE" w:themeColor="accent1" w:themeTint="66"/>
                                  <w:sz w:val="28"/>
                                  <w:szCs w:val="28"/>
                                </w:rPr>
                              </w:pPr>
                              <w:r w:rsidRPr="000A11F8">
                                <w:rPr>
                                  <w:b/>
                                  <w:color w:val="BDD6EE" w:themeColor="accent1" w:themeTint="66"/>
                                  <w:sz w:val="28"/>
                                  <w:szCs w:val="28"/>
                                </w:rPr>
                                <w:t>Your student experience at Warwick</w:t>
                              </w:r>
                            </w:p>
                            <w:p w14:paraId="04B6D4DE" w14:textId="77777777" w:rsidR="00AD5D1C" w:rsidRPr="00471FAB" w:rsidRDefault="00AD5D1C" w:rsidP="00471FAB">
                              <w:pPr>
                                <w:rPr>
                                  <w:noProof/>
                                </w:rPr>
                              </w:pPr>
                              <w:r>
                                <w:t xml:space="preserve">With a wide range of extra-curricular activities, you’ll never be short of something to do. As well as outstanding academic and research activities, you can expect the following from your time at Warwick: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spAutoFit/>
                        </wps:bodyPr>
                      </wps:wsp>
                      <wps:wsp>
                        <wps:cNvPr id="47" name="Text Box 47"/>
                        <wps:cNvSpPr txBox="1"/>
                        <wps:spPr>
                          <a:xfrm>
                            <a:off x="3333750" y="6515100"/>
                            <a:ext cx="3183255" cy="2744470"/>
                          </a:xfrm>
                          <a:prstGeom prst="rect">
                            <a:avLst/>
                          </a:prstGeom>
                          <a:solidFill>
                            <a:schemeClr val="accent1">
                              <a:lumMod val="40000"/>
                              <a:lumOff val="60000"/>
                            </a:schemeClr>
                          </a:solidFill>
                          <a:ln>
                            <a:noFill/>
                          </a:ln>
                          <a:effectLst/>
                        </wps:spPr>
                        <wps:txbx>
                          <w:txbxContent>
                            <w:p w14:paraId="3954061C" w14:textId="7B929F86" w:rsidR="0002287D" w:rsidRPr="002E0EBC" w:rsidRDefault="0002287D">
                              <w:pPr>
                                <w:rPr>
                                  <w:b/>
                                  <w:color w:val="FFFFFF" w:themeColor="background1"/>
                                </w:rPr>
                              </w:pPr>
                              <w:r w:rsidRPr="002E0EBC">
                                <w:rPr>
                                  <w:b/>
                                  <w:color w:val="FFFFFF" w:themeColor="background1"/>
                                </w:rPr>
                                <w:t>Warwick University – some facts and figures:</w:t>
                              </w:r>
                            </w:p>
                            <w:p w14:paraId="216DDDFA" w14:textId="08CA3149" w:rsidR="002E0EBC" w:rsidRPr="002E0EBC" w:rsidRDefault="002E0EBC" w:rsidP="002E0EBC">
                              <w:pPr>
                                <w:pStyle w:val="ListParagraph"/>
                                <w:numPr>
                                  <w:ilvl w:val="0"/>
                                  <w:numId w:val="1"/>
                                </w:numPr>
                                <w:rPr>
                                  <w:color w:val="FFFFFF" w:themeColor="background1"/>
                                </w:rPr>
                              </w:pPr>
                              <w:r w:rsidRPr="002E0EBC">
                                <w:rPr>
                                  <w:color w:val="FFFFFF" w:themeColor="background1"/>
                                </w:rPr>
                                <w:t>Founded in 1965</w:t>
                              </w:r>
                            </w:p>
                            <w:p w14:paraId="376069DE" w14:textId="35A7C9EC" w:rsidR="002E0EBC" w:rsidRPr="002E0EBC" w:rsidRDefault="002E0EBC" w:rsidP="002E0EBC">
                              <w:pPr>
                                <w:pStyle w:val="ListParagraph"/>
                                <w:numPr>
                                  <w:ilvl w:val="0"/>
                                  <w:numId w:val="1"/>
                                </w:numPr>
                                <w:rPr>
                                  <w:color w:val="FFFFFF" w:themeColor="background1"/>
                                </w:rPr>
                              </w:pPr>
                              <w:r w:rsidRPr="002E0EBC">
                                <w:rPr>
                                  <w:color w:val="FFFFFF" w:themeColor="background1"/>
                                </w:rPr>
                                <w:t xml:space="preserve">A campus based on 290 hectares </w:t>
                              </w:r>
                            </w:p>
                            <w:p w14:paraId="006B2119" w14:textId="77777777" w:rsidR="002E0EBC" w:rsidRPr="002E0EBC" w:rsidRDefault="002E0EBC" w:rsidP="002E0EBC">
                              <w:pPr>
                                <w:pStyle w:val="ListParagraph"/>
                                <w:numPr>
                                  <w:ilvl w:val="0"/>
                                  <w:numId w:val="1"/>
                                </w:numPr>
                                <w:rPr>
                                  <w:color w:val="FFFFFF" w:themeColor="background1"/>
                                </w:rPr>
                              </w:pPr>
                              <w:r w:rsidRPr="002E0EBC">
                                <w:rPr>
                                  <w:color w:val="FFFFFF" w:themeColor="background1"/>
                                </w:rPr>
                                <w:t xml:space="preserve">Four faculties: Arts, Medicine, Science and Social Sciences </w:t>
                              </w:r>
                            </w:p>
                            <w:p w14:paraId="0CBDC819" w14:textId="77777777" w:rsidR="002E0EBC" w:rsidRPr="002E0EBC" w:rsidRDefault="002E0EBC" w:rsidP="00017085">
                              <w:pPr>
                                <w:pStyle w:val="ListParagraph"/>
                                <w:numPr>
                                  <w:ilvl w:val="0"/>
                                  <w:numId w:val="1"/>
                                </w:numPr>
                                <w:rPr>
                                  <w:color w:val="FFFFFF" w:themeColor="background1"/>
                                </w:rPr>
                              </w:pPr>
                              <w:r w:rsidRPr="002E0EBC">
                                <w:rPr>
                                  <w:color w:val="FFFFFF" w:themeColor="background1"/>
                                </w:rPr>
                                <w:t>Around 24</w:t>
                              </w:r>
                              <w:r w:rsidR="0002287D" w:rsidRPr="002E0EBC">
                                <w:rPr>
                                  <w:color w:val="FFFFFF" w:themeColor="background1"/>
                                </w:rPr>
                                <w:t xml:space="preserve">,600 students </w:t>
                              </w:r>
                              <w:r w:rsidRPr="002E0EBC">
                                <w:rPr>
                                  <w:color w:val="FFFFFF" w:themeColor="background1"/>
                                </w:rPr>
                                <w:t>and 2,3</w:t>
                              </w:r>
                              <w:r w:rsidR="0002287D" w:rsidRPr="002E0EBC">
                                <w:rPr>
                                  <w:color w:val="FFFFFF" w:themeColor="background1"/>
                                </w:rPr>
                                <w:t>00 academic and research staff</w:t>
                              </w:r>
                              <w:r w:rsidRPr="002E0EBC">
                                <w:rPr>
                                  <w:color w:val="FFFFFF" w:themeColor="background1"/>
                                </w:rPr>
                                <w:t>.</w:t>
                              </w:r>
                              <w:r w:rsidR="0002287D" w:rsidRPr="002E0EBC">
                                <w:rPr>
                                  <w:color w:val="FFFFFF" w:themeColor="background1"/>
                                </w:rPr>
                                <w:t xml:space="preserve"> </w:t>
                              </w:r>
                            </w:p>
                            <w:p w14:paraId="0AE19DA3" w14:textId="3195BDA7" w:rsidR="002E0EBC" w:rsidRPr="002E0EBC" w:rsidRDefault="002E0EBC" w:rsidP="00017085">
                              <w:pPr>
                                <w:pStyle w:val="ListParagraph"/>
                                <w:numPr>
                                  <w:ilvl w:val="0"/>
                                  <w:numId w:val="1"/>
                                </w:numPr>
                                <w:rPr>
                                  <w:color w:val="FFFFFF" w:themeColor="background1"/>
                                </w:rPr>
                              </w:pPr>
                              <w:r w:rsidRPr="002E0EBC">
                                <w:rPr>
                                  <w:color w:val="FFFFFF" w:themeColor="background1"/>
                                </w:rPr>
                                <w:t>C</w:t>
                              </w:r>
                              <w:r w:rsidR="0002287D" w:rsidRPr="002E0EBC">
                                <w:rPr>
                                  <w:color w:val="FFFFFF" w:themeColor="background1"/>
                                </w:rPr>
                                <w:t>onsistently listed in the Top 10 UK universities in the media league tables</w:t>
                              </w:r>
                            </w:p>
                            <w:p w14:paraId="03E4E16A" w14:textId="77777777" w:rsidR="002E0EBC" w:rsidRPr="002E0EBC" w:rsidRDefault="002E0EBC" w:rsidP="00017085">
                              <w:pPr>
                                <w:pStyle w:val="ListParagraph"/>
                                <w:numPr>
                                  <w:ilvl w:val="0"/>
                                  <w:numId w:val="1"/>
                                </w:numPr>
                                <w:rPr>
                                  <w:color w:val="FFFFFF" w:themeColor="background1"/>
                                </w:rPr>
                              </w:pPr>
                              <w:r w:rsidRPr="002E0EBC">
                                <w:rPr>
                                  <w:color w:val="FFFFFF" w:themeColor="background1"/>
                                </w:rPr>
                                <w:t>R</w:t>
                              </w:r>
                              <w:r w:rsidR="0002287D" w:rsidRPr="002E0EBC">
                                <w:rPr>
                                  <w:color w:val="FFFFFF" w:themeColor="background1"/>
                                </w:rPr>
                                <w:t>anked 48</w:t>
                              </w:r>
                              <w:r w:rsidR="0002287D" w:rsidRPr="002E0EBC">
                                <w:rPr>
                                  <w:color w:val="FFFFFF" w:themeColor="background1"/>
                                  <w:vertAlign w:val="superscript"/>
                                </w:rPr>
                                <w:t>th</w:t>
                              </w:r>
                              <w:r w:rsidR="0002287D" w:rsidRPr="002E0EBC">
                                <w:rPr>
                                  <w:color w:val="FFFFFF" w:themeColor="background1"/>
                                </w:rPr>
                                <w:t xml:space="preserve"> in the QS World </w:t>
                              </w:r>
                              <w:r w:rsidRPr="002E0EBC">
                                <w:rPr>
                                  <w:color w:val="FFFFFF" w:themeColor="background1"/>
                                </w:rPr>
                                <w:t>University Rankings in 2015/16</w:t>
                              </w:r>
                            </w:p>
                            <w:p w14:paraId="7EF4452B" w14:textId="5D060F5A" w:rsidR="0002287D" w:rsidRPr="002E0EBC" w:rsidRDefault="002E0EBC" w:rsidP="00017085">
                              <w:pPr>
                                <w:pStyle w:val="ListParagraph"/>
                                <w:numPr>
                                  <w:ilvl w:val="0"/>
                                  <w:numId w:val="1"/>
                                </w:numPr>
                                <w:rPr>
                                  <w:color w:val="FFFFFF" w:themeColor="background1"/>
                                </w:rPr>
                              </w:pPr>
                              <w:r w:rsidRPr="002E0EBC">
                                <w:rPr>
                                  <w:color w:val="FFFFFF" w:themeColor="background1"/>
                                </w:rPr>
                                <w:t>O</w:t>
                              </w:r>
                              <w:r w:rsidR="0002287D" w:rsidRPr="002E0EBC">
                                <w:rPr>
                                  <w:color w:val="FFFFFF" w:themeColor="background1"/>
                                </w:rPr>
                                <w:t xml:space="preserve">ver 200 undergraduate degrees across 36 departments and centres.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g:cNvPr id="32" name="Group 32"/>
                        <wpg:cNvGrpSpPr/>
                        <wpg:grpSpPr>
                          <a:xfrm>
                            <a:off x="114300" y="5829300"/>
                            <a:ext cx="2967066" cy="3388940"/>
                            <a:chOff x="-6806" y="0"/>
                            <a:chExt cx="5186421" cy="5444814"/>
                          </a:xfrm>
                        </wpg:grpSpPr>
                        <wpg:grpSp>
                          <wpg:cNvPr id="33" name="Group 33"/>
                          <wpg:cNvGrpSpPr/>
                          <wpg:grpSpPr>
                            <a:xfrm>
                              <a:off x="0" y="0"/>
                              <a:ext cx="5179615" cy="5444814"/>
                              <a:chOff x="0" y="0"/>
                              <a:chExt cx="6031775" cy="6850838"/>
                            </a:xfrm>
                          </wpg:grpSpPr>
                          <wps:wsp>
                            <wps:cNvPr id="34" name="Isosceles Triangle 1"/>
                            <wps:cNvSpPr/>
                            <wps:spPr>
                              <a:xfrm rot="5400000">
                                <a:off x="-138114" y="138114"/>
                                <a:ext cx="2600328" cy="2324099"/>
                              </a:xfrm>
                              <a:prstGeom prst="triangle">
                                <a:avLst/>
                              </a:prstGeom>
                              <a:solidFill>
                                <a:schemeClr val="accent1">
                                  <a:lumMod val="40000"/>
                                  <a:lumOff val="60000"/>
                                </a:schemeClr>
                              </a:solidFill>
                              <a:ln>
                                <a:solidFill>
                                  <a:schemeClr val="accent1">
                                    <a:lumMod val="40000"/>
                                    <a:lumOff val="60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5" name="Isosceles Triangle 2"/>
                            <wps:cNvSpPr/>
                            <wps:spPr>
                              <a:xfrm rot="5400000">
                                <a:off x="2757486" y="1528764"/>
                                <a:ext cx="2600325" cy="2323465"/>
                              </a:xfrm>
                              <a:prstGeom prst="triangle">
                                <a:avLst/>
                              </a:prstGeom>
                              <a:solidFill>
                                <a:schemeClr val="accent1">
                                  <a:lumMod val="40000"/>
                                  <a:lumOff val="60000"/>
                                </a:schemeClr>
                              </a:solidFill>
                              <a:ln>
                                <a:solidFill>
                                  <a:schemeClr val="accent1">
                                    <a:lumMod val="40000"/>
                                    <a:lumOff val="60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6" name="Isosceles Triangle 4"/>
                            <wps:cNvSpPr/>
                            <wps:spPr>
                              <a:xfrm rot="16200000">
                                <a:off x="147636" y="1528764"/>
                                <a:ext cx="2600324" cy="2323464"/>
                              </a:xfrm>
                              <a:prstGeom prst="triangle">
                                <a:avLst/>
                              </a:prstGeom>
                              <a:noFill/>
                              <a:ln>
                                <a:solidFill>
                                  <a:schemeClr val="accent1">
                                    <a:lumMod val="40000"/>
                                    <a:lumOff val="60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7" name="Isosceles Triangle 5"/>
                            <wps:cNvSpPr/>
                            <wps:spPr>
                              <a:xfrm rot="16200000">
                                <a:off x="79190" y="4388944"/>
                                <a:ext cx="2600324" cy="2323464"/>
                              </a:xfrm>
                              <a:prstGeom prst="triangle">
                                <a:avLst/>
                              </a:prstGeom>
                              <a:noFill/>
                              <a:ln>
                                <a:solidFill>
                                  <a:schemeClr val="accent1">
                                    <a:lumMod val="40000"/>
                                    <a:lumOff val="60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8" name="Isosceles Triangle 6"/>
                            <wps:cNvSpPr/>
                            <wps:spPr>
                              <a:xfrm rot="5400000">
                                <a:off x="-138114" y="2919414"/>
                                <a:ext cx="2600325" cy="2323465"/>
                              </a:xfrm>
                              <a:prstGeom prst="triangle">
                                <a:avLst/>
                              </a:prstGeom>
                              <a:solidFill>
                                <a:schemeClr val="accent1">
                                  <a:lumMod val="40000"/>
                                  <a:lumOff val="60000"/>
                                </a:schemeClr>
                              </a:solidFill>
                              <a:ln>
                                <a:solidFill>
                                  <a:schemeClr val="accent1">
                                    <a:lumMod val="40000"/>
                                    <a:lumOff val="60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9" name="Isosceles Triangle 7"/>
                            <wps:cNvSpPr/>
                            <wps:spPr>
                              <a:xfrm rot="8887520">
                                <a:off x="3431450" y="366736"/>
                                <a:ext cx="2600325" cy="2323466"/>
                              </a:xfrm>
                              <a:prstGeom prst="triangle">
                                <a:avLst/>
                              </a:prstGeom>
                              <a:noFill/>
                              <a:ln>
                                <a:solidFill>
                                  <a:schemeClr val="accent1">
                                    <a:lumMod val="40000"/>
                                    <a:lumOff val="60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grpSp>
                          <wpg:cNvPr id="40" name="Group 40"/>
                          <wpg:cNvGrpSpPr/>
                          <wpg:grpSpPr>
                            <a:xfrm>
                              <a:off x="-6806" y="438150"/>
                              <a:ext cx="4588331" cy="4541926"/>
                              <a:chOff x="-6806" y="0"/>
                              <a:chExt cx="4588331" cy="4541926"/>
                            </a:xfrm>
                          </wpg:grpSpPr>
                          <wps:wsp>
                            <wps:cNvPr id="41" name="Text Box 41"/>
                            <wps:cNvSpPr txBox="1"/>
                            <wps:spPr>
                              <a:xfrm>
                                <a:off x="270" y="81794"/>
                                <a:ext cx="1181100" cy="118945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181C7A0D" w14:textId="77777777" w:rsidR="0002287D" w:rsidRPr="00EE7B30" w:rsidRDefault="0002287D" w:rsidP="0002287D">
                                  <w:pPr>
                                    <w:rPr>
                                      <w:b/>
                                      <w:color w:val="FFFFFF" w:themeColor="background1"/>
                                      <w:sz w:val="18"/>
                                      <w:szCs w:val="18"/>
                                    </w:rPr>
                                  </w:pPr>
                                  <w:r w:rsidRPr="00EE7B30">
                                    <w:rPr>
                                      <w:color w:val="FFFFFF" w:themeColor="background1"/>
                                      <w:sz w:val="18"/>
                                      <w:szCs w:val="18"/>
                                    </w:rPr>
                                    <w:t>Over 230</w:t>
                                  </w:r>
                                  <w:r w:rsidRPr="00EE7B30">
                                    <w:rPr>
                                      <w:b/>
                                      <w:color w:val="FFFFFF" w:themeColor="background1"/>
                                      <w:sz w:val="18"/>
                                      <w:szCs w:val="18"/>
                                    </w:rPr>
                                    <w:t xml:space="preserve"> student societies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42" name="Text Box 42"/>
                            <wps:cNvSpPr txBox="1"/>
                            <wps:spPr>
                              <a:xfrm>
                                <a:off x="1029801" y="1002060"/>
                                <a:ext cx="1286315" cy="1315229"/>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178306BD" w14:textId="6EDA60D4" w:rsidR="0002287D" w:rsidRPr="00EE7B30" w:rsidRDefault="0002287D" w:rsidP="00EE7B30">
                                  <w:pPr>
                                    <w:jc w:val="right"/>
                                    <w:rPr>
                                      <w:b/>
                                      <w:color w:val="BDD6EE" w:themeColor="accent1" w:themeTint="66"/>
                                      <w:sz w:val="14"/>
                                      <w:szCs w:val="14"/>
                                    </w:rPr>
                                  </w:pPr>
                                  <w:r w:rsidRPr="00EE7B30">
                                    <w:rPr>
                                      <w:b/>
                                      <w:color w:val="BDD6EE" w:themeColor="accent1" w:themeTint="66"/>
                                      <w:sz w:val="14"/>
                                      <w:szCs w:val="14"/>
                                    </w:rPr>
                                    <w:t xml:space="preserve">Swimming pool, </w:t>
                                  </w:r>
                                  <w:r w:rsidRPr="00EE7B30">
                                    <w:rPr>
                                      <w:color w:val="BDD6EE" w:themeColor="accent1" w:themeTint="66"/>
                                      <w:sz w:val="14"/>
                                      <w:szCs w:val="14"/>
                                    </w:rPr>
                                    <w:t>climbing wall,</w:t>
                                  </w:r>
                                  <w:r w:rsidRPr="00EE7B30">
                                    <w:rPr>
                                      <w:b/>
                                      <w:color w:val="BDD6EE" w:themeColor="accent1" w:themeTint="66"/>
                                      <w:sz w:val="14"/>
                                      <w:szCs w:val="14"/>
                                    </w:rPr>
                                    <w:t xml:space="preserve"> gym, </w:t>
                                  </w:r>
                                  <w:r w:rsidRPr="00EE7B30">
                                    <w:rPr>
                                      <w:color w:val="BDD6EE" w:themeColor="accent1" w:themeTint="66"/>
                                      <w:sz w:val="14"/>
                                      <w:szCs w:val="14"/>
                                    </w:rPr>
                                    <w:t>sauna,</w:t>
                                  </w:r>
                                  <w:r w:rsidRPr="00EE7B30">
                                    <w:rPr>
                                      <w:b/>
                                      <w:color w:val="BDD6EE" w:themeColor="accent1" w:themeTint="66"/>
                                      <w:sz w:val="14"/>
                                      <w:szCs w:val="14"/>
                                    </w:rPr>
                                    <w:t xml:space="preserve"> athletics track, </w:t>
                                  </w:r>
                                  <w:r w:rsidR="00951C74">
                                    <w:rPr>
                                      <w:color w:val="BDD6EE" w:themeColor="accent1" w:themeTint="66"/>
                                      <w:sz w:val="14"/>
                                      <w:szCs w:val="14"/>
                                    </w:rPr>
                                    <w:t>tennis centre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43" name="Text Box 43"/>
                            <wps:cNvSpPr txBox="1"/>
                            <wps:spPr>
                              <a:xfrm>
                                <a:off x="3486150" y="0"/>
                                <a:ext cx="1095375" cy="121221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18A6351D" w14:textId="77777777" w:rsidR="0002287D" w:rsidRPr="00EE7B30" w:rsidRDefault="0002287D" w:rsidP="00EE7B30">
                                  <w:pPr>
                                    <w:jc w:val="right"/>
                                    <w:rPr>
                                      <w:b/>
                                      <w:color w:val="BDD6EE" w:themeColor="accent1" w:themeTint="66"/>
                                      <w:sz w:val="14"/>
                                      <w:szCs w:val="14"/>
                                    </w:rPr>
                                  </w:pPr>
                                  <w:r w:rsidRPr="00EE7B30">
                                    <w:rPr>
                                      <w:color w:val="BDD6EE" w:themeColor="accent1" w:themeTint="66"/>
                                      <w:sz w:val="14"/>
                                      <w:szCs w:val="14"/>
                                    </w:rPr>
                                    <w:t>One of the biggest</w:t>
                                  </w:r>
                                  <w:r w:rsidRPr="00EE7B30">
                                    <w:rPr>
                                      <w:b/>
                                      <w:color w:val="BDD6EE" w:themeColor="accent1" w:themeTint="66"/>
                                      <w:sz w:val="14"/>
                                      <w:szCs w:val="14"/>
                                    </w:rPr>
                                    <w:t xml:space="preserve"> Students’ Unions </w:t>
                                  </w:r>
                                  <w:r w:rsidRPr="00EE7B30">
                                    <w:rPr>
                                      <w:color w:val="BDD6EE" w:themeColor="accent1" w:themeTint="66"/>
                                      <w:sz w:val="14"/>
                                      <w:szCs w:val="14"/>
                                    </w:rPr>
                                    <w:t>in the country</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44" name="Text Box 44"/>
                            <wps:cNvSpPr txBox="1"/>
                            <wps:spPr>
                              <a:xfrm>
                                <a:off x="387615" y="3532277"/>
                                <a:ext cx="1673301" cy="1009649"/>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3B5052B5" w14:textId="127F893C" w:rsidR="0002287D" w:rsidRPr="00EE7B30" w:rsidRDefault="0002287D" w:rsidP="00EE7B30">
                                  <w:pPr>
                                    <w:jc w:val="right"/>
                                    <w:rPr>
                                      <w:b/>
                                      <w:color w:val="BDD6EE" w:themeColor="accent1" w:themeTint="66"/>
                                      <w:sz w:val="18"/>
                                      <w:szCs w:val="18"/>
                                    </w:rPr>
                                  </w:pPr>
                                  <w:r w:rsidRPr="00EE7B30">
                                    <w:rPr>
                                      <w:color w:val="BDD6EE" w:themeColor="accent1" w:themeTint="66"/>
                                      <w:sz w:val="18"/>
                                      <w:szCs w:val="18"/>
                                    </w:rPr>
                                    <w:t xml:space="preserve">Campus accommodation with </w:t>
                                  </w:r>
                                  <w:r w:rsidRPr="00EE7B30">
                                    <w:rPr>
                                      <w:b/>
                                      <w:color w:val="BDD6EE" w:themeColor="accent1" w:themeTint="66"/>
                                      <w:sz w:val="18"/>
                                      <w:szCs w:val="18"/>
                                    </w:rPr>
                                    <w:t xml:space="preserve">Wi-Fi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45" name="Text Box 45"/>
                            <wps:cNvSpPr txBox="1"/>
                            <wps:spPr>
                              <a:xfrm>
                                <a:off x="-6806" y="2186518"/>
                                <a:ext cx="1238251" cy="1533524"/>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1381B3F0" w14:textId="77777777" w:rsidR="0002287D" w:rsidRPr="00EE7B30" w:rsidRDefault="0002287D" w:rsidP="0002287D">
                                  <w:pPr>
                                    <w:rPr>
                                      <w:color w:val="FFFFFF" w:themeColor="background1"/>
                                      <w:sz w:val="13"/>
                                      <w:szCs w:val="13"/>
                                    </w:rPr>
                                  </w:pPr>
                                  <w:r w:rsidRPr="00EE7B30">
                                    <w:rPr>
                                      <w:color w:val="FFFFFF" w:themeColor="background1"/>
                                      <w:sz w:val="13"/>
                                      <w:szCs w:val="13"/>
                                    </w:rPr>
                                    <w:t xml:space="preserve">Cinema, theatre, conference hall and art gallery, in our own </w:t>
                                  </w:r>
                                  <w:r w:rsidRPr="00EE7B30">
                                    <w:rPr>
                                      <w:b/>
                                      <w:color w:val="FFFFFF" w:themeColor="background1"/>
                                      <w:sz w:val="13"/>
                                      <w:szCs w:val="13"/>
                                    </w:rPr>
                                    <w:t>Warwick Arts Centre</w:t>
                                  </w:r>
                                  <w:r w:rsidRPr="00EE7B30">
                                    <w:rPr>
                                      <w:color w:val="FFFFFF" w:themeColor="background1"/>
                                      <w:sz w:val="13"/>
                                      <w:szCs w:val="13"/>
                                    </w:rPr>
                                    <w:t xml:space="preserve">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46" name="Text Box 46"/>
                            <wps:cNvSpPr txBox="1"/>
                            <wps:spPr>
                              <a:xfrm>
                                <a:off x="2552699" y="1176857"/>
                                <a:ext cx="1162049" cy="963571"/>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71E0AAEB" w14:textId="77777777" w:rsidR="0002287D" w:rsidRPr="00EE7B30" w:rsidRDefault="0002287D" w:rsidP="0002287D">
                                  <w:pPr>
                                    <w:rPr>
                                      <w:b/>
                                      <w:color w:val="FFFFFF" w:themeColor="background1"/>
                                      <w:sz w:val="20"/>
                                      <w:szCs w:val="20"/>
                                    </w:rPr>
                                  </w:pPr>
                                  <w:r w:rsidRPr="00EE7B30">
                                    <w:rPr>
                                      <w:color w:val="FFFFFF" w:themeColor="background1"/>
                                      <w:sz w:val="20"/>
                                      <w:szCs w:val="20"/>
                                    </w:rPr>
                                    <w:t>70</w:t>
                                  </w:r>
                                  <w:r w:rsidRPr="00EE7B30">
                                    <w:rPr>
                                      <w:b/>
                                      <w:color w:val="FFFFFF" w:themeColor="background1"/>
                                      <w:sz w:val="20"/>
                                      <w:szCs w:val="20"/>
                                    </w:rPr>
                                    <w:t xml:space="preserve"> sports clubs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g:grpSp>
                      <pic:pic xmlns:pic="http://schemas.openxmlformats.org/drawingml/2006/picture">
                        <pic:nvPicPr>
                          <pic:cNvPr id="48" name="Picture 48"/>
                          <pic:cNvPicPr>
                            <a:picLocks noChangeAspect="1"/>
                          </pic:cNvPicPr>
                        </pic:nvPicPr>
                        <pic:blipFill>
                          <a:blip r:embed="rId25" cstate="print">
                            <a:extLst>
                              <a:ext uri="{28A0092B-C50C-407E-A947-70E740481C1C}">
                                <a14:useLocalDpi xmlns:a14="http://schemas.microsoft.com/office/drawing/2010/main" val="0"/>
                              </a:ext>
                            </a:extLst>
                          </a:blip>
                          <a:stretch>
                            <a:fillRect/>
                          </a:stretch>
                        </pic:blipFill>
                        <pic:spPr>
                          <a:xfrm>
                            <a:off x="3333750" y="4105275"/>
                            <a:ext cx="3200400" cy="2133600"/>
                          </a:xfrm>
                          <a:prstGeom prst="rect">
                            <a:avLst/>
                          </a:prstGeom>
                        </pic:spPr>
                      </pic:pic>
                    </wpg:wgp>
                  </a:graphicData>
                </a:graphic>
                <wp14:sizeRelH relativeFrom="margin">
                  <wp14:pctWidth>0</wp14:pctWidth>
                </wp14:sizeRelH>
                <wp14:sizeRelV relativeFrom="margin">
                  <wp14:pctHeight>0</wp14:pctHeight>
                </wp14:sizeRelV>
              </wp:anchor>
            </w:drawing>
          </mc:Choice>
          <mc:Fallback>
            <w:pict>
              <v:group w14:anchorId="63F177E5" id="Group 4" o:spid="_x0000_s1039" style="position:absolute;margin-left:-32pt;margin-top:9.35pt;width:514.85pt;height:734.45pt;z-index:251711488;mso-width-relative:margin;mso-height-relative:margin" coordorigin="-41,-678" coordsize="65382,93274"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">
                <v:shape id="Text Box 21" o:spid="_x0000_s1040" type="#_x0000_t202" style="position:absolute;left:33147;top:17145;width:31965;height:217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kHxJMQA&#10;AADbAAAADwAAAGRycy9kb3ducmV2LnhtbESPQWvCQBSE7wX/w/IEL6VuEqlI6ioaKAr1oNbeH9ln&#10;Etx9G7LbGP99t1DocZj5ZpjlerBG9NT5xrGCdJqAIC6dbrhScPl8f1mA8AFZo3FMCh7kYb0aPS0x&#10;1+7OJ+rPoRKxhH2OCuoQ2lxKX9Zk0U9dSxy9q+sshii7SuoO77HcGpklyVxabDgu1NhSUVN5O39b&#10;BdnMfLweFwd7CM+Xhyn0dveVDEpNxsPmDUSgIfyH/+i9jlwKv1/iD5CrH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ZB8STEAAAA2wAAAA8AAAAAAAAAAAAAAAAAmAIAAGRycy9k&#10;b3ducmV2LnhtbFBLBQYAAAAABAAEAPUAAACJAwAAAAA=&#10;" filled="f" strokecolor="#bdd6ee [1300]">
                  <v:textbox style="mso-next-textbox:#Text Box 49">
                    <w:txbxContent>
                      <w:p w14:paraId="2CA393BE" w14:textId="0011A8E5" w:rsidR="00A6435B" w:rsidRPr="00AD5D1C" w:rsidRDefault="00A6435B">
                        <w:pPr>
                          <w:rPr>
                            <w:b/>
                            <w:color w:val="9CC2E5" w:themeColor="accent1" w:themeTint="99"/>
                            <w14:textOutline w14:w="9525" w14:cap="rnd" w14:cmpd="sng" w14:algn="ctr">
                              <w14:noFill/>
                              <w14:prstDash w14:val="solid"/>
                              <w14:bevel/>
                            </w14:textOutline>
                          </w:rPr>
                        </w:pPr>
                        <w:r w:rsidRPr="00AD5D1C">
                          <w:rPr>
                            <w:b/>
                            <w:color w:val="9CC2E5" w:themeColor="accent1" w:themeTint="99"/>
                            <w14:textOutline w14:w="9525" w14:cap="rnd" w14:cmpd="sng" w14:algn="ctr">
                              <w14:noFill/>
                              <w14:prstDash w14:val="solid"/>
                              <w14:bevel/>
                            </w14:textOutline>
                          </w:rPr>
                          <w:t>BA Sociology and Quantitative Methods</w:t>
                        </w:r>
                        <w:r w:rsidR="00EC6530" w:rsidRPr="00AD5D1C">
                          <w:rPr>
                            <w:b/>
                            <w:color w:val="9CC2E5" w:themeColor="accent1" w:themeTint="99"/>
                            <w14:textOutline w14:w="9525" w14:cap="rnd" w14:cmpd="sng" w14:algn="ctr">
                              <w14:noFill/>
                              <w14:prstDash w14:val="solid"/>
                              <w14:bevel/>
                            </w14:textOutline>
                          </w:rPr>
                          <w:t xml:space="preserve"> </w:t>
                        </w:r>
                        <w:r w:rsidRPr="00AD5D1C">
                          <w:rPr>
                            <w:color w:val="9CC2E5" w:themeColor="accent1" w:themeTint="99"/>
                            <w14:textOutline w14:w="9525" w14:cap="rnd" w14:cmpd="sng" w14:algn="ctr">
                              <w14:noFill/>
                              <w14:prstDash w14:val="solid"/>
                              <w14:bevel/>
                            </w14:textOutline>
                          </w:rPr>
                          <w:t>UCAS Code 52L8</w:t>
                        </w:r>
                      </w:p>
                      <w:p w14:paraId="14D9ECEC" w14:textId="40C344FB" w:rsidR="00A6435B" w:rsidRPr="00992F3E" w:rsidRDefault="00A6435B" w:rsidP="000C37C2">
                        <w:pPr>
                          <w:rPr>
                            <w:color w:val="000000" w:themeColor="text1"/>
                            <w14:textOutline w14:w="9525" w14:cap="rnd" w14:cmpd="sng" w14:algn="ctr">
                              <w14:noFill/>
                              <w14:prstDash w14:val="solid"/>
                              <w14:bevel/>
                            </w14:textOutline>
                          </w:rPr>
                        </w:pPr>
                        <w:r w:rsidRPr="00AD5D1C">
                          <w:rPr>
                            <w:color w:val="000000" w:themeColor="text1"/>
                            <w14:textOutline w14:w="9525" w14:cap="rnd" w14:cmpd="sng" w14:algn="ctr">
                              <w14:noFill/>
                              <w14:prstDash w14:val="solid"/>
                              <w14:bevel/>
                            </w14:textOutline>
                          </w:rPr>
                          <w:t xml:space="preserve">As well as giving students a core grounding in the discipline of </w:t>
                        </w:r>
                        <w:r w:rsidRPr="00951C74">
                          <w:rPr>
                            <w:b/>
                            <w:color w:val="000000" w:themeColor="text1"/>
                            <w14:textOutline w14:w="9525" w14:cap="rnd" w14:cmpd="sng" w14:algn="ctr">
                              <w14:noFill/>
                              <w14:prstDash w14:val="solid"/>
                              <w14:bevel/>
                            </w14:textOutline>
                          </w:rPr>
                          <w:t>Sociology</w:t>
                        </w:r>
                        <w:r w:rsidRPr="00AD5D1C">
                          <w:rPr>
                            <w:color w:val="000000" w:themeColor="text1"/>
                            <w14:textOutline w14:w="9525" w14:cap="rnd" w14:cmpd="sng" w14:algn="ctr">
                              <w14:noFill/>
                              <w14:prstDash w14:val="solid"/>
                              <w14:bevel/>
                            </w14:textOutline>
                          </w:rPr>
                          <w:t xml:space="preserve">, this degree prepares students to work in ways that help to understand, participate and intervene in </w:t>
                        </w:r>
                        <w:r w:rsidR="00992F3E">
                          <w:rPr>
                            <w:color w:val="000000" w:themeColor="text1"/>
                            <w14:textOutline w14:w="9525" w14:cap="rnd" w14:cmpd="sng" w14:algn="ctr">
                              <w14:noFill/>
                              <w14:prstDash w14:val="solid"/>
                              <w14:bevel/>
                            </w14:textOutline>
                          </w:rPr>
                          <w:t xml:space="preserve">a data-driven digital society. </w:t>
                        </w:r>
                        <w:r w:rsidRPr="00AD5D1C">
                          <w:rPr>
                            <w:color w:val="000000" w:themeColor="text1"/>
                            <w14:textOutline w14:w="9525" w14:cap="rnd" w14:cmpd="sng" w14:algn="ctr">
                              <w14:noFill/>
                              <w14:prstDash w14:val="solid"/>
                              <w14:bevel/>
                            </w14:textOutline>
                          </w:rPr>
                          <w:t xml:space="preserve">The degree is specifically designed so that students can engage with real sociological problems using cutting-edge data analysis. </w:t>
                        </w:r>
                      </w:p>
                    </w:txbxContent>
                  </v:textbox>
                </v:shape>
                <v:shape id="Text Box 22" o:spid="_x0000_s1041" type="#_x0000_t202" style="position:absolute;left:95;top:17145;width:32550;height:217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pNvU8QA&#10;AADbAAAADwAAAGRycy9kb3ducmV2LnhtbESPQWvCQBSE7wX/w/IKvZRmY6QlpK6iQqmgB03T+yP7&#10;moTuvg3ZrcZ/7wpCj8PMN8PMl6M14kSD7xwrmCYpCOLa6Y4bBdXXx0sOwgdkjcYxKbiQh+Vi8jDH&#10;QrszH+lUhkbEEvYFKmhD6Aspfd2SRZ+4njh6P26wGKIcGqkHPMdya2SWpm/SYsdxocWeNi3Vv+Wf&#10;VZDNzO71kO/tPjxXF7PR68/vdFTq6XFcvYMINIb/8J3e6shlcPsSf4BcXA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aTb1PEAAAA2wAAAA8AAAAAAAAAAAAAAAAAmAIAAGRycy9k&#10;b3ducmV2LnhtbFBLBQYAAAAABAAEAPUAAACJAwAAAAA=&#10;" filled="f" strokecolor="#bdd6ee [1300]">
                  <v:textbox>
                    <w:txbxContent>
                      <w:p w14:paraId="3077C73F" w14:textId="648F8F9A" w:rsidR="00A6435B" w:rsidRPr="00EC6530" w:rsidRDefault="00A6435B">
                        <w:pPr>
                          <w:rPr>
                            <w:b/>
                            <w:color w:val="9CC2E5" w:themeColor="accent1" w:themeTint="99"/>
                          </w:rPr>
                        </w:pPr>
                        <w:r w:rsidRPr="0051546D">
                          <w:rPr>
                            <w:b/>
                            <w:color w:val="9CC2E5" w:themeColor="accent1" w:themeTint="99"/>
                          </w:rPr>
                          <w:t>BA Politics, International Studies and Quantitative Methods</w:t>
                        </w:r>
                        <w:r w:rsidR="00EC6530">
                          <w:rPr>
                            <w:b/>
                            <w:color w:val="9CC2E5" w:themeColor="accent1" w:themeTint="99"/>
                          </w:rPr>
                          <w:t xml:space="preserve"> </w:t>
                        </w:r>
                        <w:r w:rsidRPr="00EC6530">
                          <w:rPr>
                            <w:color w:val="9CC2E5" w:themeColor="accent1" w:themeTint="99"/>
                          </w:rPr>
                          <w:t>UCAS Code 7L29</w:t>
                        </w:r>
                      </w:p>
                      <w:p w14:paraId="35D7D662" w14:textId="2FD95F00" w:rsidR="00A6435B" w:rsidRPr="00C959ED" w:rsidRDefault="00A6435B" w:rsidP="00C959ED">
                        <w:r>
                          <w:t xml:space="preserve">As well as giving a core grounding in </w:t>
                        </w:r>
                        <w:r w:rsidRPr="00951C74">
                          <w:rPr>
                            <w:b/>
                          </w:rPr>
                          <w:t>Politics and International Studies</w:t>
                        </w:r>
                        <w:r>
                          <w:t>, the degree will prepare students to work in ways that help</w:t>
                        </w:r>
                        <w:r w:rsidR="00992F3E">
                          <w:t xml:space="preserve"> to analyse quantitative data. </w:t>
                        </w:r>
                        <w:r>
                          <w:t xml:space="preserve">The degree is designed to emphasize the link between big substantive themes in the discipline (such as security, poverty, democracy, national politics, foreign policy and so on) and different quantitative tools. </w:t>
                        </w:r>
                      </w:p>
                    </w:txbxContent>
                  </v:textbox>
                </v:shape>
                <v:shape id="Text Box 31" o:spid="_x0000_s1042" type="#_x0000_t202" style="position:absolute;left:-41;top:-678;width:65157;height:1716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SQMMUA&#10;AADbAAAADwAAAGRycy9kb3ducmV2LnhtbESPQWvCQBSE7wX/w/IEL6VutCA1dRNEFNqDh6ZKr4/s&#10;axLNvg27q4n/visUPA4z8w2zygfTiis531hWMJsmIIhLqxuuFBy+dy9vIHxA1thaJgU38pBno6cV&#10;ptr2/EXXIlQiQtinqKAOoUul9GVNBv3UdsTR+7XOYIjSVVI77CPctHKeJAtpsOG4UGNHm5rKc3Ex&#10;CoZF/9k8H38c7m+707zT20Ox3Co1GQ/rdxCBhvAI/7c/tILXGdy/xB8gsz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4JJAwxQAAANsAAAAPAAAAAAAAAAAAAAAAAJgCAABkcnMv&#10;ZG93bnJldi54bWxQSwUGAAAAAAQABAD1AAAAigMAAAAA&#10;" fillcolor="#bdd6ee [1300]" stroked="f">
                  <v:textbox style="mso-fit-shape-to-text:t">
                    <w:txbxContent>
                      <w:p w14:paraId="3F289D2E" w14:textId="77777777" w:rsidR="00AD5D1C" w:rsidRPr="00AD5D1C" w:rsidRDefault="00AD5D1C">
                        <w:pPr>
                          <w:rPr>
                            <w:color w:val="FFFFFF" w:themeColor="background1"/>
                            <w:sz w:val="32"/>
                            <w:szCs w:val="32"/>
                          </w:rPr>
                        </w:pPr>
                        <w:r w:rsidRPr="00AD5D1C">
                          <w:rPr>
                            <w:color w:val="FFFFFF" w:themeColor="background1"/>
                            <w:sz w:val="32"/>
                            <w:szCs w:val="32"/>
                          </w:rPr>
                          <w:t xml:space="preserve">Undergraduate Quantitative Methods Degrees at Warwick University </w:t>
                        </w:r>
                      </w:p>
                      <w:p w14:paraId="1422CAB3" w14:textId="422BEDC7" w:rsidR="00AD5D1C" w:rsidRPr="00951C74" w:rsidRDefault="00AD5D1C" w:rsidP="00606F2D">
                        <w:pPr>
                          <w:rPr>
                            <w:b/>
                            <w:color w:val="FFFFFF" w:themeColor="background1"/>
                          </w:rPr>
                        </w:pPr>
                        <w:r w:rsidRPr="00AD5D1C">
                          <w:rPr>
                            <w:color w:val="FFFFFF" w:themeColor="background1"/>
                          </w:rPr>
                          <w:t xml:space="preserve">Warwick University has developed two new undergraduate degrees. These degrees enable you to develop a strong grounding in the discipline of either </w:t>
                        </w:r>
                        <w:r w:rsidRPr="00951C74">
                          <w:rPr>
                            <w:b/>
                            <w:color w:val="FFFFFF" w:themeColor="background1"/>
                          </w:rPr>
                          <w:t>Politics &amp; International Studies</w:t>
                        </w:r>
                        <w:r w:rsidRPr="00AD5D1C">
                          <w:rPr>
                            <w:color w:val="FFFFFF" w:themeColor="background1"/>
                          </w:rPr>
                          <w:t xml:space="preserve"> or </w:t>
                        </w:r>
                        <w:r w:rsidRPr="00951C74">
                          <w:rPr>
                            <w:b/>
                            <w:color w:val="FFFFFF" w:themeColor="background1"/>
                          </w:rPr>
                          <w:t>Sociology</w:t>
                        </w:r>
                        <w:r w:rsidRPr="00AD5D1C">
                          <w:rPr>
                            <w:color w:val="FFFFFF" w:themeColor="background1"/>
                          </w:rPr>
                          <w:t>, while also gaining advanced skill</w:t>
                        </w:r>
                        <w:r w:rsidR="00951C74">
                          <w:rPr>
                            <w:color w:val="FFFFFF" w:themeColor="background1"/>
                          </w:rPr>
                          <w:t xml:space="preserve">s in </w:t>
                        </w:r>
                        <w:r w:rsidR="00951C74" w:rsidRPr="00951C74">
                          <w:rPr>
                            <w:b/>
                            <w:color w:val="FFFFFF" w:themeColor="background1"/>
                          </w:rPr>
                          <w:t>quantitative methods</w:t>
                        </w:r>
                        <w:r w:rsidRPr="00AD5D1C">
                          <w:rPr>
                            <w:color w:val="FFFFFF" w:themeColor="background1"/>
                          </w:rPr>
                          <w:t xml:space="preserve">. Both degrees offer a </w:t>
                        </w:r>
                        <w:r w:rsidRPr="00812E67">
                          <w:rPr>
                            <w:b/>
                            <w:color w:val="FFFFFF" w:themeColor="background1"/>
                            <w:sz w:val="28"/>
                            <w:szCs w:val="28"/>
                            <w:u w:val="single"/>
                          </w:rPr>
                          <w:t>4-week paid placement period</w:t>
                        </w:r>
                        <w:r w:rsidRPr="00AD5D1C">
                          <w:rPr>
                            <w:color w:val="FFFFFF" w:themeColor="background1"/>
                          </w:rPr>
                          <w:t xml:space="preserve">. Current placement employers include: </w:t>
                        </w:r>
                        <w:r w:rsidRPr="00951C74">
                          <w:rPr>
                            <w:b/>
                            <w:color w:val="FFFFFF" w:themeColor="background1"/>
                          </w:rPr>
                          <w:t xml:space="preserve">Institute for Social and Economic Research, National Centre for Social Research, Office for National Statistics, Demos, </w:t>
                        </w:r>
                        <w:proofErr w:type="spellStart"/>
                        <w:r w:rsidRPr="00951C74">
                          <w:rPr>
                            <w:b/>
                            <w:color w:val="FFFFFF" w:themeColor="background1"/>
                          </w:rPr>
                          <w:t>Ipsos</w:t>
                        </w:r>
                        <w:proofErr w:type="spellEnd"/>
                        <w:r w:rsidRPr="00951C74">
                          <w:rPr>
                            <w:b/>
                            <w:color w:val="FFFFFF" w:themeColor="background1"/>
                          </w:rPr>
                          <w:t xml:space="preserve"> MORI, Family and Childcare Trust, Coventry Citizens Advice Bureau, Joseph Rowntree Foundation. </w:t>
                        </w:r>
                        <w:bookmarkStart w:id="1" w:name="_GoBack"/>
                        <w:bookmarkEnd w:id="1"/>
                      </w:p>
                    </w:txbxContent>
                  </v:textbox>
                </v:shape>
                <v:shape id="Text Box 1" o:spid="_x0000_s1043" type="#_x0000_t202" style="position:absolute;top:39909;width:28581;height:1683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" filled="f" stroked="f">
                  <v:textbox style="mso-fit-shape-to-text:t">
                    <w:txbxContent>
                      <w:p w14:paraId="1E06C4C1" w14:textId="77777777" w:rsidR="00AD5D1C" w:rsidRPr="000A11F8" w:rsidRDefault="00AD5D1C">
                        <w:pPr>
                          <w:rPr>
                            <w:b/>
                            <w:color w:val="BDD6EE" w:themeColor="accent1" w:themeTint="66"/>
                            <w:sz w:val="28"/>
                            <w:szCs w:val="28"/>
                          </w:rPr>
                        </w:pPr>
                        <w:r w:rsidRPr="000A11F8">
                          <w:rPr>
                            <w:b/>
                            <w:color w:val="BDD6EE" w:themeColor="accent1" w:themeTint="66"/>
                            <w:sz w:val="28"/>
                            <w:szCs w:val="28"/>
                          </w:rPr>
                          <w:t>Your student experience at Warwick</w:t>
                        </w:r>
                      </w:p>
                      <w:p w14:paraId="04B6D4DE" w14:textId="77777777" w:rsidR="00AD5D1C" w:rsidRPr="00471FAB" w:rsidRDefault="00AD5D1C" w:rsidP="00471FAB">
                        <w:pPr>
                          <w:rPr>
                            <w:noProof/>
                          </w:rPr>
                        </w:pPr>
                        <w:r>
                          <w:t xml:space="preserve">With a wide range of extra-curricular activities, you’ll never be short of something to do. As well as outstanding academic and research activities, you can expect the following from your time at Warwick:  </w:t>
                        </w:r>
                      </w:p>
                    </w:txbxContent>
                  </v:textbox>
                </v:shape>
                <v:shape id="Text Box 47" o:spid="_x0000_s1044" type="#_x0000_t202" style="position:absolute;left:33337;top:65151;width:31833;height:274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1r1QsIA&#10;AADbAAAADwAAAGRycy9kb3ducmV2LnhtbESPQYvCMBSE74L/ITzBm6Yusko1igjK4mFlrXh+Ns+2&#10;2LzUJq31328WFjwOM/MNs1x3phQt1a6wrGAyjkAQp1YXnCk4J7vRHITzyBpLy6TgRQ7Wq35vibG2&#10;T/6h9uQzESDsYlSQe1/FUro0J4NubCvi4N1sbdAHWWdS1/gMcFPKjyj6lAYLDgs5VrTNKb2fGhMo&#10;h++mSbKLsw+/3c/k/njVx1ap4aDbLEB46vw7/N/+0gqmM/j7En6AXP0C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zWvVCwgAAANsAAAAPAAAAAAAAAAAAAAAAAJgCAABkcnMvZG93&#10;bnJldi54bWxQSwUGAAAAAAQABAD1AAAAhwMAAAAA&#10;" fillcolor="#bdd6ee [1300]" stroked="f">
                  <v:textbox>
                    <w:txbxContent>
                      <w:p w14:paraId="3954061C" w14:textId="7B929F86" w:rsidR="0002287D" w:rsidRPr="002E0EBC" w:rsidRDefault="0002287D">
                        <w:pPr>
                          <w:rPr>
                            <w:b/>
                            <w:color w:val="FFFFFF" w:themeColor="background1"/>
                          </w:rPr>
                        </w:pPr>
                        <w:r w:rsidRPr="002E0EBC">
                          <w:rPr>
                            <w:b/>
                            <w:color w:val="FFFFFF" w:themeColor="background1"/>
                          </w:rPr>
                          <w:t>Warwick University – some facts and figures:</w:t>
                        </w:r>
                      </w:p>
                      <w:p w14:paraId="216DDDFA" w14:textId="08CA3149" w:rsidR="002E0EBC" w:rsidRPr="002E0EBC" w:rsidRDefault="002E0EBC" w:rsidP="002E0EBC">
                        <w:pPr>
                          <w:pStyle w:val="ListParagraph"/>
                          <w:numPr>
                            <w:ilvl w:val="0"/>
                            <w:numId w:val="1"/>
                          </w:numPr>
                          <w:rPr>
                            <w:color w:val="FFFFFF" w:themeColor="background1"/>
                          </w:rPr>
                        </w:pPr>
                        <w:r w:rsidRPr="002E0EBC">
                          <w:rPr>
                            <w:color w:val="FFFFFF" w:themeColor="background1"/>
                          </w:rPr>
                          <w:t>Founded in 1965</w:t>
                        </w:r>
                      </w:p>
                      <w:p w14:paraId="376069DE" w14:textId="35A7C9EC" w:rsidR="002E0EBC" w:rsidRPr="002E0EBC" w:rsidRDefault="002E0EBC" w:rsidP="002E0EBC">
                        <w:pPr>
                          <w:pStyle w:val="ListParagraph"/>
                          <w:numPr>
                            <w:ilvl w:val="0"/>
                            <w:numId w:val="1"/>
                          </w:numPr>
                          <w:rPr>
                            <w:color w:val="FFFFFF" w:themeColor="background1"/>
                          </w:rPr>
                        </w:pPr>
                        <w:r w:rsidRPr="002E0EBC">
                          <w:rPr>
                            <w:color w:val="FFFFFF" w:themeColor="background1"/>
                          </w:rPr>
                          <w:t xml:space="preserve">A campus based on 290 hectares </w:t>
                        </w:r>
                      </w:p>
                      <w:p w14:paraId="006B2119" w14:textId="77777777" w:rsidR="002E0EBC" w:rsidRPr="002E0EBC" w:rsidRDefault="002E0EBC" w:rsidP="002E0EBC">
                        <w:pPr>
                          <w:pStyle w:val="ListParagraph"/>
                          <w:numPr>
                            <w:ilvl w:val="0"/>
                            <w:numId w:val="1"/>
                          </w:numPr>
                          <w:rPr>
                            <w:color w:val="FFFFFF" w:themeColor="background1"/>
                          </w:rPr>
                        </w:pPr>
                        <w:r w:rsidRPr="002E0EBC">
                          <w:rPr>
                            <w:color w:val="FFFFFF" w:themeColor="background1"/>
                          </w:rPr>
                          <w:t xml:space="preserve">Four faculties: Arts, Medicine, Science and Social Sciences </w:t>
                        </w:r>
                      </w:p>
                      <w:p w14:paraId="0CBDC819" w14:textId="77777777" w:rsidR="002E0EBC" w:rsidRPr="002E0EBC" w:rsidRDefault="002E0EBC" w:rsidP="00017085">
                        <w:pPr>
                          <w:pStyle w:val="ListParagraph"/>
                          <w:numPr>
                            <w:ilvl w:val="0"/>
                            <w:numId w:val="1"/>
                          </w:numPr>
                          <w:rPr>
                            <w:color w:val="FFFFFF" w:themeColor="background1"/>
                          </w:rPr>
                        </w:pPr>
                        <w:r w:rsidRPr="002E0EBC">
                          <w:rPr>
                            <w:color w:val="FFFFFF" w:themeColor="background1"/>
                          </w:rPr>
                          <w:t>Around 24</w:t>
                        </w:r>
                        <w:r w:rsidR="0002287D" w:rsidRPr="002E0EBC">
                          <w:rPr>
                            <w:color w:val="FFFFFF" w:themeColor="background1"/>
                          </w:rPr>
                          <w:t xml:space="preserve">,600 students </w:t>
                        </w:r>
                        <w:r w:rsidRPr="002E0EBC">
                          <w:rPr>
                            <w:color w:val="FFFFFF" w:themeColor="background1"/>
                          </w:rPr>
                          <w:t>and 2,3</w:t>
                        </w:r>
                        <w:r w:rsidR="0002287D" w:rsidRPr="002E0EBC">
                          <w:rPr>
                            <w:color w:val="FFFFFF" w:themeColor="background1"/>
                          </w:rPr>
                          <w:t>00 academic and research staff</w:t>
                        </w:r>
                        <w:r w:rsidRPr="002E0EBC">
                          <w:rPr>
                            <w:color w:val="FFFFFF" w:themeColor="background1"/>
                          </w:rPr>
                          <w:t>.</w:t>
                        </w:r>
                        <w:r w:rsidR="0002287D" w:rsidRPr="002E0EBC">
                          <w:rPr>
                            <w:color w:val="FFFFFF" w:themeColor="background1"/>
                          </w:rPr>
                          <w:t xml:space="preserve"> </w:t>
                        </w:r>
                      </w:p>
                      <w:p w14:paraId="0AE19DA3" w14:textId="3195BDA7" w:rsidR="002E0EBC" w:rsidRPr="002E0EBC" w:rsidRDefault="002E0EBC" w:rsidP="00017085">
                        <w:pPr>
                          <w:pStyle w:val="ListParagraph"/>
                          <w:numPr>
                            <w:ilvl w:val="0"/>
                            <w:numId w:val="1"/>
                          </w:numPr>
                          <w:rPr>
                            <w:color w:val="FFFFFF" w:themeColor="background1"/>
                          </w:rPr>
                        </w:pPr>
                        <w:r w:rsidRPr="002E0EBC">
                          <w:rPr>
                            <w:color w:val="FFFFFF" w:themeColor="background1"/>
                          </w:rPr>
                          <w:t>C</w:t>
                        </w:r>
                        <w:r w:rsidR="0002287D" w:rsidRPr="002E0EBC">
                          <w:rPr>
                            <w:color w:val="FFFFFF" w:themeColor="background1"/>
                          </w:rPr>
                          <w:t>onsistently listed in the Top 10 UK universities in the media league tables</w:t>
                        </w:r>
                      </w:p>
                      <w:p w14:paraId="03E4E16A" w14:textId="77777777" w:rsidR="002E0EBC" w:rsidRPr="002E0EBC" w:rsidRDefault="002E0EBC" w:rsidP="00017085">
                        <w:pPr>
                          <w:pStyle w:val="ListParagraph"/>
                          <w:numPr>
                            <w:ilvl w:val="0"/>
                            <w:numId w:val="1"/>
                          </w:numPr>
                          <w:rPr>
                            <w:color w:val="FFFFFF" w:themeColor="background1"/>
                          </w:rPr>
                        </w:pPr>
                        <w:r w:rsidRPr="002E0EBC">
                          <w:rPr>
                            <w:color w:val="FFFFFF" w:themeColor="background1"/>
                          </w:rPr>
                          <w:t>R</w:t>
                        </w:r>
                        <w:r w:rsidR="0002287D" w:rsidRPr="002E0EBC">
                          <w:rPr>
                            <w:color w:val="FFFFFF" w:themeColor="background1"/>
                          </w:rPr>
                          <w:t>anked 48</w:t>
                        </w:r>
                        <w:r w:rsidR="0002287D" w:rsidRPr="002E0EBC">
                          <w:rPr>
                            <w:color w:val="FFFFFF" w:themeColor="background1"/>
                            <w:vertAlign w:val="superscript"/>
                          </w:rPr>
                          <w:t>th</w:t>
                        </w:r>
                        <w:r w:rsidR="0002287D" w:rsidRPr="002E0EBC">
                          <w:rPr>
                            <w:color w:val="FFFFFF" w:themeColor="background1"/>
                          </w:rPr>
                          <w:t xml:space="preserve"> in the QS World </w:t>
                        </w:r>
                        <w:r w:rsidRPr="002E0EBC">
                          <w:rPr>
                            <w:color w:val="FFFFFF" w:themeColor="background1"/>
                          </w:rPr>
                          <w:t>University Rankings in 2015/16</w:t>
                        </w:r>
                      </w:p>
                      <w:p w14:paraId="7EF4452B" w14:textId="5D060F5A" w:rsidR="0002287D" w:rsidRPr="002E0EBC" w:rsidRDefault="002E0EBC" w:rsidP="00017085">
                        <w:pPr>
                          <w:pStyle w:val="ListParagraph"/>
                          <w:numPr>
                            <w:ilvl w:val="0"/>
                            <w:numId w:val="1"/>
                          </w:numPr>
                          <w:rPr>
                            <w:color w:val="FFFFFF" w:themeColor="background1"/>
                          </w:rPr>
                        </w:pPr>
                        <w:r w:rsidRPr="002E0EBC">
                          <w:rPr>
                            <w:color w:val="FFFFFF" w:themeColor="background1"/>
                          </w:rPr>
                          <w:t>O</w:t>
                        </w:r>
                        <w:r w:rsidR="0002287D" w:rsidRPr="002E0EBC">
                          <w:rPr>
                            <w:color w:val="FFFFFF" w:themeColor="background1"/>
                          </w:rPr>
                          <w:t xml:space="preserve">ver 200 undergraduate degrees across 36 departments and centres. </w:t>
                        </w:r>
                      </w:p>
                    </w:txbxContent>
                  </v:textbox>
                </v:shape>
                <v:group id="Group 32" o:spid="_x0000_s1045" style="position:absolute;left:1143;top:58293;width:29670;height:33889" coordorigin="-68" coordsize="51864,54448"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ORallsQAAADbAAAA&#10;DwAAAAAAAAAAAAAAAACqAgAAZHJzL2Rvd25yZXYueG1sUEsFBgAAAAAEAAQA+gAAAJsDAAAAAA==&#10;">
                  <v:group id="Group 33" o:spid="_x0000_s1046" style="position:absolute;width:51796;height:54448" coordsize="60317,68508"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FZaAA3FAAAA2wAA&#10;AA8AAAAAAAAAAAAAAAAAqgIAAGRycy9kb3ducmV2LnhtbFBLBQYAAAAABAAEAPoAAACcAwAAAAA=&#10;">
                    <v:shapetype id="_x0000_t5" coordsize="21600,21600" o:spt="5" adj="10800" path="m@0,l,21600r21600,xe">
                      <v:stroke joinstyle="miter"/>
                      <v:formulas>
                        <v:f eqn="val #0"/>
                        <v:f eqn="prod #0 1 2"/>
                        <v:f eqn="sum @1 10800 0"/>
                      </v:formulas>
                      <v:path gradientshapeok="t" o:connecttype="custom" o:connectlocs="@0,0;@1,10800;0,21600;10800,21600;21600,21600;@2,10800" textboxrect="0,10800,10800,18000;5400,10800,16200,18000;10800,10800,21600,18000;0,7200,7200,21600;7200,7200,14400,21600;14400,7200,21600,21600"/>
                      <v:handles>
                        <v:h position="#0,topLeft" xrange="0,21600"/>
                      </v:handles>
                    </v:shapetype>
                    <v:shape id="Isosceles Triangle 1" o:spid="_x0000_s1047" type="#_x0000_t5" style="position:absolute;left:-1382;top:1382;width:26003;height:23240;rotation:9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StpHMUA&#10;AADbAAAADwAAAGRycy9kb3ducmV2LnhtbESPQWvCQBSE74X+h+UJvYhurCXYNBsphUJPBY0I3h7Z&#10;12xq9m2a3cb4711B8DjMzDdMvh5tKwbqfeNYwWKegCCunG64VrArP2crED4ga2wdk4IzeVgXjw85&#10;ZtqdeEPDNtQiQthnqMCE0GVS+sqQRT93HXH0flxvMUTZ11L3eIpw28rnJEmlxYbjgsGOPgxVx+2/&#10;VbCp99Pf7rxgX1bl38ocvof0darU02R8fwMRaAz38K39pRUsX+D6Jf4AWVw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JK2kcxQAAANsAAAAPAAAAAAAAAAAAAAAAAJgCAABkcnMv&#10;ZG93bnJldi54bWxQSwUGAAAAAAQABAD1AAAAigMAAAAA&#10;" fillcolor="#bdd6ee [1300]" strokecolor="#bdd6ee [1300]" strokeweight="1pt"/>
                    <v:shape id="Isosceles Triangle 2" o:spid="_x0000_s1048" type="#_x0000_t5" style="position:absolute;left:27574;top:15288;width:26003;height:23234;rotation:9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mfMh8UA&#10;AADbAAAADwAAAGRycy9kb3ducmV2LnhtbESPQWvCQBSE74X+h+UJvYhurDTYNBsphUJPBY0I3h7Z&#10;12xq9m2a3cb4711B8DjMzDdMvh5tKwbqfeNYwWKegCCunG64VrArP2crED4ga2wdk4IzeVgXjw85&#10;ZtqdeEPDNtQiQthnqMCE0GVS+sqQRT93HXH0flxvMUTZ11L3eIpw28rnJEmlxYbjgsGOPgxVx+2/&#10;VbCp99Pf7rxgX1bl38ocvof0darU02R8fwMRaAz38K39pRUsX+D6Jf4AWVw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mZ8yHxQAAANsAAAAPAAAAAAAAAAAAAAAAAJgCAABkcnMv&#10;ZG93bnJldi54bWxQSwUGAAAAAAQABAD1AAAAigMAAAAA&#10;" fillcolor="#bdd6ee [1300]" strokecolor="#bdd6ee [1300]" strokeweight="1pt"/>
                    <v:shape id="Isosceles Triangle 4" o:spid="_x0000_s1049" type="#_x0000_t5" style="position:absolute;left:1476;top:15287;width:26003;height:23235;rotation:-9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xDmHcQA&#10;AADbAAAADwAAAGRycy9kb3ducmV2LnhtbESPQWvCQBSE74X+h+UJvdWNLYSauglWEAq9qFHo8ZF9&#10;JsHs27i7Ncm/dwuFHoeZ+YZZFaPpxI2cby0rWMwTEMSV1S3XCo7l9vkNhA/IGjvLpGAiD0X++LDC&#10;TNuB93Q7hFpECPsMFTQh9JmUvmrIoJ/bnjh6Z+sMhihdLbXDIcJNJ1+SJJUGW44LDfa0aai6HH6M&#10;Ave9PE+7vdx+La/DVKen8oP6Uqmn2bh+BxFoDP/hv/anVvCawu+X+ANkfg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8Q5h3EAAAA2wAAAA8AAAAAAAAAAAAAAAAAmAIAAGRycy9k&#10;b3ducmV2LnhtbFBLBQYAAAAABAAEAPUAAACJAwAAAAA=&#10;" filled="f" strokecolor="#bdd6ee [1300]" strokeweight="1pt"/>
                    <v:shape id="Isosceles Triangle 5" o:spid="_x0000_s1050" type="#_x0000_t5" style="position:absolute;left:791;top:43890;width:26003;height:23234;rotation:-9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FxDhsQA&#10;AADbAAAADwAAAGRycy9kb3ducmV2LnhtbESPQWvCQBSE7wX/w/KE3upGBavRVawgFHqpRsHjI/tM&#10;gtm36e5qkn/fLRQ8DjPzDbPadKYWD3K+sqxgPEpAEOdWV1woOGX7tzkIH5A11pZJQU8eNuvBywpT&#10;bVs+0OMYChEh7FNUUIbQpFL6vCSDfmQb4uhdrTMYonSF1A7bCDe1nCTJTBqsOC6U2NCupPx2vBsF&#10;7rK49t8Huf9a/LR9MTtnH9RkSr0Ou+0SRKAuPMP/7U+tYPoOf1/iD5DrX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BcQ4bEAAAA2wAAAA8AAAAAAAAAAAAAAAAAmAIAAGRycy9k&#10;b3ducmV2LnhtbFBLBQYAAAAABAAEAPUAAACJAwAAAAA=&#10;" filled="f" strokecolor="#bdd6ee [1300]" strokeweight="1pt"/>
                    <v:shape id="Isosceles Triangle 6" o:spid="_x0000_s1051" type="#_x0000_t5" style="position:absolute;left:-1382;top:29194;width:26004;height:23234;rotation:9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GZjGcIA&#10;AADbAAAADwAAAGRycy9kb3ducmV2LnhtbERPz2vCMBS+D/wfwhN2KZq6gWg1igwGOw3aymC3R/Ns&#10;qs1LbbK2/vfLYbDjx/d7f5xsKwbqfeNYwWqZgiCunG64VnAu3xcbED4ga2wdk4IHeTgeZk97zLQb&#10;OaehCLWIIewzVGBC6DIpfWXIol+6jjhyF9dbDBH2tdQ9jjHctvIlTdfSYsOxwWBHb4aqW/FjFeT1&#10;V3LtHiv2ZVXeN+b7c1hvE6We59NpByLQFP7Ff+4PreA1jo1f4g+Qh1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IZmMZwgAAANsAAAAPAAAAAAAAAAAAAAAAAJgCAABkcnMvZG93&#10;bnJldi54bWxQSwUGAAAAAAQABAD1AAAAhwMAAAAA&#10;" fillcolor="#bdd6ee [1300]" strokecolor="#bdd6ee [1300]" strokeweight="1pt"/>
                    <v:shape id="Isosceles Triangle 7" o:spid="_x0000_s1052" type="#_x0000_t5" style="position:absolute;left:34314;top:3667;width:26003;height:23235;rotation:9707542fd;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ea4sUA&#10;AADbAAAADwAAAGRycy9kb3ducmV2LnhtbESPQWvCQBSE70L/w/IKvYS6aQVJo6tIIVAKHmq8eHtm&#10;n0ls9m3Y3cT037uFQo/DzHzDrLeT6cRIzreWFbzMUxDEldUt1wqOZfGcgfABWWNnmRT8kIft5mG2&#10;xlzbG3/ReAi1iBD2OSpoQuhzKX3VkEE/tz1x9C7WGQxRulpqh7cIN518TdOlNNhyXGiwp/eGqu/D&#10;YBSc6HPRJUXSumyfDLvhdLbl1Sn19DjtViACTeE//Nf+0AoWb/D7Jf4Aubk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7B5rixQAAANsAAAAPAAAAAAAAAAAAAAAAAJgCAABkcnMv&#10;ZG93bnJldi54bWxQSwUGAAAAAAQABAD1AAAAigMAAAAA&#10;" filled="f" strokecolor="#bdd6ee [1300]" strokeweight="1pt"/>
                  </v:group>
                  <v:group id="Group 40" o:spid="_x0000_s1053" style="position:absolute;left:-68;top:4381;width:45883;height:45419" coordorigin="-68" coordsize="45883,4541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D+ju0HwwAAANsAAAAP&#10;AAAAAAAAAAAAAAAAAKoCAABkcnMvZG93bnJldi54bWxQSwUGAAAAAAQABAD6AAAAmgMAAAAA&#10;">
                    <v:shape id="Text Box 41" o:spid="_x0000_s1054" type="#_x0000_t202" style="position:absolute;left:2;top:817;width:11811;height:1189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OiQCcUA&#10;AADbAAAADwAAAGRycy9kb3ducmV2LnhtbESPQWvCQBSE74L/YXlCb7qJ1CLRVUJAWooetF68PbPP&#10;JJh9m2a3Sdpf3xUKPQ4z8w2z3g6mFh21rrKsIJ5FIIhzqysuFJw/dtMlCOeRNdaWScE3OdhuxqM1&#10;Jtr2fKTu5AsRIOwSVFB63yRSurwkg25mG+Lg3Wxr0AfZFlK32Ae4qeU8il6kwYrDQokNZSXl99OX&#10;UfCe7Q54vM7N8qfOXve3tPk8XxZKPU2GdAXC0+D/w3/tN63gOYbHl/AD5OYX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o6JAJxQAAANsAAAAPAAAAAAAAAAAAAAAAAJgCAABkcnMv&#10;ZG93bnJldi54bWxQSwUGAAAAAAQABAD1AAAAigMAAAAA&#10;" filled="f" stroked="f" strokeweight=".5pt">
                      <v:textbox>
                        <w:txbxContent>
                          <w:p w14:paraId="181C7A0D" w14:textId="77777777" w:rsidR="0002287D" w:rsidRPr="00EE7B30" w:rsidRDefault="0002287D" w:rsidP="0002287D">
                            <w:pPr>
                              <w:rPr>
                                <w:b/>
                                <w:color w:val="FFFFFF" w:themeColor="background1"/>
                                <w:sz w:val="18"/>
                                <w:szCs w:val="18"/>
                              </w:rPr>
                            </w:pPr>
                            <w:r w:rsidRPr="00EE7B30">
                              <w:rPr>
                                <w:color w:val="FFFFFF" w:themeColor="background1"/>
                                <w:sz w:val="18"/>
                                <w:szCs w:val="18"/>
                              </w:rPr>
                              <w:t>Over 230</w:t>
                            </w:r>
                            <w:r w:rsidRPr="00EE7B30">
                              <w:rPr>
                                <w:b/>
                                <w:color w:val="FFFFFF" w:themeColor="background1"/>
                                <w:sz w:val="18"/>
                                <w:szCs w:val="18"/>
                              </w:rPr>
                              <w:t xml:space="preserve"> student societies </w:t>
                            </w:r>
                          </w:p>
                        </w:txbxContent>
                      </v:textbox>
                    </v:shape>
                    <v:shape id="Text Box 42" o:spid="_x0000_s1055" type="#_x0000_t202" style="position:absolute;left:10298;top:10020;width:12863;height:1315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DoOfsUA&#10;AADbAAAADwAAAGRycy9kb3ducmV2LnhtbESPT4vCMBTE7wv7HcJb8LamFhXpGkUKsiJ68M/F29vm&#10;2Rabl24TtfrpjSB4HGbmN8x42ppKXKhxpWUFvW4EgjizuuRcwX43/x6BcB5ZY2WZFNzIwXTy+THG&#10;RNsrb+iy9bkIEHYJKii8rxMpXVaQQde1NXHwjrYx6INscqkbvAa4qWQcRUNpsOSwUGBNaUHZaXs2&#10;CpbpfI2bv9iM7lX6uzrO6v/9YaBU56ud/YDw1Pp3+NVeaAX9GJ5fwg+Qkw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YOg5+xQAAANsAAAAPAAAAAAAAAAAAAAAAAJgCAABkcnMv&#10;ZG93bnJldi54bWxQSwUGAAAAAAQABAD1AAAAigMAAAAA&#10;" filled="f" stroked="f" strokeweight=".5pt">
                      <v:textbox>
                        <w:txbxContent>
                          <w:p w14:paraId="178306BD" w14:textId="6EDA60D4" w:rsidR="0002287D" w:rsidRPr="00EE7B30" w:rsidRDefault="0002287D" w:rsidP="00EE7B30">
                            <w:pPr>
                              <w:jc w:val="right"/>
                              <w:rPr>
                                <w:b/>
                                <w:color w:val="BDD6EE" w:themeColor="accent1" w:themeTint="66"/>
                                <w:sz w:val="14"/>
                                <w:szCs w:val="14"/>
                              </w:rPr>
                            </w:pPr>
                            <w:r w:rsidRPr="00EE7B30">
                              <w:rPr>
                                <w:b/>
                                <w:color w:val="BDD6EE" w:themeColor="accent1" w:themeTint="66"/>
                                <w:sz w:val="14"/>
                                <w:szCs w:val="14"/>
                              </w:rPr>
                              <w:t xml:space="preserve">Swimming pool, </w:t>
                            </w:r>
                            <w:r w:rsidRPr="00EE7B30">
                              <w:rPr>
                                <w:color w:val="BDD6EE" w:themeColor="accent1" w:themeTint="66"/>
                                <w:sz w:val="14"/>
                                <w:szCs w:val="14"/>
                              </w:rPr>
                              <w:t>climbing wall,</w:t>
                            </w:r>
                            <w:r w:rsidRPr="00EE7B30">
                              <w:rPr>
                                <w:b/>
                                <w:color w:val="BDD6EE" w:themeColor="accent1" w:themeTint="66"/>
                                <w:sz w:val="14"/>
                                <w:szCs w:val="14"/>
                              </w:rPr>
                              <w:t xml:space="preserve"> gym, </w:t>
                            </w:r>
                            <w:r w:rsidRPr="00EE7B30">
                              <w:rPr>
                                <w:color w:val="BDD6EE" w:themeColor="accent1" w:themeTint="66"/>
                                <w:sz w:val="14"/>
                                <w:szCs w:val="14"/>
                              </w:rPr>
                              <w:t>sauna,</w:t>
                            </w:r>
                            <w:r w:rsidRPr="00EE7B30">
                              <w:rPr>
                                <w:b/>
                                <w:color w:val="BDD6EE" w:themeColor="accent1" w:themeTint="66"/>
                                <w:sz w:val="14"/>
                                <w:szCs w:val="14"/>
                              </w:rPr>
                              <w:t xml:space="preserve"> athletics track, </w:t>
                            </w:r>
                            <w:r w:rsidR="00951C74">
                              <w:rPr>
                                <w:color w:val="BDD6EE" w:themeColor="accent1" w:themeTint="66"/>
                                <w:sz w:val="14"/>
                                <w:szCs w:val="14"/>
                              </w:rPr>
                              <w:t>tennis centre</w:t>
                            </w:r>
                          </w:p>
                        </w:txbxContent>
                      </v:textbox>
                    </v:shape>
                    <v:shape id="Text Box 43" o:spid="_x0000_s1056" type="#_x0000_t202" style="position:absolute;left:34861;width:10954;height:1212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3ar5cUA&#10;AADbAAAADwAAAGRycy9kb3ducmV2LnhtbESPT4vCMBTE7wt+h/AEb2uq64pUo0hBVsQ9+Ofi7dk8&#10;22LzUpuo1U+/WRA8DjPzG2Yya0wpblS7wrKCXjcCQZxaXXCmYL9bfI5AOI+ssbRMCh7kYDZtfUww&#10;1vbOG7ptfSYChF2MCnLvq1hKl+Zk0HVtRRy8k60N+iDrTOoa7wFuStmPoqE0WHBYyLGiJKf0vL0a&#10;Batk8YubY9+MnmXysz7Nq8v+8K1Up93MxyA8Nf4dfrWXWsHgC/6/hB8gp3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3dqvlxQAAANsAAAAPAAAAAAAAAAAAAAAAAJgCAABkcnMv&#10;ZG93bnJldi54bWxQSwUGAAAAAAQABAD1AAAAigMAAAAA&#10;" filled="f" stroked="f" strokeweight=".5pt">
                      <v:textbox>
                        <w:txbxContent>
                          <w:p w14:paraId="18A6351D" w14:textId="77777777" w:rsidR="0002287D" w:rsidRPr="00EE7B30" w:rsidRDefault="0002287D" w:rsidP="00EE7B30">
                            <w:pPr>
                              <w:jc w:val="right"/>
                              <w:rPr>
                                <w:b/>
                                <w:color w:val="BDD6EE" w:themeColor="accent1" w:themeTint="66"/>
                                <w:sz w:val="14"/>
                                <w:szCs w:val="14"/>
                              </w:rPr>
                            </w:pPr>
                            <w:r w:rsidRPr="00EE7B30">
                              <w:rPr>
                                <w:color w:val="BDD6EE" w:themeColor="accent1" w:themeTint="66"/>
                                <w:sz w:val="14"/>
                                <w:szCs w:val="14"/>
                              </w:rPr>
                              <w:t>One of the biggest</w:t>
                            </w:r>
                            <w:r w:rsidRPr="00EE7B30">
                              <w:rPr>
                                <w:b/>
                                <w:color w:val="BDD6EE" w:themeColor="accent1" w:themeTint="66"/>
                                <w:sz w:val="14"/>
                                <w:szCs w:val="14"/>
                              </w:rPr>
                              <w:t xml:space="preserve"> Students’ Unions </w:t>
                            </w:r>
                            <w:r w:rsidRPr="00EE7B30">
                              <w:rPr>
                                <w:color w:val="BDD6EE" w:themeColor="accent1" w:themeTint="66"/>
                                <w:sz w:val="14"/>
                                <w:szCs w:val="14"/>
                              </w:rPr>
                              <w:t>in the country</w:t>
                            </w:r>
                          </w:p>
                        </w:txbxContent>
                      </v:textbox>
                    </v:shape>
                    <v:shape id="Text Box 44" o:spid="_x0000_s1057" type="#_x0000_t202" style="position:absolute;left:3876;top:35322;width:16733;height:1009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J8zkcUA&#10;AADbAAAADwAAAGRycy9kb3ducmV2LnhtbESPT4vCMBTE74LfITxhb5oqKqUaRQrisujBP5e9vW2e&#10;bbF5qU3U7n76jSB4HGbmN8x82ZpK3KlxpWUFw0EEgjizuuRcwem47scgnEfWWFkmBb/kYLnoduaY&#10;aPvgPd0PPhcBwi5BBYX3dSKlywoy6Aa2Jg7e2TYGfZBNLnWDjwA3lRxF0VQaLDksFFhTWlB2OdyM&#10;gq90vcP9z8jEf1W62Z5X9fX0PVHqo9euZiA8tf4dfrU/tYLxGJ5fwg+Qi3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4nzORxQAAANsAAAAPAAAAAAAAAAAAAAAAAJgCAABkcnMv&#10;ZG93bnJldi54bWxQSwUGAAAAAAQABAD1AAAAigMAAAAA&#10;" filled="f" stroked="f" strokeweight=".5pt">
                      <v:textbox>
                        <w:txbxContent>
                          <w:p w14:paraId="3B5052B5" w14:textId="127F893C" w:rsidR="0002287D" w:rsidRPr="00EE7B30" w:rsidRDefault="0002287D" w:rsidP="00EE7B30">
                            <w:pPr>
                              <w:jc w:val="right"/>
                              <w:rPr>
                                <w:b/>
                                <w:color w:val="BDD6EE" w:themeColor="accent1" w:themeTint="66"/>
                                <w:sz w:val="18"/>
                                <w:szCs w:val="18"/>
                              </w:rPr>
                            </w:pPr>
                            <w:r w:rsidRPr="00EE7B30">
                              <w:rPr>
                                <w:color w:val="BDD6EE" w:themeColor="accent1" w:themeTint="66"/>
                                <w:sz w:val="18"/>
                                <w:szCs w:val="18"/>
                              </w:rPr>
                              <w:t xml:space="preserve">Campus accommodation with </w:t>
                            </w:r>
                            <w:r w:rsidRPr="00EE7B30">
                              <w:rPr>
                                <w:b/>
                                <w:color w:val="BDD6EE" w:themeColor="accent1" w:themeTint="66"/>
                                <w:sz w:val="18"/>
                                <w:szCs w:val="18"/>
                              </w:rPr>
                              <w:t xml:space="preserve">Wi-Fi  </w:t>
                            </w:r>
                          </w:p>
                        </w:txbxContent>
                      </v:textbox>
                    </v:shape>
                    <v:shape id="Text Box 45" o:spid="_x0000_s1058" type="#_x0000_t202" style="position:absolute;left:-68;top:21865;width:12382;height:1533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9OWCsUA&#10;AADbAAAADwAAAGRycy9kb3ducmV2LnhtbESPQWvCQBSE74X+h+UJvdWN0ohEVwkBaSn2oPXi7Zl9&#10;JsHs2zS7TaK/3i0IPQ4z8w2zXA+mFh21rrKsYDKOQBDnVldcKDh8b17nIJxH1lhbJgVXcrBePT8t&#10;MdG25x11e1+IAGGXoILS+yaR0uUlGXRj2xAH72xbgz7ItpC6xT7ATS2nUTSTBisOCyU2lJWUX/a/&#10;RsFntvnC3Wlq5rc6e9+e0+bncIyVehkN6QKEp8H/hx/tD63gLYa/L+EHyNU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X05YKxQAAANsAAAAPAAAAAAAAAAAAAAAAAJgCAABkcnMv&#10;ZG93bnJldi54bWxQSwUGAAAAAAQABAD1AAAAigMAAAAA&#10;" filled="f" stroked="f" strokeweight=".5pt">
                      <v:textbox>
                        <w:txbxContent>
                          <w:p w14:paraId="1381B3F0" w14:textId="77777777" w:rsidR="0002287D" w:rsidRPr="00EE7B30" w:rsidRDefault="0002287D" w:rsidP="0002287D">
                            <w:pPr>
                              <w:rPr>
                                <w:color w:val="FFFFFF" w:themeColor="background1"/>
                                <w:sz w:val="13"/>
                                <w:szCs w:val="13"/>
                              </w:rPr>
                            </w:pPr>
                            <w:r w:rsidRPr="00EE7B30">
                              <w:rPr>
                                <w:color w:val="FFFFFF" w:themeColor="background1"/>
                                <w:sz w:val="13"/>
                                <w:szCs w:val="13"/>
                              </w:rPr>
                              <w:t xml:space="preserve">Cinema, theatre, conference hall and art gallery, in our own </w:t>
                            </w:r>
                            <w:r w:rsidRPr="00EE7B30">
                              <w:rPr>
                                <w:b/>
                                <w:color w:val="FFFFFF" w:themeColor="background1"/>
                                <w:sz w:val="13"/>
                                <w:szCs w:val="13"/>
                              </w:rPr>
                              <w:t>Warwick Arts Centre</w:t>
                            </w:r>
                            <w:r w:rsidRPr="00EE7B30">
                              <w:rPr>
                                <w:color w:val="FFFFFF" w:themeColor="background1"/>
                                <w:sz w:val="13"/>
                                <w:szCs w:val="13"/>
                              </w:rPr>
                              <w:t xml:space="preserve">  </w:t>
                            </w:r>
                          </w:p>
                        </w:txbxContent>
                      </v:textbox>
                    </v:shape>
                    <v:shape id="Text Box 46" o:spid="_x0000_s1059" type="#_x0000_t202" style="position:absolute;left:25526;top:11768;width:11621;height:963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wEIfcUA&#10;AADbAAAADwAAAGRycy9kb3ducmV2LnhtbESPQWvCQBSE7wX/w/IEb3VjUJHUVSQgFWkPWi/entln&#10;Err7Nma3MfXXdwuFHoeZ+YZZrntrREetrx0rmIwTEMSF0zWXCk4f2+cFCB+QNRrHpOCbPKxXg6cl&#10;Ztrd+UDdMZQiQthnqKAKocmk9EVFFv3YNcTRu7rWYoiyLaVu8R7h1sg0SebSYs1xocKG8oqKz+OX&#10;VbDPt+94uKR28TD569t109xO55lSo2G/eQERqA//4b/2TiuYzuH3S/wBcvU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nAQh9xQAAANsAAAAPAAAAAAAAAAAAAAAAAJgCAABkcnMv&#10;ZG93bnJldi54bWxQSwUGAAAAAAQABAD1AAAAigMAAAAA&#10;" filled="f" stroked="f" strokeweight=".5pt">
                      <v:textbox>
                        <w:txbxContent>
                          <w:p w14:paraId="71E0AAEB" w14:textId="77777777" w:rsidR="0002287D" w:rsidRPr="00EE7B30" w:rsidRDefault="0002287D" w:rsidP="0002287D">
                            <w:pPr>
                              <w:rPr>
                                <w:b/>
                                <w:color w:val="FFFFFF" w:themeColor="background1"/>
                                <w:sz w:val="20"/>
                                <w:szCs w:val="20"/>
                              </w:rPr>
                            </w:pPr>
                            <w:r w:rsidRPr="00EE7B30">
                              <w:rPr>
                                <w:color w:val="FFFFFF" w:themeColor="background1"/>
                                <w:sz w:val="20"/>
                                <w:szCs w:val="20"/>
                              </w:rPr>
                              <w:t>70</w:t>
                            </w:r>
                            <w:r w:rsidRPr="00EE7B30">
                              <w:rPr>
                                <w:b/>
                                <w:color w:val="FFFFFF" w:themeColor="background1"/>
                                <w:sz w:val="20"/>
                                <w:szCs w:val="20"/>
                              </w:rPr>
                              <w:t xml:space="preserve"> sports clubs </w:t>
                            </w:r>
                          </w:p>
                        </w:txbxContent>
                      </v:textbox>
                    </v:shape>
                  </v:group>
                </v:group>
                <v:shape id="Picture 48" o:spid="_x0000_s1060" type="#_x0000_t75" style="position:absolute;left:33337;top:41052;width:32004;height:21336;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Auz6Z3CAAAA2wAAAA8AAABkcnMvZG93bnJldi54bWxET8uKwjAU3Q/4D+EKboYxVUSkGkUsghvB&#10;xzjD7C7NtS02N6WJbfXrzUKY5eG8F6vOlKKh2hWWFYyGEQji1OqCMwXf5+3XDITzyBpLy6TgQQ5W&#10;y97HAmNtWz5Sc/KZCCHsYlSQe1/FUro0J4NuaCviwF1tbdAHWGdS19iGcFPKcRRNpcGCQ0OOFW1y&#10;Sm+nu1Fgs+Jn//w7Xvz585eSpD082slBqUG/W89BeOr8v/jt3mkFkzA2fAk/QC5fAA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ALs+mdwgAAANsAAAAPAAAAAAAAAAAAAAAAAJ8C&#10;AABkcnMvZG93bnJldi54bWxQSwUGAAAAAAQABAD3AAAAjgMAAAAA&#10;">
                  <v:imagedata r:id="rId26" o:title=""/>
                  <v:path arrowok="t"/>
                </v:shape>
              </v:group>
            </w:pict>
          </mc:Fallback>
        </mc:AlternateContent>
      </w:r>
    </w:p>
    <w:p w14:paraId="091EC0A7" w14:textId="6C9D0A92" w:rsidR="0051546D" w:rsidRDefault="0051546D">
      <w:pPr>
        <w:rPr>
          <w:b/>
        </w:rPr>
      </w:pPr>
    </w:p>
    <w:p w14:paraId="7BD17798" w14:textId="35A22FD6" w:rsidR="0051546D" w:rsidRDefault="0051546D">
      <w:pPr>
        <w:rPr>
          <w:b/>
        </w:rPr>
      </w:pPr>
    </w:p>
    <w:p w14:paraId="2DE5F383" w14:textId="30FA8267" w:rsidR="0051546D" w:rsidRDefault="0051546D">
      <w:pPr>
        <w:rPr>
          <w:b/>
        </w:rPr>
      </w:pPr>
    </w:p>
    <w:p w14:paraId="69BBB4A4" w14:textId="06E4B1D9" w:rsidR="0051546D" w:rsidRDefault="0051546D">
      <w:pPr>
        <w:rPr>
          <w:b/>
        </w:rPr>
      </w:pPr>
    </w:p>
    <w:p w14:paraId="610DDF6D" w14:textId="5609FD30" w:rsidR="0051546D" w:rsidRDefault="0051546D">
      <w:pPr>
        <w:rPr>
          <w:b/>
        </w:rPr>
      </w:pPr>
    </w:p>
    <w:p w14:paraId="6F20E94E" w14:textId="77777777" w:rsidR="00DA664D" w:rsidRDefault="00DA664D" w:rsidP="00DA664D">
      <w:pPr>
        <w:ind w:left="720" w:firstLine="720"/>
        <w:jc w:val="right"/>
        <w:rPr>
          <w:b/>
        </w:rPr>
      </w:pPr>
    </w:p>
    <w:p w14:paraId="2371B286" w14:textId="13693C18" w:rsidR="00E43B83" w:rsidRDefault="00E43B83"/>
    <w:p w14:paraId="5BDA8CC1" w14:textId="7A907C0A" w:rsidR="00E43B83" w:rsidRDefault="00E43B83"/>
    <w:p w14:paraId="6A56AC4A" w14:textId="6C6D9FCB" w:rsidR="00E43B83" w:rsidRDefault="00E43B83"/>
    <w:p w14:paraId="1A1C8D78" w14:textId="15332572" w:rsidR="00E43B83" w:rsidRDefault="00E43B83"/>
    <w:p w14:paraId="73287938" w14:textId="0912022F" w:rsidR="00935B2F" w:rsidRDefault="00935B2F"/>
    <w:p w14:paraId="72BF3B6C" w14:textId="5C47D7D9" w:rsidR="00935B2F" w:rsidRDefault="00935B2F"/>
    <w:p w14:paraId="1412CFB3" w14:textId="56392527" w:rsidR="00935B2F" w:rsidRDefault="0097786E">
      <w:r>
        <w:t xml:space="preserve"> </w:t>
      </w:r>
    </w:p>
    <w:p w14:paraId="30B6B396" w14:textId="075DEC8A" w:rsidR="00935B2F" w:rsidRDefault="00935B2F"/>
    <w:p w14:paraId="6C1445C0" w14:textId="6527FFB7" w:rsidR="00935B2F" w:rsidRDefault="00935B2F"/>
    <w:p w14:paraId="60C4C2CC" w14:textId="728D5BD5" w:rsidR="00935B2F" w:rsidRDefault="00935B2F"/>
    <w:p w14:paraId="7771E33F" w14:textId="40E542FA" w:rsidR="00935B2F" w:rsidRDefault="00935B2F"/>
    <w:p w14:paraId="6727F19A" w14:textId="19AB8F43" w:rsidR="00935B2F" w:rsidRDefault="00935B2F"/>
    <w:p w14:paraId="026C9BC2" w14:textId="4EAEBF0D" w:rsidR="00935B2F" w:rsidRDefault="00935B2F"/>
    <w:p w14:paraId="1BA009CA" w14:textId="5548F821" w:rsidR="00935B2F" w:rsidRDefault="00935B2F"/>
    <w:p w14:paraId="65A45995" w14:textId="7156B90B" w:rsidR="00935B2F" w:rsidRDefault="00935B2F"/>
    <w:p w14:paraId="6D0D99BE" w14:textId="16F1675C" w:rsidR="00935B2F" w:rsidRDefault="00935B2F"/>
    <w:p w14:paraId="3DD00E73" w14:textId="022A4351" w:rsidR="00935B2F" w:rsidRDefault="00935B2F"/>
    <w:p w14:paraId="71C73880" w14:textId="253A4F4B" w:rsidR="00935B2F" w:rsidRDefault="00935B2F"/>
    <w:p w14:paraId="02CF87D5" w14:textId="4BABA511" w:rsidR="00935B2F" w:rsidRDefault="00935B2F"/>
    <w:p w14:paraId="6E9A9745" w14:textId="564DCC53" w:rsidR="00935B2F" w:rsidRDefault="00935B2F"/>
    <w:p w14:paraId="18B6DA4F" w14:textId="778AE4AB" w:rsidR="00935B2F" w:rsidRDefault="00935B2F"/>
    <w:p w14:paraId="39E1B668" w14:textId="0BEC911F" w:rsidR="00935B2F" w:rsidRDefault="00ED7DE8">
      <w:r>
        <w:rPr>
          <w:noProof/>
          <w:lang w:eastAsia="en-GB"/>
        </w:rPr>
        <mc:AlternateContent>
          <mc:Choice Requires="wps">
            <w:drawing>
              <wp:anchor distT="0" distB="0" distL="114300" distR="114300" simplePos="0" relativeHeight="251729920" behindDoc="0" locked="0" layoutInCell="1" allowOverlap="1" wp14:anchorId="24105EB3" wp14:editId="35094413">
                <wp:simplePos x="0" y="0"/>
                <wp:positionH relativeFrom="column">
                  <wp:posOffset>1043940</wp:posOffset>
                </wp:positionH>
                <wp:positionV relativeFrom="paragraph">
                  <wp:posOffset>190500</wp:posOffset>
                </wp:positionV>
                <wp:extent cx="1285200" cy="1141200"/>
                <wp:effectExtent l="0" t="29845" r="57150" b="57150"/>
                <wp:wrapNone/>
                <wp:docPr id="10" name="Isosceles Triangle 2"/>
                <wp:cNvGraphicFramePr/>
                <a:graphic xmlns:a="http://schemas.openxmlformats.org/drawingml/2006/main">
                  <a:graphicData uri="http://schemas.microsoft.com/office/word/2010/wordprocessingShape">
                    <wps:wsp>
                      <wps:cNvSpPr/>
                      <wps:spPr>
                        <a:xfrm rot="5400000">
                          <a:off x="0" y="0"/>
                          <a:ext cx="1285200" cy="1141200"/>
                        </a:xfrm>
                        <a:prstGeom prst="triangle">
                          <a:avLst/>
                        </a:prstGeom>
                        <a:solidFill>
                          <a:schemeClr val="accent1">
                            <a:lumMod val="40000"/>
                            <a:lumOff val="60000"/>
                          </a:schemeClr>
                        </a:solidFill>
                        <a:ln>
                          <a:solidFill>
                            <a:schemeClr val="accent1">
                              <a:lumMod val="40000"/>
                              <a:lumOff val="60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CE4A11A" id="Isosceles Triangle 2" o:spid="_x0000_s1026" type="#_x0000_t5" style="position:absolute;margin-left:82.2pt;margin-top:15pt;width:101.2pt;height:89.85pt;rotation:90;z-index:251729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" fillcolor="#bdd6ee [1300]" strokecolor="#bdd6ee [1300]" strokeweight="1pt"/>
            </w:pict>
          </mc:Fallback>
        </mc:AlternateContent>
      </w:r>
    </w:p>
    <w:p w14:paraId="546BEE5D" w14:textId="0D87FD33" w:rsidR="00E43B83" w:rsidRDefault="007868CD">
      <w:r>
        <w:rPr>
          <w:noProof/>
          <w:lang w:eastAsia="en-GB"/>
        </w:rPr>
        <mc:AlternateContent>
          <mc:Choice Requires="wps">
            <w:drawing>
              <wp:anchor distT="0" distB="0" distL="114300" distR="114300" simplePos="0" relativeHeight="251731968" behindDoc="0" locked="0" layoutInCell="1" allowOverlap="1" wp14:anchorId="41DD1A4A" wp14:editId="7808E8A6">
                <wp:simplePos x="0" y="0"/>
                <wp:positionH relativeFrom="column">
                  <wp:posOffset>1076537</wp:posOffset>
                </wp:positionH>
                <wp:positionV relativeFrom="paragraph">
                  <wp:posOffset>62442</wp:posOffset>
                </wp:positionV>
                <wp:extent cx="777875" cy="1028700"/>
                <wp:effectExtent l="0" t="0" r="0" b="12700"/>
                <wp:wrapNone/>
                <wp:docPr id="14" name="Text Box 14"/>
                <wp:cNvGraphicFramePr/>
                <a:graphic xmlns:a="http://schemas.openxmlformats.org/drawingml/2006/main">
                  <a:graphicData uri="http://schemas.microsoft.com/office/word/2010/wordprocessingShape">
                    <wps:wsp>
                      <wps:cNvSpPr txBox="1"/>
                      <wps:spPr>
                        <a:xfrm>
                          <a:off x="0" y="0"/>
                          <a:ext cx="777875" cy="102870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257E50EB" w14:textId="502ED91C" w:rsidR="00D009E2" w:rsidRPr="007868CD" w:rsidRDefault="00D009E2" w:rsidP="00D009E2">
                            <w:pPr>
                              <w:rPr>
                                <w:b/>
                                <w:color w:val="FFFFFF" w:themeColor="background1"/>
                                <w:sz w:val="15"/>
                                <w:szCs w:val="15"/>
                              </w:rPr>
                            </w:pPr>
                            <w:r w:rsidRPr="007868CD">
                              <w:rPr>
                                <w:color w:val="FFFFFF" w:themeColor="background1"/>
                                <w:sz w:val="15"/>
                                <w:szCs w:val="15"/>
                              </w:rPr>
                              <w:t>C</w:t>
                            </w:r>
                            <w:r w:rsidR="007868CD" w:rsidRPr="007868CD">
                              <w:rPr>
                                <w:color w:val="FFFFFF" w:themeColor="background1"/>
                                <w:sz w:val="15"/>
                                <w:szCs w:val="15"/>
                              </w:rPr>
                              <w:t>af</w:t>
                            </w:r>
                            <w:r w:rsidR="007868CD" w:rsidRPr="007868CD">
                              <w:rPr>
                                <w:rFonts w:ascii="Calibri" w:hAnsi="Calibri"/>
                                <w:color w:val="FFFFFF" w:themeColor="background1"/>
                                <w:sz w:val="15"/>
                                <w:szCs w:val="15"/>
                              </w:rPr>
                              <w:t>é</w:t>
                            </w:r>
                            <w:r w:rsidR="007868CD" w:rsidRPr="007868CD">
                              <w:rPr>
                                <w:color w:val="FFFFFF" w:themeColor="background1"/>
                                <w:sz w:val="15"/>
                                <w:szCs w:val="15"/>
                              </w:rPr>
                              <w:t>s, banks, bars, hairdresser, supermarket and more all on campus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1DD1A4A" id="Text Box 14" o:spid="_x0000_s1061" type="#_x0000_t202" style="position:absolute;margin-left:84.75pt;margin-top:4.9pt;width:61.25pt;height:81pt;z-index:251731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" filled="f" stroked="f" strokeweight=".5pt">
                <v:textbox>
                  <w:txbxContent>
                    <w:p w14:paraId="257E50EB" w14:textId="502ED91C" w:rsidR="00D009E2" w:rsidRPr="007868CD" w:rsidRDefault="00D009E2" w:rsidP="00D009E2">
                      <w:pPr>
                        <w:rPr>
                          <w:b/>
                          <w:color w:val="FFFFFF" w:themeColor="background1"/>
                          <w:sz w:val="15"/>
                          <w:szCs w:val="15"/>
                        </w:rPr>
                      </w:pPr>
                      <w:r w:rsidRPr="007868CD">
                        <w:rPr>
                          <w:color w:val="FFFFFF" w:themeColor="background1"/>
                          <w:sz w:val="15"/>
                          <w:szCs w:val="15"/>
                        </w:rPr>
                        <w:t>C</w:t>
                      </w:r>
                      <w:r w:rsidR="007868CD" w:rsidRPr="007868CD">
                        <w:rPr>
                          <w:color w:val="FFFFFF" w:themeColor="background1"/>
                          <w:sz w:val="15"/>
                          <w:szCs w:val="15"/>
                        </w:rPr>
                        <w:t>af</w:t>
                      </w:r>
                      <w:r w:rsidR="007868CD" w:rsidRPr="007868CD">
                        <w:rPr>
                          <w:rFonts w:ascii="Calibri" w:hAnsi="Calibri"/>
                          <w:color w:val="FFFFFF" w:themeColor="background1"/>
                          <w:sz w:val="15"/>
                          <w:szCs w:val="15"/>
                        </w:rPr>
                        <w:t>é</w:t>
                      </w:r>
                      <w:r w:rsidR="007868CD" w:rsidRPr="007868CD">
                        <w:rPr>
                          <w:color w:val="FFFFFF" w:themeColor="background1"/>
                          <w:sz w:val="15"/>
                          <w:szCs w:val="15"/>
                        </w:rPr>
                        <w:t>s, banks, bars, hairdresser, supermarket and more all on campus</w:t>
                      </w:r>
                    </w:p>
                  </w:txbxContent>
                </v:textbox>
              </v:shape>
            </w:pict>
          </mc:Fallback>
        </mc:AlternateContent>
      </w:r>
    </w:p>
    <w:p w14:paraId="7D7724FB" w14:textId="1B93BFCE" w:rsidR="00E43B83" w:rsidRDefault="00E43B83"/>
    <w:sectPr w:rsidR="00E43B83">
      <w:headerReference w:type="default" r:id="rId27"/>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69FA595" w14:textId="77777777" w:rsidR="00F65D4F" w:rsidRDefault="00F65D4F" w:rsidP="00821C7C">
      <w:pPr>
        <w:spacing w:after="0" w:line="240" w:lineRule="auto"/>
      </w:pPr>
      <w:r>
        <w:separator/>
      </w:r>
    </w:p>
  </w:endnote>
  <w:endnote w:type="continuationSeparator" w:id="0">
    <w:p w14:paraId="57196C92" w14:textId="77777777" w:rsidR="00F65D4F" w:rsidRDefault="00F65D4F" w:rsidP="00821C7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Segoe UI">
    <w:panose1 w:val="020B0502040204020203"/>
    <w:charset w:val="00"/>
    <w:family w:val="swiss"/>
    <w:pitch w:val="variable"/>
    <w:sig w:usb0="E10022FF" w:usb1="C000E47F" w:usb2="00000029" w:usb3="00000000" w:csb0="000001DF" w:csb1="00000000"/>
  </w:font>
  <w:font w:name="Calibri Light">
    <w:panose1 w:val="020F0302020204030204"/>
    <w:charset w:val="00"/>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045311A" w14:textId="77777777" w:rsidR="00F65D4F" w:rsidRDefault="00F65D4F" w:rsidP="00821C7C">
      <w:pPr>
        <w:spacing w:after="0" w:line="240" w:lineRule="auto"/>
      </w:pPr>
      <w:r>
        <w:separator/>
      </w:r>
    </w:p>
  </w:footnote>
  <w:footnote w:type="continuationSeparator" w:id="0">
    <w:p w14:paraId="3BB64843" w14:textId="77777777" w:rsidR="00F65D4F" w:rsidRDefault="00F65D4F" w:rsidP="00821C7C">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1B0A0E9" w14:textId="77777777" w:rsidR="00821C7C" w:rsidRDefault="00EA6B19">
    <w:pPr>
      <w:pStyle w:val="Header"/>
    </w:pPr>
    <w:r w:rsidRPr="005343DA">
      <w:rPr>
        <w:noProof/>
        <w:lang w:eastAsia="en-GB"/>
      </w:rPr>
      <w:drawing>
        <wp:anchor distT="0" distB="0" distL="114300" distR="114300" simplePos="0" relativeHeight="251659264" behindDoc="1" locked="0" layoutInCell="1" allowOverlap="1" wp14:anchorId="6178544D" wp14:editId="6046F346">
          <wp:simplePos x="0" y="0"/>
          <wp:positionH relativeFrom="margin">
            <wp:align>center</wp:align>
          </wp:positionH>
          <wp:positionV relativeFrom="paragraph">
            <wp:posOffset>-105410</wp:posOffset>
          </wp:positionV>
          <wp:extent cx="7037650" cy="638175"/>
          <wp:effectExtent l="0" t="0" r="0" b="0"/>
          <wp:wrapNone/>
          <wp:docPr id="3" name="Picture 3" descr="M:\DV\EXTERNAL AFFAIRS - University Marketing\Marketing Communications\Warwick Brand Assets 2015\Keyline logos\keyline_A4_portrait_black_warwick_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DV\EXTERNAL AFFAIRS - University Marketing\Marketing Communications\Warwick Brand Assets 2015\Keyline logos\keyline_A4_portrait_black_warwick_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7037650" cy="638175"/>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2F1A3F35"/>
    <w:multiLevelType w:val="hybridMultilevel"/>
    <w:tmpl w:val="1A2EAA5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21C7C"/>
    <w:rsid w:val="0000440C"/>
    <w:rsid w:val="0002287D"/>
    <w:rsid w:val="000A11F8"/>
    <w:rsid w:val="000E5176"/>
    <w:rsid w:val="000F447A"/>
    <w:rsid w:val="00101EEB"/>
    <w:rsid w:val="001325C6"/>
    <w:rsid w:val="0020502C"/>
    <w:rsid w:val="00215496"/>
    <w:rsid w:val="00235C3B"/>
    <w:rsid w:val="002E0EBC"/>
    <w:rsid w:val="004965DE"/>
    <w:rsid w:val="004F0BFA"/>
    <w:rsid w:val="004F1342"/>
    <w:rsid w:val="004F19D0"/>
    <w:rsid w:val="0051546D"/>
    <w:rsid w:val="00584AF7"/>
    <w:rsid w:val="005A7F8B"/>
    <w:rsid w:val="005C0972"/>
    <w:rsid w:val="005E38B7"/>
    <w:rsid w:val="006F4E8D"/>
    <w:rsid w:val="007003D5"/>
    <w:rsid w:val="00703ACD"/>
    <w:rsid w:val="007051B5"/>
    <w:rsid w:val="007355B4"/>
    <w:rsid w:val="00782D7D"/>
    <w:rsid w:val="00783BED"/>
    <w:rsid w:val="007868CD"/>
    <w:rsid w:val="007E7DDE"/>
    <w:rsid w:val="00812E67"/>
    <w:rsid w:val="00821C7C"/>
    <w:rsid w:val="008920EC"/>
    <w:rsid w:val="008A5A63"/>
    <w:rsid w:val="00935B2F"/>
    <w:rsid w:val="00951C74"/>
    <w:rsid w:val="0097786E"/>
    <w:rsid w:val="00992F3E"/>
    <w:rsid w:val="00A21CA5"/>
    <w:rsid w:val="00A6435B"/>
    <w:rsid w:val="00AD5D1C"/>
    <w:rsid w:val="00B63032"/>
    <w:rsid w:val="00BE1AA7"/>
    <w:rsid w:val="00C81B58"/>
    <w:rsid w:val="00C8797D"/>
    <w:rsid w:val="00CC32FD"/>
    <w:rsid w:val="00CD35FB"/>
    <w:rsid w:val="00CF0BE8"/>
    <w:rsid w:val="00D009E2"/>
    <w:rsid w:val="00D07564"/>
    <w:rsid w:val="00D920B2"/>
    <w:rsid w:val="00D94621"/>
    <w:rsid w:val="00DA664D"/>
    <w:rsid w:val="00DB2855"/>
    <w:rsid w:val="00DD40C4"/>
    <w:rsid w:val="00E03D4A"/>
    <w:rsid w:val="00E43B83"/>
    <w:rsid w:val="00E51EF5"/>
    <w:rsid w:val="00EA6B19"/>
    <w:rsid w:val="00EC6530"/>
    <w:rsid w:val="00ED7DE8"/>
    <w:rsid w:val="00EE7B30"/>
    <w:rsid w:val="00F65D4F"/>
    <w:rsid w:val="00F74026"/>
    <w:rsid w:val="00FF5ED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4B100A17"/>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821C7C"/>
    <w:pPr>
      <w:tabs>
        <w:tab w:val="center" w:pos="4513"/>
        <w:tab w:val="right" w:pos="9026"/>
      </w:tabs>
      <w:spacing w:after="0" w:line="240" w:lineRule="auto"/>
    </w:pPr>
  </w:style>
  <w:style w:type="character" w:customStyle="1" w:styleId="HeaderChar">
    <w:name w:val="Header Char"/>
    <w:basedOn w:val="DefaultParagraphFont"/>
    <w:link w:val="Header"/>
    <w:uiPriority w:val="99"/>
    <w:rsid w:val="00821C7C"/>
  </w:style>
  <w:style w:type="paragraph" w:styleId="Footer">
    <w:name w:val="footer"/>
    <w:basedOn w:val="Normal"/>
    <w:link w:val="FooterChar"/>
    <w:uiPriority w:val="99"/>
    <w:unhideWhenUsed/>
    <w:rsid w:val="00821C7C"/>
    <w:pPr>
      <w:tabs>
        <w:tab w:val="center" w:pos="4513"/>
        <w:tab w:val="right" w:pos="9026"/>
      </w:tabs>
      <w:spacing w:after="0" w:line="240" w:lineRule="auto"/>
    </w:pPr>
  </w:style>
  <w:style w:type="character" w:customStyle="1" w:styleId="FooterChar">
    <w:name w:val="Footer Char"/>
    <w:basedOn w:val="DefaultParagraphFont"/>
    <w:link w:val="Footer"/>
    <w:uiPriority w:val="99"/>
    <w:rsid w:val="00821C7C"/>
  </w:style>
  <w:style w:type="paragraph" w:styleId="BalloonText">
    <w:name w:val="Balloon Text"/>
    <w:basedOn w:val="Normal"/>
    <w:link w:val="BalloonTextChar"/>
    <w:uiPriority w:val="99"/>
    <w:semiHidden/>
    <w:unhideWhenUsed/>
    <w:rsid w:val="00D07564"/>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D07564"/>
    <w:rPr>
      <w:rFonts w:ascii="Segoe UI" w:hAnsi="Segoe UI" w:cs="Segoe UI"/>
      <w:sz w:val="18"/>
      <w:szCs w:val="18"/>
    </w:rPr>
  </w:style>
  <w:style w:type="character" w:styleId="Hyperlink">
    <w:name w:val="Hyperlink"/>
    <w:basedOn w:val="DefaultParagraphFont"/>
    <w:uiPriority w:val="99"/>
    <w:unhideWhenUsed/>
    <w:rsid w:val="00D920B2"/>
    <w:rPr>
      <w:color w:val="0563C1" w:themeColor="hyperlink"/>
      <w:u w:val="single"/>
    </w:rPr>
  </w:style>
  <w:style w:type="paragraph" w:styleId="ListParagraph">
    <w:name w:val="List Paragraph"/>
    <w:basedOn w:val="Normal"/>
    <w:uiPriority w:val="34"/>
    <w:qFormat/>
    <w:rsid w:val="002E0EBC"/>
    <w:pPr>
      <w:ind w:left="720"/>
      <w:contextualSpacing/>
    </w:pPr>
  </w:style>
  <w:style w:type="character" w:styleId="FollowedHyperlink">
    <w:name w:val="FollowedHyperlink"/>
    <w:basedOn w:val="DefaultParagraphFont"/>
    <w:uiPriority w:val="99"/>
    <w:semiHidden/>
    <w:unhideWhenUsed/>
    <w:rsid w:val="002E0EBC"/>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http://www.warwick.ac.uk/opendays" TargetMode="External"/><Relationship Id="rId18" Type="http://schemas.openxmlformats.org/officeDocument/2006/relationships/hyperlink" Target="http://www.warwick.ac.uk/sociology/prospective/ugstudy/socquant" TargetMode="External"/><Relationship Id="rId26" Type="http://schemas.openxmlformats.org/officeDocument/2006/relationships/image" Target="media/image9.jpeg"/><Relationship Id="rId3" Type="http://schemas.openxmlformats.org/officeDocument/2006/relationships/styles" Target="styles.xml"/><Relationship Id="rId21" Type="http://schemas.openxmlformats.org/officeDocument/2006/relationships/hyperlink" Target="http://www.warwick.ac.uk/opendays" TargetMode="External"/><Relationship Id="rId7" Type="http://schemas.openxmlformats.org/officeDocument/2006/relationships/endnotes" Target="endnotes.xml"/><Relationship Id="rId12" Type="http://schemas.openxmlformats.org/officeDocument/2006/relationships/hyperlink" Target="http://www.warwick.ac.uk/prospectus" TargetMode="External"/><Relationship Id="rId17" Type="http://schemas.openxmlformats.org/officeDocument/2006/relationships/image" Target="media/image5.jpeg"/><Relationship Id="rId25" Type="http://schemas.openxmlformats.org/officeDocument/2006/relationships/image" Target="media/image8.jpeg"/><Relationship Id="rId2" Type="http://schemas.openxmlformats.org/officeDocument/2006/relationships/numbering" Target="numbering.xml"/><Relationship Id="rId16" Type="http://schemas.openxmlformats.org/officeDocument/2006/relationships/image" Target="media/image4.jpeg"/><Relationship Id="rId20" Type="http://schemas.openxmlformats.org/officeDocument/2006/relationships/hyperlink" Target="http://www.warwick.ac.uk/prospectus" TargetMode="External"/><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warwick.ac.uk/pais/study/studyundergrad/polintqm" TargetMode="External"/><Relationship Id="rId24" Type="http://schemas.openxmlformats.org/officeDocument/2006/relationships/image" Target="media/image7.jpg"/><Relationship Id="rId5" Type="http://schemas.openxmlformats.org/officeDocument/2006/relationships/webSettings" Target="webSettings.xml"/><Relationship Id="rId15" Type="http://schemas.openxmlformats.org/officeDocument/2006/relationships/image" Target="media/image3.jpeg"/><Relationship Id="rId23" Type="http://schemas.openxmlformats.org/officeDocument/2006/relationships/image" Target="media/image6.jpeg"/><Relationship Id="rId28" Type="http://schemas.openxmlformats.org/officeDocument/2006/relationships/fontTable" Target="fontTable.xml"/><Relationship Id="rId10" Type="http://schemas.openxmlformats.org/officeDocument/2006/relationships/hyperlink" Target="http://www.warwick.ac.uk/sociology/prospective/ugstudy/socquant" TargetMode="External"/><Relationship Id="rId19" Type="http://schemas.openxmlformats.org/officeDocument/2006/relationships/hyperlink" Target="http://www.warwick.ac.uk/pais/study/studyundergrad/polintqm" TargetMode="Externa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hyperlink" Target="mailto:Q-Step@warwick.ac.uk" TargetMode="External"/><Relationship Id="rId22" Type="http://schemas.openxmlformats.org/officeDocument/2006/relationships/hyperlink" Target="mailto:Q-Step@warwick.ac.uk" TargetMode="External"/><Relationship Id="rId27"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0.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file>

<file path=customXml/itemProps1.xml><?xml version="1.0" encoding="utf-8"?>
<ds:datastoreItem xmlns:ds="http://schemas.openxmlformats.org/officeDocument/2006/customXml" ds:itemID="{814FFC72-A542-4F09-B021-72AFEAC287E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648DD46B</Template>
  <TotalTime>1</TotalTime>
  <Pages>2</Pages>
  <Words>10</Words>
  <Characters>62</Characters>
  <Application>Microsoft Office Word</Application>
  <DocSecurity>4</DocSecurity>
  <Lines>1</Lines>
  <Paragraphs>1</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71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Hall, Jennifer</dc:creator>
  <cp:lastModifiedBy>Hussain, Zahida</cp:lastModifiedBy>
  <cp:revision>2</cp:revision>
  <cp:lastPrinted>2016-10-19T09:31:00Z</cp:lastPrinted>
  <dcterms:created xsi:type="dcterms:W3CDTF">2017-06-08T09:48:00Z</dcterms:created>
  <dcterms:modified xsi:type="dcterms:W3CDTF">2017-06-08T09:48:00Z</dcterms:modified>
</cp:coreProperties>
</file>