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C6D9F1" w:themeColor="text2" w:themeTint="33"/>
  <w:body>
    <w:p w:rsidR="008723ED" w:rsidRDefault="00B36F14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21CF3B" wp14:editId="2717DDD5">
                <wp:simplePos x="0" y="0"/>
                <wp:positionH relativeFrom="column">
                  <wp:posOffset>9525</wp:posOffset>
                </wp:positionH>
                <wp:positionV relativeFrom="paragraph">
                  <wp:posOffset>3810</wp:posOffset>
                </wp:positionV>
                <wp:extent cx="6605270" cy="8334375"/>
                <wp:effectExtent l="0" t="0" r="2413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270" cy="8334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03B6" w:rsidRPr="00C8561F" w:rsidRDefault="00C8561F" w:rsidP="002E03B6">
                            <w:pPr>
                              <w:jc w:val="center"/>
                              <w:rPr>
                                <w:rFonts w:ascii="Georgia" w:hAnsi="Georgia"/>
                                <w:sz w:val="36"/>
                                <w:szCs w:val="36"/>
                              </w:rPr>
                            </w:pPr>
                            <w:r w:rsidRPr="00C8561F"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36"/>
                                <w:szCs w:val="36"/>
                              </w:rPr>
                              <w:t>"What is the legacy of Kathleen Lonsdale both in terms of her scientific discoveries and for women in science?"</w:t>
                            </w: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Pr="002E03B6" w:rsidRDefault="002E03B6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continued</w:t>
                            </w:r>
                            <w:proofErr w:type="gramEnd"/>
                            <w:r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21CF3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.75pt;margin-top:.3pt;width:520.1pt;height:65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" fillcolor="white [3201]" strokeweight="1.5pt">
                <v:textbox>
                  <w:txbxContent>
                    <w:p w:rsidR="002E03B6" w:rsidRPr="00C8561F" w:rsidRDefault="00C8561F" w:rsidP="002E03B6">
                      <w:pPr>
                        <w:jc w:val="center"/>
                        <w:rPr>
                          <w:rFonts w:ascii="Georgia" w:hAnsi="Georgia"/>
                          <w:sz w:val="36"/>
                          <w:szCs w:val="36"/>
                        </w:rPr>
                      </w:pPr>
                      <w:r w:rsidRPr="00C8561F">
                        <w:rPr>
                          <w:rStyle w:val="Emphasis"/>
                          <w:rFonts w:ascii="Helvetica" w:hAnsi="Helvetica" w:cs="Arial"/>
                          <w:color w:val="383838"/>
                          <w:sz w:val="36"/>
                          <w:szCs w:val="36"/>
                        </w:rPr>
                        <w:t>"What is the legacy of Kathleen Lonsdale both in terms of her scientific discoveries and for women in science?"</w:t>
                      </w: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Pr="002E03B6" w:rsidRDefault="002E03B6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  <w:proofErr w:type="gramStart"/>
                      <w:r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continued</w:t>
                      </w:r>
                      <w:proofErr w:type="gramEnd"/>
                      <w:r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…</w:t>
                      </w:r>
                    </w:p>
                  </w:txbxContent>
                </v:textbox>
              </v:shape>
            </w:pict>
          </mc:Fallback>
        </mc:AlternateContent>
      </w:r>
      <w:r w:rsidR="008723ED">
        <w:t>‘</w:t>
      </w:r>
      <w:r w:rsidR="008723ED" w:rsidRPr="00D03E58">
        <w:rPr>
          <w:b/>
        </w:rPr>
        <w:t>What is the legacy of Dorothy Hodgkin, both on the study of structure on an atomic scale and for women in Science?</w:t>
      </w:r>
      <w:r w:rsidR="008723ED" w:rsidRPr="008F542B">
        <w:t xml:space="preserve">’ </w:t>
      </w:r>
    </w:p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295AE8" w:rsidRDefault="00295AE8" w:rsidP="008723ED">
      <w:pPr>
        <w:tabs>
          <w:tab w:val="left" w:pos="1204"/>
        </w:tabs>
      </w:pPr>
    </w:p>
    <w:p w:rsidR="00B36F14" w:rsidRDefault="00B36F14" w:rsidP="008723ED">
      <w:pPr>
        <w:tabs>
          <w:tab w:val="left" w:pos="1204"/>
        </w:tabs>
      </w:pPr>
    </w:p>
    <w:p w:rsidR="00B36F14" w:rsidRDefault="00B36F14" w:rsidP="008723ED">
      <w:pPr>
        <w:tabs>
          <w:tab w:val="left" w:pos="1204"/>
        </w:tabs>
      </w:pPr>
    </w:p>
    <w:p w:rsidR="008723ED" w:rsidRDefault="008723ED" w:rsidP="008723ED">
      <w:pPr>
        <w:tabs>
          <w:tab w:val="left" w:pos="1204"/>
        </w:tabs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7E6917" wp14:editId="0D929131">
                <wp:simplePos x="0" y="0"/>
                <wp:positionH relativeFrom="margin">
                  <wp:align>left</wp:align>
                </wp:positionH>
                <wp:positionV relativeFrom="paragraph">
                  <wp:posOffset>3810</wp:posOffset>
                </wp:positionV>
                <wp:extent cx="6605516" cy="8343900"/>
                <wp:effectExtent l="0" t="0" r="24130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516" cy="834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723ED" w:rsidRPr="00C8561F" w:rsidRDefault="00C8561F" w:rsidP="008723ED">
                            <w:pPr>
                              <w:rPr>
                                <w:rFonts w:ascii="Georgia" w:hAnsi="Georgia"/>
                                <w:sz w:val="40"/>
                                <w:szCs w:val="40"/>
                              </w:rPr>
                            </w:pPr>
                            <w:r w:rsidRPr="00C8561F">
                              <w:rPr>
                                <w:rStyle w:val="Emphasis"/>
                                <w:rFonts w:ascii="Helvetica" w:hAnsi="Helvetica" w:cs="Arial"/>
                                <w:color w:val="383838"/>
                                <w:sz w:val="40"/>
                                <w:szCs w:val="40"/>
                              </w:rPr>
                              <w:t>"What is the legacy of Kathleen Lonsdale both in terms of her scientific discoveries and for women in science?"</w:t>
                            </w:r>
                          </w:p>
                          <w:p w:rsidR="00FE547E" w:rsidRDefault="002E03B6" w:rsidP="002E03B6">
                            <w:r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…</w:t>
                            </w:r>
                            <w:r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continue</w:t>
                            </w:r>
                            <w:r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7E6917" id="Text Box 4" o:spid="_x0000_s1027" type="#_x0000_t202" style="position:absolute;margin-left:0;margin-top:.3pt;width:520.1pt;height:657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" fillcolor="white [3201]" strokeweight="1.5pt">
                <v:textbox>
                  <w:txbxContent>
                    <w:p w:rsidR="008723ED" w:rsidRPr="00C8561F" w:rsidRDefault="00C8561F" w:rsidP="008723ED">
                      <w:pPr>
                        <w:rPr>
                          <w:rFonts w:ascii="Georgia" w:hAnsi="Georgia"/>
                          <w:sz w:val="40"/>
                          <w:szCs w:val="40"/>
                        </w:rPr>
                      </w:pPr>
                      <w:r w:rsidRPr="00C8561F">
                        <w:rPr>
                          <w:rStyle w:val="Emphasis"/>
                          <w:rFonts w:ascii="Helvetica" w:hAnsi="Helvetica" w:cs="Arial"/>
                          <w:color w:val="383838"/>
                          <w:sz w:val="40"/>
                          <w:szCs w:val="40"/>
                        </w:rPr>
                        <w:t>"What is the legacy of Kathleen Lonsdale both in terms of her scientific discoveries and for women in science?"</w:t>
                      </w:r>
                    </w:p>
                    <w:p w:rsidR="00FE547E" w:rsidRDefault="002E03B6" w:rsidP="002E03B6">
                      <w:r>
                        <w:rPr>
                          <w:rFonts w:ascii="Georgia" w:hAnsi="Georgia"/>
                          <w:sz w:val="24"/>
                          <w:szCs w:val="24"/>
                        </w:rPr>
                        <w:t>…</w:t>
                      </w:r>
                      <w:r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continue</w:t>
                      </w:r>
                      <w:r>
                        <w:rPr>
                          <w:rFonts w:ascii="Georgia" w:hAnsi="Georgia"/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Default="008723ED" w:rsidP="008723ED"/>
    <w:p w:rsidR="00B36F14" w:rsidRDefault="00B36F14" w:rsidP="008723ED"/>
    <w:p w:rsidR="00C35ACA" w:rsidRDefault="008723ED" w:rsidP="008723ED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830ECB" wp14:editId="46DB50CC">
                <wp:simplePos x="0" y="0"/>
                <wp:positionH relativeFrom="margin">
                  <wp:align>left</wp:align>
                </wp:positionH>
                <wp:positionV relativeFrom="paragraph">
                  <wp:posOffset>-569</wp:posOffset>
                </wp:positionV>
                <wp:extent cx="6687403" cy="8429625"/>
                <wp:effectExtent l="0" t="0" r="18415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7403" cy="842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723ED" w:rsidRDefault="00C35ACA" w:rsidP="008723ED">
                            <w:pPr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</w:pPr>
                            <w:r w:rsidRPr="00FE547E"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  <w:t xml:space="preserve">Why do you want to go on the trip? (200 words max) </w:t>
                            </w: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Pr="00FE547E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830ECB" id="Text Box 5" o:spid="_x0000_s1028" type="#_x0000_t202" style="position:absolute;margin-left:0;margin-top:-.05pt;width:526.55pt;height:663.7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" fillcolor="white [3201]" strokeweight="1.5pt">
                <v:textbox>
                  <w:txbxContent>
                    <w:p w:rsidR="008723ED" w:rsidRDefault="00C35ACA" w:rsidP="008723ED">
                      <w:pPr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</w:pPr>
                      <w:r w:rsidRPr="00FE547E"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  <w:t xml:space="preserve">Why do you want to go on the trip? (200 words max) </w:t>
                      </w: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Pr="00FE547E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5ACA">
        <w:t xml:space="preserve">Why do you </w:t>
      </w:r>
    </w:p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Default="00C35ACA" w:rsidP="00C35ACA"/>
    <w:p w:rsid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Default="00C35ACA" w:rsidP="00C35ACA"/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C35ACA" w:rsidRDefault="00C35ACA" w:rsidP="00C35ACA">
      <w:pPr>
        <w:rPr>
          <w:rFonts w:ascii="Georgia" w:hAnsi="Georgia"/>
          <w:b/>
          <w:sz w:val="26"/>
          <w:szCs w:val="26"/>
        </w:rPr>
      </w:pPr>
      <w:r w:rsidRPr="002949AC">
        <w:rPr>
          <w:rFonts w:ascii="Georgia" w:hAnsi="Georgia"/>
          <w:b/>
          <w:sz w:val="26"/>
          <w:szCs w:val="26"/>
        </w:rPr>
        <w:lastRenderedPageBreak/>
        <w:t>The following questions will not be taken into account when judging entries;</w:t>
      </w: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  <w:r>
        <w:rPr>
          <w:rFonts w:ascii="Georgia" w:hAnsi="Georgia"/>
          <w:b/>
          <w:sz w:val="26"/>
          <w:szCs w:val="26"/>
        </w:rPr>
        <w:t>The details provid</w:t>
      </w:r>
      <w:r w:rsidR="00AB671C">
        <w:rPr>
          <w:rFonts w:ascii="Georgia" w:hAnsi="Georgia"/>
          <w:b/>
          <w:sz w:val="26"/>
          <w:szCs w:val="26"/>
        </w:rPr>
        <w:t xml:space="preserve">ed will be kept securely and </w:t>
      </w:r>
      <w:r>
        <w:rPr>
          <w:rFonts w:ascii="Georgia" w:hAnsi="Georgia"/>
          <w:b/>
          <w:sz w:val="26"/>
          <w:szCs w:val="26"/>
        </w:rPr>
        <w:t xml:space="preserve">will only </w:t>
      </w:r>
      <w:r w:rsidR="0033545D">
        <w:rPr>
          <w:rFonts w:ascii="Georgia" w:hAnsi="Georgia"/>
          <w:b/>
          <w:sz w:val="26"/>
          <w:szCs w:val="26"/>
        </w:rPr>
        <w:t xml:space="preserve">be </w:t>
      </w:r>
      <w:r>
        <w:rPr>
          <w:rFonts w:ascii="Georgia" w:hAnsi="Georgia"/>
          <w:b/>
          <w:sz w:val="26"/>
          <w:szCs w:val="26"/>
        </w:rPr>
        <w:t>use</w:t>
      </w:r>
      <w:r w:rsidR="0033545D">
        <w:rPr>
          <w:rFonts w:ascii="Georgia" w:hAnsi="Georgia"/>
          <w:b/>
          <w:sz w:val="26"/>
          <w:szCs w:val="26"/>
        </w:rPr>
        <w:t>d</w:t>
      </w:r>
      <w:r>
        <w:rPr>
          <w:rFonts w:ascii="Georgia" w:hAnsi="Georgia"/>
          <w:b/>
          <w:sz w:val="26"/>
          <w:szCs w:val="26"/>
        </w:rPr>
        <w:t xml:space="preserve"> to contact you regarding the XMaS Scientist Experience Competition and the XMaS Science Galas held on</w:t>
      </w:r>
      <w:r w:rsidR="00C8561F">
        <w:rPr>
          <w:rFonts w:ascii="Georgia" w:hAnsi="Georgia"/>
          <w:b/>
          <w:sz w:val="26"/>
          <w:szCs w:val="26"/>
        </w:rPr>
        <w:t xml:space="preserve"> 10</w:t>
      </w:r>
      <w:r w:rsidR="00C8561F" w:rsidRPr="00C8561F">
        <w:rPr>
          <w:rFonts w:ascii="Georgia" w:hAnsi="Georgia"/>
          <w:b/>
          <w:sz w:val="26"/>
          <w:szCs w:val="26"/>
          <w:vertAlign w:val="superscript"/>
        </w:rPr>
        <w:t>th</w:t>
      </w:r>
      <w:r w:rsidR="00C8561F">
        <w:rPr>
          <w:rFonts w:ascii="Georgia" w:hAnsi="Georgia"/>
          <w:b/>
          <w:sz w:val="26"/>
          <w:szCs w:val="26"/>
        </w:rPr>
        <w:t xml:space="preserve"> January at University of Liverpool and 25</w:t>
      </w:r>
      <w:r w:rsidR="00C8561F" w:rsidRPr="00C8561F">
        <w:rPr>
          <w:rFonts w:ascii="Georgia" w:hAnsi="Georgia"/>
          <w:b/>
          <w:sz w:val="26"/>
          <w:szCs w:val="26"/>
          <w:vertAlign w:val="superscript"/>
        </w:rPr>
        <w:t>th</w:t>
      </w:r>
      <w:r w:rsidR="00C8561F">
        <w:rPr>
          <w:rFonts w:ascii="Georgia" w:hAnsi="Georgia"/>
          <w:b/>
          <w:sz w:val="26"/>
          <w:szCs w:val="26"/>
        </w:rPr>
        <w:t xml:space="preserve"> January at University of Warwick</w:t>
      </w:r>
      <w:r>
        <w:rPr>
          <w:rFonts w:ascii="Georgia" w:hAnsi="Georgia"/>
          <w:b/>
          <w:sz w:val="26"/>
          <w:szCs w:val="26"/>
        </w:rPr>
        <w:t xml:space="preserve"> </w:t>
      </w:r>
    </w:p>
    <w:p w:rsidR="0081759F" w:rsidRDefault="0081759F" w:rsidP="00C35ACA">
      <w:pPr>
        <w:rPr>
          <w:rFonts w:ascii="Georgia" w:hAnsi="Georgia"/>
        </w:rPr>
      </w:pP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612B24" wp14:editId="5FC0C74A">
                <wp:simplePos x="0" y="0"/>
                <wp:positionH relativeFrom="margin">
                  <wp:posOffset>5206365</wp:posOffset>
                </wp:positionH>
                <wp:positionV relativeFrom="paragraph">
                  <wp:posOffset>13970</wp:posOffset>
                </wp:positionV>
                <wp:extent cx="518160" cy="259080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60" cy="259080"/>
                        </a:xfrm>
                        <a:prstGeom prst="rect">
                          <a:avLst/>
                        </a:prstGeom>
                        <a:noFill/>
                        <a:ln w="190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FE547E" w:rsidRDefault="0001388A" w:rsidP="000138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FE547E">
                              <w:rPr>
                                <w:sz w:val="24"/>
                                <w:szCs w:val="24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612B24" id="Text Box 13" o:spid="_x0000_s1029" type="#_x0000_t202" style="position:absolute;margin-left:409.95pt;margin-top:1.1pt;width:40.8pt;height:20.4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" filled="f" stroked="f" strokeweight="1.5pt">
                <v:textbox>
                  <w:txbxContent>
                    <w:p w:rsidR="0001388A" w:rsidRPr="00FE547E" w:rsidRDefault="0001388A" w:rsidP="0001388A">
                      <w:pPr>
                        <w:rPr>
                          <w:sz w:val="24"/>
                          <w:szCs w:val="24"/>
                        </w:rPr>
                      </w:pPr>
                      <w:r w:rsidRPr="00FE547E">
                        <w:rPr>
                          <w:sz w:val="24"/>
                          <w:szCs w:val="24"/>
                        </w:rPr>
                        <w:t>No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7F12AD6" wp14:editId="4A04F5C2">
                <wp:simplePos x="0" y="0"/>
                <wp:positionH relativeFrom="margin">
                  <wp:posOffset>4780280</wp:posOffset>
                </wp:positionH>
                <wp:positionV relativeFrom="paragraph">
                  <wp:posOffset>13335</wp:posOffset>
                </wp:positionV>
                <wp:extent cx="518160" cy="259080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60" cy="259080"/>
                        </a:xfrm>
                        <a:prstGeom prst="rect">
                          <a:avLst/>
                        </a:prstGeom>
                        <a:noFill/>
                        <a:ln w="190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01388A" w:rsidRDefault="0001388A" w:rsidP="000138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1388A">
                              <w:rPr>
                                <w:sz w:val="24"/>
                                <w:szCs w:val="24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F12AD6" id="Text Box 12" o:spid="_x0000_s1030" type="#_x0000_t202" style="position:absolute;margin-left:376.4pt;margin-top:1.05pt;width:40.8pt;height:20.4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" filled="f" stroked="f" strokeweight="1.5pt">
                <v:textbox>
                  <w:txbxContent>
                    <w:p w:rsidR="0001388A" w:rsidRPr="0001388A" w:rsidRDefault="0001388A" w:rsidP="0001388A">
                      <w:pPr>
                        <w:rPr>
                          <w:sz w:val="24"/>
                          <w:szCs w:val="24"/>
                        </w:rPr>
                      </w:pPr>
                      <w:r w:rsidRPr="0001388A">
                        <w:rPr>
                          <w:sz w:val="24"/>
                          <w:szCs w:val="24"/>
                        </w:rPr>
                        <w:t>Yes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35ACA" w:rsidRPr="00FE547E" w:rsidRDefault="002949AC" w:rsidP="00C35ACA">
      <w:pPr>
        <w:rPr>
          <w:rFonts w:ascii="Georgia" w:hAnsi="Georgia"/>
        </w:rPr>
      </w:pP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91B79E" wp14:editId="6F3DE6BC">
                <wp:simplePos x="0" y="0"/>
                <wp:positionH relativeFrom="margin">
                  <wp:posOffset>4858385</wp:posOffset>
                </wp:positionH>
                <wp:positionV relativeFrom="paragraph">
                  <wp:posOffset>11430</wp:posOffset>
                </wp:positionV>
                <wp:extent cx="286385" cy="231775"/>
                <wp:effectExtent l="0" t="0" r="18415" b="158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385" cy="231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1B79E" id="Text Box 8" o:spid="_x0000_s1031" type="#_x0000_t202" style="position:absolute;margin-left:382.55pt;margin-top:.9pt;width:22.55pt;height:18.2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4C9BF4C" wp14:editId="3ABC89F8">
                <wp:simplePos x="0" y="0"/>
                <wp:positionH relativeFrom="margin">
                  <wp:posOffset>5285105</wp:posOffset>
                </wp:positionH>
                <wp:positionV relativeFrom="paragraph">
                  <wp:posOffset>3175</wp:posOffset>
                </wp:positionV>
                <wp:extent cx="286385" cy="231775"/>
                <wp:effectExtent l="0" t="0" r="18415" b="158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385" cy="231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1F7F87" id="Text Box 10" o:spid="_x0000_s1033" type="#_x0000_t202" style="position:absolute;margin-left:416.15pt;margin-top:.25pt;width:22.55pt;height:18.2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5ACA" w:rsidRPr="00FE547E">
        <w:rPr>
          <w:rFonts w:ascii="Georgia" w:hAnsi="Georgia"/>
        </w:rPr>
        <w:t xml:space="preserve">I have a valid passport </w:t>
      </w:r>
      <w:r w:rsidR="00C35ACA" w:rsidRPr="001A2A99">
        <w:rPr>
          <w:rFonts w:ascii="Georgia" w:hAnsi="Georgia"/>
          <w:sz w:val="20"/>
          <w:szCs w:val="20"/>
        </w:rPr>
        <w:t xml:space="preserve">(We may be able to help </w:t>
      </w:r>
      <w:r w:rsidR="001A2A99" w:rsidRPr="001A2A99">
        <w:rPr>
          <w:rFonts w:ascii="Georgia" w:hAnsi="Georgia"/>
          <w:sz w:val="20"/>
          <w:szCs w:val="20"/>
        </w:rPr>
        <w:t>you obtain</w:t>
      </w:r>
      <w:r w:rsidR="00C35ACA" w:rsidRPr="001A2A99">
        <w:rPr>
          <w:rFonts w:ascii="Georgia" w:hAnsi="Georgia"/>
          <w:sz w:val="20"/>
          <w:szCs w:val="20"/>
        </w:rPr>
        <w:t xml:space="preserve"> a passport if necessary</w:t>
      </w:r>
      <w:r w:rsidR="00C35ACA" w:rsidRPr="00FE547E">
        <w:rPr>
          <w:rFonts w:ascii="Georgia" w:hAnsi="Georgia"/>
        </w:rPr>
        <w:t>)</w:t>
      </w:r>
      <w:r w:rsidR="0001388A" w:rsidRPr="00FE547E">
        <w:rPr>
          <w:rFonts w:ascii="Georgia" w:hAnsi="Georgia"/>
          <w:noProof/>
          <w:lang w:eastAsia="en-GB"/>
        </w:rPr>
        <w:t xml:space="preserve"> </w:t>
      </w:r>
    </w:p>
    <w:p w:rsidR="00B36F14" w:rsidRDefault="00B36F1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B6DD54D" wp14:editId="5F9CAF3B">
                <wp:simplePos x="0" y="0"/>
                <wp:positionH relativeFrom="margin">
                  <wp:align>right</wp:align>
                </wp:positionH>
                <wp:positionV relativeFrom="paragraph">
                  <wp:posOffset>27940</wp:posOffset>
                </wp:positionV>
                <wp:extent cx="4311953" cy="230400"/>
                <wp:effectExtent l="0" t="0" r="12700" b="1778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6F14" w:rsidRPr="00295AE8" w:rsidRDefault="00B36F14" w:rsidP="00B36F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6DD54D" id="Text Box 23" o:spid="_x0000_s1033" type="#_x0000_t202" style="position:absolute;margin-left:288.3pt;margin-top:2.2pt;width:339.5pt;height:18.15pt;z-index:2517022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" fillcolor="white [3201]" strokeweight="1.5pt">
                <v:textbox>
                  <w:txbxContent>
                    <w:p w:rsidR="00B36F14" w:rsidRPr="00295AE8" w:rsidRDefault="00B36F14" w:rsidP="00B36F1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School</w:t>
      </w:r>
    </w:p>
    <w:p w:rsidR="002949AC" w:rsidRDefault="002949AC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17F9A4B" wp14:editId="674EEB1D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4311953" cy="230400"/>
                <wp:effectExtent l="0" t="0" r="12700" b="1778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949AC" w:rsidRPr="00295AE8" w:rsidRDefault="002949AC" w:rsidP="002949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7F9A4B" id="Text Box 9" o:spid="_x0000_s1034" type="#_x0000_t202" style="position:absolute;margin-left:288.3pt;margin-top:.7pt;width:339.5pt;height:18.15pt;z-index:2516920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" fillcolor="white [3201]" strokeweight="1.5pt">
                <v:textbox>
                  <w:txbxContent>
                    <w:p w:rsidR="002949AC" w:rsidRPr="00295AE8" w:rsidRDefault="002949AC" w:rsidP="002949AC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</w:rPr>
        <w:t>Email Address</w:t>
      </w:r>
    </w:p>
    <w:p w:rsidR="009C1F64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1E41BA2" wp14:editId="3704EB6C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311953" cy="230400"/>
                <wp:effectExtent l="0" t="0" r="12700" b="1778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E41BA2" id="Text Box 11" o:spid="_x0000_s1035" type="#_x0000_t202" style="position:absolute;margin-left:288.3pt;margin-top:.75pt;width:339.5pt;height:18.15pt;z-index:2516940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Home Address</w:t>
      </w:r>
    </w:p>
    <w:p w:rsidR="009C1F64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0F8C0BA" wp14:editId="6206439C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4311953" cy="230400"/>
                <wp:effectExtent l="0" t="0" r="12700" b="1778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F8C0BA" id="Text Box 16" o:spid="_x0000_s1036" type="#_x0000_t202" style="position:absolute;margin-left:288.3pt;margin-top:.7pt;width:339.5pt;height:18.15pt;z-index:2516961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Postcode</w:t>
      </w:r>
    </w:p>
    <w:p w:rsidR="009C1F64" w:rsidRPr="002949AC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6B09F47" wp14:editId="70DB65F2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311953" cy="230400"/>
                <wp:effectExtent l="0" t="0" r="12700" b="1778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B09F47" id="Text Box 21" o:spid="_x0000_s1037" type="#_x0000_t202" style="position:absolute;margin-left:288.3pt;margin-top:.75pt;width:339.5pt;height:18.15pt;z-index:2516981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Date of Birth</w:t>
      </w:r>
    </w:p>
    <w:p w:rsidR="00B74B40" w:rsidRPr="00FE547E" w:rsidRDefault="002E03B6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09C5E01" wp14:editId="39CF4C7E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4311953" cy="230400"/>
                <wp:effectExtent l="0" t="0" r="12700" b="1778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4B40" w:rsidRPr="00295AE8" w:rsidRDefault="00B74B40" w:rsidP="00B74B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9C5E01" id="Text Box 20" o:spid="_x0000_s1034" type="#_x0000_t202" style="position:absolute;margin-left:288.3pt;margin-top:.95pt;width:339.5pt;height:18.15pt;z-index:2516879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" fillcolor="white [3201]" strokeweight="1.5pt">
                <v:textbox>
                  <w:txbxContent>
                    <w:p w:rsidR="00B74B40" w:rsidRPr="00295AE8" w:rsidRDefault="00B74B40" w:rsidP="00B74B40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  <w:sz w:val="20"/>
          <w:szCs w:val="20"/>
        </w:rPr>
        <w:t>Ethnicity</w:t>
      </w:r>
    </w:p>
    <w:p w:rsidR="001A2A99" w:rsidRDefault="009C1F64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A6E49EC" wp14:editId="14169ED4">
                <wp:simplePos x="0" y="0"/>
                <wp:positionH relativeFrom="margin">
                  <wp:posOffset>2321560</wp:posOffset>
                </wp:positionH>
                <wp:positionV relativeFrom="paragraph">
                  <wp:posOffset>78105</wp:posOffset>
                </wp:positionV>
                <wp:extent cx="4311650" cy="229870"/>
                <wp:effectExtent l="0" t="0" r="12700" b="1778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6E49EC" id="Text Box 14" o:spid="_x0000_s1039" type="#_x0000_t202" style="position:absolute;margin-left:182.8pt;margin-top:6.15pt;width:339.5pt;height:18.1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  <w:sz w:val="20"/>
          <w:szCs w:val="20"/>
        </w:rPr>
        <w:t>Will you need a visa to attend the trip?</w:t>
      </w:r>
      <w:r w:rsidR="001A2A99">
        <w:rPr>
          <w:rFonts w:ascii="Georgia" w:hAnsi="Georgia"/>
          <w:sz w:val="20"/>
          <w:szCs w:val="20"/>
        </w:rPr>
        <w:t xml:space="preserve"> </w:t>
      </w:r>
      <w:r w:rsidR="001A2A99">
        <w:rPr>
          <w:rFonts w:ascii="Georgia" w:hAnsi="Georgia"/>
          <w:sz w:val="20"/>
          <w:szCs w:val="20"/>
        </w:rPr>
        <w:br/>
        <w:t>(Not required if you are a EU national)</w:t>
      </w:r>
    </w:p>
    <w:p w:rsidR="009C1F64" w:rsidRDefault="009C1F64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88EB865" wp14:editId="5644C64B">
                <wp:simplePos x="0" y="0"/>
                <wp:positionH relativeFrom="margin">
                  <wp:align>right</wp:align>
                </wp:positionH>
                <wp:positionV relativeFrom="paragraph">
                  <wp:posOffset>88900</wp:posOffset>
                </wp:positionV>
                <wp:extent cx="4311650" cy="229870"/>
                <wp:effectExtent l="0" t="0" r="12700" b="1778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8EB865" id="Text Box 22" o:spid="_x0000_s1040" type="#_x0000_t202" style="position:absolute;margin-left:288.3pt;margin-top:7pt;width:339.5pt;height:18.1pt;z-index:2517002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  <w:sz w:val="20"/>
          <w:szCs w:val="20"/>
        </w:rPr>
        <w:t xml:space="preserve">How did you find out about the </w:t>
      </w:r>
      <w:r>
        <w:rPr>
          <w:rFonts w:ascii="Georgia" w:hAnsi="Georgia"/>
          <w:sz w:val="20"/>
          <w:szCs w:val="20"/>
        </w:rPr>
        <w:br/>
        <w:t xml:space="preserve">competition? </w:t>
      </w:r>
      <w:proofErr w:type="gramStart"/>
      <w:r>
        <w:rPr>
          <w:rFonts w:ascii="Georgia" w:hAnsi="Georgia"/>
          <w:sz w:val="20"/>
          <w:szCs w:val="20"/>
        </w:rPr>
        <w:t>e.g</w:t>
      </w:r>
      <w:proofErr w:type="gramEnd"/>
      <w:r>
        <w:rPr>
          <w:rFonts w:ascii="Georgia" w:hAnsi="Georgia"/>
          <w:sz w:val="20"/>
          <w:szCs w:val="20"/>
        </w:rPr>
        <w:t xml:space="preserve">. IGGY, talk in school, </w:t>
      </w:r>
      <w:r>
        <w:rPr>
          <w:rFonts w:ascii="Georgia" w:hAnsi="Georgia"/>
          <w:sz w:val="20"/>
          <w:szCs w:val="20"/>
        </w:rPr>
        <w:br/>
        <w:t>poster in school, teacher.</w:t>
      </w:r>
    </w:p>
    <w:p w:rsidR="008723ED" w:rsidRPr="00FE547E" w:rsidRDefault="009C1F64" w:rsidP="00C35ACA">
      <w:pPr>
        <w:rPr>
          <w:rFonts w:ascii="Georgia" w:hAnsi="Georgia"/>
          <w:noProof/>
          <w:sz w:val="20"/>
          <w:szCs w:val="20"/>
          <w:lang w:eastAsia="en-GB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7B2EEB1" wp14:editId="767BAC2D">
                <wp:simplePos x="0" y="0"/>
                <wp:positionH relativeFrom="margin">
                  <wp:align>right</wp:align>
                </wp:positionH>
                <wp:positionV relativeFrom="paragraph">
                  <wp:posOffset>10160</wp:posOffset>
                </wp:positionV>
                <wp:extent cx="4311650" cy="229870"/>
                <wp:effectExtent l="0" t="0" r="12700" b="1778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A2A99" w:rsidRPr="00295AE8" w:rsidRDefault="001A2A99" w:rsidP="001A2A9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B2EEB1" id="Text Box 7" o:spid="_x0000_s1041" type="#_x0000_t202" style="position:absolute;margin-left:288.3pt;margin-top:.8pt;width:339.5pt;height:18.1pt;z-index:2516899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" fillcolor="white [3201]" strokeweight="1.5pt">
                <v:textbox>
                  <w:txbxContent>
                    <w:p w:rsidR="001A2A99" w:rsidRPr="00295AE8" w:rsidRDefault="001A2A99" w:rsidP="001A2A99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70FBFF4" wp14:editId="2243AC83">
                <wp:simplePos x="0" y="0"/>
                <wp:positionH relativeFrom="margin">
                  <wp:align>right</wp:align>
                </wp:positionH>
                <wp:positionV relativeFrom="paragraph">
                  <wp:posOffset>421005</wp:posOffset>
                </wp:positionV>
                <wp:extent cx="4311640" cy="230400"/>
                <wp:effectExtent l="0" t="0" r="13335" b="1778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40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0FBFF4" id="Text Box 15" o:spid="_x0000_s1042" type="#_x0000_t202" style="position:absolute;margin-left:288.3pt;margin-top:33.15pt;width:339.5pt;height:18.15pt;z-index:25167974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FE547E">
        <w:rPr>
          <w:rFonts w:ascii="Georgia" w:hAnsi="Georgia"/>
          <w:sz w:val="20"/>
          <w:szCs w:val="20"/>
        </w:rPr>
        <w:t xml:space="preserve">Which AS Level </w:t>
      </w:r>
      <w:r>
        <w:rPr>
          <w:rFonts w:ascii="Georgia" w:hAnsi="Georgia"/>
          <w:sz w:val="20"/>
          <w:szCs w:val="20"/>
        </w:rPr>
        <w:t xml:space="preserve">(or equivalent) </w:t>
      </w:r>
      <w:r>
        <w:rPr>
          <w:rFonts w:ascii="Georgia" w:hAnsi="Georgia"/>
          <w:sz w:val="20"/>
          <w:szCs w:val="20"/>
        </w:rPr>
        <w:br/>
      </w:r>
      <w:r w:rsidR="0001388A" w:rsidRPr="00FE547E">
        <w:rPr>
          <w:rFonts w:ascii="Georgia" w:hAnsi="Georgia"/>
          <w:sz w:val="20"/>
          <w:szCs w:val="20"/>
        </w:rPr>
        <w:t>subjects are you taking?</w:t>
      </w:r>
      <w:r w:rsidR="0001388A" w:rsidRPr="00FE547E">
        <w:rPr>
          <w:rFonts w:ascii="Georgia" w:hAnsi="Georgia"/>
          <w:noProof/>
          <w:sz w:val="20"/>
          <w:szCs w:val="20"/>
          <w:lang w:eastAsia="en-GB"/>
        </w:rPr>
        <w:t xml:space="preserve"> </w:t>
      </w:r>
    </w:p>
    <w:p w:rsidR="0001388A" w:rsidRPr="00FE547E" w:rsidRDefault="0001388A" w:rsidP="00C35ACA">
      <w:pPr>
        <w:rPr>
          <w:rFonts w:ascii="Georgia" w:hAnsi="Georgia"/>
          <w:noProof/>
          <w:lang w:eastAsia="en-GB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w:t xml:space="preserve">What do you </w:t>
      </w:r>
      <w:r w:rsidR="002E03B6">
        <w:rPr>
          <w:rFonts w:ascii="Georgia" w:hAnsi="Georgia"/>
          <w:noProof/>
          <w:sz w:val="20"/>
          <w:szCs w:val="20"/>
          <w:lang w:eastAsia="en-GB"/>
        </w:rPr>
        <w:t>plan</w:t>
      </w:r>
      <w:r w:rsidRPr="00FE547E">
        <w:rPr>
          <w:rFonts w:ascii="Georgia" w:hAnsi="Georgia"/>
          <w:noProof/>
          <w:sz w:val="20"/>
          <w:szCs w:val="20"/>
          <w:lang w:eastAsia="en-GB"/>
        </w:rPr>
        <w:t xml:space="preserve"> to do after A Levels?</w:t>
      </w:r>
      <w:r w:rsidRPr="00FE547E">
        <w:rPr>
          <w:rFonts w:ascii="Georgia" w:hAnsi="Georgia"/>
          <w:noProof/>
          <w:lang w:eastAsia="en-GB"/>
        </w:rPr>
        <w:t xml:space="preserve"> </w:t>
      </w:r>
    </w:p>
    <w:p w:rsidR="0001388A" w:rsidRPr="00FE547E" w:rsidRDefault="0001388A" w:rsidP="00C35ACA">
      <w:pPr>
        <w:rPr>
          <w:rFonts w:ascii="Georgia" w:hAnsi="Georgia"/>
          <w:noProof/>
          <w:lang w:eastAsia="en-GB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A42D1F1" wp14:editId="007CDEA0">
                <wp:simplePos x="0" y="0"/>
                <wp:positionH relativeFrom="margin">
                  <wp:posOffset>20472</wp:posOffset>
                </wp:positionH>
                <wp:positionV relativeFrom="paragraph">
                  <wp:posOffset>174274</wp:posOffset>
                </wp:positionV>
                <wp:extent cx="6618122" cy="655093"/>
                <wp:effectExtent l="0" t="0" r="11430" b="1206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8122" cy="6550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42D1F1" id="Text Box 17" o:spid="_x0000_s1039" type="#_x0000_t202" style="position:absolute;margin-left:1.6pt;margin-top:13.7pt;width:521.1pt;height:51.6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E547E">
        <w:rPr>
          <w:rFonts w:ascii="Georgia" w:hAnsi="Georgia"/>
          <w:noProof/>
          <w:lang w:eastAsia="en-GB"/>
        </w:rPr>
        <w:t xml:space="preserve">If you </w:t>
      </w:r>
      <w:r w:rsidR="002E03B6">
        <w:rPr>
          <w:rFonts w:ascii="Georgia" w:hAnsi="Georgia"/>
          <w:noProof/>
          <w:lang w:eastAsia="en-GB"/>
        </w:rPr>
        <w:t>plan</w:t>
      </w:r>
      <w:r w:rsidRPr="00FE547E">
        <w:rPr>
          <w:rFonts w:ascii="Georgia" w:hAnsi="Georgia"/>
          <w:noProof/>
          <w:lang w:eastAsia="en-GB"/>
        </w:rPr>
        <w:t xml:space="preserve"> to go to university, which universities are you</w:t>
      </w:r>
      <w:r w:rsidR="002E03B6">
        <w:rPr>
          <w:rFonts w:ascii="Georgia" w:hAnsi="Georgia"/>
          <w:noProof/>
          <w:lang w:eastAsia="en-GB"/>
        </w:rPr>
        <w:t xml:space="preserve"> planning to apply </w:t>
      </w:r>
      <w:r w:rsidR="003426BD">
        <w:rPr>
          <w:rFonts w:ascii="Georgia" w:hAnsi="Georgia"/>
          <w:noProof/>
          <w:lang w:eastAsia="en-GB"/>
        </w:rPr>
        <w:t xml:space="preserve">to </w:t>
      </w:r>
      <w:r w:rsidR="002E03B6">
        <w:rPr>
          <w:rFonts w:ascii="Georgia" w:hAnsi="Georgia"/>
          <w:noProof/>
          <w:lang w:eastAsia="en-GB"/>
        </w:rPr>
        <w:t>and whic</w:t>
      </w:r>
      <w:r w:rsidRPr="00FE547E">
        <w:rPr>
          <w:rFonts w:ascii="Georgia" w:hAnsi="Georgia"/>
          <w:noProof/>
          <w:lang w:eastAsia="en-GB"/>
        </w:rPr>
        <w:t>h subjects?</w:t>
      </w:r>
    </w:p>
    <w:p w:rsidR="0001388A" w:rsidRPr="00FE547E" w:rsidRDefault="0001388A" w:rsidP="00C35ACA">
      <w:pPr>
        <w:rPr>
          <w:rFonts w:ascii="Georgia" w:hAnsi="Georgia"/>
        </w:rPr>
      </w:pPr>
    </w:p>
    <w:p w:rsidR="0001388A" w:rsidRPr="00FE547E" w:rsidRDefault="0001388A" w:rsidP="0001388A">
      <w:pPr>
        <w:rPr>
          <w:rFonts w:ascii="Georgia" w:hAnsi="Georgia"/>
        </w:rPr>
      </w:pPr>
    </w:p>
    <w:p w:rsidR="0001388A" w:rsidRPr="00FE547E" w:rsidRDefault="003C413B" w:rsidP="0001388A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3DBCA6D" wp14:editId="11F1848D">
                <wp:simplePos x="0" y="0"/>
                <wp:positionH relativeFrom="margin">
                  <wp:align>right</wp:align>
                </wp:positionH>
                <wp:positionV relativeFrom="paragraph">
                  <wp:posOffset>172768</wp:posOffset>
                </wp:positionV>
                <wp:extent cx="6618122" cy="655093"/>
                <wp:effectExtent l="0" t="0" r="11430" b="1206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8122" cy="6550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4B40" w:rsidRPr="00295AE8" w:rsidRDefault="00B74B40" w:rsidP="00B74B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DBCA6D" id="Text Box 18" o:spid="_x0000_s1040" type="#_x0000_t202" style="position:absolute;margin-left:469.9pt;margin-top:13.6pt;width:521.1pt;height:51.6pt;z-index:2516838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" fillcolor="white [3201]" strokeweight="1.5pt">
                <v:textbox>
                  <w:txbxContent>
                    <w:p w:rsidR="00B74B40" w:rsidRPr="00295AE8" w:rsidRDefault="00B74B40" w:rsidP="00B74B40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</w:rPr>
        <w:t xml:space="preserve">Please state your </w:t>
      </w:r>
      <w:r w:rsidR="00264834" w:rsidRPr="00FE547E">
        <w:rPr>
          <w:rFonts w:ascii="Georgia" w:hAnsi="Georgia"/>
        </w:rPr>
        <w:t>GSCE (or equivalent) results in English, Maths and Science</w:t>
      </w:r>
      <w:r w:rsidR="00B74B40" w:rsidRPr="00FE547E">
        <w:rPr>
          <w:rFonts w:ascii="Georgia" w:hAnsi="Georgia"/>
        </w:rPr>
        <w:t>.</w:t>
      </w:r>
      <w:r w:rsidR="00264834" w:rsidRPr="00FE547E">
        <w:rPr>
          <w:rFonts w:ascii="Georgia" w:hAnsi="Georgia"/>
        </w:rPr>
        <w:t xml:space="preserve"> </w:t>
      </w:r>
    </w:p>
    <w:p w:rsidR="0001388A" w:rsidRPr="00FE547E" w:rsidRDefault="0001388A" w:rsidP="0001388A">
      <w:pPr>
        <w:rPr>
          <w:rFonts w:ascii="Georgia" w:hAnsi="Georgia"/>
        </w:rPr>
      </w:pPr>
    </w:p>
    <w:p w:rsidR="0001388A" w:rsidRPr="00FE547E" w:rsidRDefault="0001388A" w:rsidP="0001388A">
      <w:pPr>
        <w:rPr>
          <w:rFonts w:ascii="Georgia" w:hAnsi="Georgia"/>
        </w:rPr>
      </w:pPr>
    </w:p>
    <w:p w:rsidR="0001388A" w:rsidRPr="00B36F14" w:rsidRDefault="00B74B40" w:rsidP="0001388A">
      <w:pPr>
        <w:rPr>
          <w:rFonts w:ascii="Georgia" w:hAnsi="Georgia"/>
          <w:i/>
        </w:rPr>
      </w:pPr>
      <w:r w:rsidRPr="00B36F14">
        <w:rPr>
          <w:rFonts w:ascii="Georgia" w:hAnsi="Georgia"/>
          <w:i/>
        </w:rPr>
        <w:t>Please ensure all fields are complete, any incomplete entries will not be considered.</w:t>
      </w:r>
    </w:p>
    <w:p w:rsidR="00B36F14" w:rsidRDefault="00B36F14" w:rsidP="00264834">
      <w:pPr>
        <w:rPr>
          <w:rFonts w:ascii="Georgia" w:hAnsi="Georgia"/>
        </w:rPr>
      </w:pPr>
    </w:p>
    <w:p w:rsidR="0081759F" w:rsidRDefault="0081759F" w:rsidP="00264834">
      <w:pPr>
        <w:rPr>
          <w:rFonts w:ascii="Georgia" w:hAnsi="Georgia"/>
          <w:b/>
        </w:rPr>
      </w:pPr>
    </w:p>
    <w:p w:rsidR="002E03B6" w:rsidRPr="00B36F14" w:rsidRDefault="003C413B" w:rsidP="00264834">
      <w:pPr>
        <w:rPr>
          <w:rFonts w:ascii="Georgia" w:hAnsi="Georgia"/>
          <w:b/>
        </w:rPr>
      </w:pPr>
      <w:r w:rsidRPr="00B36F14">
        <w:rPr>
          <w:rFonts w:ascii="Georgia" w:hAnsi="Georgia"/>
          <w:b/>
        </w:rPr>
        <w:lastRenderedPageBreak/>
        <w:t xml:space="preserve">Please sign below to show permission for the following; </w:t>
      </w:r>
    </w:p>
    <w:p w:rsidR="00264834" w:rsidRPr="002E03B6" w:rsidRDefault="003C413B" w:rsidP="00264834">
      <w:pPr>
        <w:rPr>
          <w:rFonts w:ascii="Georgia" w:hAnsi="Georgia"/>
          <w:b/>
        </w:rPr>
      </w:pPr>
      <w:r w:rsidRPr="002E03B6">
        <w:rPr>
          <w:rFonts w:ascii="Georgia" w:hAnsi="Georgia"/>
          <w:b/>
        </w:rPr>
        <w:t>The</w:t>
      </w:r>
      <w:r w:rsidR="00264834" w:rsidRPr="002E03B6">
        <w:rPr>
          <w:rFonts w:ascii="Georgia" w:hAnsi="Georgia"/>
          <w:b/>
        </w:rPr>
        <w:t xml:space="preserve"> student will be available to attend the trip </w:t>
      </w:r>
      <w:r w:rsidR="00C8561F">
        <w:rPr>
          <w:rFonts w:ascii="Georgia" w:hAnsi="Georgia"/>
          <w:b/>
        </w:rPr>
        <w:t>2</w:t>
      </w:r>
      <w:r w:rsidR="00C8561F" w:rsidRPr="00C8561F">
        <w:rPr>
          <w:rFonts w:ascii="Georgia" w:hAnsi="Georgia"/>
          <w:b/>
          <w:vertAlign w:val="superscript"/>
        </w:rPr>
        <w:t>nd</w:t>
      </w:r>
      <w:r w:rsidR="00C8561F">
        <w:rPr>
          <w:rFonts w:ascii="Georgia" w:hAnsi="Georgia"/>
          <w:b/>
        </w:rPr>
        <w:t xml:space="preserve"> – 6</w:t>
      </w:r>
      <w:r w:rsidR="009C1F64" w:rsidRPr="009C1F64">
        <w:rPr>
          <w:rFonts w:ascii="Georgia" w:hAnsi="Georgia"/>
          <w:b/>
          <w:vertAlign w:val="superscript"/>
        </w:rPr>
        <w:t>th</w:t>
      </w:r>
      <w:r w:rsidR="009C1F64">
        <w:rPr>
          <w:rFonts w:ascii="Georgia" w:hAnsi="Georgia"/>
          <w:b/>
        </w:rPr>
        <w:t xml:space="preserve"> July</w:t>
      </w:r>
      <w:r w:rsidR="00264834" w:rsidRPr="002E03B6">
        <w:rPr>
          <w:rFonts w:ascii="Georgia" w:hAnsi="Georgia"/>
          <w:b/>
        </w:rPr>
        <w:t xml:space="preserve"> 201</w:t>
      </w:r>
      <w:r w:rsidR="00C8561F">
        <w:rPr>
          <w:rFonts w:ascii="Georgia" w:hAnsi="Georgia"/>
          <w:b/>
        </w:rPr>
        <w:t>7</w:t>
      </w:r>
      <w:r w:rsidRPr="002E03B6">
        <w:rPr>
          <w:rFonts w:ascii="Georgia" w:hAnsi="Georgia"/>
          <w:b/>
        </w:rPr>
        <w:t>, permission is given to take photographs of the student</w:t>
      </w:r>
      <w:r w:rsidR="0033545D">
        <w:rPr>
          <w:rFonts w:ascii="Georgia" w:hAnsi="Georgia"/>
          <w:b/>
        </w:rPr>
        <w:t>s</w:t>
      </w:r>
      <w:r w:rsidRPr="002E03B6">
        <w:rPr>
          <w:rFonts w:ascii="Georgia" w:hAnsi="Georgia"/>
          <w:b/>
        </w:rPr>
        <w:t xml:space="preserve"> during the trip</w:t>
      </w:r>
      <w:r w:rsidR="0033545D">
        <w:rPr>
          <w:rFonts w:ascii="Georgia" w:hAnsi="Georgia"/>
          <w:b/>
        </w:rPr>
        <w:t xml:space="preserve"> and science gala, which can be </w:t>
      </w:r>
      <w:r w:rsidRPr="002E03B6">
        <w:rPr>
          <w:rFonts w:ascii="Georgia" w:hAnsi="Georgia"/>
          <w:b/>
        </w:rPr>
        <w:t xml:space="preserve">used to advertise future </w:t>
      </w:r>
      <w:r w:rsidR="0033545D">
        <w:rPr>
          <w:rFonts w:ascii="Georgia" w:hAnsi="Georgia"/>
          <w:b/>
        </w:rPr>
        <w:t>events</w:t>
      </w:r>
      <w:r w:rsidRPr="002E03B6">
        <w:rPr>
          <w:rFonts w:ascii="Georgia" w:hAnsi="Georgia"/>
          <w:b/>
        </w:rPr>
        <w:t xml:space="preserve">. </w:t>
      </w:r>
    </w:p>
    <w:p w:rsidR="0001388A" w:rsidRPr="00FE547E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Student</w:t>
      </w:r>
      <w:r w:rsidR="002E03B6">
        <w:rPr>
          <w:rFonts w:ascii="Georgia" w:hAnsi="Georgia"/>
        </w:rPr>
        <w:t xml:space="preserve"> (signature)</w:t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 xml:space="preserve">_______________________________________________________ </w:t>
      </w:r>
    </w:p>
    <w:p w:rsidR="00264834" w:rsidRPr="00FE547E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264834" w:rsidRPr="00FE547E" w:rsidRDefault="0001388A" w:rsidP="00264834">
      <w:pPr>
        <w:rPr>
          <w:rFonts w:ascii="Georgia" w:hAnsi="Georgia"/>
        </w:rPr>
      </w:pPr>
      <w:r w:rsidRPr="00FE547E">
        <w:rPr>
          <w:rFonts w:ascii="Georgia" w:hAnsi="Georgia"/>
        </w:rPr>
        <w:t>Teacher</w:t>
      </w:r>
      <w:r w:rsidR="002E03B6">
        <w:rPr>
          <w:rFonts w:ascii="Georgia" w:hAnsi="Georgia"/>
        </w:rPr>
        <w:t xml:space="preserve"> (signature)</w:t>
      </w:r>
      <w:r w:rsidR="00264834" w:rsidRPr="00FE547E">
        <w:rPr>
          <w:rFonts w:ascii="Georgia" w:hAnsi="Georgia"/>
        </w:rPr>
        <w:tab/>
      </w:r>
      <w:r w:rsidR="00FE547E">
        <w:rPr>
          <w:rFonts w:ascii="Georgia" w:hAnsi="Georgia"/>
        </w:rPr>
        <w:t>___</w:t>
      </w:r>
      <w:r w:rsidR="00264834" w:rsidRPr="00FE547E">
        <w:rPr>
          <w:rFonts w:ascii="Georgia" w:hAnsi="Georgia"/>
        </w:rPr>
        <w:t xml:space="preserve">_____________________________________________________ </w:t>
      </w:r>
    </w:p>
    <w:p w:rsidR="00264834" w:rsidRPr="00FE547E" w:rsidRDefault="00264834" w:rsidP="00264834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264834" w:rsidRPr="00FE547E" w:rsidRDefault="0001388A" w:rsidP="00264834">
      <w:pPr>
        <w:rPr>
          <w:rFonts w:ascii="Georgia" w:hAnsi="Georgia"/>
        </w:rPr>
      </w:pPr>
      <w:r w:rsidRPr="00FE547E">
        <w:rPr>
          <w:rFonts w:ascii="Georgia" w:hAnsi="Georgia"/>
        </w:rPr>
        <w:t>Parent</w:t>
      </w:r>
      <w:r w:rsidR="00B74B40" w:rsidRPr="00FE547E">
        <w:rPr>
          <w:rFonts w:ascii="Georgia" w:hAnsi="Georgia"/>
        </w:rPr>
        <w:t>/ Guardian</w:t>
      </w:r>
      <w:r w:rsidR="002E03B6">
        <w:rPr>
          <w:rFonts w:ascii="Georgia" w:hAnsi="Georgia"/>
        </w:rPr>
        <w:t xml:space="preserve"> (signature</w:t>
      </w:r>
      <w:proofErr w:type="gramStart"/>
      <w:r w:rsidR="002E03B6">
        <w:rPr>
          <w:rFonts w:ascii="Georgia" w:hAnsi="Georgia"/>
        </w:rPr>
        <w:t>)</w:t>
      </w:r>
      <w:r w:rsidR="00264834" w:rsidRPr="00FE547E">
        <w:rPr>
          <w:rFonts w:ascii="Georgia" w:hAnsi="Georgia"/>
        </w:rPr>
        <w:t>_</w:t>
      </w:r>
      <w:proofErr w:type="gramEnd"/>
      <w:r w:rsidR="00264834" w:rsidRPr="00FE547E">
        <w:rPr>
          <w:rFonts w:ascii="Georgia" w:hAnsi="Georgia"/>
        </w:rPr>
        <w:t xml:space="preserve">__________________________________________________ </w:t>
      </w:r>
    </w:p>
    <w:p w:rsidR="002E03B6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AB671C" w:rsidRDefault="00AB671C" w:rsidP="0001388A">
      <w:pPr>
        <w:rPr>
          <w:rFonts w:ascii="Georgia" w:hAnsi="Georgia"/>
        </w:rPr>
      </w:pPr>
    </w:p>
    <w:p w:rsidR="00AB671C" w:rsidRDefault="00AB671C" w:rsidP="0001388A">
      <w:pPr>
        <w:rPr>
          <w:rFonts w:ascii="Georgia" w:hAnsi="Georgia"/>
          <w:sz w:val="32"/>
          <w:szCs w:val="32"/>
        </w:rPr>
      </w:pPr>
      <w:r w:rsidRPr="00AB671C">
        <w:rPr>
          <w:rFonts w:ascii="Georgia" w:hAnsi="Georgia"/>
          <w:sz w:val="32"/>
          <w:szCs w:val="32"/>
        </w:rPr>
        <w:t xml:space="preserve">Please send completed entries to </w:t>
      </w:r>
      <w:hyperlink r:id="rId6" w:history="1">
        <w:r w:rsidRPr="00AB671C">
          <w:rPr>
            <w:rStyle w:val="Hyperlink"/>
            <w:rFonts w:ascii="Georgia" w:hAnsi="Georgia"/>
            <w:sz w:val="32"/>
            <w:szCs w:val="32"/>
          </w:rPr>
          <w:t>Kayleigh.lampard@warwick.ac.uk</w:t>
        </w:r>
      </w:hyperlink>
      <w:r w:rsidR="00C8561F">
        <w:rPr>
          <w:rFonts w:ascii="Georgia" w:hAnsi="Georgia"/>
          <w:sz w:val="32"/>
          <w:szCs w:val="32"/>
        </w:rPr>
        <w:t xml:space="preserve"> by 8</w:t>
      </w:r>
      <w:bookmarkStart w:id="0" w:name="_GoBack"/>
      <w:bookmarkEnd w:id="0"/>
      <w:r w:rsidRPr="00AB671C">
        <w:rPr>
          <w:rFonts w:ascii="Georgia" w:hAnsi="Georgia"/>
          <w:sz w:val="32"/>
          <w:szCs w:val="32"/>
          <w:vertAlign w:val="superscript"/>
        </w:rPr>
        <w:t>th</w:t>
      </w:r>
      <w:r w:rsidRPr="00AB671C">
        <w:rPr>
          <w:rFonts w:ascii="Georgia" w:hAnsi="Georgia"/>
          <w:sz w:val="32"/>
          <w:szCs w:val="32"/>
        </w:rPr>
        <w:t xml:space="preserve"> February</w:t>
      </w:r>
      <w:r w:rsidR="00EE044F">
        <w:rPr>
          <w:rFonts w:ascii="Georgia" w:hAnsi="Georgia"/>
          <w:sz w:val="32"/>
          <w:szCs w:val="32"/>
        </w:rPr>
        <w:t>,</w:t>
      </w:r>
      <w:r w:rsidRPr="00AB671C">
        <w:rPr>
          <w:rFonts w:ascii="Georgia" w:hAnsi="Georgia"/>
          <w:sz w:val="32"/>
          <w:szCs w:val="32"/>
        </w:rPr>
        <w:t xml:space="preserve"> hand it at the Science Galas</w:t>
      </w:r>
      <w:r w:rsidR="00EE044F">
        <w:rPr>
          <w:rFonts w:ascii="Georgia" w:hAnsi="Georgia"/>
          <w:sz w:val="32"/>
          <w:szCs w:val="32"/>
        </w:rPr>
        <w:t xml:space="preserve"> or post to the address below;</w:t>
      </w:r>
    </w:p>
    <w:p w:rsidR="00EE044F" w:rsidRDefault="00EE044F" w:rsidP="0001388A">
      <w:pPr>
        <w:rPr>
          <w:rFonts w:ascii="Georgia" w:hAnsi="Georgia"/>
          <w:sz w:val="28"/>
          <w:szCs w:val="28"/>
        </w:rPr>
      </w:pPr>
      <w:r w:rsidRPr="00EE044F">
        <w:rPr>
          <w:rFonts w:ascii="Georgia" w:hAnsi="Georgia"/>
          <w:sz w:val="28"/>
          <w:szCs w:val="28"/>
        </w:rPr>
        <w:t>Kayleigh Lampard</w:t>
      </w:r>
      <w:r w:rsidRPr="00EE044F">
        <w:rPr>
          <w:rFonts w:ascii="Georgia" w:hAnsi="Georgia"/>
          <w:sz w:val="28"/>
          <w:szCs w:val="28"/>
        </w:rPr>
        <w:br/>
        <w:t>Department of Physics</w:t>
      </w:r>
      <w:r w:rsidRPr="00EE044F">
        <w:rPr>
          <w:rFonts w:ascii="Georgia" w:hAnsi="Georgia"/>
          <w:sz w:val="28"/>
          <w:szCs w:val="28"/>
        </w:rPr>
        <w:br/>
        <w:t>University of Warwick</w:t>
      </w:r>
      <w:r w:rsidRPr="00EE044F">
        <w:rPr>
          <w:rFonts w:ascii="Georgia" w:hAnsi="Georgia"/>
          <w:sz w:val="28"/>
          <w:szCs w:val="28"/>
        </w:rPr>
        <w:br/>
        <w:t>Gibbet Hill Road</w:t>
      </w:r>
      <w:r w:rsidRPr="00EE044F">
        <w:rPr>
          <w:rFonts w:ascii="Georgia" w:hAnsi="Georgia"/>
          <w:sz w:val="28"/>
          <w:szCs w:val="28"/>
        </w:rPr>
        <w:br/>
        <w:t>Coventry</w:t>
      </w:r>
      <w:r w:rsidRPr="00EE044F">
        <w:rPr>
          <w:rFonts w:ascii="Georgia" w:hAnsi="Georgia"/>
          <w:sz w:val="28"/>
          <w:szCs w:val="28"/>
        </w:rPr>
        <w:br/>
        <w:t>CV4 7AL</w:t>
      </w:r>
    </w:p>
    <w:p w:rsidR="00EE044F" w:rsidRDefault="00EE044F" w:rsidP="0001388A">
      <w:pPr>
        <w:rPr>
          <w:rFonts w:ascii="Georgia" w:hAnsi="Georgia"/>
          <w:sz w:val="28"/>
          <w:szCs w:val="28"/>
        </w:rPr>
      </w:pPr>
    </w:p>
    <w:p w:rsidR="00EE044F" w:rsidRPr="00EE044F" w:rsidRDefault="00EE044F" w:rsidP="00EE044F">
      <w:pPr>
        <w:jc w:val="center"/>
        <w:rPr>
          <w:rFonts w:ascii="Georgia" w:hAnsi="Georgia"/>
          <w:sz w:val="28"/>
          <w:szCs w:val="28"/>
        </w:rPr>
      </w:pPr>
      <w:r>
        <w:rPr>
          <w:rFonts w:ascii="Georgia" w:hAnsi="Georgia"/>
          <w:sz w:val="28"/>
          <w:szCs w:val="28"/>
        </w:rPr>
        <w:t>Good Luck!</w:t>
      </w:r>
    </w:p>
    <w:sectPr w:rsidR="00EE044F" w:rsidRPr="00EE044F" w:rsidSect="00295AE8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77E1" w:rsidRDefault="002D77E1" w:rsidP="00793569">
      <w:pPr>
        <w:spacing w:after="0" w:line="240" w:lineRule="auto"/>
      </w:pPr>
      <w:r>
        <w:separator/>
      </w:r>
    </w:p>
  </w:endnote>
  <w:endnote w:type="continuationSeparator" w:id="0">
    <w:p w:rsidR="002D77E1" w:rsidRDefault="002D77E1" w:rsidP="00793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0080140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723ED" w:rsidRDefault="008723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61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8723ED" w:rsidRDefault="008723E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77E1" w:rsidRDefault="002D77E1" w:rsidP="00793569">
      <w:pPr>
        <w:spacing w:after="0" w:line="240" w:lineRule="auto"/>
      </w:pPr>
      <w:r>
        <w:separator/>
      </w:r>
    </w:p>
  </w:footnote>
  <w:footnote w:type="continuationSeparator" w:id="0">
    <w:p w:rsidR="002D77E1" w:rsidRDefault="002D77E1" w:rsidP="007935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1F64" w:rsidRDefault="009C1F64" w:rsidP="00B36F14">
    <w:pPr>
      <w:pStyle w:val="Header"/>
      <w:jc w:val="center"/>
      <w:rPr>
        <w:rFonts w:ascii="Georgia" w:hAnsi="Georgia"/>
        <w:b/>
        <w:sz w:val="24"/>
        <w:szCs w:val="24"/>
      </w:rPr>
    </w:pPr>
    <w:r>
      <w:rPr>
        <w:rFonts w:ascii="Georgia" w:hAnsi="Georgia"/>
        <w:b/>
        <w:sz w:val="24"/>
        <w:szCs w:val="24"/>
      </w:rPr>
      <w:t xml:space="preserve">XMaS </w:t>
    </w:r>
    <w:r w:rsidR="00793569" w:rsidRPr="00A04657">
      <w:rPr>
        <w:rFonts w:ascii="Georgia" w:hAnsi="Georgia"/>
        <w:b/>
        <w:sz w:val="24"/>
        <w:szCs w:val="24"/>
      </w:rPr>
      <w:t>Scientist Expe</w:t>
    </w:r>
    <w:r>
      <w:rPr>
        <w:rFonts w:ascii="Georgia" w:hAnsi="Georgia"/>
        <w:b/>
        <w:sz w:val="24"/>
        <w:szCs w:val="24"/>
      </w:rPr>
      <w:t>rience Entry Form.</w:t>
    </w:r>
  </w:p>
  <w:p w:rsidR="00A04657" w:rsidRPr="00A04657" w:rsidRDefault="00C8561F" w:rsidP="00793569">
    <w:pPr>
      <w:pStyle w:val="Header"/>
      <w:jc w:val="center"/>
      <w:rPr>
        <w:rFonts w:ascii="Georgia" w:hAnsi="Georgia"/>
        <w:b/>
        <w:sz w:val="24"/>
        <w:szCs w:val="24"/>
      </w:rPr>
    </w:pPr>
    <w:r>
      <w:rPr>
        <w:rFonts w:ascii="Georgia" w:hAnsi="Georgia"/>
        <w:b/>
        <w:sz w:val="24"/>
        <w:szCs w:val="24"/>
      </w:rPr>
      <w:t>2nd</w:t>
    </w:r>
    <w:r w:rsidR="00292CFB">
      <w:rPr>
        <w:rFonts w:ascii="Georgia" w:hAnsi="Georgia"/>
        <w:b/>
        <w:sz w:val="24"/>
        <w:szCs w:val="24"/>
      </w:rPr>
      <w:t xml:space="preserve"> </w:t>
    </w:r>
    <w:r>
      <w:rPr>
        <w:rFonts w:ascii="Georgia" w:hAnsi="Georgia"/>
        <w:b/>
        <w:sz w:val="24"/>
        <w:szCs w:val="24"/>
      </w:rPr>
      <w:t>-6th July 2017</w:t>
    </w:r>
    <w:r w:rsidR="009C1F64">
      <w:rPr>
        <w:rFonts w:ascii="Georgia" w:hAnsi="Georgia"/>
        <w:b/>
        <w:sz w:val="24"/>
        <w:szCs w:val="24"/>
      </w:rPr>
      <w:t>.</w:t>
    </w:r>
    <w:r w:rsidR="00A04657" w:rsidRPr="00A04657">
      <w:rPr>
        <w:rFonts w:ascii="Georgia" w:hAnsi="Georgia"/>
        <w:b/>
        <w:sz w:val="24"/>
        <w:szCs w:val="24"/>
      </w:rPr>
      <w:t xml:space="preserve"> </w:t>
    </w:r>
  </w:p>
  <w:p w:rsidR="00793569" w:rsidRPr="00FE547E" w:rsidRDefault="00793569">
    <w:pPr>
      <w:pStyle w:val="Header"/>
      <w:rPr>
        <w:rFonts w:ascii="Georgia" w:hAnsi="Georgia"/>
      </w:rPr>
    </w:pPr>
  </w:p>
  <w:p w:rsidR="00793569" w:rsidRPr="00FE547E" w:rsidRDefault="00793569" w:rsidP="00793569">
    <w:pPr>
      <w:rPr>
        <w:rFonts w:ascii="Georgia" w:hAnsi="Georgia"/>
      </w:rPr>
    </w:pPr>
    <w:r w:rsidRPr="00FE547E">
      <w:rPr>
        <w:rFonts w:ascii="Georgia" w:hAnsi="Georgia"/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0F181C6" wp14:editId="1C0C318B">
              <wp:simplePos x="0" y="0"/>
              <wp:positionH relativeFrom="column">
                <wp:posOffset>713740</wp:posOffset>
              </wp:positionH>
              <wp:positionV relativeFrom="paragraph">
                <wp:posOffset>9525</wp:posOffset>
              </wp:positionV>
              <wp:extent cx="5915025" cy="228600"/>
              <wp:effectExtent l="0" t="0" r="28575" b="1905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1502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90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3569" w:rsidRPr="00295AE8" w:rsidRDefault="00793569" w:rsidP="00793569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F181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5" type="#_x0000_t202" style="position:absolute;margin-left:56.2pt;margin-top:.75pt;width:465.7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" fillcolor="white [3201]" strokeweight="1.5pt">
              <v:textbox>
                <w:txbxContent>
                  <w:p w:rsidR="00793569" w:rsidRPr="00295AE8" w:rsidRDefault="00793569" w:rsidP="00793569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Pr="00FE547E">
      <w:rPr>
        <w:rFonts w:ascii="Georgia" w:hAnsi="Georgia"/>
      </w:rPr>
      <w:t>Name</w:t>
    </w:r>
  </w:p>
  <w:p w:rsidR="00793569" w:rsidRDefault="0079356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AE8"/>
    <w:rsid w:val="0001388A"/>
    <w:rsid w:val="00130C78"/>
    <w:rsid w:val="0018362E"/>
    <w:rsid w:val="001A2A99"/>
    <w:rsid w:val="001F518E"/>
    <w:rsid w:val="00264834"/>
    <w:rsid w:val="00292CFB"/>
    <w:rsid w:val="002949AC"/>
    <w:rsid w:val="00295AE8"/>
    <w:rsid w:val="002D77E1"/>
    <w:rsid w:val="002E03B6"/>
    <w:rsid w:val="0033545D"/>
    <w:rsid w:val="003426BD"/>
    <w:rsid w:val="003C413B"/>
    <w:rsid w:val="006B1987"/>
    <w:rsid w:val="006D43F3"/>
    <w:rsid w:val="00781FC4"/>
    <w:rsid w:val="00793569"/>
    <w:rsid w:val="0081759F"/>
    <w:rsid w:val="00867599"/>
    <w:rsid w:val="008723ED"/>
    <w:rsid w:val="009C1F64"/>
    <w:rsid w:val="00A04657"/>
    <w:rsid w:val="00AB671C"/>
    <w:rsid w:val="00B36F14"/>
    <w:rsid w:val="00B74B40"/>
    <w:rsid w:val="00C35ACA"/>
    <w:rsid w:val="00C42EE5"/>
    <w:rsid w:val="00C8561F"/>
    <w:rsid w:val="00CE2CF7"/>
    <w:rsid w:val="00CF629B"/>
    <w:rsid w:val="00DA1587"/>
    <w:rsid w:val="00E8512F"/>
    <w:rsid w:val="00EE044F"/>
    <w:rsid w:val="00F06E01"/>
    <w:rsid w:val="00FA4F34"/>
    <w:rsid w:val="00FE5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1E8873E-EC9B-4580-92C2-3060CF86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23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3569"/>
  </w:style>
  <w:style w:type="paragraph" w:styleId="Footer">
    <w:name w:val="footer"/>
    <w:basedOn w:val="Normal"/>
    <w:link w:val="Foot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3569"/>
  </w:style>
  <w:style w:type="character" w:styleId="Hyperlink">
    <w:name w:val="Hyperlink"/>
    <w:basedOn w:val="DefaultParagraphFont"/>
    <w:uiPriority w:val="99"/>
    <w:unhideWhenUsed/>
    <w:rsid w:val="0033545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04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044F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C8561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ayleigh.lampard@warwick.ac.uk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992A4B9A</Template>
  <TotalTime>3</TotalTime>
  <Pages>5</Pages>
  <Words>338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Lampard, Kayleigh</dc:creator>
  <cp:keywords/>
  <dc:description/>
  <cp:lastModifiedBy>Lampard, Kayleigh</cp:lastModifiedBy>
  <cp:revision>3</cp:revision>
  <cp:lastPrinted>2015-10-22T08:10:00Z</cp:lastPrinted>
  <dcterms:created xsi:type="dcterms:W3CDTF">2016-10-11T14:02:00Z</dcterms:created>
  <dcterms:modified xsi:type="dcterms:W3CDTF">2016-10-11T14:05:00Z</dcterms:modified>
</cp:coreProperties>
</file>