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4E0" w:rsidRPr="002A313B" w:rsidRDefault="002A313B">
      <w:pPr>
        <w:rPr>
          <w:b/>
          <w:sz w:val="28"/>
          <w:szCs w:val="28"/>
        </w:rPr>
      </w:pPr>
      <w:r w:rsidRPr="002A313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405B7B" wp14:editId="6302800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717040" cy="1717040"/>
            <wp:effectExtent l="0" t="0" r="0" b="0"/>
            <wp:wrapSquare wrapText="bothSides"/>
            <wp:docPr id="1" name="Picture 0" descr="Coli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in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4F3" w:rsidRPr="002A313B">
        <w:rPr>
          <w:b/>
          <w:sz w:val="28"/>
          <w:szCs w:val="28"/>
        </w:rPr>
        <w:t>Research Involvement: a</w:t>
      </w:r>
      <w:r w:rsidR="007824E0" w:rsidRPr="002A313B">
        <w:rPr>
          <w:b/>
          <w:sz w:val="28"/>
          <w:szCs w:val="28"/>
        </w:rPr>
        <w:t xml:space="preserve"> </w:t>
      </w:r>
      <w:r w:rsidR="0096572F" w:rsidRPr="002A313B">
        <w:rPr>
          <w:b/>
          <w:sz w:val="28"/>
          <w:szCs w:val="28"/>
        </w:rPr>
        <w:t>Patient</w:t>
      </w:r>
      <w:r w:rsidR="007824E0" w:rsidRPr="002A313B">
        <w:rPr>
          <w:b/>
          <w:sz w:val="28"/>
          <w:szCs w:val="28"/>
        </w:rPr>
        <w:t>’</w:t>
      </w:r>
      <w:r w:rsidR="0096572F" w:rsidRPr="002A313B">
        <w:rPr>
          <w:b/>
          <w:sz w:val="28"/>
          <w:szCs w:val="28"/>
        </w:rPr>
        <w:t xml:space="preserve">s Story </w:t>
      </w:r>
    </w:p>
    <w:p w:rsidR="007824E0" w:rsidRDefault="007824E0"/>
    <w:p w:rsidR="009E0BCB" w:rsidRDefault="0096572F">
      <w:r>
        <w:t xml:space="preserve">by Colin </w:t>
      </w:r>
      <w:bookmarkStart w:id="0" w:name="_GoBack"/>
      <w:bookmarkEnd w:id="0"/>
    </w:p>
    <w:p w:rsidR="0096572F" w:rsidRDefault="0096572F"/>
    <w:p w:rsidR="007824E0" w:rsidRPr="007824E0" w:rsidRDefault="007824E0" w:rsidP="007824E0">
      <w:pPr>
        <w:spacing w:after="120"/>
        <w:rPr>
          <w:b/>
        </w:rPr>
      </w:pPr>
      <w:r w:rsidRPr="007824E0">
        <w:rPr>
          <w:b/>
        </w:rPr>
        <w:t>Background</w:t>
      </w:r>
    </w:p>
    <w:p w:rsidR="00847733" w:rsidRDefault="0096572F" w:rsidP="007824E0">
      <w:pPr>
        <w:spacing w:after="120"/>
      </w:pPr>
      <w:r>
        <w:t>When I worked in industry I was involved in research</w:t>
      </w:r>
      <w:r w:rsidR="00AE7E4A">
        <w:t>,</w:t>
      </w:r>
      <w:r>
        <w:t xml:space="preserve"> both</w:t>
      </w:r>
      <w:r w:rsidR="00AE7E4A">
        <w:t xml:space="preserve"> in</w:t>
      </w:r>
      <w:r>
        <w:t xml:space="preserve"> developing new products and</w:t>
      </w:r>
      <w:r w:rsidR="00AE7E4A">
        <w:t xml:space="preserve"> in</w:t>
      </w:r>
      <w:r>
        <w:t xml:space="preserve"> finding out what went wrong with failures.</w:t>
      </w:r>
      <w:r w:rsidR="00AE7E4A">
        <w:t xml:space="preserve"> After</w:t>
      </w:r>
      <w:r>
        <w:t xml:space="preserve"> 30 years of working in heavy industry had worn </w:t>
      </w:r>
      <w:r w:rsidR="00AE7E4A">
        <w:t>me down, ending</w:t>
      </w:r>
      <w:r>
        <w:t xml:space="preserve"> </w:t>
      </w:r>
      <w:r w:rsidR="00AE7E4A">
        <w:t>with</w:t>
      </w:r>
      <w:r>
        <w:t xml:space="preserve"> a breakdown</w:t>
      </w:r>
      <w:r w:rsidR="00AE7E4A">
        <w:t>,</w:t>
      </w:r>
      <w:r>
        <w:t xml:space="preserve"> I </w:t>
      </w:r>
      <w:r w:rsidR="00AE7E4A">
        <w:t xml:space="preserve">decided </w:t>
      </w:r>
      <w:r>
        <w:t xml:space="preserve">to try and </w:t>
      </w:r>
      <w:r w:rsidR="00AE7E4A">
        <w:t xml:space="preserve">understand my health better, </w:t>
      </w:r>
      <w:r>
        <w:t>set up self</w:t>
      </w:r>
      <w:r w:rsidR="00AE7E4A">
        <w:t>-</w:t>
      </w:r>
      <w:r>
        <w:t xml:space="preserve">help groups to pass on my </w:t>
      </w:r>
      <w:r w:rsidR="00AE7E4A">
        <w:t>experience,</w:t>
      </w:r>
      <w:r>
        <w:t xml:space="preserve"> and gain more </w:t>
      </w:r>
      <w:r w:rsidR="00492822">
        <w:t xml:space="preserve">understanding </w:t>
      </w:r>
      <w:r w:rsidR="00847733">
        <w:t xml:space="preserve">that could help </w:t>
      </w:r>
      <w:r w:rsidR="00AE7E4A">
        <w:t>us</w:t>
      </w:r>
      <w:r w:rsidR="00847733">
        <w:t xml:space="preserve"> deal with our problems.</w:t>
      </w:r>
    </w:p>
    <w:p w:rsidR="005871D7" w:rsidRPr="00492822" w:rsidRDefault="005871D7" w:rsidP="007824E0">
      <w:pPr>
        <w:spacing w:after="120"/>
        <w:rPr>
          <w:b/>
        </w:rPr>
      </w:pPr>
      <w:r w:rsidRPr="00492822">
        <w:rPr>
          <w:b/>
        </w:rPr>
        <w:t>Opportunities to help</w:t>
      </w:r>
    </w:p>
    <w:p w:rsidR="0096572F" w:rsidRDefault="005871D7" w:rsidP="007824E0">
      <w:pPr>
        <w:spacing w:after="120"/>
      </w:pPr>
      <w:r>
        <w:t>A</w:t>
      </w:r>
      <w:r w:rsidR="00847733">
        <w:t>s soon as opportunities</w:t>
      </w:r>
      <w:r>
        <w:t xml:space="preserve"> arose</w:t>
      </w:r>
      <w:r w:rsidR="00847733">
        <w:t xml:space="preserve"> to</w:t>
      </w:r>
      <w:r w:rsidR="0096572F">
        <w:t xml:space="preserve"> </w:t>
      </w:r>
      <w:r w:rsidR="00847733">
        <w:t xml:space="preserve">pass on my knowledge to students at </w:t>
      </w:r>
      <w:r>
        <w:t xml:space="preserve">the Universities of </w:t>
      </w:r>
      <w:r w:rsidR="00847733">
        <w:t>Coventry and Warwick</w:t>
      </w:r>
      <w:r w:rsidR="00492822">
        <w:t>,</w:t>
      </w:r>
      <w:r w:rsidR="00847733">
        <w:t xml:space="preserve"> I took them. At first it was </w:t>
      </w:r>
      <w:r w:rsidR="00211E89">
        <w:t xml:space="preserve">simply </w:t>
      </w:r>
      <w:r w:rsidR="00847733">
        <w:t>telling my story and answering their questions</w:t>
      </w:r>
      <w:r>
        <w:t>, but</w:t>
      </w:r>
      <w:r w:rsidR="00847733">
        <w:t xml:space="preserve"> over </w:t>
      </w:r>
      <w:r>
        <w:t xml:space="preserve">a number of </w:t>
      </w:r>
      <w:r w:rsidR="00847733">
        <w:t>years</w:t>
      </w:r>
      <w:r w:rsidR="00211E89">
        <w:t>,</w:t>
      </w:r>
      <w:r w:rsidR="00847733">
        <w:t xml:space="preserve"> patient participation in health developed</w:t>
      </w:r>
      <w:r>
        <w:t>,</w:t>
      </w:r>
      <w:r w:rsidR="00847733">
        <w:t xml:space="preserve"> and now we are fully </w:t>
      </w:r>
      <w:r w:rsidR="00211E89">
        <w:t>engaged</w:t>
      </w:r>
      <w:r w:rsidR="00847733">
        <w:t>.</w:t>
      </w:r>
    </w:p>
    <w:p w:rsidR="00847733" w:rsidRDefault="00847733" w:rsidP="007824E0">
      <w:pPr>
        <w:spacing w:after="120"/>
      </w:pPr>
      <w:r>
        <w:t xml:space="preserve">The first projects I was involved in were to do with mental health and patient participation research. </w:t>
      </w:r>
      <w:r w:rsidR="00E62C7E">
        <w:t xml:space="preserve">More recently I have been a co-applicant on many research projects including lower back pain treatments and other long term conditions. I am now accepted as an </w:t>
      </w:r>
      <w:r w:rsidR="005871D7">
        <w:t>‘</w:t>
      </w:r>
      <w:r w:rsidR="00E62C7E" w:rsidRPr="00492822">
        <w:rPr>
          <w:i/>
        </w:rPr>
        <w:t>expert by experience</w:t>
      </w:r>
      <w:r w:rsidR="005871D7" w:rsidRPr="00492822">
        <w:rPr>
          <w:i/>
        </w:rPr>
        <w:t>’</w:t>
      </w:r>
      <w:r w:rsidR="00E62C7E">
        <w:t xml:space="preserve"> in my conditions</w:t>
      </w:r>
      <w:r w:rsidR="005871D7">
        <w:t xml:space="preserve"> and</w:t>
      </w:r>
      <w:r w:rsidR="00E62C7E">
        <w:t xml:space="preserve"> work with academics and health professionals on an equal footing.</w:t>
      </w:r>
    </w:p>
    <w:p w:rsidR="00E62C7E" w:rsidRDefault="00E62C7E" w:rsidP="007824E0">
      <w:pPr>
        <w:spacing w:after="120"/>
      </w:pPr>
      <w:r>
        <w:t>In recent years</w:t>
      </w:r>
      <w:r w:rsidR="005871D7">
        <w:t>,</w:t>
      </w:r>
      <w:r>
        <w:t xml:space="preserve"> funders and university authorities have insisted that true service user and carer involvement takes place in their courses or research projects.</w:t>
      </w:r>
    </w:p>
    <w:p w:rsidR="005871D7" w:rsidRPr="00492822" w:rsidRDefault="005871D7" w:rsidP="007824E0">
      <w:pPr>
        <w:spacing w:after="120"/>
        <w:rPr>
          <w:b/>
        </w:rPr>
      </w:pPr>
      <w:r w:rsidRPr="00492822">
        <w:rPr>
          <w:b/>
        </w:rPr>
        <w:t>How involvement in research helped me</w:t>
      </w:r>
    </w:p>
    <w:p w:rsidR="005871D7" w:rsidRDefault="005871D7" w:rsidP="007824E0">
      <w:pPr>
        <w:spacing w:after="120"/>
      </w:pPr>
      <w:r>
        <w:t>After struggl</w:t>
      </w:r>
      <w:r w:rsidR="00211E89">
        <w:t>ing</w:t>
      </w:r>
      <w:r>
        <w:t xml:space="preserve"> against pain, depression and undiagnosed </w:t>
      </w:r>
      <w:r w:rsidR="00492822">
        <w:t>diabetes</w:t>
      </w:r>
      <w:r>
        <w:t xml:space="preserve">, </w:t>
      </w:r>
      <w:r w:rsidR="00321F2D">
        <w:t xml:space="preserve">I </w:t>
      </w:r>
      <w:r>
        <w:t>once more</w:t>
      </w:r>
      <w:r w:rsidR="00321F2D">
        <w:t xml:space="preserve"> </w:t>
      </w:r>
      <w:r>
        <w:t xml:space="preserve">feel </w:t>
      </w:r>
      <w:r w:rsidR="00321F2D">
        <w:t>a useful part of society</w:t>
      </w:r>
      <w:r>
        <w:t xml:space="preserve">, having </w:t>
      </w:r>
      <w:r w:rsidR="00321F2D">
        <w:t>learned how to mana</w:t>
      </w:r>
      <w:r w:rsidR="00EB598A">
        <w:t xml:space="preserve">ge my </w:t>
      </w:r>
      <w:r w:rsidR="00492822">
        <w:t>condition</w:t>
      </w:r>
      <w:r w:rsidR="00321F2D">
        <w:t xml:space="preserve">. </w:t>
      </w:r>
    </w:p>
    <w:p w:rsidR="00321F2D" w:rsidRDefault="00321F2D" w:rsidP="007824E0">
      <w:pPr>
        <w:spacing w:after="120"/>
      </w:pPr>
      <w:r>
        <w:t>For example</w:t>
      </w:r>
      <w:r w:rsidR="00AD127A">
        <w:t>,</w:t>
      </w:r>
      <w:r>
        <w:t xml:space="preserve"> when I was first in constant pain</w:t>
      </w:r>
      <w:r w:rsidR="00492822">
        <w:t>,</w:t>
      </w:r>
      <w:r>
        <w:t xml:space="preserve"> doctors </w:t>
      </w:r>
      <w:r w:rsidR="00AD127A">
        <w:t xml:space="preserve">used </w:t>
      </w:r>
      <w:r>
        <w:t xml:space="preserve">NICE guidelines </w:t>
      </w:r>
      <w:r w:rsidR="00AD127A">
        <w:t xml:space="preserve">and recommended </w:t>
      </w:r>
      <w:r>
        <w:t>bed rest</w:t>
      </w:r>
      <w:r w:rsidR="00AD127A">
        <w:t xml:space="preserve">, which resulted in me progressively losing </w:t>
      </w:r>
      <w:r>
        <w:t xml:space="preserve">the use of my legs. </w:t>
      </w:r>
      <w:r w:rsidR="00AD127A">
        <w:t>By going</w:t>
      </w:r>
      <w:r>
        <w:t xml:space="preserve"> for walks with fellow mental health sufferers</w:t>
      </w:r>
      <w:r w:rsidR="00AD127A">
        <w:t>,</w:t>
      </w:r>
      <w:r>
        <w:t xml:space="preserve"> I regained strength in my legs and</w:t>
      </w:r>
      <w:r w:rsidR="00AD127A">
        <w:t xml:space="preserve"> </w:t>
      </w:r>
      <w:r>
        <w:t xml:space="preserve">other problems started to recede. </w:t>
      </w:r>
      <w:r w:rsidR="00EB598A">
        <w:t xml:space="preserve">This </w:t>
      </w:r>
      <w:r w:rsidR="00211E89">
        <w:t>demonstrates</w:t>
      </w:r>
      <w:r w:rsidR="00AD127A">
        <w:t xml:space="preserve"> the type of practice that </w:t>
      </w:r>
      <w:r w:rsidR="00EB598A">
        <w:t xml:space="preserve">eventually led to NICE </w:t>
      </w:r>
      <w:r w:rsidR="00AD127A">
        <w:t>recommending</w:t>
      </w:r>
      <w:r w:rsidR="00EB598A">
        <w:t xml:space="preserve"> exercise and </w:t>
      </w:r>
      <w:r w:rsidR="00AD127A">
        <w:t xml:space="preserve">a </w:t>
      </w:r>
      <w:r w:rsidR="00EB598A">
        <w:t xml:space="preserve">healthy lifestyle. </w:t>
      </w:r>
    </w:p>
    <w:p w:rsidR="00AD127A" w:rsidRDefault="00EB598A" w:rsidP="007824E0">
      <w:pPr>
        <w:spacing w:after="120"/>
      </w:pPr>
      <w:r>
        <w:t xml:space="preserve">I am now a part of a research group at Coventry </w:t>
      </w:r>
      <w:r w:rsidR="00AD127A">
        <w:t>U</w:t>
      </w:r>
      <w:r>
        <w:t xml:space="preserve">niversity </w:t>
      </w:r>
      <w:r w:rsidR="00AD127A">
        <w:t>looking at</w:t>
      </w:r>
      <w:r>
        <w:t xml:space="preserve"> various aspects of the research programme</w:t>
      </w:r>
      <w:r w:rsidR="00AD127A">
        <w:t>,</w:t>
      </w:r>
      <w:r>
        <w:t xml:space="preserve"> such as ethics, analysis and literature reviews. </w:t>
      </w:r>
      <w:r w:rsidR="00AD127A">
        <w:t>Researchers</w:t>
      </w:r>
      <w:r>
        <w:t xml:space="preserve"> come </w:t>
      </w:r>
      <w:r w:rsidR="00AD127A">
        <w:t>for</w:t>
      </w:r>
      <w:r>
        <w:t xml:space="preserve"> our opinions of their proposals and</w:t>
      </w:r>
      <w:r w:rsidR="00AD127A">
        <w:t xml:space="preserve"> to</w:t>
      </w:r>
      <w:r>
        <w:t xml:space="preserve"> gain our help </w:t>
      </w:r>
      <w:r w:rsidR="00AD127A">
        <w:t xml:space="preserve">with </w:t>
      </w:r>
      <w:r>
        <w:t xml:space="preserve">their projects. </w:t>
      </w:r>
    </w:p>
    <w:p w:rsidR="00EB598A" w:rsidRDefault="00AD127A" w:rsidP="007824E0">
      <w:pPr>
        <w:spacing w:after="120"/>
      </w:pPr>
      <w:r>
        <w:t>A</w:t>
      </w:r>
      <w:r w:rsidR="00EB598A">
        <w:t xml:space="preserve">t Warwick </w:t>
      </w:r>
      <w:r>
        <w:t>U</w:t>
      </w:r>
      <w:r w:rsidR="00EB598A">
        <w:t>niversity</w:t>
      </w:r>
      <w:r>
        <w:t>,</w:t>
      </w:r>
      <w:r w:rsidR="00EB598A">
        <w:t xml:space="preserve"> UNTRAP</w:t>
      </w:r>
      <w:r>
        <w:t>:</w:t>
      </w:r>
      <w:r w:rsidR="00EB598A">
        <w:t xml:space="preserve"> a user, care and teaching organisation</w:t>
      </w:r>
      <w:r>
        <w:t>,</w:t>
      </w:r>
      <w:r w:rsidR="00EB598A">
        <w:t xml:space="preserve"> </w:t>
      </w:r>
      <w:r>
        <w:t xml:space="preserve">trains lay </w:t>
      </w:r>
      <w:r w:rsidR="00CA6F5D">
        <w:t>people who wish to become involved in research.</w:t>
      </w:r>
    </w:p>
    <w:p w:rsidR="00D434F3" w:rsidRPr="00492822" w:rsidRDefault="00D434F3" w:rsidP="007824E0">
      <w:pPr>
        <w:spacing w:after="120"/>
        <w:rPr>
          <w:b/>
        </w:rPr>
      </w:pPr>
      <w:r w:rsidRPr="00492822">
        <w:rPr>
          <w:b/>
        </w:rPr>
        <w:t>A message of hope</w:t>
      </w:r>
    </w:p>
    <w:p w:rsidR="00CA6F5D" w:rsidRDefault="00CA6F5D" w:rsidP="00492822">
      <w:pPr>
        <w:spacing w:after="120"/>
      </w:pPr>
      <w:r>
        <w:t>To those who have been struck down by a long term condition</w:t>
      </w:r>
      <w:r w:rsidR="00D434F3">
        <w:t>,</w:t>
      </w:r>
      <w:r>
        <w:t xml:space="preserve"> don't vegetate and lose the will to live</w:t>
      </w:r>
      <w:r w:rsidR="00D434F3">
        <w:t>; g</w:t>
      </w:r>
      <w:r>
        <w:t>et involve</w:t>
      </w:r>
      <w:r w:rsidR="00492822">
        <w:t>d</w:t>
      </w:r>
      <w:r>
        <w:t xml:space="preserve"> with self</w:t>
      </w:r>
      <w:r w:rsidR="00D434F3">
        <w:t>-</w:t>
      </w:r>
      <w:r>
        <w:t xml:space="preserve">help groups and research organisations and get your life back. GPs, hospitals and universities </w:t>
      </w:r>
      <w:r w:rsidR="00211E89">
        <w:t xml:space="preserve">engage in </w:t>
      </w:r>
      <w:r>
        <w:t xml:space="preserve">research and </w:t>
      </w:r>
      <w:r w:rsidR="00492822">
        <w:t xml:space="preserve">need </w:t>
      </w:r>
      <w:r w:rsidR="002F08D0">
        <w:t>you</w:t>
      </w:r>
      <w:r>
        <w:t xml:space="preserve"> to help them in improving everybody's health and wellbeing.</w:t>
      </w:r>
      <w:r w:rsidR="00492822" w:rsidDel="00492822">
        <w:t xml:space="preserve"> </w:t>
      </w:r>
    </w:p>
    <w:sectPr w:rsidR="00CA6F5D" w:rsidSect="00492822">
      <w:pgSz w:w="11906" w:h="16838" w:code="9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2F"/>
    <w:rsid w:val="0000046A"/>
    <w:rsid w:val="000166C6"/>
    <w:rsid w:val="0002142B"/>
    <w:rsid w:val="00022032"/>
    <w:rsid w:val="00026E13"/>
    <w:rsid w:val="00030241"/>
    <w:rsid w:val="000427C4"/>
    <w:rsid w:val="00044626"/>
    <w:rsid w:val="00057BBC"/>
    <w:rsid w:val="00061370"/>
    <w:rsid w:val="0006672E"/>
    <w:rsid w:val="00072D89"/>
    <w:rsid w:val="00073223"/>
    <w:rsid w:val="0007749F"/>
    <w:rsid w:val="00077706"/>
    <w:rsid w:val="00083957"/>
    <w:rsid w:val="00096C54"/>
    <w:rsid w:val="000A2BB3"/>
    <w:rsid w:val="000B0A9F"/>
    <w:rsid w:val="000B14F6"/>
    <w:rsid w:val="000C0396"/>
    <w:rsid w:val="000D36DD"/>
    <w:rsid w:val="000D3F71"/>
    <w:rsid w:val="000E64E6"/>
    <w:rsid w:val="000F6BF3"/>
    <w:rsid w:val="00106BA7"/>
    <w:rsid w:val="00107BA8"/>
    <w:rsid w:val="001111B2"/>
    <w:rsid w:val="00120876"/>
    <w:rsid w:val="00133078"/>
    <w:rsid w:val="00152E11"/>
    <w:rsid w:val="0015780B"/>
    <w:rsid w:val="00157F97"/>
    <w:rsid w:val="00164186"/>
    <w:rsid w:val="0016431F"/>
    <w:rsid w:val="0016758C"/>
    <w:rsid w:val="00167D4E"/>
    <w:rsid w:val="0019441F"/>
    <w:rsid w:val="001954E2"/>
    <w:rsid w:val="001A0E71"/>
    <w:rsid w:val="001A178B"/>
    <w:rsid w:val="001A5710"/>
    <w:rsid w:val="001A6E4B"/>
    <w:rsid w:val="001B44B4"/>
    <w:rsid w:val="001B6D4E"/>
    <w:rsid w:val="001B7C31"/>
    <w:rsid w:val="001C39B0"/>
    <w:rsid w:val="001C46BB"/>
    <w:rsid w:val="001D1018"/>
    <w:rsid w:val="001D46EC"/>
    <w:rsid w:val="001E3B25"/>
    <w:rsid w:val="001E7FA6"/>
    <w:rsid w:val="001F0EED"/>
    <w:rsid w:val="001F5959"/>
    <w:rsid w:val="00206842"/>
    <w:rsid w:val="00211E89"/>
    <w:rsid w:val="002126D0"/>
    <w:rsid w:val="0021577E"/>
    <w:rsid w:val="00221FE7"/>
    <w:rsid w:val="00223EC4"/>
    <w:rsid w:val="002247B8"/>
    <w:rsid w:val="00241861"/>
    <w:rsid w:val="00243C1B"/>
    <w:rsid w:val="00247619"/>
    <w:rsid w:val="0025117B"/>
    <w:rsid w:val="00257B23"/>
    <w:rsid w:val="00257F7C"/>
    <w:rsid w:val="002656D6"/>
    <w:rsid w:val="00272828"/>
    <w:rsid w:val="0027439C"/>
    <w:rsid w:val="00280F38"/>
    <w:rsid w:val="00282F70"/>
    <w:rsid w:val="002849D7"/>
    <w:rsid w:val="002874CD"/>
    <w:rsid w:val="00294C16"/>
    <w:rsid w:val="00296449"/>
    <w:rsid w:val="00297429"/>
    <w:rsid w:val="002A0B37"/>
    <w:rsid w:val="002A313B"/>
    <w:rsid w:val="002A3AA6"/>
    <w:rsid w:val="002A5324"/>
    <w:rsid w:val="002B0976"/>
    <w:rsid w:val="002B21A4"/>
    <w:rsid w:val="002B76D1"/>
    <w:rsid w:val="002B7860"/>
    <w:rsid w:val="002C3024"/>
    <w:rsid w:val="002C6AEF"/>
    <w:rsid w:val="002D33E0"/>
    <w:rsid w:val="002E7609"/>
    <w:rsid w:val="002F08D0"/>
    <w:rsid w:val="002F3AC8"/>
    <w:rsid w:val="002F77BB"/>
    <w:rsid w:val="003035A9"/>
    <w:rsid w:val="0031416E"/>
    <w:rsid w:val="00317715"/>
    <w:rsid w:val="00317FE8"/>
    <w:rsid w:val="00321F2D"/>
    <w:rsid w:val="003276DF"/>
    <w:rsid w:val="00327A9E"/>
    <w:rsid w:val="00330158"/>
    <w:rsid w:val="0033413C"/>
    <w:rsid w:val="00335231"/>
    <w:rsid w:val="00335611"/>
    <w:rsid w:val="003414B5"/>
    <w:rsid w:val="00343B9B"/>
    <w:rsid w:val="003531E7"/>
    <w:rsid w:val="00354787"/>
    <w:rsid w:val="00360286"/>
    <w:rsid w:val="00362243"/>
    <w:rsid w:val="00385FB0"/>
    <w:rsid w:val="003930DA"/>
    <w:rsid w:val="003939F0"/>
    <w:rsid w:val="00394F25"/>
    <w:rsid w:val="003958AE"/>
    <w:rsid w:val="003A1820"/>
    <w:rsid w:val="003B09B5"/>
    <w:rsid w:val="003B3A0E"/>
    <w:rsid w:val="003B582E"/>
    <w:rsid w:val="003B6196"/>
    <w:rsid w:val="003C033A"/>
    <w:rsid w:val="003C5EAC"/>
    <w:rsid w:val="003C7B3A"/>
    <w:rsid w:val="003D1FC9"/>
    <w:rsid w:val="003E20BE"/>
    <w:rsid w:val="003E29A3"/>
    <w:rsid w:val="003E2C97"/>
    <w:rsid w:val="003E49C5"/>
    <w:rsid w:val="003E6233"/>
    <w:rsid w:val="003F331C"/>
    <w:rsid w:val="003F5EED"/>
    <w:rsid w:val="00400EE1"/>
    <w:rsid w:val="00407037"/>
    <w:rsid w:val="00420D97"/>
    <w:rsid w:val="0042144C"/>
    <w:rsid w:val="004224DC"/>
    <w:rsid w:val="00423FEF"/>
    <w:rsid w:val="00424377"/>
    <w:rsid w:val="0042496A"/>
    <w:rsid w:val="00425A59"/>
    <w:rsid w:val="0043047D"/>
    <w:rsid w:val="00430F2C"/>
    <w:rsid w:val="00434BDC"/>
    <w:rsid w:val="00447D32"/>
    <w:rsid w:val="004773D9"/>
    <w:rsid w:val="00480D78"/>
    <w:rsid w:val="00486A19"/>
    <w:rsid w:val="00492822"/>
    <w:rsid w:val="00493F9F"/>
    <w:rsid w:val="00494217"/>
    <w:rsid w:val="004954DF"/>
    <w:rsid w:val="004A0646"/>
    <w:rsid w:val="004C129F"/>
    <w:rsid w:val="004D10CD"/>
    <w:rsid w:val="004D2C5E"/>
    <w:rsid w:val="004D4FE9"/>
    <w:rsid w:val="004F4011"/>
    <w:rsid w:val="00533110"/>
    <w:rsid w:val="005404A0"/>
    <w:rsid w:val="00547C73"/>
    <w:rsid w:val="00551F02"/>
    <w:rsid w:val="00555606"/>
    <w:rsid w:val="005626B4"/>
    <w:rsid w:val="00566181"/>
    <w:rsid w:val="00574128"/>
    <w:rsid w:val="0057525F"/>
    <w:rsid w:val="005827FC"/>
    <w:rsid w:val="005871D7"/>
    <w:rsid w:val="00595F8F"/>
    <w:rsid w:val="00597F9F"/>
    <w:rsid w:val="005A7D8A"/>
    <w:rsid w:val="005B4F6D"/>
    <w:rsid w:val="005B68CD"/>
    <w:rsid w:val="005B7B40"/>
    <w:rsid w:val="005C074F"/>
    <w:rsid w:val="005C3727"/>
    <w:rsid w:val="005C4FAA"/>
    <w:rsid w:val="005C5A2E"/>
    <w:rsid w:val="005E39DB"/>
    <w:rsid w:val="005F1F4A"/>
    <w:rsid w:val="005F3131"/>
    <w:rsid w:val="005F708D"/>
    <w:rsid w:val="005F758C"/>
    <w:rsid w:val="00607E15"/>
    <w:rsid w:val="00614F52"/>
    <w:rsid w:val="00616082"/>
    <w:rsid w:val="006206C5"/>
    <w:rsid w:val="00621DCD"/>
    <w:rsid w:val="00624E1D"/>
    <w:rsid w:val="006277F4"/>
    <w:rsid w:val="006365AF"/>
    <w:rsid w:val="00636DFE"/>
    <w:rsid w:val="006616D3"/>
    <w:rsid w:val="00661BC8"/>
    <w:rsid w:val="00662D26"/>
    <w:rsid w:val="00663251"/>
    <w:rsid w:val="00674840"/>
    <w:rsid w:val="00690032"/>
    <w:rsid w:val="006935EC"/>
    <w:rsid w:val="006B5873"/>
    <w:rsid w:val="006B65CF"/>
    <w:rsid w:val="006C1E75"/>
    <w:rsid w:val="006C2A61"/>
    <w:rsid w:val="006D768A"/>
    <w:rsid w:val="006E1277"/>
    <w:rsid w:val="006E616B"/>
    <w:rsid w:val="006E6C78"/>
    <w:rsid w:val="007031DC"/>
    <w:rsid w:val="0071246A"/>
    <w:rsid w:val="00712C61"/>
    <w:rsid w:val="00712D5F"/>
    <w:rsid w:val="00713E08"/>
    <w:rsid w:val="00723C80"/>
    <w:rsid w:val="00731554"/>
    <w:rsid w:val="007502FC"/>
    <w:rsid w:val="0076098B"/>
    <w:rsid w:val="007644BD"/>
    <w:rsid w:val="007719E0"/>
    <w:rsid w:val="0077225E"/>
    <w:rsid w:val="00772DD1"/>
    <w:rsid w:val="007824E0"/>
    <w:rsid w:val="00793042"/>
    <w:rsid w:val="007939E5"/>
    <w:rsid w:val="007A0048"/>
    <w:rsid w:val="007A0313"/>
    <w:rsid w:val="007A5600"/>
    <w:rsid w:val="007B056D"/>
    <w:rsid w:val="007B1015"/>
    <w:rsid w:val="007B1FF5"/>
    <w:rsid w:val="007B7FA6"/>
    <w:rsid w:val="007C16DF"/>
    <w:rsid w:val="007D0B7F"/>
    <w:rsid w:val="007D12AF"/>
    <w:rsid w:val="007E19CF"/>
    <w:rsid w:val="007E62FD"/>
    <w:rsid w:val="007F55D3"/>
    <w:rsid w:val="007F7D78"/>
    <w:rsid w:val="008000A8"/>
    <w:rsid w:val="00800469"/>
    <w:rsid w:val="00801944"/>
    <w:rsid w:val="00806C33"/>
    <w:rsid w:val="008115A2"/>
    <w:rsid w:val="008178F7"/>
    <w:rsid w:val="00820D49"/>
    <w:rsid w:val="008223B4"/>
    <w:rsid w:val="008258FA"/>
    <w:rsid w:val="00833F52"/>
    <w:rsid w:val="00847733"/>
    <w:rsid w:val="00856A30"/>
    <w:rsid w:val="008636B0"/>
    <w:rsid w:val="00863A42"/>
    <w:rsid w:val="008779FA"/>
    <w:rsid w:val="00890B01"/>
    <w:rsid w:val="00891788"/>
    <w:rsid w:val="0089211C"/>
    <w:rsid w:val="008941FB"/>
    <w:rsid w:val="00896C37"/>
    <w:rsid w:val="008975D4"/>
    <w:rsid w:val="008B3B69"/>
    <w:rsid w:val="008B6C88"/>
    <w:rsid w:val="008C2076"/>
    <w:rsid w:val="008C254C"/>
    <w:rsid w:val="008C6E51"/>
    <w:rsid w:val="008D2499"/>
    <w:rsid w:val="008D2C71"/>
    <w:rsid w:val="008E516D"/>
    <w:rsid w:val="008E7EBF"/>
    <w:rsid w:val="008F4227"/>
    <w:rsid w:val="008F788E"/>
    <w:rsid w:val="009106F5"/>
    <w:rsid w:val="009125D8"/>
    <w:rsid w:val="009132BA"/>
    <w:rsid w:val="0091397C"/>
    <w:rsid w:val="0091430E"/>
    <w:rsid w:val="00915185"/>
    <w:rsid w:val="00916FAE"/>
    <w:rsid w:val="00920BB7"/>
    <w:rsid w:val="009253AB"/>
    <w:rsid w:val="00950DDD"/>
    <w:rsid w:val="009541C9"/>
    <w:rsid w:val="00954F8E"/>
    <w:rsid w:val="00956550"/>
    <w:rsid w:val="009572C5"/>
    <w:rsid w:val="00961372"/>
    <w:rsid w:val="00961D21"/>
    <w:rsid w:val="00961D7D"/>
    <w:rsid w:val="00964E43"/>
    <w:rsid w:val="0096572F"/>
    <w:rsid w:val="00966B79"/>
    <w:rsid w:val="00966E91"/>
    <w:rsid w:val="00974C02"/>
    <w:rsid w:val="00977B7B"/>
    <w:rsid w:val="009858F5"/>
    <w:rsid w:val="009868A6"/>
    <w:rsid w:val="009869C5"/>
    <w:rsid w:val="00990B07"/>
    <w:rsid w:val="00995848"/>
    <w:rsid w:val="009A1371"/>
    <w:rsid w:val="009A2092"/>
    <w:rsid w:val="009A48AA"/>
    <w:rsid w:val="009A7012"/>
    <w:rsid w:val="009C060E"/>
    <w:rsid w:val="009C6784"/>
    <w:rsid w:val="009E0BCB"/>
    <w:rsid w:val="009F2827"/>
    <w:rsid w:val="00A0235E"/>
    <w:rsid w:val="00A02668"/>
    <w:rsid w:val="00A12B0A"/>
    <w:rsid w:val="00A212A4"/>
    <w:rsid w:val="00A21A27"/>
    <w:rsid w:val="00A21B46"/>
    <w:rsid w:val="00A2746E"/>
    <w:rsid w:val="00A30945"/>
    <w:rsid w:val="00A312B5"/>
    <w:rsid w:val="00A31F2F"/>
    <w:rsid w:val="00A33EBF"/>
    <w:rsid w:val="00A372B1"/>
    <w:rsid w:val="00A5037F"/>
    <w:rsid w:val="00A5045F"/>
    <w:rsid w:val="00A52D7F"/>
    <w:rsid w:val="00A56A26"/>
    <w:rsid w:val="00A610A5"/>
    <w:rsid w:val="00A654BD"/>
    <w:rsid w:val="00A7052F"/>
    <w:rsid w:val="00A717E7"/>
    <w:rsid w:val="00A82664"/>
    <w:rsid w:val="00AA5D3A"/>
    <w:rsid w:val="00AA7114"/>
    <w:rsid w:val="00AC243F"/>
    <w:rsid w:val="00AD127A"/>
    <w:rsid w:val="00AD4F38"/>
    <w:rsid w:val="00AD6491"/>
    <w:rsid w:val="00AE4813"/>
    <w:rsid w:val="00AE51FD"/>
    <w:rsid w:val="00AE7E4A"/>
    <w:rsid w:val="00AF46DB"/>
    <w:rsid w:val="00AF79D6"/>
    <w:rsid w:val="00B00B00"/>
    <w:rsid w:val="00B07A65"/>
    <w:rsid w:val="00B14133"/>
    <w:rsid w:val="00B220EA"/>
    <w:rsid w:val="00B367F2"/>
    <w:rsid w:val="00B43631"/>
    <w:rsid w:val="00B43706"/>
    <w:rsid w:val="00B43AB3"/>
    <w:rsid w:val="00B4770D"/>
    <w:rsid w:val="00B648C1"/>
    <w:rsid w:val="00B6565E"/>
    <w:rsid w:val="00B67738"/>
    <w:rsid w:val="00B73EBD"/>
    <w:rsid w:val="00B746D8"/>
    <w:rsid w:val="00B7636D"/>
    <w:rsid w:val="00B77A48"/>
    <w:rsid w:val="00B83341"/>
    <w:rsid w:val="00B83498"/>
    <w:rsid w:val="00B91D8B"/>
    <w:rsid w:val="00B97DC4"/>
    <w:rsid w:val="00BB1B1E"/>
    <w:rsid w:val="00BB3454"/>
    <w:rsid w:val="00BB40E4"/>
    <w:rsid w:val="00BC3619"/>
    <w:rsid w:val="00BC6FB5"/>
    <w:rsid w:val="00BD284E"/>
    <w:rsid w:val="00BD6921"/>
    <w:rsid w:val="00BE4E34"/>
    <w:rsid w:val="00BE5BDB"/>
    <w:rsid w:val="00BE5F09"/>
    <w:rsid w:val="00BF0800"/>
    <w:rsid w:val="00BF244A"/>
    <w:rsid w:val="00BF7EAC"/>
    <w:rsid w:val="00C068C1"/>
    <w:rsid w:val="00C12EAF"/>
    <w:rsid w:val="00C17637"/>
    <w:rsid w:val="00C2041C"/>
    <w:rsid w:val="00C23B05"/>
    <w:rsid w:val="00C3136C"/>
    <w:rsid w:val="00C32C91"/>
    <w:rsid w:val="00C35FCC"/>
    <w:rsid w:val="00C371CE"/>
    <w:rsid w:val="00C408EA"/>
    <w:rsid w:val="00C422ED"/>
    <w:rsid w:val="00C44E53"/>
    <w:rsid w:val="00C46185"/>
    <w:rsid w:val="00C462A0"/>
    <w:rsid w:val="00C5052E"/>
    <w:rsid w:val="00C52531"/>
    <w:rsid w:val="00C534FC"/>
    <w:rsid w:val="00C6387B"/>
    <w:rsid w:val="00C778D3"/>
    <w:rsid w:val="00C801B5"/>
    <w:rsid w:val="00C911B7"/>
    <w:rsid w:val="00C951AA"/>
    <w:rsid w:val="00C959AA"/>
    <w:rsid w:val="00C960FF"/>
    <w:rsid w:val="00CA6F5D"/>
    <w:rsid w:val="00CA7D39"/>
    <w:rsid w:val="00CC28B4"/>
    <w:rsid w:val="00CD3774"/>
    <w:rsid w:val="00CD6930"/>
    <w:rsid w:val="00CF1A80"/>
    <w:rsid w:val="00CF1E95"/>
    <w:rsid w:val="00CF3AEA"/>
    <w:rsid w:val="00D02A42"/>
    <w:rsid w:val="00D052D6"/>
    <w:rsid w:val="00D057B8"/>
    <w:rsid w:val="00D06C58"/>
    <w:rsid w:val="00D17057"/>
    <w:rsid w:val="00D17D37"/>
    <w:rsid w:val="00D17E8B"/>
    <w:rsid w:val="00D203B9"/>
    <w:rsid w:val="00D26574"/>
    <w:rsid w:val="00D278C5"/>
    <w:rsid w:val="00D434F3"/>
    <w:rsid w:val="00D435F7"/>
    <w:rsid w:val="00D44B76"/>
    <w:rsid w:val="00D47865"/>
    <w:rsid w:val="00D530FF"/>
    <w:rsid w:val="00D56907"/>
    <w:rsid w:val="00D60F5C"/>
    <w:rsid w:val="00D6296D"/>
    <w:rsid w:val="00D67746"/>
    <w:rsid w:val="00D76BFD"/>
    <w:rsid w:val="00D80C87"/>
    <w:rsid w:val="00D87C3D"/>
    <w:rsid w:val="00D93073"/>
    <w:rsid w:val="00D93A78"/>
    <w:rsid w:val="00D94435"/>
    <w:rsid w:val="00D949CC"/>
    <w:rsid w:val="00DB09CA"/>
    <w:rsid w:val="00DB1E0C"/>
    <w:rsid w:val="00DB2138"/>
    <w:rsid w:val="00DB3922"/>
    <w:rsid w:val="00DC1AEB"/>
    <w:rsid w:val="00DC6CC8"/>
    <w:rsid w:val="00DD0519"/>
    <w:rsid w:val="00DD0820"/>
    <w:rsid w:val="00DD1BCA"/>
    <w:rsid w:val="00DD6408"/>
    <w:rsid w:val="00DE089D"/>
    <w:rsid w:val="00DE4085"/>
    <w:rsid w:val="00DE705D"/>
    <w:rsid w:val="00DF4047"/>
    <w:rsid w:val="00DF5EDF"/>
    <w:rsid w:val="00DF705F"/>
    <w:rsid w:val="00E01BD6"/>
    <w:rsid w:val="00E02845"/>
    <w:rsid w:val="00E146C9"/>
    <w:rsid w:val="00E14D25"/>
    <w:rsid w:val="00E16D2D"/>
    <w:rsid w:val="00E235DF"/>
    <w:rsid w:val="00E260B8"/>
    <w:rsid w:val="00E27E96"/>
    <w:rsid w:val="00E327C2"/>
    <w:rsid w:val="00E3445F"/>
    <w:rsid w:val="00E40B79"/>
    <w:rsid w:val="00E41F4F"/>
    <w:rsid w:val="00E45ABA"/>
    <w:rsid w:val="00E465C4"/>
    <w:rsid w:val="00E47722"/>
    <w:rsid w:val="00E50520"/>
    <w:rsid w:val="00E517F9"/>
    <w:rsid w:val="00E5343B"/>
    <w:rsid w:val="00E56085"/>
    <w:rsid w:val="00E62C7E"/>
    <w:rsid w:val="00E63868"/>
    <w:rsid w:val="00E67793"/>
    <w:rsid w:val="00E721B5"/>
    <w:rsid w:val="00E754AB"/>
    <w:rsid w:val="00E81B6D"/>
    <w:rsid w:val="00E84BDD"/>
    <w:rsid w:val="00E87BF8"/>
    <w:rsid w:val="00E87E96"/>
    <w:rsid w:val="00EB207C"/>
    <w:rsid w:val="00EB51F7"/>
    <w:rsid w:val="00EB598A"/>
    <w:rsid w:val="00EC6389"/>
    <w:rsid w:val="00ED5891"/>
    <w:rsid w:val="00EE2B03"/>
    <w:rsid w:val="00EE3DF5"/>
    <w:rsid w:val="00EE6767"/>
    <w:rsid w:val="00EE6DBC"/>
    <w:rsid w:val="00EF3197"/>
    <w:rsid w:val="00EF575C"/>
    <w:rsid w:val="00F02EC1"/>
    <w:rsid w:val="00F101A0"/>
    <w:rsid w:val="00F17E80"/>
    <w:rsid w:val="00F20A37"/>
    <w:rsid w:val="00F31945"/>
    <w:rsid w:val="00F32A36"/>
    <w:rsid w:val="00F34A35"/>
    <w:rsid w:val="00F371FB"/>
    <w:rsid w:val="00F37A30"/>
    <w:rsid w:val="00F41627"/>
    <w:rsid w:val="00F44C11"/>
    <w:rsid w:val="00F51DE1"/>
    <w:rsid w:val="00F548E0"/>
    <w:rsid w:val="00F56398"/>
    <w:rsid w:val="00F81EED"/>
    <w:rsid w:val="00F86B1B"/>
    <w:rsid w:val="00F92115"/>
    <w:rsid w:val="00F929DC"/>
    <w:rsid w:val="00F96423"/>
    <w:rsid w:val="00F97877"/>
    <w:rsid w:val="00F97C47"/>
    <w:rsid w:val="00FA5121"/>
    <w:rsid w:val="00FB2BEA"/>
    <w:rsid w:val="00FB2EF4"/>
    <w:rsid w:val="00FB578C"/>
    <w:rsid w:val="00FC6031"/>
    <w:rsid w:val="00FC6A3C"/>
    <w:rsid w:val="00FD07F5"/>
    <w:rsid w:val="00FE4758"/>
    <w:rsid w:val="00FE62E5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CD0F50-FA36-4852-A7BA-2ECE4175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89D"/>
    <w:pPr>
      <w:spacing w:after="0"/>
    </w:pPr>
    <w:rPr>
      <w:rFonts w:ascii="Arial" w:eastAsiaTheme="minorEastAsia" w:hAnsi="Arial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F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F5D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C198E-3587-49C3-AEE9-C26771F9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CC615057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</dc:creator>
  <cp:lastModifiedBy>Oskiera, Jenny</cp:lastModifiedBy>
  <cp:revision>2</cp:revision>
  <dcterms:created xsi:type="dcterms:W3CDTF">2016-11-09T10:13:00Z</dcterms:created>
  <dcterms:modified xsi:type="dcterms:W3CDTF">2016-11-09T10:13:00Z</dcterms:modified>
</cp:coreProperties>
</file>