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LightList-Accent1"/>
        <w:tblW w:w="0" w:type="auto"/>
        <w:tblLayout w:type="fixed"/>
        <w:tblLook w:val="04A0" w:firstRow="1" w:lastRow="0" w:firstColumn="1" w:lastColumn="0" w:noHBand="0" w:noVBand="1"/>
      </w:tblPr>
      <w:tblGrid>
        <w:gridCol w:w="959"/>
        <w:gridCol w:w="1134"/>
        <w:gridCol w:w="893"/>
        <w:gridCol w:w="4493"/>
        <w:gridCol w:w="1134"/>
        <w:gridCol w:w="1208"/>
      </w:tblGrid>
      <w:tr w:rsidR="006F65E7" w:rsidRPr="006F65E7" w14:paraId="2621771F" w14:textId="77777777" w:rsidTr="00213FB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9" w:type="dxa"/>
          </w:tcPr>
          <w:p w14:paraId="6689E9BA" w14:textId="77777777" w:rsidR="006F65E7" w:rsidRPr="006F65E7" w:rsidRDefault="006F65E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Day</w:t>
            </w:r>
          </w:p>
        </w:tc>
        <w:tc>
          <w:tcPr>
            <w:tcW w:w="1134" w:type="dxa"/>
          </w:tcPr>
          <w:p w14:paraId="53D87F60" w14:textId="77777777" w:rsidR="006F65E7" w:rsidRPr="006F65E7" w:rsidRDefault="006F65E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 w:rsidRPr="006F65E7">
              <w:rPr>
                <w:rFonts w:ascii="Arial Narrow" w:hAnsi="Arial Narrow"/>
                <w:sz w:val="22"/>
                <w:szCs w:val="22"/>
              </w:rPr>
              <w:t>ROOMS</w:t>
            </w:r>
          </w:p>
        </w:tc>
        <w:tc>
          <w:tcPr>
            <w:tcW w:w="893" w:type="dxa"/>
          </w:tcPr>
          <w:p w14:paraId="339B7AEA" w14:textId="77777777" w:rsidR="006F65E7" w:rsidRPr="006F65E7" w:rsidRDefault="006F65E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TIME</w:t>
            </w:r>
          </w:p>
        </w:tc>
        <w:tc>
          <w:tcPr>
            <w:tcW w:w="4493" w:type="dxa"/>
          </w:tcPr>
          <w:p w14:paraId="6EC73234" w14:textId="77777777" w:rsidR="006F65E7" w:rsidRPr="006F65E7" w:rsidRDefault="006F65E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TITLE</w:t>
            </w:r>
          </w:p>
        </w:tc>
        <w:tc>
          <w:tcPr>
            <w:tcW w:w="1134" w:type="dxa"/>
          </w:tcPr>
          <w:p w14:paraId="6ADDF4DE" w14:textId="77777777" w:rsidR="006F65E7" w:rsidRPr="006F65E7" w:rsidRDefault="006F65E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FORMAT</w:t>
            </w:r>
          </w:p>
        </w:tc>
        <w:tc>
          <w:tcPr>
            <w:tcW w:w="1208" w:type="dxa"/>
          </w:tcPr>
          <w:p w14:paraId="6007CBC7" w14:textId="77777777" w:rsidR="006F65E7" w:rsidRPr="006F65E7" w:rsidRDefault="006F65E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PEOPLE</w:t>
            </w:r>
          </w:p>
        </w:tc>
      </w:tr>
      <w:tr w:rsidR="00725238" w:rsidRPr="006F65E7" w14:paraId="1628C057" w14:textId="77777777" w:rsidTr="00213F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9" w:type="dxa"/>
            <w:vMerge w:val="restart"/>
          </w:tcPr>
          <w:p w14:paraId="6CE3B454" w14:textId="77777777" w:rsidR="00725238" w:rsidRPr="006F65E7" w:rsidRDefault="007252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Monday</w:t>
            </w:r>
          </w:p>
        </w:tc>
        <w:tc>
          <w:tcPr>
            <w:tcW w:w="1134" w:type="dxa"/>
            <w:vMerge w:val="restart"/>
          </w:tcPr>
          <w:p w14:paraId="7689F312" w14:textId="77777777" w:rsidR="00725238" w:rsidRDefault="007252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 w:rsidRPr="006F65E7">
              <w:rPr>
                <w:rFonts w:ascii="Arial Narrow" w:hAnsi="Arial Narrow"/>
                <w:b/>
                <w:sz w:val="22"/>
                <w:szCs w:val="22"/>
                <w14:textOutline w14:w="10541" w14:cap="flat" w14:cmpd="sng" w14:algn="ctr">
                  <w14:solidFill>
                    <w14:schemeClr w14:val="accent1">
                      <w14:shade w14:val="88000"/>
                      <w14:satMod w14:val="110000"/>
                    </w14:schemeClr>
                  </w14:solidFill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1">
                          <w14:tint w14:val="40000"/>
                          <w14:satMod w14:val="250000"/>
                        </w14:schemeClr>
                      </w14:gs>
                      <w14:gs w14:pos="9000">
                        <w14:schemeClr w14:val="accent1">
                          <w14:tint w14:val="52000"/>
                          <w14:satMod w14:val="300000"/>
                        </w14:schemeClr>
                      </w14:gs>
                      <w14:gs w14:pos="50000">
                        <w14:schemeClr w14:val="accent1">
                          <w14:shade w14:val="20000"/>
                          <w14:satMod w14:val="300000"/>
                        </w14:schemeClr>
                      </w14:gs>
                      <w14:gs w14:pos="79000">
                        <w14:schemeClr w14:val="accent1">
                          <w14:tint w14:val="52000"/>
                          <w14:satMod w14:val="300000"/>
                        </w14:schemeClr>
                      </w14:gs>
                      <w14:gs w14:pos="100000">
                        <w14:schemeClr w14:val="accent1">
                          <w14:tint w14:val="40000"/>
                          <w14:satMod w14:val="250000"/>
                        </w14:schemeClr>
                      </w14:gs>
                    </w14:gsLst>
                    <w14:lin w14:ang="5400000" w14:scaled="0"/>
                  </w14:gradFill>
                </w14:textFill>
              </w:rPr>
              <w:t>College of Medicine</w:t>
            </w:r>
            <w:r>
              <w:rPr>
                <w:rFonts w:ascii="Arial Narrow" w:hAnsi="Arial Narrow"/>
                <w:sz w:val="22"/>
                <w:szCs w:val="22"/>
              </w:rPr>
              <w:t>:</w:t>
            </w:r>
          </w:p>
          <w:p w14:paraId="253F03C9" w14:textId="77777777" w:rsidR="00725238" w:rsidRDefault="007252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1.Seminar room for 15 people</w:t>
            </w:r>
          </w:p>
          <w:p w14:paraId="7D80EE70" w14:textId="77777777" w:rsidR="00725238" w:rsidRDefault="007252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2.Break room for 7 people</w:t>
            </w:r>
          </w:p>
          <w:p w14:paraId="56483646" w14:textId="77777777" w:rsidR="00725238" w:rsidRPr="006F65E7" w:rsidRDefault="007252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3. Tutors room</w:t>
            </w:r>
          </w:p>
        </w:tc>
        <w:tc>
          <w:tcPr>
            <w:tcW w:w="893" w:type="dxa"/>
          </w:tcPr>
          <w:p w14:paraId="2B56F160" w14:textId="77777777" w:rsidR="00725238" w:rsidRPr="006F65E7" w:rsidRDefault="00061CF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8-9:00</w:t>
            </w:r>
          </w:p>
        </w:tc>
        <w:tc>
          <w:tcPr>
            <w:tcW w:w="4493" w:type="dxa"/>
          </w:tcPr>
          <w:p w14:paraId="4176B077" w14:textId="77777777" w:rsidR="00725238" w:rsidRPr="00EB78FC" w:rsidRDefault="00725238" w:rsidP="006F65E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I</w:t>
            </w:r>
            <w:r w:rsidRPr="00EB78FC">
              <w:rPr>
                <w:rFonts w:ascii="Arial Narrow" w:hAnsi="Arial Narrow"/>
              </w:rPr>
              <w:t>ntroduction to module</w:t>
            </w:r>
          </w:p>
          <w:p w14:paraId="015C8EBD" w14:textId="77777777" w:rsidR="00725238" w:rsidRDefault="00725238" w:rsidP="006F65E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</w:rPr>
            </w:pPr>
            <w:r w:rsidRPr="00EB78FC">
              <w:rPr>
                <w:rFonts w:ascii="Arial Narrow" w:hAnsi="Arial Narrow"/>
              </w:rPr>
              <w:t xml:space="preserve">Feedback on audit </w:t>
            </w:r>
          </w:p>
          <w:p w14:paraId="56DCA367" w14:textId="77777777" w:rsidR="00725238" w:rsidRPr="006F65E7" w:rsidRDefault="007252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14:paraId="69758FD7" w14:textId="77777777" w:rsidR="00725238" w:rsidRPr="006F65E7" w:rsidRDefault="00E425E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L</w:t>
            </w:r>
            <w:r w:rsidR="00725238">
              <w:rPr>
                <w:rFonts w:ascii="Arial Narrow" w:hAnsi="Arial Narrow"/>
                <w:sz w:val="22"/>
                <w:szCs w:val="22"/>
              </w:rPr>
              <w:t>ecture</w:t>
            </w:r>
          </w:p>
        </w:tc>
        <w:tc>
          <w:tcPr>
            <w:tcW w:w="1208" w:type="dxa"/>
          </w:tcPr>
          <w:p w14:paraId="5E1C2636" w14:textId="77777777" w:rsidR="00725238" w:rsidRDefault="007252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</w:t>
            </w:r>
          </w:p>
          <w:p w14:paraId="78F2D029" w14:textId="77777777" w:rsidR="00725238" w:rsidRPr="006F65E7" w:rsidRDefault="007252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SQ</w:t>
            </w:r>
          </w:p>
        </w:tc>
      </w:tr>
      <w:tr w:rsidR="00061CF3" w:rsidRPr="006F65E7" w14:paraId="2F4BA132" w14:textId="77777777" w:rsidTr="00213F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9" w:type="dxa"/>
            <w:vMerge/>
          </w:tcPr>
          <w:p w14:paraId="34677E6E" w14:textId="77777777" w:rsidR="00061CF3" w:rsidRPr="006F65E7" w:rsidRDefault="00061CF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Merge/>
          </w:tcPr>
          <w:p w14:paraId="016A1DFA" w14:textId="77777777" w:rsidR="00061CF3" w:rsidRPr="006F65E7" w:rsidRDefault="00061CF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3" w:type="dxa"/>
          </w:tcPr>
          <w:p w14:paraId="5F0CB564" w14:textId="77777777" w:rsidR="00061CF3" w:rsidRDefault="00061CF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9:00</w:t>
            </w:r>
          </w:p>
          <w:p w14:paraId="0597B8AA" w14:textId="77777777" w:rsidR="00061CF3" w:rsidRDefault="00061CF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10:00</w:t>
            </w:r>
          </w:p>
          <w:p w14:paraId="28940FF3" w14:textId="77777777" w:rsidR="00061CF3" w:rsidRPr="006F65E7" w:rsidRDefault="00061CF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4493" w:type="dxa"/>
          </w:tcPr>
          <w:p w14:paraId="5334ADF9" w14:textId="41689EAB" w:rsidR="00061CF3" w:rsidRPr="006F65E7" w:rsidRDefault="00213FB1" w:rsidP="00213FB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ascii="Arial Narrow" w:hAnsi="Arial Narrow"/>
              </w:rPr>
              <w:t>Peer review</w:t>
            </w:r>
          </w:p>
        </w:tc>
        <w:tc>
          <w:tcPr>
            <w:tcW w:w="1134" w:type="dxa"/>
          </w:tcPr>
          <w:p w14:paraId="27031B5A" w14:textId="77777777" w:rsidR="00061CF3" w:rsidRDefault="00061CF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Lecture/</w:t>
            </w:r>
          </w:p>
          <w:p w14:paraId="3D3D02C5" w14:textId="77777777" w:rsidR="00061CF3" w:rsidRPr="006F65E7" w:rsidRDefault="00061CF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Group work</w:t>
            </w:r>
          </w:p>
        </w:tc>
        <w:tc>
          <w:tcPr>
            <w:tcW w:w="1208" w:type="dxa"/>
          </w:tcPr>
          <w:p w14:paraId="5E243D2C" w14:textId="6D88BF5C" w:rsidR="00061CF3" w:rsidRPr="006F65E7" w:rsidRDefault="00213FB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</w:t>
            </w:r>
          </w:p>
        </w:tc>
      </w:tr>
      <w:tr w:rsidR="00061CF3" w:rsidRPr="006F65E7" w14:paraId="6E6C77F0" w14:textId="77777777" w:rsidTr="00213F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9" w:type="dxa"/>
            <w:vMerge/>
            <w:shd w:val="clear" w:color="auto" w:fill="99CCFF"/>
          </w:tcPr>
          <w:p w14:paraId="0373B756" w14:textId="77777777" w:rsidR="00061CF3" w:rsidRPr="006F65E7" w:rsidRDefault="00061CF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Merge/>
            <w:shd w:val="clear" w:color="auto" w:fill="99CCFF"/>
          </w:tcPr>
          <w:p w14:paraId="094D0C40" w14:textId="77777777" w:rsidR="00061CF3" w:rsidRPr="006F65E7" w:rsidRDefault="00061CF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3" w:type="dxa"/>
            <w:shd w:val="clear" w:color="auto" w:fill="99CCFF"/>
          </w:tcPr>
          <w:p w14:paraId="6BDBBAF4" w14:textId="77777777" w:rsidR="00061CF3" w:rsidRDefault="00061CF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10:00</w:t>
            </w:r>
          </w:p>
          <w:p w14:paraId="67A01C52" w14:textId="77777777" w:rsidR="00061CF3" w:rsidRPr="006F65E7" w:rsidRDefault="00061CF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10.30</w:t>
            </w:r>
          </w:p>
        </w:tc>
        <w:tc>
          <w:tcPr>
            <w:tcW w:w="4493" w:type="dxa"/>
            <w:shd w:val="clear" w:color="auto" w:fill="99CCFF"/>
          </w:tcPr>
          <w:p w14:paraId="046B7565" w14:textId="77777777" w:rsidR="00061CF3" w:rsidRPr="006F65E7" w:rsidRDefault="00061CF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Coffee</w:t>
            </w:r>
          </w:p>
        </w:tc>
        <w:tc>
          <w:tcPr>
            <w:tcW w:w="1134" w:type="dxa"/>
            <w:shd w:val="clear" w:color="auto" w:fill="99CCFF"/>
          </w:tcPr>
          <w:p w14:paraId="298363FB" w14:textId="77777777" w:rsidR="00061CF3" w:rsidRPr="006F65E7" w:rsidRDefault="00061CF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8" w:type="dxa"/>
            <w:shd w:val="clear" w:color="auto" w:fill="99CCFF"/>
          </w:tcPr>
          <w:p w14:paraId="309F682E" w14:textId="77777777" w:rsidR="00061CF3" w:rsidRPr="006F65E7" w:rsidRDefault="00061CF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1CF3" w:rsidRPr="006F65E7" w14:paraId="5DDE0856" w14:textId="77777777" w:rsidTr="00213F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9" w:type="dxa"/>
            <w:vMerge/>
          </w:tcPr>
          <w:p w14:paraId="52421A1D" w14:textId="77777777" w:rsidR="00061CF3" w:rsidRPr="006F65E7" w:rsidRDefault="00061CF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Merge/>
          </w:tcPr>
          <w:p w14:paraId="4CF0A1FA" w14:textId="77777777" w:rsidR="00061CF3" w:rsidRPr="006F65E7" w:rsidRDefault="00061CF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3" w:type="dxa"/>
          </w:tcPr>
          <w:p w14:paraId="4682CCAF" w14:textId="77777777" w:rsidR="00061CF3" w:rsidRPr="006F65E7" w:rsidRDefault="00061CF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10.30-11.30</w:t>
            </w:r>
          </w:p>
        </w:tc>
        <w:tc>
          <w:tcPr>
            <w:tcW w:w="4493" w:type="dxa"/>
          </w:tcPr>
          <w:p w14:paraId="22F33FC0" w14:textId="2C368643" w:rsidR="00061CF3" w:rsidRDefault="00213FB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Low birth weight and threshold of viability </w:t>
            </w:r>
            <w:r w:rsidR="00061CF3">
              <w:rPr>
                <w:rFonts w:ascii="Arial Narrow" w:hAnsi="Arial Narrow"/>
              </w:rPr>
              <w:t>Premature delivery definition</w:t>
            </w:r>
          </w:p>
          <w:p w14:paraId="68E16AFC" w14:textId="77777777" w:rsidR="00061CF3" w:rsidRDefault="00061CF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Premature delivery the Malawi experience</w:t>
            </w:r>
          </w:p>
          <w:p w14:paraId="2AD23544" w14:textId="6BF74E2C" w:rsidR="00061CF3" w:rsidRDefault="00213FB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Evidence B</w:t>
            </w:r>
            <w:r w:rsidR="00061CF3">
              <w:rPr>
                <w:rFonts w:ascii="Arial Narrow" w:hAnsi="Arial Narrow"/>
              </w:rPr>
              <w:t>ase</w:t>
            </w:r>
            <w:r>
              <w:rPr>
                <w:rFonts w:ascii="Arial Narrow" w:hAnsi="Arial Narrow"/>
              </w:rPr>
              <w:t>d</w:t>
            </w:r>
            <w:r w:rsidR="00061CF3">
              <w:rPr>
                <w:rFonts w:ascii="Arial Narrow" w:hAnsi="Arial Narrow"/>
              </w:rPr>
              <w:t xml:space="preserve"> Medicine</w:t>
            </w:r>
          </w:p>
          <w:p w14:paraId="5D5244DF" w14:textId="77777777" w:rsidR="00061CF3" w:rsidRDefault="00061CF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Associations</w:t>
            </w:r>
          </w:p>
          <w:p w14:paraId="382910AE" w14:textId="77777777" w:rsidR="00061CF3" w:rsidRPr="00725238" w:rsidRDefault="00061CF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Cause and effect</w:t>
            </w:r>
          </w:p>
        </w:tc>
        <w:tc>
          <w:tcPr>
            <w:tcW w:w="1134" w:type="dxa"/>
          </w:tcPr>
          <w:p w14:paraId="777FED8B" w14:textId="77777777" w:rsidR="00213FB1" w:rsidRDefault="00061CF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Lecture/</w:t>
            </w:r>
          </w:p>
          <w:p w14:paraId="1A71ABBF" w14:textId="42D7A9C9" w:rsidR="00061CF3" w:rsidRPr="006F65E7" w:rsidRDefault="00A370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discussion</w:t>
            </w:r>
          </w:p>
        </w:tc>
        <w:tc>
          <w:tcPr>
            <w:tcW w:w="1208" w:type="dxa"/>
          </w:tcPr>
          <w:p w14:paraId="66995BC2" w14:textId="77777777" w:rsidR="00A3706E" w:rsidRDefault="00213FB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/CM/</w:t>
            </w:r>
          </w:p>
          <w:p w14:paraId="61FB15AB" w14:textId="77777777" w:rsidR="00A3706E" w:rsidRDefault="00A370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  <w:p w14:paraId="15D66B46" w14:textId="787B2B37" w:rsidR="00061CF3" w:rsidRPr="006F65E7" w:rsidRDefault="00A370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SQ/ </w:t>
            </w:r>
            <w:r w:rsidR="00213FB1">
              <w:rPr>
                <w:rFonts w:ascii="Arial Narrow" w:hAnsi="Arial Narrow"/>
                <w:sz w:val="22"/>
                <w:szCs w:val="22"/>
              </w:rPr>
              <w:t>HG</w:t>
            </w:r>
          </w:p>
        </w:tc>
      </w:tr>
      <w:tr w:rsidR="00061CF3" w:rsidRPr="006F65E7" w14:paraId="571FDBC0" w14:textId="77777777" w:rsidTr="00213F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9" w:type="dxa"/>
            <w:vMerge/>
          </w:tcPr>
          <w:p w14:paraId="29F2B604" w14:textId="77777777" w:rsidR="00061CF3" w:rsidRPr="006F65E7" w:rsidRDefault="00061CF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Merge/>
          </w:tcPr>
          <w:p w14:paraId="5F3D8B12" w14:textId="77777777" w:rsidR="00061CF3" w:rsidRPr="006F65E7" w:rsidRDefault="00061CF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3" w:type="dxa"/>
            <w:shd w:val="clear" w:color="auto" w:fill="99CCFF"/>
          </w:tcPr>
          <w:p w14:paraId="570D26A7" w14:textId="77777777" w:rsidR="00061CF3" w:rsidRDefault="00061CF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12:00</w:t>
            </w:r>
          </w:p>
          <w:p w14:paraId="2E90AAD6" w14:textId="77777777" w:rsidR="00061CF3" w:rsidRPr="006F65E7" w:rsidRDefault="00061CF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13:00</w:t>
            </w:r>
          </w:p>
        </w:tc>
        <w:tc>
          <w:tcPr>
            <w:tcW w:w="4493" w:type="dxa"/>
            <w:shd w:val="clear" w:color="auto" w:fill="99CCFF"/>
          </w:tcPr>
          <w:p w14:paraId="7EF6A93B" w14:textId="77777777" w:rsidR="00061CF3" w:rsidRPr="006F65E7" w:rsidRDefault="00061CF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LUNCH </w:t>
            </w:r>
          </w:p>
        </w:tc>
        <w:tc>
          <w:tcPr>
            <w:tcW w:w="1134" w:type="dxa"/>
            <w:shd w:val="clear" w:color="auto" w:fill="99CCFF"/>
          </w:tcPr>
          <w:p w14:paraId="57C7464D" w14:textId="77777777" w:rsidR="00061CF3" w:rsidRPr="006F65E7" w:rsidRDefault="00061CF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8" w:type="dxa"/>
            <w:shd w:val="clear" w:color="auto" w:fill="99CCFF"/>
          </w:tcPr>
          <w:p w14:paraId="12E0DA35" w14:textId="77777777" w:rsidR="00061CF3" w:rsidRPr="006F65E7" w:rsidRDefault="00061CF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1CF3" w:rsidRPr="006F65E7" w14:paraId="5FABC28E" w14:textId="77777777" w:rsidTr="00213F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9" w:type="dxa"/>
            <w:vMerge/>
          </w:tcPr>
          <w:p w14:paraId="7C3E2CF0" w14:textId="77777777" w:rsidR="00061CF3" w:rsidRPr="006F65E7" w:rsidRDefault="00061CF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Merge/>
          </w:tcPr>
          <w:p w14:paraId="784EEB5F" w14:textId="77777777" w:rsidR="00061CF3" w:rsidRPr="006F65E7" w:rsidRDefault="00061CF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3" w:type="dxa"/>
          </w:tcPr>
          <w:p w14:paraId="06A882D7" w14:textId="77777777" w:rsidR="00061CF3" w:rsidRDefault="00061CF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13:00</w:t>
            </w:r>
          </w:p>
          <w:p w14:paraId="09B0382B" w14:textId="77777777" w:rsidR="00061CF3" w:rsidRPr="006F65E7" w:rsidRDefault="00061CF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13:30</w:t>
            </w:r>
          </w:p>
        </w:tc>
        <w:tc>
          <w:tcPr>
            <w:tcW w:w="4493" w:type="dxa"/>
          </w:tcPr>
          <w:p w14:paraId="46835537" w14:textId="3768FB25" w:rsidR="00772B35" w:rsidRDefault="00061CF3" w:rsidP="006F65E7">
            <w:pPr>
              <w:tabs>
                <w:tab w:val="left" w:pos="2037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Premature delivery effective interventions</w:t>
            </w:r>
            <w:r w:rsidR="00071676">
              <w:rPr>
                <w:rFonts w:ascii="Arial Narrow" w:hAnsi="Arial Narrow"/>
              </w:rPr>
              <w:t>?</w:t>
            </w:r>
          </w:p>
          <w:p w14:paraId="4442A4BF" w14:textId="77777777" w:rsidR="00061CF3" w:rsidRDefault="00061CF3" w:rsidP="006F65E7">
            <w:pPr>
              <w:tabs>
                <w:tab w:val="left" w:pos="2037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</w:rPr>
            </w:pPr>
            <w:r w:rsidRPr="002203B9">
              <w:rPr>
                <w:rFonts w:ascii="Arial Narrow" w:hAnsi="Arial Narrow"/>
              </w:rPr>
              <w:t>Antibiotics</w:t>
            </w:r>
          </w:p>
          <w:p w14:paraId="4BB711CC" w14:textId="77777777" w:rsidR="00061CF3" w:rsidRPr="00061CF3" w:rsidRDefault="00061CF3" w:rsidP="00061CF3">
            <w:pPr>
              <w:tabs>
                <w:tab w:val="left" w:pos="2037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Steroids </w:t>
            </w:r>
            <w:r w:rsidRPr="002203B9">
              <w:rPr>
                <w:rFonts w:ascii="Arial Narrow" w:hAnsi="Arial Narrow"/>
              </w:rPr>
              <w:t>(chapter 4</w:t>
            </w:r>
            <w:r>
              <w:rPr>
                <w:rFonts w:ascii="Arial Narrow" w:hAnsi="Arial Narrow"/>
              </w:rPr>
              <w:t>)</w:t>
            </w:r>
          </w:p>
        </w:tc>
        <w:tc>
          <w:tcPr>
            <w:tcW w:w="1134" w:type="dxa"/>
          </w:tcPr>
          <w:p w14:paraId="493293DA" w14:textId="77777777" w:rsidR="00061CF3" w:rsidRDefault="00061CF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Lecture/</w:t>
            </w:r>
          </w:p>
          <w:p w14:paraId="345EFCBF" w14:textId="0BDD2D63" w:rsidR="00061CF3" w:rsidRPr="006F65E7" w:rsidRDefault="00213FB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discussion</w:t>
            </w:r>
          </w:p>
        </w:tc>
        <w:tc>
          <w:tcPr>
            <w:tcW w:w="1208" w:type="dxa"/>
            <w:vMerge w:val="restart"/>
          </w:tcPr>
          <w:p w14:paraId="31E81499" w14:textId="77777777" w:rsidR="00061CF3" w:rsidRDefault="00213FB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SQ/HG/</w:t>
            </w:r>
          </w:p>
          <w:p w14:paraId="3F22E9B6" w14:textId="77777777" w:rsidR="00213FB1" w:rsidRDefault="00213FB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  <w:p w14:paraId="396CAE2E" w14:textId="77777777" w:rsidR="00213FB1" w:rsidRDefault="00213FB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  <w:p w14:paraId="1962E3FE" w14:textId="77777777" w:rsidR="00213FB1" w:rsidRDefault="00213FB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  <w:p w14:paraId="72881812" w14:textId="77777777" w:rsidR="00071676" w:rsidRDefault="0007167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  <w:p w14:paraId="6A10711C" w14:textId="77777777" w:rsidR="00071676" w:rsidRDefault="0007167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  <w:p w14:paraId="13D021B5" w14:textId="77777777" w:rsidR="00071676" w:rsidRDefault="0007167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  <w:p w14:paraId="32A9CAC3" w14:textId="77777777" w:rsidR="00071676" w:rsidRDefault="0007167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  <w:p w14:paraId="36D4628C" w14:textId="77777777" w:rsidR="00071676" w:rsidRDefault="0007167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  <w:p w14:paraId="0CD5682F" w14:textId="77777777" w:rsidR="00071676" w:rsidRDefault="0007167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  <w:p w14:paraId="720A85F3" w14:textId="77777777" w:rsidR="00071676" w:rsidRDefault="0007167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  <w:p w14:paraId="01D1537B" w14:textId="567C3EBE" w:rsidR="00213FB1" w:rsidRDefault="00213FB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Francis</w:t>
            </w:r>
          </w:p>
          <w:p w14:paraId="3443D237" w14:textId="77777777" w:rsidR="00213FB1" w:rsidRDefault="00213FB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  <w:p w14:paraId="28E45934" w14:textId="77777777" w:rsidR="00213FB1" w:rsidRDefault="00213FB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  <w:p w14:paraId="5B3EF5D5" w14:textId="77777777" w:rsidR="00213FB1" w:rsidRDefault="00213FB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  <w:p w14:paraId="3B12EA1A" w14:textId="362B3048" w:rsidR="00213FB1" w:rsidRPr="006F65E7" w:rsidRDefault="00213FB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1CF3" w:rsidRPr="006F65E7" w14:paraId="44708734" w14:textId="77777777" w:rsidTr="00213F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9" w:type="dxa"/>
            <w:vMerge/>
          </w:tcPr>
          <w:p w14:paraId="5B53BCFE" w14:textId="2F6AEE46" w:rsidR="00061CF3" w:rsidRPr="006F65E7" w:rsidRDefault="00061CF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Merge/>
          </w:tcPr>
          <w:p w14:paraId="36863C55" w14:textId="77777777" w:rsidR="00061CF3" w:rsidRPr="006F65E7" w:rsidRDefault="00061CF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3" w:type="dxa"/>
          </w:tcPr>
          <w:p w14:paraId="56C55D79" w14:textId="77777777" w:rsidR="00061CF3" w:rsidRDefault="00061CF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13:30</w:t>
            </w:r>
          </w:p>
          <w:p w14:paraId="6C9FC791" w14:textId="77777777" w:rsidR="00061CF3" w:rsidRPr="006F65E7" w:rsidRDefault="00061CF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14:00</w:t>
            </w:r>
          </w:p>
        </w:tc>
        <w:tc>
          <w:tcPr>
            <w:tcW w:w="4493" w:type="dxa"/>
          </w:tcPr>
          <w:p w14:paraId="6C5DA64C" w14:textId="77777777" w:rsidR="00061CF3" w:rsidRDefault="00071676" w:rsidP="00061CF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Tocolytics</w:t>
            </w:r>
          </w:p>
          <w:p w14:paraId="19F797CA" w14:textId="6EB4FBA3" w:rsidR="00071676" w:rsidRPr="006F65E7" w:rsidRDefault="00071676" w:rsidP="00061CF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Antibiotic prophylactics</w:t>
            </w:r>
          </w:p>
        </w:tc>
        <w:tc>
          <w:tcPr>
            <w:tcW w:w="1134" w:type="dxa"/>
          </w:tcPr>
          <w:p w14:paraId="603154AC" w14:textId="77777777" w:rsidR="00213FB1" w:rsidRDefault="00213FB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  <w:p w14:paraId="055846EC" w14:textId="77777777" w:rsidR="00213FB1" w:rsidRDefault="00213FB1" w:rsidP="00213FB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Lecture/</w:t>
            </w:r>
          </w:p>
          <w:p w14:paraId="4A86F19B" w14:textId="77777777" w:rsidR="00061CF3" w:rsidRPr="006F65E7" w:rsidRDefault="00061CF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Group work</w:t>
            </w:r>
          </w:p>
        </w:tc>
        <w:tc>
          <w:tcPr>
            <w:tcW w:w="1208" w:type="dxa"/>
            <w:vMerge/>
          </w:tcPr>
          <w:p w14:paraId="35EF9D41" w14:textId="77777777" w:rsidR="00061CF3" w:rsidRPr="006F65E7" w:rsidRDefault="00061CF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1CF3" w:rsidRPr="006F65E7" w14:paraId="00BC07F2" w14:textId="77777777" w:rsidTr="00213F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9" w:type="dxa"/>
            <w:vMerge/>
          </w:tcPr>
          <w:p w14:paraId="2BFF9F66" w14:textId="5FC19543" w:rsidR="00061CF3" w:rsidRPr="006F65E7" w:rsidRDefault="00061CF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Merge/>
          </w:tcPr>
          <w:p w14:paraId="0892C6CD" w14:textId="77777777" w:rsidR="00061CF3" w:rsidRPr="006F65E7" w:rsidRDefault="00061CF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3" w:type="dxa"/>
            <w:shd w:val="clear" w:color="auto" w:fill="99CCFF"/>
          </w:tcPr>
          <w:p w14:paraId="01E1698A" w14:textId="77777777" w:rsidR="00061CF3" w:rsidRDefault="00061CF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14:30</w:t>
            </w:r>
          </w:p>
          <w:p w14:paraId="3F9A760D" w14:textId="77777777" w:rsidR="00061CF3" w:rsidRPr="006F65E7" w:rsidRDefault="00061CF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15:00</w:t>
            </w:r>
          </w:p>
        </w:tc>
        <w:tc>
          <w:tcPr>
            <w:tcW w:w="4493" w:type="dxa"/>
            <w:shd w:val="clear" w:color="auto" w:fill="99CCFF"/>
          </w:tcPr>
          <w:p w14:paraId="23AF9CEE" w14:textId="77777777" w:rsidR="00061CF3" w:rsidRPr="006F65E7" w:rsidRDefault="00061CF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TEA</w:t>
            </w:r>
          </w:p>
        </w:tc>
        <w:tc>
          <w:tcPr>
            <w:tcW w:w="1134" w:type="dxa"/>
            <w:shd w:val="clear" w:color="auto" w:fill="99CCFF"/>
          </w:tcPr>
          <w:p w14:paraId="23241687" w14:textId="77777777" w:rsidR="00061CF3" w:rsidRPr="006F65E7" w:rsidRDefault="00061CF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8" w:type="dxa"/>
            <w:vMerge/>
            <w:shd w:val="clear" w:color="auto" w:fill="99CCFF"/>
          </w:tcPr>
          <w:p w14:paraId="3A80F822" w14:textId="77777777" w:rsidR="00061CF3" w:rsidRPr="006F65E7" w:rsidRDefault="00061CF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1CF3" w:rsidRPr="006F65E7" w14:paraId="712A93FD" w14:textId="77777777" w:rsidTr="00213F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9" w:type="dxa"/>
            <w:vMerge/>
          </w:tcPr>
          <w:p w14:paraId="48898F5A" w14:textId="77777777" w:rsidR="00061CF3" w:rsidRPr="006F65E7" w:rsidRDefault="00061CF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Merge/>
          </w:tcPr>
          <w:p w14:paraId="604D51A0" w14:textId="77777777" w:rsidR="00061CF3" w:rsidRPr="006F65E7" w:rsidRDefault="00061CF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3" w:type="dxa"/>
          </w:tcPr>
          <w:p w14:paraId="11415BF1" w14:textId="77777777" w:rsidR="00061CF3" w:rsidRDefault="00061CF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15:00</w:t>
            </w:r>
          </w:p>
          <w:p w14:paraId="1370E6D9" w14:textId="77777777" w:rsidR="00061CF3" w:rsidRPr="006F65E7" w:rsidRDefault="00061CF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15:30</w:t>
            </w:r>
          </w:p>
        </w:tc>
        <w:tc>
          <w:tcPr>
            <w:tcW w:w="4493" w:type="dxa"/>
          </w:tcPr>
          <w:p w14:paraId="45876908" w14:textId="77777777" w:rsidR="00071676" w:rsidRDefault="00071676" w:rsidP="0007167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Prevention</w:t>
            </w:r>
          </w:p>
          <w:p w14:paraId="76D53E41" w14:textId="77777777" w:rsidR="00071676" w:rsidRDefault="00071676" w:rsidP="0007167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Family planning</w:t>
            </w:r>
          </w:p>
          <w:p w14:paraId="6DC24875" w14:textId="77777777" w:rsidR="00071676" w:rsidRDefault="00071676" w:rsidP="0007167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Pre-pregnancy care</w:t>
            </w:r>
          </w:p>
          <w:p w14:paraId="6D54D272" w14:textId="2BFB8D04" w:rsidR="00061CF3" w:rsidRPr="006F65E7" w:rsidRDefault="00071676" w:rsidP="0007167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</w:rPr>
              <w:t xml:space="preserve">Antenatal care </w:t>
            </w:r>
          </w:p>
        </w:tc>
        <w:tc>
          <w:tcPr>
            <w:tcW w:w="1134" w:type="dxa"/>
          </w:tcPr>
          <w:p w14:paraId="6A1A416B" w14:textId="77777777" w:rsidR="00061CF3" w:rsidRPr="006F65E7" w:rsidRDefault="00061CF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Group work</w:t>
            </w:r>
          </w:p>
        </w:tc>
        <w:tc>
          <w:tcPr>
            <w:tcW w:w="1208" w:type="dxa"/>
            <w:vMerge/>
          </w:tcPr>
          <w:p w14:paraId="0C4C9631" w14:textId="77777777" w:rsidR="00061CF3" w:rsidRPr="006F65E7" w:rsidRDefault="00061CF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1CF3" w:rsidRPr="006F65E7" w14:paraId="67471F52" w14:textId="77777777" w:rsidTr="00213F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9" w:type="dxa"/>
            <w:vMerge/>
          </w:tcPr>
          <w:p w14:paraId="097C47FA" w14:textId="77777777" w:rsidR="00061CF3" w:rsidRPr="006F65E7" w:rsidRDefault="00061CF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Merge/>
          </w:tcPr>
          <w:p w14:paraId="7FE1E70E" w14:textId="77777777" w:rsidR="00061CF3" w:rsidRPr="006F65E7" w:rsidRDefault="00061CF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3" w:type="dxa"/>
          </w:tcPr>
          <w:p w14:paraId="186A0EDB" w14:textId="77777777" w:rsidR="00061CF3" w:rsidRDefault="00061CF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15:30</w:t>
            </w:r>
          </w:p>
          <w:p w14:paraId="37C8AA52" w14:textId="77777777" w:rsidR="00061CF3" w:rsidRPr="006F65E7" w:rsidRDefault="00061CF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16:00</w:t>
            </w:r>
          </w:p>
        </w:tc>
        <w:tc>
          <w:tcPr>
            <w:tcW w:w="4493" w:type="dxa"/>
          </w:tcPr>
          <w:p w14:paraId="283ADF90" w14:textId="6B592DCD" w:rsidR="00061CF3" w:rsidRPr="006F65E7" w:rsidRDefault="0007167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</w:rPr>
              <w:t>What can be done in your practice</w:t>
            </w:r>
          </w:p>
        </w:tc>
        <w:tc>
          <w:tcPr>
            <w:tcW w:w="1134" w:type="dxa"/>
          </w:tcPr>
          <w:p w14:paraId="759F4DA2" w14:textId="77777777" w:rsidR="00061CF3" w:rsidRPr="006F65E7" w:rsidRDefault="00061CF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Group work</w:t>
            </w:r>
          </w:p>
        </w:tc>
        <w:tc>
          <w:tcPr>
            <w:tcW w:w="1208" w:type="dxa"/>
            <w:vMerge/>
          </w:tcPr>
          <w:p w14:paraId="7B723423" w14:textId="77777777" w:rsidR="00061CF3" w:rsidRPr="006F65E7" w:rsidRDefault="00061CF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E896954" w14:textId="77777777" w:rsidR="00E7673F" w:rsidRDefault="00E7673F">
      <w:pPr>
        <w:rPr>
          <w:rFonts w:ascii="Arial Narrow" w:hAnsi="Arial Narrow"/>
          <w:sz w:val="22"/>
          <w:szCs w:val="22"/>
        </w:rPr>
      </w:pPr>
    </w:p>
    <w:p w14:paraId="689A7B81" w14:textId="77777777" w:rsidR="00E7673F" w:rsidRDefault="00E7673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br w:type="page"/>
      </w:r>
    </w:p>
    <w:tbl>
      <w:tblPr>
        <w:tblStyle w:val="LightList-Accent1"/>
        <w:tblW w:w="0" w:type="auto"/>
        <w:tblLayout w:type="fixed"/>
        <w:tblLook w:val="04A0" w:firstRow="1" w:lastRow="0" w:firstColumn="1" w:lastColumn="0" w:noHBand="0" w:noVBand="1"/>
      </w:tblPr>
      <w:tblGrid>
        <w:gridCol w:w="959"/>
        <w:gridCol w:w="1134"/>
        <w:gridCol w:w="893"/>
        <w:gridCol w:w="4635"/>
        <w:gridCol w:w="992"/>
        <w:gridCol w:w="1208"/>
      </w:tblGrid>
      <w:tr w:rsidR="00E7673F" w:rsidRPr="006F65E7" w14:paraId="3B157867" w14:textId="77777777" w:rsidTr="00E7673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9" w:type="dxa"/>
          </w:tcPr>
          <w:p w14:paraId="0980E25A" w14:textId="77777777" w:rsidR="00E7673F" w:rsidRPr="006F65E7" w:rsidRDefault="00E7673F" w:rsidP="00E7673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lastRenderedPageBreak/>
              <w:t>Day</w:t>
            </w:r>
          </w:p>
        </w:tc>
        <w:tc>
          <w:tcPr>
            <w:tcW w:w="1134" w:type="dxa"/>
          </w:tcPr>
          <w:p w14:paraId="30784C0C" w14:textId="77777777" w:rsidR="00E7673F" w:rsidRPr="006F65E7" w:rsidRDefault="00E7673F" w:rsidP="00E7673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 w:rsidRPr="006F65E7">
              <w:rPr>
                <w:rFonts w:ascii="Arial Narrow" w:hAnsi="Arial Narrow"/>
                <w:sz w:val="22"/>
                <w:szCs w:val="22"/>
              </w:rPr>
              <w:t>ROOMS</w:t>
            </w:r>
          </w:p>
        </w:tc>
        <w:tc>
          <w:tcPr>
            <w:tcW w:w="893" w:type="dxa"/>
          </w:tcPr>
          <w:p w14:paraId="120A286D" w14:textId="77777777" w:rsidR="00E7673F" w:rsidRPr="006F65E7" w:rsidRDefault="00E7673F" w:rsidP="00E7673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TIME</w:t>
            </w:r>
          </w:p>
        </w:tc>
        <w:tc>
          <w:tcPr>
            <w:tcW w:w="4635" w:type="dxa"/>
          </w:tcPr>
          <w:p w14:paraId="2ABD9CB0" w14:textId="77777777" w:rsidR="00E7673F" w:rsidRPr="006F65E7" w:rsidRDefault="00E7673F" w:rsidP="00E7673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TITLE</w:t>
            </w:r>
          </w:p>
        </w:tc>
        <w:tc>
          <w:tcPr>
            <w:tcW w:w="992" w:type="dxa"/>
          </w:tcPr>
          <w:p w14:paraId="4730E387" w14:textId="77777777" w:rsidR="00E7673F" w:rsidRPr="006F65E7" w:rsidRDefault="00E7673F" w:rsidP="00E7673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FORMAT</w:t>
            </w:r>
          </w:p>
        </w:tc>
        <w:tc>
          <w:tcPr>
            <w:tcW w:w="1208" w:type="dxa"/>
          </w:tcPr>
          <w:p w14:paraId="399598D8" w14:textId="77777777" w:rsidR="00E7673F" w:rsidRPr="006F65E7" w:rsidRDefault="00E7673F" w:rsidP="00E7673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PEOPLE</w:t>
            </w:r>
          </w:p>
        </w:tc>
      </w:tr>
      <w:tr w:rsidR="00E7673F" w:rsidRPr="006F65E7" w14:paraId="71C1061F" w14:textId="77777777" w:rsidTr="00E7673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9" w:type="dxa"/>
            <w:vMerge w:val="restart"/>
          </w:tcPr>
          <w:p w14:paraId="41B8CA67" w14:textId="77777777" w:rsidR="00E7673F" w:rsidRPr="006F65E7" w:rsidRDefault="00E7673F" w:rsidP="00E7673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Tuesday</w:t>
            </w:r>
          </w:p>
        </w:tc>
        <w:tc>
          <w:tcPr>
            <w:tcW w:w="1134" w:type="dxa"/>
            <w:vMerge w:val="restart"/>
          </w:tcPr>
          <w:p w14:paraId="6939BA17" w14:textId="77777777" w:rsidR="00E7673F" w:rsidRPr="008B7807" w:rsidRDefault="00E7673F" w:rsidP="00E7673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color w:val="FF0000"/>
              </w:rPr>
            </w:pPr>
            <w:r w:rsidRPr="008B7807">
              <w:rPr>
                <w:rFonts w:ascii="Arial Narrow" w:hAnsi="Arial Narrow"/>
                <w:color w:val="FF0000"/>
              </w:rPr>
              <w:t>IN Queens</w:t>
            </w:r>
          </w:p>
          <w:p w14:paraId="66A4FB0A" w14:textId="77777777" w:rsidR="00E7673F" w:rsidRDefault="00E7673F" w:rsidP="00E7673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the large seminar room all day and 4 other smaller rooms one for each patient to be scanned in the afternoon</w:t>
            </w:r>
          </w:p>
          <w:p w14:paraId="623FA40B" w14:textId="77777777" w:rsidR="00E7673F" w:rsidRPr="006F65E7" w:rsidRDefault="00E7673F" w:rsidP="00E7673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3" w:type="dxa"/>
          </w:tcPr>
          <w:p w14:paraId="3E852C0A" w14:textId="77777777" w:rsidR="001247D5" w:rsidRDefault="001247D5" w:rsidP="00E7673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</w:t>
            </w:r>
          </w:p>
          <w:p w14:paraId="15F740A5" w14:textId="77777777" w:rsidR="00E7673F" w:rsidRPr="006F65E7" w:rsidRDefault="001247D5" w:rsidP="00E7673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10:00</w:t>
            </w:r>
          </w:p>
        </w:tc>
        <w:tc>
          <w:tcPr>
            <w:tcW w:w="4635" w:type="dxa"/>
          </w:tcPr>
          <w:p w14:paraId="4977B895" w14:textId="77777777" w:rsidR="00E7673F" w:rsidRPr="006F65E7" w:rsidRDefault="001247D5" w:rsidP="001247D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</w:rPr>
              <w:t>OBSTETRIC SCANNING</w:t>
            </w:r>
          </w:p>
        </w:tc>
        <w:tc>
          <w:tcPr>
            <w:tcW w:w="992" w:type="dxa"/>
          </w:tcPr>
          <w:p w14:paraId="10F10047" w14:textId="77777777" w:rsidR="00E7673F" w:rsidRPr="006F65E7" w:rsidRDefault="00E7673F" w:rsidP="00E7673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lecture</w:t>
            </w:r>
          </w:p>
        </w:tc>
        <w:tc>
          <w:tcPr>
            <w:tcW w:w="1208" w:type="dxa"/>
          </w:tcPr>
          <w:p w14:paraId="08A45699" w14:textId="77777777" w:rsidR="00E7673F" w:rsidRDefault="00E7673F" w:rsidP="00E7673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  <w:p w14:paraId="239AE4E7" w14:textId="6A48271B" w:rsidR="00E7673F" w:rsidRPr="006F65E7" w:rsidRDefault="00213FB1" w:rsidP="00E7673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SQ/</w:t>
            </w:r>
            <w:r w:rsidR="00E7673F">
              <w:rPr>
                <w:rFonts w:ascii="Arial Narrow" w:hAnsi="Arial Narrow"/>
                <w:sz w:val="22"/>
                <w:szCs w:val="22"/>
              </w:rPr>
              <w:t>H</w:t>
            </w: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  <w:p w14:paraId="084C4A0A" w14:textId="77777777" w:rsidR="00E7673F" w:rsidRPr="006F65E7" w:rsidRDefault="00E7673F" w:rsidP="00E7673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7673F" w:rsidRPr="006F65E7" w14:paraId="0A9AA3C8" w14:textId="77777777" w:rsidTr="00E7673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9" w:type="dxa"/>
            <w:vMerge/>
            <w:tcBorders>
              <w:top w:val="single" w:sz="8" w:space="0" w:color="4F81BD" w:themeColor="accent1"/>
              <w:bottom w:val="single" w:sz="8" w:space="0" w:color="4F81BD" w:themeColor="accent1"/>
            </w:tcBorders>
            <w:shd w:val="clear" w:color="auto" w:fill="99CCFF"/>
          </w:tcPr>
          <w:p w14:paraId="1514BEB6" w14:textId="77777777" w:rsidR="00E7673F" w:rsidRPr="006F65E7" w:rsidRDefault="00E7673F" w:rsidP="00E7673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Merge/>
            <w:tcBorders>
              <w:top w:val="single" w:sz="8" w:space="0" w:color="4F81BD" w:themeColor="accent1"/>
              <w:bottom w:val="single" w:sz="8" w:space="0" w:color="4F81BD" w:themeColor="accent1"/>
            </w:tcBorders>
            <w:shd w:val="clear" w:color="auto" w:fill="99CCFF"/>
          </w:tcPr>
          <w:p w14:paraId="57E511E0" w14:textId="77777777" w:rsidR="00E7673F" w:rsidRPr="006F65E7" w:rsidRDefault="00E7673F" w:rsidP="00E7673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3" w:type="dxa"/>
            <w:tcBorders>
              <w:top w:val="single" w:sz="8" w:space="0" w:color="4F81BD" w:themeColor="accent1"/>
              <w:bottom w:val="single" w:sz="8" w:space="0" w:color="4F81BD" w:themeColor="accent1"/>
            </w:tcBorders>
            <w:shd w:val="clear" w:color="auto" w:fill="99CCFF"/>
          </w:tcPr>
          <w:p w14:paraId="09EB9C57" w14:textId="77777777" w:rsidR="00E7673F" w:rsidRDefault="00E7673F" w:rsidP="00E7673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10:00</w:t>
            </w:r>
          </w:p>
          <w:p w14:paraId="2ED9608A" w14:textId="77777777" w:rsidR="00E7673F" w:rsidRPr="006F65E7" w:rsidRDefault="00E7673F" w:rsidP="00E7673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10.30</w:t>
            </w:r>
          </w:p>
        </w:tc>
        <w:tc>
          <w:tcPr>
            <w:tcW w:w="4635" w:type="dxa"/>
            <w:tcBorders>
              <w:top w:val="single" w:sz="8" w:space="0" w:color="4F81BD" w:themeColor="accent1"/>
              <w:bottom w:val="single" w:sz="8" w:space="0" w:color="4F81BD" w:themeColor="accent1"/>
            </w:tcBorders>
            <w:shd w:val="clear" w:color="auto" w:fill="99CCFF"/>
          </w:tcPr>
          <w:p w14:paraId="64596B0B" w14:textId="77777777" w:rsidR="00E7673F" w:rsidRPr="006F65E7" w:rsidRDefault="00E7673F" w:rsidP="00E7673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Coffee</w:t>
            </w:r>
          </w:p>
        </w:tc>
        <w:tc>
          <w:tcPr>
            <w:tcW w:w="992" w:type="dxa"/>
            <w:tcBorders>
              <w:top w:val="single" w:sz="8" w:space="0" w:color="4F81BD" w:themeColor="accent1"/>
              <w:bottom w:val="single" w:sz="8" w:space="0" w:color="4F81BD" w:themeColor="accent1"/>
            </w:tcBorders>
            <w:shd w:val="clear" w:color="auto" w:fill="99CCFF"/>
          </w:tcPr>
          <w:p w14:paraId="556C67D3" w14:textId="77777777" w:rsidR="00E7673F" w:rsidRPr="006F65E7" w:rsidRDefault="00E7673F" w:rsidP="00E7673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8" w:type="dxa"/>
            <w:tcBorders>
              <w:top w:val="single" w:sz="8" w:space="0" w:color="4F81BD" w:themeColor="accent1"/>
              <w:bottom w:val="single" w:sz="8" w:space="0" w:color="4F81BD" w:themeColor="accent1"/>
            </w:tcBorders>
            <w:shd w:val="clear" w:color="auto" w:fill="99CCFF"/>
          </w:tcPr>
          <w:p w14:paraId="3AD7F9E5" w14:textId="77777777" w:rsidR="00E7673F" w:rsidRPr="006F65E7" w:rsidRDefault="00E7673F" w:rsidP="00E7673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7673F" w:rsidRPr="006F65E7" w14:paraId="65118C37" w14:textId="77777777" w:rsidTr="00E7673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9" w:type="dxa"/>
            <w:vMerge/>
          </w:tcPr>
          <w:p w14:paraId="6989DE1C" w14:textId="77777777" w:rsidR="00E7673F" w:rsidRPr="006F65E7" w:rsidRDefault="00E7673F" w:rsidP="00E7673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Merge/>
          </w:tcPr>
          <w:p w14:paraId="691AC9B0" w14:textId="77777777" w:rsidR="00E7673F" w:rsidRPr="006F65E7" w:rsidRDefault="00E7673F" w:rsidP="00E7673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3" w:type="dxa"/>
          </w:tcPr>
          <w:p w14:paraId="43B845E5" w14:textId="77777777" w:rsidR="00E7673F" w:rsidRPr="006F65E7" w:rsidRDefault="001247D5" w:rsidP="00E7673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10.30-12:00</w:t>
            </w:r>
          </w:p>
        </w:tc>
        <w:tc>
          <w:tcPr>
            <w:tcW w:w="4635" w:type="dxa"/>
          </w:tcPr>
          <w:p w14:paraId="0F5E3DAF" w14:textId="77777777" w:rsidR="00E7673F" w:rsidRPr="00725238" w:rsidRDefault="001247D5" w:rsidP="00E7673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OBSTETRIC SCANNING</w:t>
            </w:r>
            <w:r w:rsidR="00E7673F">
              <w:rPr>
                <w:rFonts w:ascii="Arial Narrow" w:hAnsi="Arial Narrow"/>
              </w:rPr>
              <w:t xml:space="preserve"> </w:t>
            </w:r>
          </w:p>
        </w:tc>
        <w:tc>
          <w:tcPr>
            <w:tcW w:w="992" w:type="dxa"/>
          </w:tcPr>
          <w:p w14:paraId="2D710DBC" w14:textId="77777777" w:rsidR="00E7673F" w:rsidRPr="006F65E7" w:rsidRDefault="001247D5" w:rsidP="00E7673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Lecture</w:t>
            </w:r>
          </w:p>
        </w:tc>
        <w:tc>
          <w:tcPr>
            <w:tcW w:w="1208" w:type="dxa"/>
          </w:tcPr>
          <w:p w14:paraId="6528B0BF" w14:textId="77777777" w:rsidR="00E7673F" w:rsidRPr="006F65E7" w:rsidRDefault="00E7673F" w:rsidP="00E7673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SQ/HG</w:t>
            </w:r>
          </w:p>
        </w:tc>
      </w:tr>
      <w:tr w:rsidR="00E7673F" w:rsidRPr="006F65E7" w14:paraId="29AE7F61" w14:textId="77777777" w:rsidTr="00E7673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9" w:type="dxa"/>
            <w:vMerge/>
          </w:tcPr>
          <w:p w14:paraId="6D3D0B58" w14:textId="77777777" w:rsidR="00E7673F" w:rsidRPr="006F65E7" w:rsidRDefault="00E7673F" w:rsidP="00E7673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Merge/>
          </w:tcPr>
          <w:p w14:paraId="59E9285A" w14:textId="77777777" w:rsidR="00E7673F" w:rsidRPr="006F65E7" w:rsidRDefault="00E7673F" w:rsidP="00E7673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3" w:type="dxa"/>
            <w:shd w:val="clear" w:color="auto" w:fill="99CCFF"/>
          </w:tcPr>
          <w:p w14:paraId="60BDE86C" w14:textId="77777777" w:rsidR="00E7673F" w:rsidRDefault="00E7673F" w:rsidP="00E7673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12:00</w:t>
            </w:r>
          </w:p>
          <w:p w14:paraId="708A6E5E" w14:textId="77777777" w:rsidR="00E7673F" w:rsidRPr="006F65E7" w:rsidRDefault="00E7673F" w:rsidP="00E7673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13:00</w:t>
            </w:r>
          </w:p>
        </w:tc>
        <w:tc>
          <w:tcPr>
            <w:tcW w:w="4635" w:type="dxa"/>
            <w:shd w:val="clear" w:color="auto" w:fill="99CCFF"/>
          </w:tcPr>
          <w:p w14:paraId="09B90503" w14:textId="77777777" w:rsidR="00E7673F" w:rsidRPr="006F65E7" w:rsidRDefault="00E7673F" w:rsidP="00E7673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LUNCH </w:t>
            </w:r>
          </w:p>
        </w:tc>
        <w:tc>
          <w:tcPr>
            <w:tcW w:w="992" w:type="dxa"/>
            <w:shd w:val="clear" w:color="auto" w:fill="99CCFF"/>
          </w:tcPr>
          <w:p w14:paraId="1A01F71E" w14:textId="77777777" w:rsidR="00E7673F" w:rsidRPr="006F65E7" w:rsidRDefault="00E7673F" w:rsidP="00E7673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8" w:type="dxa"/>
            <w:shd w:val="clear" w:color="auto" w:fill="99CCFF"/>
          </w:tcPr>
          <w:p w14:paraId="5872081F" w14:textId="77777777" w:rsidR="00E7673F" w:rsidRPr="006F65E7" w:rsidRDefault="00E7673F" w:rsidP="00E7673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7673F" w:rsidRPr="006F65E7" w14:paraId="2603AA8F" w14:textId="77777777" w:rsidTr="00E7673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9" w:type="dxa"/>
            <w:vMerge/>
          </w:tcPr>
          <w:p w14:paraId="26597838" w14:textId="77777777" w:rsidR="00E7673F" w:rsidRPr="006F65E7" w:rsidRDefault="00E7673F" w:rsidP="00E7673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Merge/>
          </w:tcPr>
          <w:p w14:paraId="5165B6DD" w14:textId="77777777" w:rsidR="00E7673F" w:rsidRPr="006F65E7" w:rsidRDefault="00E7673F" w:rsidP="00E7673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3" w:type="dxa"/>
          </w:tcPr>
          <w:p w14:paraId="462510CE" w14:textId="77777777" w:rsidR="00E7673F" w:rsidRDefault="00E7673F" w:rsidP="00E7673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13:00</w:t>
            </w:r>
          </w:p>
          <w:p w14:paraId="1702847B" w14:textId="77777777" w:rsidR="00E7673F" w:rsidRPr="006F65E7" w:rsidRDefault="00E7673F" w:rsidP="00E7673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15:00</w:t>
            </w:r>
          </w:p>
        </w:tc>
        <w:tc>
          <w:tcPr>
            <w:tcW w:w="4635" w:type="dxa"/>
          </w:tcPr>
          <w:p w14:paraId="56A12DC3" w14:textId="77777777" w:rsidR="00E7673F" w:rsidRDefault="00E7673F" w:rsidP="00E7673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</w:rPr>
            </w:pPr>
          </w:p>
          <w:p w14:paraId="00656BD5" w14:textId="2D09219C" w:rsidR="00E7673F" w:rsidRDefault="00403CB6" w:rsidP="00E7673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Demonstration patients </w:t>
            </w:r>
            <w:r w:rsidR="00E7673F">
              <w:rPr>
                <w:rFonts w:ascii="Arial Narrow" w:hAnsi="Arial Narrow"/>
              </w:rPr>
              <w:t xml:space="preserve">X 5 </w:t>
            </w:r>
          </w:p>
          <w:p w14:paraId="4DE683A0" w14:textId="77777777" w:rsidR="00E7673F" w:rsidRPr="006F65E7" w:rsidRDefault="00E7673F" w:rsidP="00E7673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1F546247" w14:textId="77777777" w:rsidR="00E7673F" w:rsidRPr="006F65E7" w:rsidRDefault="00E7673F" w:rsidP="00E7673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Practical</w:t>
            </w:r>
          </w:p>
        </w:tc>
        <w:tc>
          <w:tcPr>
            <w:tcW w:w="1208" w:type="dxa"/>
            <w:vMerge w:val="restart"/>
          </w:tcPr>
          <w:p w14:paraId="034AF4CB" w14:textId="486CC047" w:rsidR="00E7673F" w:rsidRDefault="00213FB1" w:rsidP="00E7673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color w:val="3366FF"/>
              </w:rPr>
            </w:pPr>
            <w:r>
              <w:rPr>
                <w:rFonts w:ascii="Arial Narrow" w:hAnsi="Arial Narrow"/>
                <w:color w:val="3366FF"/>
              </w:rPr>
              <w:t>SQ / HG/</w:t>
            </w:r>
            <w:r w:rsidR="00E7673F" w:rsidRPr="00EB78FC">
              <w:rPr>
                <w:rFonts w:ascii="Arial Narrow" w:hAnsi="Arial Narrow"/>
                <w:color w:val="3366FF"/>
              </w:rPr>
              <w:t xml:space="preserve"> </w:t>
            </w:r>
            <w:r w:rsidR="00E7673F">
              <w:rPr>
                <w:rFonts w:ascii="Arial Narrow" w:hAnsi="Arial Narrow"/>
                <w:color w:val="3366FF"/>
              </w:rPr>
              <w:t>Malawi Obstetricians/ Gregory/</w:t>
            </w:r>
          </w:p>
          <w:p w14:paraId="6D9DCFA8" w14:textId="52A1FB82" w:rsidR="00E7673F" w:rsidRPr="00EB78FC" w:rsidRDefault="00E7673F" w:rsidP="00E7673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color w:val="3366FF"/>
              </w:rPr>
            </w:pPr>
            <w:r>
              <w:rPr>
                <w:rFonts w:ascii="Arial Narrow" w:hAnsi="Arial Narrow"/>
                <w:color w:val="3366FF"/>
              </w:rPr>
              <w:t>ultrasound team</w:t>
            </w:r>
          </w:p>
          <w:p w14:paraId="5A345DE9" w14:textId="77777777" w:rsidR="00E7673F" w:rsidRPr="006F65E7" w:rsidRDefault="00E7673F" w:rsidP="00E7673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7673F" w:rsidRPr="006F65E7" w14:paraId="4599A31D" w14:textId="77777777" w:rsidTr="00E7673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9" w:type="dxa"/>
            <w:vMerge/>
          </w:tcPr>
          <w:p w14:paraId="75B2ED8A" w14:textId="77777777" w:rsidR="00E7673F" w:rsidRPr="006F65E7" w:rsidRDefault="00E7673F" w:rsidP="00E7673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Merge/>
          </w:tcPr>
          <w:p w14:paraId="6C4FACCF" w14:textId="77777777" w:rsidR="00E7673F" w:rsidRPr="006F65E7" w:rsidRDefault="00E7673F" w:rsidP="00E7673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3" w:type="dxa"/>
            <w:shd w:val="clear" w:color="auto" w:fill="99CCFF"/>
          </w:tcPr>
          <w:p w14:paraId="47A56DC5" w14:textId="77777777" w:rsidR="00E7673F" w:rsidRDefault="00E7673F" w:rsidP="00E7673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14:30</w:t>
            </w:r>
          </w:p>
          <w:p w14:paraId="3071000D" w14:textId="77777777" w:rsidR="00E7673F" w:rsidRPr="006F65E7" w:rsidRDefault="00E7673F" w:rsidP="00E7673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15:00</w:t>
            </w:r>
          </w:p>
        </w:tc>
        <w:tc>
          <w:tcPr>
            <w:tcW w:w="4635" w:type="dxa"/>
            <w:shd w:val="clear" w:color="auto" w:fill="99CCFF"/>
          </w:tcPr>
          <w:p w14:paraId="7A1BB242" w14:textId="77777777" w:rsidR="00E7673F" w:rsidRPr="006F65E7" w:rsidRDefault="00E7673F" w:rsidP="00E7673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TEA</w:t>
            </w:r>
          </w:p>
        </w:tc>
        <w:tc>
          <w:tcPr>
            <w:tcW w:w="992" w:type="dxa"/>
            <w:shd w:val="clear" w:color="auto" w:fill="99CCFF"/>
          </w:tcPr>
          <w:p w14:paraId="13928F61" w14:textId="77777777" w:rsidR="00E7673F" w:rsidRPr="006F65E7" w:rsidRDefault="00E7673F" w:rsidP="00E7673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8" w:type="dxa"/>
            <w:vMerge/>
            <w:shd w:val="clear" w:color="auto" w:fill="99CCFF"/>
          </w:tcPr>
          <w:p w14:paraId="78934A63" w14:textId="77777777" w:rsidR="00E7673F" w:rsidRPr="006F65E7" w:rsidRDefault="00E7673F" w:rsidP="00E7673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7673F" w:rsidRPr="006F65E7" w14:paraId="29638BC6" w14:textId="77777777" w:rsidTr="00E7673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9" w:type="dxa"/>
            <w:vMerge/>
          </w:tcPr>
          <w:p w14:paraId="32135FC9" w14:textId="77777777" w:rsidR="00E7673F" w:rsidRPr="006F65E7" w:rsidRDefault="00E7673F" w:rsidP="00E7673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Merge/>
          </w:tcPr>
          <w:p w14:paraId="2C4E6A1A" w14:textId="77777777" w:rsidR="00E7673F" w:rsidRPr="006F65E7" w:rsidRDefault="00E7673F" w:rsidP="00E7673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3" w:type="dxa"/>
          </w:tcPr>
          <w:p w14:paraId="5749373E" w14:textId="77777777" w:rsidR="00E7673F" w:rsidRDefault="00E7673F" w:rsidP="00E7673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15:00</w:t>
            </w:r>
          </w:p>
          <w:p w14:paraId="2ED93086" w14:textId="77777777" w:rsidR="00E7673F" w:rsidRPr="006F65E7" w:rsidRDefault="00E7673F" w:rsidP="00E7673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16:00</w:t>
            </w:r>
          </w:p>
        </w:tc>
        <w:tc>
          <w:tcPr>
            <w:tcW w:w="4635" w:type="dxa"/>
          </w:tcPr>
          <w:p w14:paraId="5D2746D7" w14:textId="77777777" w:rsidR="00E7673F" w:rsidRDefault="00E7673F" w:rsidP="00E7673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</w:rPr>
            </w:pPr>
          </w:p>
          <w:p w14:paraId="46D58EDB" w14:textId="0BC1A411" w:rsidR="00E7673F" w:rsidRDefault="00403CB6" w:rsidP="00E7673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Demonstration patients  </w:t>
            </w:r>
            <w:r w:rsidR="00E7673F">
              <w:rPr>
                <w:rFonts w:ascii="Arial Narrow" w:hAnsi="Arial Narrow"/>
              </w:rPr>
              <w:t xml:space="preserve">X 5 </w:t>
            </w:r>
          </w:p>
          <w:p w14:paraId="09D63EDB" w14:textId="77777777" w:rsidR="00E7673F" w:rsidRPr="006F65E7" w:rsidRDefault="00E7673F" w:rsidP="00E7673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7B35FC1F" w14:textId="77777777" w:rsidR="00E7673F" w:rsidRPr="006F65E7" w:rsidRDefault="00E7673F" w:rsidP="00E7673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Practical</w:t>
            </w:r>
          </w:p>
        </w:tc>
        <w:tc>
          <w:tcPr>
            <w:tcW w:w="1208" w:type="dxa"/>
            <w:vMerge/>
          </w:tcPr>
          <w:p w14:paraId="611623AD" w14:textId="77777777" w:rsidR="00E7673F" w:rsidRPr="006F65E7" w:rsidRDefault="00E7673F" w:rsidP="00E7673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tbl>
      <w:tblPr>
        <w:tblStyle w:val="LightList-Accent1"/>
        <w:tblpPr w:leftFromText="180" w:rightFromText="180" w:vertAnchor="page" w:horzAnchor="page" w:tblpX="1243" w:tblpY="8641"/>
        <w:tblW w:w="0" w:type="auto"/>
        <w:tblLayout w:type="fixed"/>
        <w:tblLook w:val="04A0" w:firstRow="1" w:lastRow="0" w:firstColumn="1" w:lastColumn="0" w:noHBand="0" w:noVBand="1"/>
      </w:tblPr>
      <w:tblGrid>
        <w:gridCol w:w="959"/>
        <w:gridCol w:w="1134"/>
        <w:gridCol w:w="893"/>
        <w:gridCol w:w="2317"/>
        <w:gridCol w:w="2318"/>
        <w:gridCol w:w="992"/>
        <w:gridCol w:w="1208"/>
      </w:tblGrid>
      <w:tr w:rsidR="001E1406" w:rsidRPr="006F65E7" w14:paraId="2452F209" w14:textId="77777777" w:rsidTr="001E140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9" w:type="dxa"/>
          </w:tcPr>
          <w:p w14:paraId="6AF6024B" w14:textId="77777777" w:rsidR="001E1406" w:rsidRPr="006F65E7" w:rsidRDefault="001E1406" w:rsidP="001E140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Day</w:t>
            </w:r>
          </w:p>
        </w:tc>
        <w:tc>
          <w:tcPr>
            <w:tcW w:w="1134" w:type="dxa"/>
          </w:tcPr>
          <w:p w14:paraId="7AC2EF81" w14:textId="77777777" w:rsidR="001E1406" w:rsidRPr="006F65E7" w:rsidRDefault="001E1406" w:rsidP="001E140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 w:rsidRPr="006F65E7">
              <w:rPr>
                <w:rFonts w:ascii="Arial Narrow" w:hAnsi="Arial Narrow"/>
                <w:sz w:val="22"/>
                <w:szCs w:val="22"/>
              </w:rPr>
              <w:t>ROOMS</w:t>
            </w:r>
          </w:p>
        </w:tc>
        <w:tc>
          <w:tcPr>
            <w:tcW w:w="893" w:type="dxa"/>
          </w:tcPr>
          <w:p w14:paraId="236B163C" w14:textId="77777777" w:rsidR="001E1406" w:rsidRPr="006F65E7" w:rsidRDefault="001E1406" w:rsidP="001E140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TIME</w:t>
            </w:r>
          </w:p>
        </w:tc>
        <w:tc>
          <w:tcPr>
            <w:tcW w:w="4635" w:type="dxa"/>
            <w:gridSpan w:val="2"/>
          </w:tcPr>
          <w:p w14:paraId="5E40C4B3" w14:textId="77777777" w:rsidR="001E1406" w:rsidRPr="006F65E7" w:rsidRDefault="001E1406" w:rsidP="001E140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TITLE</w:t>
            </w:r>
          </w:p>
        </w:tc>
        <w:tc>
          <w:tcPr>
            <w:tcW w:w="992" w:type="dxa"/>
          </w:tcPr>
          <w:p w14:paraId="75C6FD1D" w14:textId="77777777" w:rsidR="001E1406" w:rsidRPr="006F65E7" w:rsidRDefault="001E1406" w:rsidP="001E140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FORMAT</w:t>
            </w:r>
          </w:p>
        </w:tc>
        <w:tc>
          <w:tcPr>
            <w:tcW w:w="1208" w:type="dxa"/>
          </w:tcPr>
          <w:p w14:paraId="6DE92590" w14:textId="77777777" w:rsidR="001E1406" w:rsidRPr="006F65E7" w:rsidRDefault="001E1406" w:rsidP="001E140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PEOPLE</w:t>
            </w:r>
          </w:p>
        </w:tc>
      </w:tr>
      <w:tr w:rsidR="001E1406" w:rsidRPr="006F65E7" w14:paraId="1BB8DC1A" w14:textId="77777777" w:rsidTr="001E14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9" w:type="dxa"/>
            <w:vMerge w:val="restart"/>
          </w:tcPr>
          <w:p w14:paraId="1D1C0C54" w14:textId="77777777" w:rsidR="001E1406" w:rsidRPr="006F65E7" w:rsidRDefault="001E1406" w:rsidP="001E140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Wednesday</w:t>
            </w:r>
          </w:p>
        </w:tc>
        <w:tc>
          <w:tcPr>
            <w:tcW w:w="1134" w:type="dxa"/>
            <w:vMerge w:val="restart"/>
          </w:tcPr>
          <w:p w14:paraId="5811A9D0" w14:textId="77777777" w:rsidR="001E1406" w:rsidRPr="008B7807" w:rsidRDefault="001E1406" w:rsidP="001E14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color w:val="FF0000"/>
              </w:rPr>
            </w:pPr>
            <w:r w:rsidRPr="008B7807">
              <w:rPr>
                <w:rFonts w:ascii="Arial Narrow" w:hAnsi="Arial Narrow"/>
                <w:color w:val="FF0000"/>
              </w:rPr>
              <w:t>IN Queens</w:t>
            </w:r>
          </w:p>
          <w:p w14:paraId="38AC6C5A" w14:textId="77777777" w:rsidR="001E1406" w:rsidRDefault="001E1406" w:rsidP="001E14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the large seminar room all day </w:t>
            </w:r>
          </w:p>
          <w:p w14:paraId="49C57FBA" w14:textId="77777777" w:rsidR="001E1406" w:rsidRPr="006F65E7" w:rsidRDefault="001E1406" w:rsidP="001E14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3" w:type="dxa"/>
          </w:tcPr>
          <w:p w14:paraId="38C1E3E7" w14:textId="77777777" w:rsidR="001E1406" w:rsidRDefault="001E1406" w:rsidP="001E14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</w:t>
            </w:r>
          </w:p>
          <w:p w14:paraId="0150ECE3" w14:textId="77777777" w:rsidR="001E1406" w:rsidRPr="006F65E7" w:rsidRDefault="001E1406" w:rsidP="001E14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10:00</w:t>
            </w:r>
          </w:p>
        </w:tc>
        <w:tc>
          <w:tcPr>
            <w:tcW w:w="4635" w:type="dxa"/>
            <w:gridSpan w:val="2"/>
          </w:tcPr>
          <w:p w14:paraId="189C7D62" w14:textId="77777777" w:rsidR="001E1406" w:rsidRPr="006F65E7" w:rsidRDefault="001E1406" w:rsidP="001E14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</w:rPr>
              <w:t>Neonatal care</w:t>
            </w:r>
          </w:p>
        </w:tc>
        <w:tc>
          <w:tcPr>
            <w:tcW w:w="992" w:type="dxa"/>
          </w:tcPr>
          <w:p w14:paraId="4682E5EE" w14:textId="77777777" w:rsidR="001E1406" w:rsidRPr="006F65E7" w:rsidRDefault="001E1406" w:rsidP="001E14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lecture</w:t>
            </w:r>
          </w:p>
        </w:tc>
        <w:tc>
          <w:tcPr>
            <w:tcW w:w="1208" w:type="dxa"/>
          </w:tcPr>
          <w:p w14:paraId="26BBABD3" w14:textId="77777777" w:rsidR="001E1406" w:rsidRPr="006F65E7" w:rsidRDefault="001E1406" w:rsidP="001E14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DS/QD</w:t>
            </w:r>
          </w:p>
          <w:p w14:paraId="08BB7D0C" w14:textId="77777777" w:rsidR="001E1406" w:rsidRPr="006F65E7" w:rsidRDefault="001E1406" w:rsidP="001E14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E1406" w:rsidRPr="006F65E7" w14:paraId="107F2962" w14:textId="77777777" w:rsidTr="001E140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9" w:type="dxa"/>
            <w:vMerge/>
            <w:tcBorders>
              <w:top w:val="single" w:sz="8" w:space="0" w:color="4F81BD" w:themeColor="accent1"/>
              <w:bottom w:val="single" w:sz="8" w:space="0" w:color="4F81BD" w:themeColor="accent1"/>
            </w:tcBorders>
            <w:shd w:val="clear" w:color="auto" w:fill="99CCFF"/>
          </w:tcPr>
          <w:p w14:paraId="1DE08167" w14:textId="77777777" w:rsidR="001E1406" w:rsidRPr="006F65E7" w:rsidRDefault="001E1406" w:rsidP="001E140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Merge/>
            <w:tcBorders>
              <w:top w:val="single" w:sz="8" w:space="0" w:color="4F81BD" w:themeColor="accent1"/>
              <w:bottom w:val="single" w:sz="8" w:space="0" w:color="4F81BD" w:themeColor="accent1"/>
            </w:tcBorders>
            <w:shd w:val="clear" w:color="auto" w:fill="99CCFF"/>
          </w:tcPr>
          <w:p w14:paraId="48D1097C" w14:textId="77777777" w:rsidR="001E1406" w:rsidRPr="006F65E7" w:rsidRDefault="001E1406" w:rsidP="001E140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3" w:type="dxa"/>
            <w:tcBorders>
              <w:top w:val="single" w:sz="8" w:space="0" w:color="4F81BD" w:themeColor="accent1"/>
              <w:bottom w:val="single" w:sz="8" w:space="0" w:color="4F81BD" w:themeColor="accent1"/>
            </w:tcBorders>
            <w:shd w:val="clear" w:color="auto" w:fill="99CCFF"/>
          </w:tcPr>
          <w:p w14:paraId="1665B550" w14:textId="77777777" w:rsidR="001E1406" w:rsidRDefault="001E1406" w:rsidP="001E140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10:00</w:t>
            </w:r>
          </w:p>
          <w:p w14:paraId="56E97AAE" w14:textId="77777777" w:rsidR="001E1406" w:rsidRPr="006F65E7" w:rsidRDefault="001E1406" w:rsidP="001E140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10.30</w:t>
            </w:r>
          </w:p>
        </w:tc>
        <w:tc>
          <w:tcPr>
            <w:tcW w:w="4635" w:type="dxa"/>
            <w:gridSpan w:val="2"/>
            <w:tcBorders>
              <w:top w:val="single" w:sz="8" w:space="0" w:color="4F81BD" w:themeColor="accent1"/>
              <w:bottom w:val="single" w:sz="8" w:space="0" w:color="4F81BD" w:themeColor="accent1"/>
            </w:tcBorders>
            <w:shd w:val="clear" w:color="auto" w:fill="99CCFF"/>
          </w:tcPr>
          <w:p w14:paraId="56143D07" w14:textId="77777777" w:rsidR="001E1406" w:rsidRPr="006F65E7" w:rsidRDefault="001E1406" w:rsidP="001E140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Coffee</w:t>
            </w:r>
          </w:p>
        </w:tc>
        <w:tc>
          <w:tcPr>
            <w:tcW w:w="992" w:type="dxa"/>
            <w:tcBorders>
              <w:top w:val="single" w:sz="8" w:space="0" w:color="4F81BD" w:themeColor="accent1"/>
              <w:bottom w:val="single" w:sz="8" w:space="0" w:color="4F81BD" w:themeColor="accent1"/>
            </w:tcBorders>
            <w:shd w:val="clear" w:color="auto" w:fill="99CCFF"/>
          </w:tcPr>
          <w:p w14:paraId="61760AE2" w14:textId="77777777" w:rsidR="001E1406" w:rsidRPr="006F65E7" w:rsidRDefault="001E1406" w:rsidP="001E140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8" w:type="dxa"/>
            <w:tcBorders>
              <w:top w:val="single" w:sz="8" w:space="0" w:color="4F81BD" w:themeColor="accent1"/>
              <w:bottom w:val="single" w:sz="8" w:space="0" w:color="4F81BD" w:themeColor="accent1"/>
            </w:tcBorders>
            <w:shd w:val="clear" w:color="auto" w:fill="99CCFF"/>
          </w:tcPr>
          <w:p w14:paraId="088C7C09" w14:textId="77777777" w:rsidR="001E1406" w:rsidRPr="006F65E7" w:rsidRDefault="001E1406" w:rsidP="001E140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E1406" w:rsidRPr="006F65E7" w14:paraId="05054294" w14:textId="77777777" w:rsidTr="001E14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9" w:type="dxa"/>
            <w:vMerge/>
          </w:tcPr>
          <w:p w14:paraId="79634C58" w14:textId="77777777" w:rsidR="001E1406" w:rsidRPr="006F65E7" w:rsidRDefault="001E1406" w:rsidP="001E140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Merge/>
          </w:tcPr>
          <w:p w14:paraId="7174D190" w14:textId="77777777" w:rsidR="001E1406" w:rsidRPr="006F65E7" w:rsidRDefault="001E1406" w:rsidP="001E14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3" w:type="dxa"/>
          </w:tcPr>
          <w:p w14:paraId="29987C6C" w14:textId="77777777" w:rsidR="001E1406" w:rsidRPr="006F65E7" w:rsidRDefault="001E1406" w:rsidP="001E14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10.30-12:00</w:t>
            </w:r>
          </w:p>
        </w:tc>
        <w:tc>
          <w:tcPr>
            <w:tcW w:w="4635" w:type="dxa"/>
            <w:gridSpan w:val="2"/>
          </w:tcPr>
          <w:p w14:paraId="59E9FF7E" w14:textId="77777777" w:rsidR="001E1406" w:rsidRPr="00725238" w:rsidRDefault="001E1406" w:rsidP="001E14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Neonatal care</w:t>
            </w:r>
          </w:p>
        </w:tc>
        <w:tc>
          <w:tcPr>
            <w:tcW w:w="992" w:type="dxa"/>
          </w:tcPr>
          <w:p w14:paraId="00FB70D3" w14:textId="77777777" w:rsidR="001E1406" w:rsidRPr="006F65E7" w:rsidRDefault="001E1406" w:rsidP="001E14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Lecture</w:t>
            </w:r>
          </w:p>
        </w:tc>
        <w:tc>
          <w:tcPr>
            <w:tcW w:w="1208" w:type="dxa"/>
          </w:tcPr>
          <w:p w14:paraId="4923FF48" w14:textId="77777777" w:rsidR="001E1406" w:rsidRPr="006F65E7" w:rsidRDefault="001E1406" w:rsidP="001E14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DS.QD</w:t>
            </w:r>
          </w:p>
        </w:tc>
      </w:tr>
      <w:tr w:rsidR="001E1406" w:rsidRPr="006F65E7" w14:paraId="58DFF61B" w14:textId="77777777" w:rsidTr="001E140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9" w:type="dxa"/>
            <w:vMerge/>
          </w:tcPr>
          <w:p w14:paraId="35D7E967" w14:textId="77777777" w:rsidR="001E1406" w:rsidRPr="006F65E7" w:rsidRDefault="001E1406" w:rsidP="001E140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Merge/>
          </w:tcPr>
          <w:p w14:paraId="3721F2C1" w14:textId="77777777" w:rsidR="001E1406" w:rsidRPr="006F65E7" w:rsidRDefault="001E1406" w:rsidP="001E140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3" w:type="dxa"/>
            <w:shd w:val="clear" w:color="auto" w:fill="99CCFF"/>
          </w:tcPr>
          <w:p w14:paraId="2C6AA3E4" w14:textId="77777777" w:rsidR="001E1406" w:rsidRDefault="001E1406" w:rsidP="001E140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12:00</w:t>
            </w:r>
          </w:p>
          <w:p w14:paraId="121E2A23" w14:textId="77777777" w:rsidR="001E1406" w:rsidRPr="006F65E7" w:rsidRDefault="001E1406" w:rsidP="001E140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13:00</w:t>
            </w:r>
          </w:p>
        </w:tc>
        <w:tc>
          <w:tcPr>
            <w:tcW w:w="4635" w:type="dxa"/>
            <w:gridSpan w:val="2"/>
            <w:shd w:val="clear" w:color="auto" w:fill="99CCFF"/>
          </w:tcPr>
          <w:p w14:paraId="2A433F0F" w14:textId="77777777" w:rsidR="001E1406" w:rsidRPr="006F65E7" w:rsidRDefault="001E1406" w:rsidP="001E140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LUNCH </w:t>
            </w:r>
          </w:p>
        </w:tc>
        <w:tc>
          <w:tcPr>
            <w:tcW w:w="992" w:type="dxa"/>
            <w:shd w:val="clear" w:color="auto" w:fill="99CCFF"/>
          </w:tcPr>
          <w:p w14:paraId="70D6DAB8" w14:textId="77777777" w:rsidR="001E1406" w:rsidRPr="006F65E7" w:rsidRDefault="001E1406" w:rsidP="001E140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8" w:type="dxa"/>
            <w:shd w:val="clear" w:color="auto" w:fill="99CCFF"/>
          </w:tcPr>
          <w:p w14:paraId="7D91AE7D" w14:textId="77777777" w:rsidR="001E1406" w:rsidRPr="006F65E7" w:rsidRDefault="001E1406" w:rsidP="001E140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E1406" w:rsidRPr="006F65E7" w14:paraId="5DFDE60A" w14:textId="77777777" w:rsidTr="001E14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9" w:type="dxa"/>
            <w:vMerge/>
          </w:tcPr>
          <w:p w14:paraId="22F15E06" w14:textId="77777777" w:rsidR="001E1406" w:rsidRPr="006F65E7" w:rsidRDefault="001E1406" w:rsidP="001E140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Merge/>
          </w:tcPr>
          <w:p w14:paraId="20B0DB75" w14:textId="77777777" w:rsidR="001E1406" w:rsidRPr="006F65E7" w:rsidRDefault="001E1406" w:rsidP="001E14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3" w:type="dxa"/>
          </w:tcPr>
          <w:p w14:paraId="3BDFD1B9" w14:textId="77777777" w:rsidR="001E1406" w:rsidRDefault="001E1406" w:rsidP="001E14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13:00</w:t>
            </w:r>
          </w:p>
          <w:p w14:paraId="147D8538" w14:textId="77777777" w:rsidR="001E1406" w:rsidRPr="006F65E7" w:rsidRDefault="001E1406" w:rsidP="001E14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15:00</w:t>
            </w:r>
          </w:p>
        </w:tc>
        <w:tc>
          <w:tcPr>
            <w:tcW w:w="2317" w:type="dxa"/>
            <w:vMerge w:val="restart"/>
          </w:tcPr>
          <w:p w14:paraId="2E6C751C" w14:textId="77777777" w:rsidR="001E1406" w:rsidRDefault="001E1406" w:rsidP="001E14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color w:val="3366FF"/>
              </w:rPr>
            </w:pPr>
            <w:r>
              <w:rPr>
                <w:rFonts w:ascii="Arial Narrow" w:hAnsi="Arial Narrow"/>
                <w:color w:val="3366FF"/>
              </w:rPr>
              <w:t>Group A</w:t>
            </w:r>
          </w:p>
          <w:p w14:paraId="11D57CC1" w14:textId="77777777" w:rsidR="001E1406" w:rsidRPr="00EB78FC" w:rsidRDefault="001E1406" w:rsidP="001E14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</w:rPr>
            </w:pPr>
            <w:r w:rsidRPr="00EB78FC">
              <w:rPr>
                <w:rFonts w:ascii="Arial Narrow" w:hAnsi="Arial Narrow"/>
              </w:rPr>
              <w:t xml:space="preserve">Neonatal exercise </w:t>
            </w:r>
          </w:p>
          <w:p w14:paraId="461FB9D3" w14:textId="77777777" w:rsidR="001E1406" w:rsidRPr="00EB78FC" w:rsidRDefault="001E1406" w:rsidP="001E14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</w:rPr>
            </w:pPr>
            <w:r w:rsidRPr="00EB78FC">
              <w:rPr>
                <w:rFonts w:ascii="Arial Narrow" w:hAnsi="Arial Narrow"/>
              </w:rPr>
              <w:t>Exercise in how to set up neonatal unit</w:t>
            </w:r>
          </w:p>
          <w:p w14:paraId="4A28B8F5" w14:textId="77777777" w:rsidR="001E1406" w:rsidRDefault="001E1406" w:rsidP="001E14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</w:rPr>
            </w:pPr>
            <w:r w:rsidRPr="00EB78FC">
              <w:rPr>
                <w:rFonts w:ascii="Arial Narrow" w:hAnsi="Arial Narrow"/>
              </w:rPr>
              <w:t>Use of l</w:t>
            </w:r>
            <w:r>
              <w:rPr>
                <w:rFonts w:ascii="Arial Narrow" w:hAnsi="Arial Narrow"/>
              </w:rPr>
              <w:t>eadership skill from last module</w:t>
            </w:r>
          </w:p>
          <w:p w14:paraId="174C58A9" w14:textId="77777777" w:rsidR="001E1406" w:rsidRDefault="001E1406" w:rsidP="001E14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?Threshold viability </w:t>
            </w:r>
          </w:p>
          <w:p w14:paraId="66F21413" w14:textId="77777777" w:rsidR="001E1406" w:rsidRPr="006F65E7" w:rsidRDefault="001E1406" w:rsidP="001E14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TEA</w:t>
            </w:r>
          </w:p>
        </w:tc>
        <w:tc>
          <w:tcPr>
            <w:tcW w:w="2318" w:type="dxa"/>
            <w:vMerge w:val="restart"/>
          </w:tcPr>
          <w:p w14:paraId="6FF8FE15" w14:textId="77777777" w:rsidR="001E1406" w:rsidRDefault="001E1406" w:rsidP="001E14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color w:val="3366FF"/>
              </w:rPr>
            </w:pPr>
            <w:r>
              <w:rPr>
                <w:rFonts w:ascii="Arial Narrow" w:hAnsi="Arial Narrow"/>
                <w:color w:val="3366FF"/>
              </w:rPr>
              <w:t>Group B</w:t>
            </w:r>
          </w:p>
          <w:p w14:paraId="3E385C06" w14:textId="77777777" w:rsidR="001E1406" w:rsidRDefault="001E1406" w:rsidP="001E14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Ultrasound practical</w:t>
            </w:r>
          </w:p>
          <w:p w14:paraId="132F1757" w14:textId="77777777" w:rsidR="001E1406" w:rsidRPr="00EB78FC" w:rsidRDefault="001E1406" w:rsidP="001E14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Scan women volunteers in clinics</w:t>
            </w:r>
          </w:p>
          <w:p w14:paraId="109F312F" w14:textId="77777777" w:rsidR="001E1406" w:rsidRPr="006F65E7" w:rsidRDefault="001E1406" w:rsidP="001E14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Merge w:val="restart"/>
          </w:tcPr>
          <w:p w14:paraId="462EA3FA" w14:textId="77777777" w:rsidR="001E1406" w:rsidRPr="006F65E7" w:rsidRDefault="001E1406" w:rsidP="001E14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Practical</w:t>
            </w:r>
          </w:p>
          <w:p w14:paraId="065587BD" w14:textId="77777777" w:rsidR="001E1406" w:rsidRPr="006F65E7" w:rsidRDefault="001E1406" w:rsidP="001E14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8" w:type="dxa"/>
            <w:vMerge w:val="restart"/>
          </w:tcPr>
          <w:p w14:paraId="66813F74" w14:textId="1E09CE6E" w:rsidR="001E1406" w:rsidRPr="00EB78FC" w:rsidRDefault="00213FB1" w:rsidP="001E14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color w:val="3366FF"/>
              </w:rPr>
            </w:pPr>
            <w:r>
              <w:rPr>
                <w:rFonts w:ascii="Arial Narrow" w:hAnsi="Arial Narrow"/>
                <w:color w:val="3366FF"/>
              </w:rPr>
              <w:t>SQ / HG/</w:t>
            </w:r>
            <w:r w:rsidR="001E1406" w:rsidRPr="00EB78FC">
              <w:rPr>
                <w:rFonts w:ascii="Arial Narrow" w:hAnsi="Arial Narrow"/>
                <w:color w:val="3366FF"/>
              </w:rPr>
              <w:t xml:space="preserve"> </w:t>
            </w:r>
            <w:r>
              <w:rPr>
                <w:rFonts w:ascii="Arial Narrow" w:hAnsi="Arial Narrow"/>
                <w:color w:val="3366FF"/>
              </w:rPr>
              <w:t>Malawi Obstetricians/ Gregory=</w:t>
            </w:r>
            <w:r w:rsidR="001E1406">
              <w:rPr>
                <w:rFonts w:ascii="Arial Narrow" w:hAnsi="Arial Narrow"/>
                <w:color w:val="3366FF"/>
              </w:rPr>
              <w:t xml:space="preserve"> ultrasound team</w:t>
            </w:r>
          </w:p>
          <w:p w14:paraId="076C3A1C" w14:textId="77777777" w:rsidR="001E1406" w:rsidRPr="006F65E7" w:rsidRDefault="001E1406" w:rsidP="001E14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E1406" w:rsidRPr="006F65E7" w14:paraId="4D734C0E" w14:textId="77777777" w:rsidTr="001E140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9" w:type="dxa"/>
            <w:vMerge/>
          </w:tcPr>
          <w:p w14:paraId="706EEB5E" w14:textId="77777777" w:rsidR="001E1406" w:rsidRPr="006F65E7" w:rsidRDefault="001E1406" w:rsidP="001E140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Merge/>
          </w:tcPr>
          <w:p w14:paraId="6A4857E7" w14:textId="77777777" w:rsidR="001E1406" w:rsidRPr="006F65E7" w:rsidRDefault="001E1406" w:rsidP="001E140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3" w:type="dxa"/>
            <w:shd w:val="clear" w:color="auto" w:fill="99CCFF"/>
          </w:tcPr>
          <w:p w14:paraId="74612257" w14:textId="77777777" w:rsidR="001E1406" w:rsidRDefault="001E1406" w:rsidP="001E140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14:30</w:t>
            </w:r>
          </w:p>
          <w:p w14:paraId="4D6F5340" w14:textId="77777777" w:rsidR="001E1406" w:rsidRPr="006F65E7" w:rsidRDefault="001E1406" w:rsidP="001E140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15:00</w:t>
            </w:r>
          </w:p>
        </w:tc>
        <w:tc>
          <w:tcPr>
            <w:tcW w:w="2317" w:type="dxa"/>
            <w:vMerge/>
          </w:tcPr>
          <w:p w14:paraId="42D98A9A" w14:textId="77777777" w:rsidR="001E1406" w:rsidRPr="006F65E7" w:rsidRDefault="001E1406" w:rsidP="001E140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18" w:type="dxa"/>
            <w:vMerge/>
          </w:tcPr>
          <w:p w14:paraId="2EA7134F" w14:textId="77777777" w:rsidR="001E1406" w:rsidRPr="006F65E7" w:rsidRDefault="001E1406" w:rsidP="001E140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Merge/>
            <w:shd w:val="clear" w:color="auto" w:fill="99CCFF"/>
          </w:tcPr>
          <w:p w14:paraId="5A9C7D9D" w14:textId="77777777" w:rsidR="001E1406" w:rsidRPr="006F65E7" w:rsidRDefault="001E1406" w:rsidP="001E140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8" w:type="dxa"/>
            <w:vMerge/>
            <w:shd w:val="clear" w:color="auto" w:fill="99CCFF"/>
          </w:tcPr>
          <w:p w14:paraId="408BC78D" w14:textId="77777777" w:rsidR="001E1406" w:rsidRPr="006F65E7" w:rsidRDefault="001E1406" w:rsidP="001E140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E1406" w:rsidRPr="006F65E7" w14:paraId="4B01DEE5" w14:textId="77777777" w:rsidTr="001E14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9" w:type="dxa"/>
            <w:vMerge/>
          </w:tcPr>
          <w:p w14:paraId="5B399B23" w14:textId="77777777" w:rsidR="001E1406" w:rsidRPr="006F65E7" w:rsidRDefault="001E1406" w:rsidP="001E140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Merge/>
          </w:tcPr>
          <w:p w14:paraId="4C0176B0" w14:textId="77777777" w:rsidR="001E1406" w:rsidRPr="006F65E7" w:rsidRDefault="001E1406" w:rsidP="001E14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3" w:type="dxa"/>
          </w:tcPr>
          <w:p w14:paraId="6F332A22" w14:textId="77777777" w:rsidR="001E1406" w:rsidRDefault="001E1406" w:rsidP="001E14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15:00</w:t>
            </w:r>
          </w:p>
          <w:p w14:paraId="18E43F48" w14:textId="77777777" w:rsidR="001E1406" w:rsidRPr="006F65E7" w:rsidRDefault="001E1406" w:rsidP="001E14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16:00</w:t>
            </w:r>
          </w:p>
        </w:tc>
        <w:tc>
          <w:tcPr>
            <w:tcW w:w="2317" w:type="dxa"/>
            <w:vMerge/>
          </w:tcPr>
          <w:p w14:paraId="075C7A69" w14:textId="77777777" w:rsidR="001E1406" w:rsidRPr="006F65E7" w:rsidRDefault="001E1406" w:rsidP="001E14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18" w:type="dxa"/>
            <w:vMerge/>
          </w:tcPr>
          <w:p w14:paraId="01D0CC0A" w14:textId="77777777" w:rsidR="001E1406" w:rsidRPr="006F65E7" w:rsidRDefault="001E1406" w:rsidP="001E14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Merge/>
          </w:tcPr>
          <w:p w14:paraId="42305075" w14:textId="77777777" w:rsidR="001E1406" w:rsidRPr="006F65E7" w:rsidRDefault="001E1406" w:rsidP="001E14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8" w:type="dxa"/>
            <w:vMerge/>
          </w:tcPr>
          <w:p w14:paraId="528B7484" w14:textId="77777777" w:rsidR="001E1406" w:rsidRPr="006F65E7" w:rsidRDefault="001E1406" w:rsidP="001E14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1D0C319" w14:textId="77777777" w:rsidR="00E7673F" w:rsidRDefault="00E7673F">
      <w:pPr>
        <w:rPr>
          <w:rFonts w:ascii="Arial Narrow" w:hAnsi="Arial Narrow"/>
          <w:sz w:val="22"/>
          <w:szCs w:val="22"/>
        </w:rPr>
      </w:pPr>
    </w:p>
    <w:p w14:paraId="60D949A2" w14:textId="77777777" w:rsidR="001247D5" w:rsidRDefault="00E7673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br w:type="page"/>
      </w:r>
    </w:p>
    <w:p w14:paraId="0AEAA47F" w14:textId="77777777" w:rsidR="00E7673F" w:rsidRDefault="00E7673F">
      <w:pPr>
        <w:rPr>
          <w:rFonts w:ascii="Arial Narrow" w:hAnsi="Arial Narrow"/>
          <w:sz w:val="22"/>
          <w:szCs w:val="22"/>
        </w:rPr>
      </w:pPr>
    </w:p>
    <w:tbl>
      <w:tblPr>
        <w:tblStyle w:val="LightList-Accent1"/>
        <w:tblW w:w="0" w:type="auto"/>
        <w:tblLayout w:type="fixed"/>
        <w:tblLook w:val="04A0" w:firstRow="1" w:lastRow="0" w:firstColumn="1" w:lastColumn="0" w:noHBand="0" w:noVBand="1"/>
      </w:tblPr>
      <w:tblGrid>
        <w:gridCol w:w="959"/>
        <w:gridCol w:w="1134"/>
        <w:gridCol w:w="893"/>
        <w:gridCol w:w="2317"/>
        <w:gridCol w:w="2318"/>
        <w:gridCol w:w="992"/>
        <w:gridCol w:w="1208"/>
      </w:tblGrid>
      <w:tr w:rsidR="00FC42AE" w:rsidRPr="006F65E7" w14:paraId="28D69528" w14:textId="77777777" w:rsidTr="00FC42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9" w:type="dxa"/>
          </w:tcPr>
          <w:p w14:paraId="66B54B0A" w14:textId="77777777" w:rsidR="00FC42AE" w:rsidRPr="006F65E7" w:rsidRDefault="00FC42AE" w:rsidP="00FC42A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Day</w:t>
            </w:r>
          </w:p>
        </w:tc>
        <w:tc>
          <w:tcPr>
            <w:tcW w:w="1134" w:type="dxa"/>
          </w:tcPr>
          <w:p w14:paraId="540CB398" w14:textId="77777777" w:rsidR="00FC42AE" w:rsidRPr="006F65E7" w:rsidRDefault="00FC42AE" w:rsidP="00FC42A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 w:rsidRPr="006F65E7">
              <w:rPr>
                <w:rFonts w:ascii="Arial Narrow" w:hAnsi="Arial Narrow"/>
                <w:sz w:val="22"/>
                <w:szCs w:val="22"/>
              </w:rPr>
              <w:t>ROOMS</w:t>
            </w:r>
          </w:p>
        </w:tc>
        <w:tc>
          <w:tcPr>
            <w:tcW w:w="893" w:type="dxa"/>
          </w:tcPr>
          <w:p w14:paraId="0652BCD1" w14:textId="77777777" w:rsidR="00FC42AE" w:rsidRPr="006F65E7" w:rsidRDefault="00FC42AE" w:rsidP="00FC42A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TIME</w:t>
            </w:r>
          </w:p>
        </w:tc>
        <w:tc>
          <w:tcPr>
            <w:tcW w:w="4635" w:type="dxa"/>
            <w:gridSpan w:val="2"/>
          </w:tcPr>
          <w:p w14:paraId="2F22554D" w14:textId="77777777" w:rsidR="00FC42AE" w:rsidRPr="006F65E7" w:rsidRDefault="00FC42AE" w:rsidP="00FC42A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TITLE</w:t>
            </w:r>
          </w:p>
        </w:tc>
        <w:tc>
          <w:tcPr>
            <w:tcW w:w="992" w:type="dxa"/>
          </w:tcPr>
          <w:p w14:paraId="532F275D" w14:textId="77777777" w:rsidR="00FC42AE" w:rsidRPr="006F65E7" w:rsidRDefault="00FC42AE" w:rsidP="00FC42A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FORMAT</w:t>
            </w:r>
          </w:p>
        </w:tc>
        <w:tc>
          <w:tcPr>
            <w:tcW w:w="1208" w:type="dxa"/>
          </w:tcPr>
          <w:p w14:paraId="5306040F" w14:textId="77777777" w:rsidR="00FC42AE" w:rsidRPr="006F65E7" w:rsidRDefault="00FC42AE" w:rsidP="00FC42A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PEOPLE</w:t>
            </w:r>
          </w:p>
        </w:tc>
      </w:tr>
      <w:tr w:rsidR="00FC42AE" w:rsidRPr="006F65E7" w14:paraId="0A3E1E90" w14:textId="77777777" w:rsidTr="00FC42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9" w:type="dxa"/>
            <w:vMerge w:val="restart"/>
          </w:tcPr>
          <w:p w14:paraId="4B24F3FA" w14:textId="77777777" w:rsidR="00E425E1" w:rsidRDefault="00FC42AE" w:rsidP="00FC42A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Thurs</w:t>
            </w:r>
          </w:p>
          <w:p w14:paraId="63B08C7E" w14:textId="77777777" w:rsidR="00FC42AE" w:rsidRPr="006F65E7" w:rsidRDefault="00FC42AE" w:rsidP="00FC42A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day</w:t>
            </w:r>
          </w:p>
        </w:tc>
        <w:tc>
          <w:tcPr>
            <w:tcW w:w="1134" w:type="dxa"/>
            <w:vMerge w:val="restart"/>
          </w:tcPr>
          <w:p w14:paraId="070AB357" w14:textId="77777777" w:rsidR="00FC42AE" w:rsidRPr="008B7807" w:rsidRDefault="00FC42AE" w:rsidP="00FC42A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color w:val="FF0000"/>
              </w:rPr>
            </w:pPr>
            <w:r w:rsidRPr="008B7807">
              <w:rPr>
                <w:rFonts w:ascii="Arial Narrow" w:hAnsi="Arial Narrow"/>
                <w:color w:val="FF0000"/>
              </w:rPr>
              <w:t>IN Queens</w:t>
            </w:r>
          </w:p>
          <w:p w14:paraId="408EC3DB" w14:textId="77777777" w:rsidR="00FC42AE" w:rsidRDefault="00FC42AE" w:rsidP="00FC42A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the large seminar room all day </w:t>
            </w:r>
          </w:p>
          <w:p w14:paraId="3FFC8BB0" w14:textId="77777777" w:rsidR="00FC42AE" w:rsidRPr="006F65E7" w:rsidRDefault="00FC42AE" w:rsidP="00FC42A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3" w:type="dxa"/>
          </w:tcPr>
          <w:p w14:paraId="1F1E1878" w14:textId="77777777" w:rsidR="00FC42AE" w:rsidRDefault="00403CB6" w:rsidP="00FC42A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8-9</w:t>
            </w:r>
            <w:r w:rsidR="00FC42AE">
              <w:rPr>
                <w:rFonts w:ascii="Arial Narrow" w:hAnsi="Arial Narrow"/>
                <w:sz w:val="22"/>
                <w:szCs w:val="22"/>
              </w:rPr>
              <w:t>.00</w:t>
            </w:r>
          </w:p>
          <w:p w14:paraId="609D6DF6" w14:textId="77777777" w:rsidR="00403CB6" w:rsidRDefault="00403CB6" w:rsidP="00FC42A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  <w:p w14:paraId="5687C4B0" w14:textId="12906351" w:rsidR="00403CB6" w:rsidRPr="006F65E7" w:rsidRDefault="00403CB6" w:rsidP="00FC42A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9-10</w:t>
            </w:r>
          </w:p>
        </w:tc>
        <w:tc>
          <w:tcPr>
            <w:tcW w:w="4635" w:type="dxa"/>
            <w:gridSpan w:val="2"/>
          </w:tcPr>
          <w:p w14:paraId="023F425F" w14:textId="77777777" w:rsidR="00FC42AE" w:rsidRDefault="00403CB6" w:rsidP="00FC42A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Growth restriction</w:t>
            </w:r>
            <w:r w:rsidR="00FC42AE">
              <w:rPr>
                <w:rFonts w:ascii="Arial Narrow" w:hAnsi="Arial Narrow"/>
              </w:rPr>
              <w:t xml:space="preserve"> </w:t>
            </w:r>
          </w:p>
          <w:p w14:paraId="4FE1E68A" w14:textId="77777777" w:rsidR="00403CB6" w:rsidRDefault="00403CB6" w:rsidP="00FC42A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</w:rPr>
            </w:pPr>
          </w:p>
          <w:p w14:paraId="3A79B75C" w14:textId="5AC64327" w:rsidR="00403CB6" w:rsidRPr="00E425E1" w:rsidRDefault="00A3706E" w:rsidP="00FC42A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When to transfer</w:t>
            </w:r>
          </w:p>
        </w:tc>
        <w:tc>
          <w:tcPr>
            <w:tcW w:w="992" w:type="dxa"/>
          </w:tcPr>
          <w:p w14:paraId="764DC799" w14:textId="77777777" w:rsidR="00403CB6" w:rsidRDefault="00403CB6" w:rsidP="00FC42A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  <w:p w14:paraId="6A7C1C3C" w14:textId="77777777" w:rsidR="00FC42AE" w:rsidRPr="006F65E7" w:rsidRDefault="00FC42AE" w:rsidP="00FC42A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GROUP WORK</w:t>
            </w:r>
          </w:p>
        </w:tc>
        <w:tc>
          <w:tcPr>
            <w:tcW w:w="1208" w:type="dxa"/>
          </w:tcPr>
          <w:p w14:paraId="20EF2BE6" w14:textId="77777777" w:rsidR="00403CB6" w:rsidRDefault="00403CB6" w:rsidP="00FC42A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color w:val="3366FF"/>
              </w:rPr>
            </w:pPr>
            <w:r>
              <w:rPr>
                <w:rFonts w:ascii="Arial Narrow" w:hAnsi="Arial Narrow"/>
                <w:color w:val="3366FF"/>
              </w:rPr>
              <w:t>SQ/HG</w:t>
            </w:r>
          </w:p>
          <w:p w14:paraId="5D92B34A" w14:textId="77777777" w:rsidR="00FC42AE" w:rsidRDefault="00FC42AE" w:rsidP="00FC42A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color w:val="3366FF"/>
              </w:rPr>
            </w:pPr>
          </w:p>
          <w:p w14:paraId="7EBF416E" w14:textId="5FF4F8C6" w:rsidR="00A3706E" w:rsidRPr="006F65E7" w:rsidRDefault="00A3706E" w:rsidP="00FC42A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color w:val="3366FF"/>
              </w:rPr>
              <w:t>Ennet</w:t>
            </w:r>
          </w:p>
        </w:tc>
      </w:tr>
      <w:tr w:rsidR="00FC42AE" w:rsidRPr="006F65E7" w14:paraId="3F1E5635" w14:textId="77777777" w:rsidTr="00FC42A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9" w:type="dxa"/>
            <w:vMerge/>
            <w:tcBorders>
              <w:top w:val="single" w:sz="8" w:space="0" w:color="4F81BD" w:themeColor="accent1"/>
              <w:bottom w:val="single" w:sz="8" w:space="0" w:color="4F81BD" w:themeColor="accent1"/>
            </w:tcBorders>
            <w:shd w:val="clear" w:color="auto" w:fill="99CCFF"/>
          </w:tcPr>
          <w:p w14:paraId="0C2728B2" w14:textId="1273DF03" w:rsidR="00FC42AE" w:rsidRPr="006F65E7" w:rsidRDefault="00FC42AE" w:rsidP="00FC42A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Merge/>
            <w:tcBorders>
              <w:top w:val="single" w:sz="8" w:space="0" w:color="4F81BD" w:themeColor="accent1"/>
              <w:bottom w:val="single" w:sz="8" w:space="0" w:color="4F81BD" w:themeColor="accent1"/>
            </w:tcBorders>
            <w:shd w:val="clear" w:color="auto" w:fill="99CCFF"/>
          </w:tcPr>
          <w:p w14:paraId="5550F8D9" w14:textId="77777777" w:rsidR="00FC42AE" w:rsidRPr="006F65E7" w:rsidRDefault="00FC42AE" w:rsidP="00FC42A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3" w:type="dxa"/>
            <w:tcBorders>
              <w:top w:val="single" w:sz="8" w:space="0" w:color="4F81BD" w:themeColor="accent1"/>
              <w:bottom w:val="single" w:sz="8" w:space="0" w:color="4F81BD" w:themeColor="accent1"/>
            </w:tcBorders>
            <w:shd w:val="clear" w:color="auto" w:fill="99CCFF"/>
          </w:tcPr>
          <w:p w14:paraId="1E6781EA" w14:textId="77777777" w:rsidR="00FC42AE" w:rsidRDefault="00FC42AE" w:rsidP="00FC42A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10:00</w:t>
            </w:r>
          </w:p>
          <w:p w14:paraId="03EFA2C3" w14:textId="77777777" w:rsidR="00FC42AE" w:rsidRPr="006F65E7" w:rsidRDefault="00FC42AE" w:rsidP="00FC42A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10.30</w:t>
            </w:r>
          </w:p>
        </w:tc>
        <w:tc>
          <w:tcPr>
            <w:tcW w:w="4635" w:type="dxa"/>
            <w:gridSpan w:val="2"/>
            <w:tcBorders>
              <w:top w:val="single" w:sz="8" w:space="0" w:color="4F81BD" w:themeColor="accent1"/>
              <w:bottom w:val="single" w:sz="8" w:space="0" w:color="4F81BD" w:themeColor="accent1"/>
            </w:tcBorders>
            <w:shd w:val="clear" w:color="auto" w:fill="99CCFF"/>
          </w:tcPr>
          <w:p w14:paraId="1B43C186" w14:textId="77777777" w:rsidR="00FC42AE" w:rsidRPr="006F65E7" w:rsidRDefault="00FC42AE" w:rsidP="00FC42A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Coffee</w:t>
            </w:r>
          </w:p>
        </w:tc>
        <w:tc>
          <w:tcPr>
            <w:tcW w:w="992" w:type="dxa"/>
            <w:tcBorders>
              <w:top w:val="single" w:sz="8" w:space="0" w:color="4F81BD" w:themeColor="accent1"/>
              <w:bottom w:val="single" w:sz="8" w:space="0" w:color="4F81BD" w:themeColor="accent1"/>
            </w:tcBorders>
            <w:shd w:val="clear" w:color="auto" w:fill="99CCFF"/>
          </w:tcPr>
          <w:p w14:paraId="1163EB61" w14:textId="77777777" w:rsidR="00FC42AE" w:rsidRPr="006F65E7" w:rsidRDefault="00FC42AE" w:rsidP="00FC42A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8" w:type="dxa"/>
            <w:tcBorders>
              <w:top w:val="single" w:sz="8" w:space="0" w:color="4F81BD" w:themeColor="accent1"/>
              <w:bottom w:val="single" w:sz="8" w:space="0" w:color="4F81BD" w:themeColor="accent1"/>
            </w:tcBorders>
            <w:shd w:val="clear" w:color="auto" w:fill="99CCFF"/>
          </w:tcPr>
          <w:p w14:paraId="41499678" w14:textId="77777777" w:rsidR="00FC42AE" w:rsidRPr="006F65E7" w:rsidRDefault="00FC42AE" w:rsidP="00FC42A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42AE" w:rsidRPr="006F65E7" w14:paraId="304CDEDF" w14:textId="77777777" w:rsidTr="00FC42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9" w:type="dxa"/>
            <w:vMerge/>
          </w:tcPr>
          <w:p w14:paraId="09DDF637" w14:textId="77777777" w:rsidR="00FC42AE" w:rsidRPr="006F65E7" w:rsidRDefault="00FC42AE" w:rsidP="00FC42A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Merge/>
          </w:tcPr>
          <w:p w14:paraId="233B4FFC" w14:textId="77777777" w:rsidR="00FC42AE" w:rsidRPr="006F65E7" w:rsidRDefault="00FC42AE" w:rsidP="00FC42A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3" w:type="dxa"/>
          </w:tcPr>
          <w:p w14:paraId="35782C45" w14:textId="77777777" w:rsidR="00FC42AE" w:rsidRPr="006F65E7" w:rsidRDefault="00FC42AE" w:rsidP="00FC42A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10.30-11.30</w:t>
            </w:r>
          </w:p>
        </w:tc>
        <w:tc>
          <w:tcPr>
            <w:tcW w:w="4635" w:type="dxa"/>
            <w:gridSpan w:val="2"/>
          </w:tcPr>
          <w:p w14:paraId="2E8CDB7F" w14:textId="40E747C0" w:rsidR="00FC42AE" w:rsidRPr="00725238" w:rsidRDefault="00FC42AE" w:rsidP="00A2569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</w:rPr>
            </w:pPr>
            <w:r w:rsidRPr="00EB78FC">
              <w:rPr>
                <w:rFonts w:ascii="Arial Narrow" w:hAnsi="Arial Narrow"/>
              </w:rPr>
              <w:t xml:space="preserve"> </w:t>
            </w:r>
            <w:r w:rsidR="00A3706E">
              <w:rPr>
                <w:rFonts w:ascii="Arial Narrow" w:hAnsi="Arial Narrow"/>
              </w:rPr>
              <w:t>Clini</w:t>
            </w:r>
            <w:r w:rsidR="009603ED">
              <w:rPr>
                <w:rFonts w:ascii="Arial Narrow" w:hAnsi="Arial Narrow"/>
              </w:rPr>
              <w:t>cal leader</w:t>
            </w:r>
            <w:r w:rsidR="00A3706E">
              <w:rPr>
                <w:rFonts w:ascii="Arial Narrow" w:hAnsi="Arial Narrow"/>
              </w:rPr>
              <w:t>ship in preterm delivery</w:t>
            </w:r>
          </w:p>
        </w:tc>
        <w:tc>
          <w:tcPr>
            <w:tcW w:w="992" w:type="dxa"/>
          </w:tcPr>
          <w:p w14:paraId="6CCD5B3E" w14:textId="77777777" w:rsidR="00FC42AE" w:rsidRPr="006F65E7" w:rsidRDefault="00FC42AE" w:rsidP="00FC42A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Group work </w:t>
            </w:r>
          </w:p>
        </w:tc>
        <w:tc>
          <w:tcPr>
            <w:tcW w:w="1208" w:type="dxa"/>
          </w:tcPr>
          <w:p w14:paraId="1D325E00" w14:textId="21D542AB" w:rsidR="00FC42AE" w:rsidRPr="006F65E7" w:rsidRDefault="00403CB6" w:rsidP="00FC42A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</w:rPr>
              <w:t xml:space="preserve">All </w:t>
            </w:r>
          </w:p>
        </w:tc>
      </w:tr>
      <w:tr w:rsidR="00FC42AE" w:rsidRPr="006F65E7" w14:paraId="61691B98" w14:textId="77777777" w:rsidTr="00FC42A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9" w:type="dxa"/>
            <w:vMerge/>
          </w:tcPr>
          <w:p w14:paraId="100EE5AF" w14:textId="77777777" w:rsidR="00FC42AE" w:rsidRPr="006F65E7" w:rsidRDefault="00FC42AE" w:rsidP="00FC42A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Merge/>
          </w:tcPr>
          <w:p w14:paraId="268E27CB" w14:textId="77777777" w:rsidR="00FC42AE" w:rsidRPr="006F65E7" w:rsidRDefault="00FC42AE" w:rsidP="00FC42A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3" w:type="dxa"/>
            <w:shd w:val="clear" w:color="auto" w:fill="99CCFF"/>
          </w:tcPr>
          <w:p w14:paraId="36995995" w14:textId="77777777" w:rsidR="00FC42AE" w:rsidRDefault="00FC42AE" w:rsidP="00FC42A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12:00</w:t>
            </w:r>
          </w:p>
          <w:p w14:paraId="340E83DE" w14:textId="77777777" w:rsidR="00FC42AE" w:rsidRPr="006F65E7" w:rsidRDefault="00FC42AE" w:rsidP="00FC42A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13:00</w:t>
            </w:r>
          </w:p>
        </w:tc>
        <w:tc>
          <w:tcPr>
            <w:tcW w:w="4635" w:type="dxa"/>
            <w:gridSpan w:val="2"/>
            <w:shd w:val="clear" w:color="auto" w:fill="99CCFF"/>
          </w:tcPr>
          <w:p w14:paraId="2BE5B437" w14:textId="77777777" w:rsidR="00FC42AE" w:rsidRPr="006F65E7" w:rsidRDefault="00FC42AE" w:rsidP="00FC42A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LUNCH </w:t>
            </w:r>
          </w:p>
        </w:tc>
        <w:tc>
          <w:tcPr>
            <w:tcW w:w="992" w:type="dxa"/>
            <w:shd w:val="clear" w:color="auto" w:fill="99CCFF"/>
          </w:tcPr>
          <w:p w14:paraId="263F7048" w14:textId="77777777" w:rsidR="00FC42AE" w:rsidRPr="006F65E7" w:rsidRDefault="00FC42AE" w:rsidP="00FC42A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8" w:type="dxa"/>
            <w:shd w:val="clear" w:color="auto" w:fill="99CCFF"/>
          </w:tcPr>
          <w:p w14:paraId="6AC34CE0" w14:textId="77777777" w:rsidR="00FC42AE" w:rsidRPr="006F65E7" w:rsidRDefault="00FC42AE" w:rsidP="00FC42A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42AE" w:rsidRPr="006F65E7" w14:paraId="6CAAB2FF" w14:textId="77777777" w:rsidTr="00FC42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9" w:type="dxa"/>
            <w:vMerge/>
          </w:tcPr>
          <w:p w14:paraId="1854777A" w14:textId="77777777" w:rsidR="00FC42AE" w:rsidRPr="006F65E7" w:rsidRDefault="00FC42AE" w:rsidP="00FC42A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Merge/>
          </w:tcPr>
          <w:p w14:paraId="7B785451" w14:textId="77777777" w:rsidR="00FC42AE" w:rsidRPr="006F65E7" w:rsidRDefault="00FC42AE" w:rsidP="00FC42A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3" w:type="dxa"/>
          </w:tcPr>
          <w:p w14:paraId="52478ED3" w14:textId="77777777" w:rsidR="00FC42AE" w:rsidRDefault="00FC42AE" w:rsidP="00FC42A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13:00</w:t>
            </w:r>
          </w:p>
          <w:p w14:paraId="1E3F27F8" w14:textId="77777777" w:rsidR="00FC42AE" w:rsidRPr="006F65E7" w:rsidRDefault="00FC42AE" w:rsidP="00FC42A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16:00</w:t>
            </w:r>
          </w:p>
        </w:tc>
        <w:tc>
          <w:tcPr>
            <w:tcW w:w="2317" w:type="dxa"/>
          </w:tcPr>
          <w:p w14:paraId="77ED1D79" w14:textId="77777777" w:rsidR="00FC42AE" w:rsidRDefault="00FC42AE" w:rsidP="00FC42A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color w:val="3366FF"/>
              </w:rPr>
            </w:pPr>
            <w:r>
              <w:rPr>
                <w:rFonts w:ascii="Arial Narrow" w:hAnsi="Arial Narrow"/>
                <w:color w:val="3366FF"/>
              </w:rPr>
              <w:t>Group B</w:t>
            </w:r>
          </w:p>
          <w:p w14:paraId="5E9096A1" w14:textId="77777777" w:rsidR="00FC42AE" w:rsidRPr="00EB78FC" w:rsidRDefault="00FC42AE" w:rsidP="00FC42A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</w:rPr>
            </w:pPr>
            <w:r w:rsidRPr="00EB78FC">
              <w:rPr>
                <w:rFonts w:ascii="Arial Narrow" w:hAnsi="Arial Narrow"/>
              </w:rPr>
              <w:t xml:space="preserve">Neonatal exercise </w:t>
            </w:r>
          </w:p>
          <w:p w14:paraId="6BEF7913" w14:textId="77777777" w:rsidR="00FC42AE" w:rsidRPr="00EB78FC" w:rsidRDefault="00FC42AE" w:rsidP="00FC42A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</w:rPr>
            </w:pPr>
            <w:r w:rsidRPr="00EB78FC">
              <w:rPr>
                <w:rFonts w:ascii="Arial Narrow" w:hAnsi="Arial Narrow"/>
              </w:rPr>
              <w:t>Exercise in how to set up neonatal unit</w:t>
            </w:r>
          </w:p>
          <w:p w14:paraId="5D04BEE5" w14:textId="77777777" w:rsidR="00FC42AE" w:rsidRDefault="00FC42AE" w:rsidP="00FC42A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</w:rPr>
            </w:pPr>
            <w:r w:rsidRPr="00EB78FC">
              <w:rPr>
                <w:rFonts w:ascii="Arial Narrow" w:hAnsi="Arial Narrow"/>
              </w:rPr>
              <w:t>Use of l</w:t>
            </w:r>
            <w:r>
              <w:rPr>
                <w:rFonts w:ascii="Arial Narrow" w:hAnsi="Arial Narrow"/>
              </w:rPr>
              <w:t>eadership skill from last module</w:t>
            </w:r>
          </w:p>
          <w:p w14:paraId="1A1C2DBC" w14:textId="77777777" w:rsidR="00FC42AE" w:rsidRDefault="00FC42AE" w:rsidP="00FC42A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?Threshold viability </w:t>
            </w:r>
          </w:p>
          <w:p w14:paraId="46135745" w14:textId="77777777" w:rsidR="00FC42AE" w:rsidRPr="006F65E7" w:rsidRDefault="00FC42AE" w:rsidP="00FC42A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18" w:type="dxa"/>
          </w:tcPr>
          <w:p w14:paraId="6F07C0F7" w14:textId="77777777" w:rsidR="00FC42AE" w:rsidRDefault="00FC42AE" w:rsidP="00FC42A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color w:val="3366FF"/>
              </w:rPr>
            </w:pPr>
            <w:r>
              <w:rPr>
                <w:rFonts w:ascii="Arial Narrow" w:hAnsi="Arial Narrow"/>
                <w:color w:val="3366FF"/>
              </w:rPr>
              <w:t>Group A</w:t>
            </w:r>
          </w:p>
          <w:p w14:paraId="1782A7D6" w14:textId="77777777" w:rsidR="00FC42AE" w:rsidRDefault="00FC42AE" w:rsidP="00FC42A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Ultrasound practical</w:t>
            </w:r>
          </w:p>
          <w:p w14:paraId="0A6D89FF" w14:textId="77777777" w:rsidR="00FC42AE" w:rsidRPr="00EB78FC" w:rsidRDefault="00FC42AE" w:rsidP="00FC42A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Scan women volunteers in clinics</w:t>
            </w:r>
          </w:p>
          <w:p w14:paraId="2753B988" w14:textId="77777777" w:rsidR="00FC42AE" w:rsidRPr="006F65E7" w:rsidRDefault="00FC42AE" w:rsidP="00FC42A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52014B3B" w14:textId="77777777" w:rsidR="00FC42AE" w:rsidRPr="006F65E7" w:rsidRDefault="00FC42AE" w:rsidP="00FC42A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Practical</w:t>
            </w:r>
          </w:p>
          <w:p w14:paraId="16AFF273" w14:textId="77777777" w:rsidR="00FC42AE" w:rsidRPr="006F65E7" w:rsidRDefault="00FC42AE" w:rsidP="00FC42A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8" w:type="dxa"/>
          </w:tcPr>
          <w:p w14:paraId="76F4DB59" w14:textId="77777777" w:rsidR="00FC42AE" w:rsidRPr="00EB78FC" w:rsidRDefault="00FC42AE" w:rsidP="00FC42A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color w:val="3366FF"/>
              </w:rPr>
            </w:pPr>
            <w:r>
              <w:rPr>
                <w:rFonts w:ascii="Arial Narrow" w:hAnsi="Arial Narrow"/>
                <w:color w:val="3366FF"/>
              </w:rPr>
              <w:t>ultrasound team</w:t>
            </w:r>
          </w:p>
          <w:p w14:paraId="2A8FE0AA" w14:textId="77777777" w:rsidR="00FC42AE" w:rsidRPr="006F65E7" w:rsidRDefault="00FC42AE" w:rsidP="00FC42A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BA1C749" w14:textId="77777777" w:rsidR="00FC42AE" w:rsidRDefault="00E425E1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ab/>
      </w:r>
    </w:p>
    <w:tbl>
      <w:tblPr>
        <w:tblStyle w:val="LightList-Accent1"/>
        <w:tblpPr w:leftFromText="180" w:rightFromText="180" w:vertAnchor="page" w:horzAnchor="page" w:tblpXSpec="center" w:tblpY="9361"/>
        <w:tblW w:w="0" w:type="auto"/>
        <w:tblLayout w:type="fixed"/>
        <w:tblLook w:val="04A0" w:firstRow="1" w:lastRow="0" w:firstColumn="1" w:lastColumn="0" w:noHBand="0" w:noVBand="1"/>
      </w:tblPr>
      <w:tblGrid>
        <w:gridCol w:w="959"/>
        <w:gridCol w:w="1134"/>
        <w:gridCol w:w="893"/>
        <w:gridCol w:w="4493"/>
        <w:gridCol w:w="1134"/>
        <w:gridCol w:w="1208"/>
      </w:tblGrid>
      <w:tr w:rsidR="00E425E1" w:rsidRPr="006F65E7" w14:paraId="3FC8648E" w14:textId="77777777" w:rsidTr="00213FB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9" w:type="dxa"/>
          </w:tcPr>
          <w:p w14:paraId="38673607" w14:textId="77777777" w:rsidR="00E425E1" w:rsidRPr="006F65E7" w:rsidRDefault="00E425E1" w:rsidP="00E425E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Day</w:t>
            </w:r>
          </w:p>
        </w:tc>
        <w:tc>
          <w:tcPr>
            <w:tcW w:w="1134" w:type="dxa"/>
          </w:tcPr>
          <w:p w14:paraId="6A9083C8" w14:textId="77777777" w:rsidR="00E425E1" w:rsidRPr="006F65E7" w:rsidRDefault="00E425E1" w:rsidP="00E425E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 w:rsidRPr="006F65E7">
              <w:rPr>
                <w:rFonts w:ascii="Arial Narrow" w:hAnsi="Arial Narrow"/>
                <w:sz w:val="22"/>
                <w:szCs w:val="22"/>
              </w:rPr>
              <w:t>ROOMS</w:t>
            </w:r>
          </w:p>
        </w:tc>
        <w:tc>
          <w:tcPr>
            <w:tcW w:w="893" w:type="dxa"/>
          </w:tcPr>
          <w:p w14:paraId="451C764F" w14:textId="77777777" w:rsidR="00E425E1" w:rsidRPr="006F65E7" w:rsidRDefault="00E425E1" w:rsidP="00E425E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TIME</w:t>
            </w:r>
          </w:p>
        </w:tc>
        <w:tc>
          <w:tcPr>
            <w:tcW w:w="4493" w:type="dxa"/>
          </w:tcPr>
          <w:p w14:paraId="6FF388B1" w14:textId="77777777" w:rsidR="00E425E1" w:rsidRPr="006F65E7" w:rsidRDefault="00E425E1" w:rsidP="00E425E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TITLE</w:t>
            </w:r>
          </w:p>
        </w:tc>
        <w:tc>
          <w:tcPr>
            <w:tcW w:w="1134" w:type="dxa"/>
          </w:tcPr>
          <w:p w14:paraId="6CCFDFE4" w14:textId="77777777" w:rsidR="00E425E1" w:rsidRPr="006F65E7" w:rsidRDefault="00E425E1" w:rsidP="00E425E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FORMAT</w:t>
            </w:r>
          </w:p>
        </w:tc>
        <w:tc>
          <w:tcPr>
            <w:tcW w:w="1208" w:type="dxa"/>
          </w:tcPr>
          <w:p w14:paraId="7DCD15C0" w14:textId="77777777" w:rsidR="00E425E1" w:rsidRPr="006F65E7" w:rsidRDefault="00E425E1" w:rsidP="00E425E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PEOPLE</w:t>
            </w:r>
          </w:p>
        </w:tc>
      </w:tr>
      <w:tr w:rsidR="00E425E1" w:rsidRPr="006F65E7" w14:paraId="08B7B80C" w14:textId="77777777" w:rsidTr="00213F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9" w:type="dxa"/>
            <w:vMerge w:val="restart"/>
          </w:tcPr>
          <w:p w14:paraId="05C67488" w14:textId="77777777" w:rsidR="00E425E1" w:rsidRPr="00E425E1" w:rsidRDefault="00E425E1" w:rsidP="00E425E1">
            <w:pPr>
              <w:rPr>
                <w:rFonts w:ascii="Arial Narrow" w:hAnsi="Arial Narrow"/>
                <w:sz w:val="22"/>
                <w:szCs w:val="22"/>
              </w:rPr>
            </w:pPr>
            <w:r w:rsidRPr="00E425E1">
              <w:rPr>
                <w:rFonts w:ascii="Arial Narrow" w:hAnsi="Arial Narrow"/>
                <w:sz w:val="22"/>
                <w:szCs w:val="22"/>
              </w:rPr>
              <w:t>Friday</w:t>
            </w:r>
          </w:p>
        </w:tc>
        <w:tc>
          <w:tcPr>
            <w:tcW w:w="1134" w:type="dxa"/>
            <w:vMerge w:val="restart"/>
          </w:tcPr>
          <w:p w14:paraId="297129D3" w14:textId="77777777" w:rsidR="00E425E1" w:rsidRPr="00E425E1" w:rsidRDefault="00E425E1" w:rsidP="00E425E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E425E1">
              <w:rPr>
                <w:rFonts w:ascii="Arial Narrow" w:hAnsi="Arial Narrow"/>
                <w:color w:val="FF0000"/>
                <w:sz w:val="22"/>
                <w:szCs w:val="22"/>
              </w:rPr>
              <w:t>College of medicine</w:t>
            </w:r>
          </w:p>
          <w:p w14:paraId="755E41C4" w14:textId="77777777" w:rsidR="00E425E1" w:rsidRPr="00E425E1" w:rsidRDefault="00E425E1" w:rsidP="00E425E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 w:rsidRPr="00E425E1">
              <w:rPr>
                <w:rFonts w:ascii="Arial Narrow" w:hAnsi="Arial Narrow"/>
                <w:sz w:val="22"/>
                <w:szCs w:val="22"/>
              </w:rPr>
              <w:t>Morning:</w:t>
            </w:r>
          </w:p>
          <w:p w14:paraId="3C0DEC4C" w14:textId="77777777" w:rsidR="00E425E1" w:rsidRPr="00E425E1" w:rsidRDefault="00E425E1" w:rsidP="00E425E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 w:rsidRPr="00E425E1">
              <w:rPr>
                <w:rFonts w:ascii="Arial Narrow" w:hAnsi="Arial Narrow"/>
                <w:sz w:val="22"/>
                <w:szCs w:val="22"/>
              </w:rPr>
              <w:t xml:space="preserve">Seminar room for 15 students </w:t>
            </w:r>
          </w:p>
          <w:p w14:paraId="7D2EEF41" w14:textId="77777777" w:rsidR="00E425E1" w:rsidRPr="00E425E1" w:rsidRDefault="00E425E1" w:rsidP="00E425E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  <w:p w14:paraId="0C9D940A" w14:textId="77777777" w:rsidR="00E425E1" w:rsidRPr="00E425E1" w:rsidRDefault="00E425E1" w:rsidP="00E425E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 w:rsidRPr="00E425E1">
              <w:rPr>
                <w:rFonts w:ascii="Arial Narrow" w:hAnsi="Arial Narrow"/>
                <w:sz w:val="22"/>
                <w:szCs w:val="22"/>
              </w:rPr>
              <w:t xml:space="preserve">Afternoon </w:t>
            </w:r>
          </w:p>
          <w:p w14:paraId="14450E31" w14:textId="77777777" w:rsidR="00E425E1" w:rsidRPr="00E425E1" w:rsidRDefault="00E425E1" w:rsidP="00E425E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 w:rsidRPr="00E425E1">
              <w:rPr>
                <w:rFonts w:ascii="Arial Narrow" w:hAnsi="Arial Narrow"/>
                <w:sz w:val="22"/>
                <w:szCs w:val="22"/>
              </w:rPr>
              <w:t>Large Seminar room</w:t>
            </w:r>
          </w:p>
          <w:p w14:paraId="383E1703" w14:textId="77777777" w:rsidR="00E425E1" w:rsidRPr="00E425E1" w:rsidRDefault="00E425E1" w:rsidP="00E425E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 w:rsidRPr="00E425E1">
              <w:rPr>
                <w:rFonts w:ascii="Arial Narrow" w:hAnsi="Arial Narrow"/>
                <w:sz w:val="22"/>
                <w:szCs w:val="22"/>
              </w:rPr>
              <w:t>And 3 smaller rooms</w:t>
            </w:r>
          </w:p>
          <w:p w14:paraId="4105A42F" w14:textId="77777777" w:rsidR="00E425E1" w:rsidRPr="00E425E1" w:rsidRDefault="00E425E1" w:rsidP="00E425E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3" w:type="dxa"/>
          </w:tcPr>
          <w:p w14:paraId="10786D9A" w14:textId="77777777" w:rsidR="00E425E1" w:rsidRPr="00E425E1" w:rsidRDefault="00E425E1" w:rsidP="00E425E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 w:rsidRPr="00E425E1">
              <w:rPr>
                <w:rFonts w:ascii="Arial Narrow" w:hAnsi="Arial Narrow"/>
                <w:sz w:val="22"/>
                <w:szCs w:val="22"/>
              </w:rPr>
              <w:t>8</w:t>
            </w:r>
          </w:p>
          <w:p w14:paraId="77116E34" w14:textId="77777777" w:rsidR="00E425E1" w:rsidRPr="00E425E1" w:rsidRDefault="00E425E1" w:rsidP="00E425E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 w:rsidRPr="00E425E1">
              <w:rPr>
                <w:rFonts w:ascii="Arial Narrow" w:hAnsi="Arial Narrow"/>
                <w:sz w:val="22"/>
                <w:szCs w:val="22"/>
              </w:rPr>
              <w:t>10:00</w:t>
            </w:r>
          </w:p>
        </w:tc>
        <w:tc>
          <w:tcPr>
            <w:tcW w:w="4493" w:type="dxa"/>
          </w:tcPr>
          <w:p w14:paraId="48E29AF6" w14:textId="77777777" w:rsidR="00213FB1" w:rsidRPr="00E425E1" w:rsidRDefault="00213FB1" w:rsidP="00213FB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 w:rsidRPr="00E425E1">
              <w:rPr>
                <w:rFonts w:ascii="Arial Narrow" w:hAnsi="Arial Narrow"/>
                <w:sz w:val="22"/>
                <w:szCs w:val="22"/>
              </w:rPr>
              <w:t>Complications after C section and their prevention;</w:t>
            </w:r>
          </w:p>
          <w:p w14:paraId="385FB904" w14:textId="77777777" w:rsidR="00213FB1" w:rsidRPr="00E425E1" w:rsidRDefault="00213FB1" w:rsidP="00213FB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 w:rsidRPr="00E425E1">
              <w:rPr>
                <w:rFonts w:ascii="Arial Narrow" w:hAnsi="Arial Narrow"/>
                <w:sz w:val="22"/>
                <w:szCs w:val="22"/>
              </w:rPr>
              <w:t>Haemorhage, Sepsis, Vesico-uterine fistulae</w:t>
            </w:r>
          </w:p>
          <w:p w14:paraId="75D919B3" w14:textId="4B49ACA3" w:rsidR="00E425E1" w:rsidRPr="00E425E1" w:rsidRDefault="00213FB1" w:rsidP="00213FB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 w:rsidRPr="00E425E1">
              <w:rPr>
                <w:rFonts w:ascii="Arial Narrow" w:hAnsi="Arial Narrow"/>
                <w:sz w:val="22"/>
                <w:szCs w:val="22"/>
              </w:rPr>
              <w:t>Improving surgical technique</w:t>
            </w:r>
          </w:p>
        </w:tc>
        <w:tc>
          <w:tcPr>
            <w:tcW w:w="1134" w:type="dxa"/>
          </w:tcPr>
          <w:p w14:paraId="24BBE2D6" w14:textId="77777777" w:rsidR="00E425E1" w:rsidRPr="00E425E1" w:rsidRDefault="00E425E1" w:rsidP="00E425E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 w:rsidRPr="00E425E1">
              <w:rPr>
                <w:rFonts w:ascii="Arial Narrow" w:hAnsi="Arial Narrow"/>
                <w:sz w:val="22"/>
                <w:szCs w:val="22"/>
              </w:rPr>
              <w:t>lecture</w:t>
            </w:r>
          </w:p>
        </w:tc>
        <w:tc>
          <w:tcPr>
            <w:tcW w:w="1208" w:type="dxa"/>
          </w:tcPr>
          <w:p w14:paraId="4F0B89F1" w14:textId="10222A27" w:rsidR="00E425E1" w:rsidRPr="00E425E1" w:rsidRDefault="00403CB6" w:rsidP="00213FB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Enne</w:t>
            </w:r>
            <w:r w:rsidR="00213FB1">
              <w:rPr>
                <w:rFonts w:ascii="Arial Narrow" w:hAnsi="Arial Narrow"/>
                <w:sz w:val="22"/>
                <w:szCs w:val="22"/>
              </w:rPr>
              <w:t>t</w:t>
            </w:r>
          </w:p>
        </w:tc>
      </w:tr>
      <w:tr w:rsidR="00E425E1" w:rsidRPr="006F65E7" w14:paraId="06448F32" w14:textId="77777777" w:rsidTr="00213F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9" w:type="dxa"/>
            <w:vMerge/>
            <w:tcBorders>
              <w:top w:val="single" w:sz="8" w:space="0" w:color="4F81BD" w:themeColor="accent1"/>
              <w:bottom w:val="single" w:sz="8" w:space="0" w:color="4F81BD" w:themeColor="accent1"/>
            </w:tcBorders>
            <w:shd w:val="clear" w:color="auto" w:fill="99CCFF"/>
          </w:tcPr>
          <w:p w14:paraId="0B1C6181" w14:textId="77777777" w:rsidR="00E425E1" w:rsidRPr="00E425E1" w:rsidRDefault="00E425E1" w:rsidP="00E425E1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Merge/>
            <w:tcBorders>
              <w:top w:val="single" w:sz="8" w:space="0" w:color="4F81BD" w:themeColor="accent1"/>
              <w:bottom w:val="single" w:sz="8" w:space="0" w:color="4F81BD" w:themeColor="accent1"/>
            </w:tcBorders>
            <w:shd w:val="clear" w:color="auto" w:fill="99CCFF"/>
          </w:tcPr>
          <w:p w14:paraId="5AD54DBB" w14:textId="77777777" w:rsidR="00E425E1" w:rsidRPr="00E425E1" w:rsidRDefault="00E425E1" w:rsidP="00E425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3" w:type="dxa"/>
            <w:tcBorders>
              <w:top w:val="single" w:sz="8" w:space="0" w:color="4F81BD" w:themeColor="accent1"/>
              <w:bottom w:val="single" w:sz="8" w:space="0" w:color="4F81BD" w:themeColor="accent1"/>
            </w:tcBorders>
            <w:shd w:val="clear" w:color="auto" w:fill="99CCFF"/>
          </w:tcPr>
          <w:p w14:paraId="4413DDCB" w14:textId="77777777" w:rsidR="00E425E1" w:rsidRPr="00E425E1" w:rsidRDefault="00E425E1" w:rsidP="00E425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 w:rsidRPr="00E425E1">
              <w:rPr>
                <w:rFonts w:ascii="Arial Narrow" w:hAnsi="Arial Narrow"/>
                <w:sz w:val="22"/>
                <w:szCs w:val="22"/>
              </w:rPr>
              <w:t>10:00</w:t>
            </w:r>
          </w:p>
          <w:p w14:paraId="49308CF0" w14:textId="77777777" w:rsidR="00E425E1" w:rsidRPr="00E425E1" w:rsidRDefault="00E425E1" w:rsidP="00E425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 w:rsidRPr="00E425E1">
              <w:rPr>
                <w:rFonts w:ascii="Arial Narrow" w:hAnsi="Arial Narrow"/>
                <w:sz w:val="22"/>
                <w:szCs w:val="22"/>
              </w:rPr>
              <w:t>10.30</w:t>
            </w:r>
          </w:p>
        </w:tc>
        <w:tc>
          <w:tcPr>
            <w:tcW w:w="4493" w:type="dxa"/>
            <w:tcBorders>
              <w:top w:val="single" w:sz="8" w:space="0" w:color="4F81BD" w:themeColor="accent1"/>
              <w:bottom w:val="single" w:sz="8" w:space="0" w:color="4F81BD" w:themeColor="accent1"/>
            </w:tcBorders>
            <w:shd w:val="clear" w:color="auto" w:fill="99CCFF"/>
          </w:tcPr>
          <w:p w14:paraId="669BA502" w14:textId="77777777" w:rsidR="00E425E1" w:rsidRPr="00E425E1" w:rsidRDefault="00E425E1" w:rsidP="00E425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 w:rsidRPr="00E425E1">
              <w:rPr>
                <w:rFonts w:ascii="Arial Narrow" w:hAnsi="Arial Narrow"/>
                <w:sz w:val="22"/>
                <w:szCs w:val="22"/>
              </w:rPr>
              <w:t>Coffee</w:t>
            </w:r>
          </w:p>
        </w:tc>
        <w:tc>
          <w:tcPr>
            <w:tcW w:w="1134" w:type="dxa"/>
            <w:tcBorders>
              <w:top w:val="single" w:sz="8" w:space="0" w:color="4F81BD" w:themeColor="accent1"/>
              <w:bottom w:val="single" w:sz="8" w:space="0" w:color="4F81BD" w:themeColor="accent1"/>
            </w:tcBorders>
            <w:shd w:val="clear" w:color="auto" w:fill="99CCFF"/>
          </w:tcPr>
          <w:p w14:paraId="7C16250D" w14:textId="77777777" w:rsidR="00E425E1" w:rsidRPr="00E425E1" w:rsidRDefault="00E425E1" w:rsidP="00E425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8" w:type="dxa"/>
            <w:tcBorders>
              <w:top w:val="single" w:sz="8" w:space="0" w:color="4F81BD" w:themeColor="accent1"/>
              <w:bottom w:val="single" w:sz="8" w:space="0" w:color="4F81BD" w:themeColor="accent1"/>
            </w:tcBorders>
            <w:shd w:val="clear" w:color="auto" w:fill="99CCFF"/>
          </w:tcPr>
          <w:p w14:paraId="78985011" w14:textId="77777777" w:rsidR="00E425E1" w:rsidRPr="00E425E1" w:rsidRDefault="00E425E1" w:rsidP="00E425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425E1" w:rsidRPr="006F65E7" w14:paraId="705E1D17" w14:textId="77777777" w:rsidTr="00213F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9" w:type="dxa"/>
            <w:vMerge/>
          </w:tcPr>
          <w:p w14:paraId="0F361DC0" w14:textId="77777777" w:rsidR="00E425E1" w:rsidRPr="00E425E1" w:rsidRDefault="00E425E1" w:rsidP="00E425E1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Merge/>
          </w:tcPr>
          <w:p w14:paraId="2A200526" w14:textId="77777777" w:rsidR="00E425E1" w:rsidRPr="00E425E1" w:rsidRDefault="00E425E1" w:rsidP="00E425E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3" w:type="dxa"/>
          </w:tcPr>
          <w:p w14:paraId="297257B3" w14:textId="77777777" w:rsidR="00E425E1" w:rsidRPr="00E425E1" w:rsidRDefault="00E425E1" w:rsidP="00E425E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 w:rsidRPr="00E425E1">
              <w:rPr>
                <w:rFonts w:ascii="Arial Narrow" w:hAnsi="Arial Narrow"/>
                <w:sz w:val="22"/>
                <w:szCs w:val="22"/>
              </w:rPr>
              <w:t>10.30-12:00</w:t>
            </w:r>
          </w:p>
        </w:tc>
        <w:tc>
          <w:tcPr>
            <w:tcW w:w="4493" w:type="dxa"/>
          </w:tcPr>
          <w:p w14:paraId="050D6A3A" w14:textId="6470CF6A" w:rsidR="00213FB1" w:rsidRPr="00EB78FC" w:rsidRDefault="00213FB1" w:rsidP="00213FB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</w:rPr>
            </w:pPr>
            <w:r w:rsidRPr="00EB78FC">
              <w:rPr>
                <w:rFonts w:ascii="Arial Narrow" w:hAnsi="Arial Narrow"/>
              </w:rPr>
              <w:t xml:space="preserve"> Professional project </w:t>
            </w:r>
          </w:p>
          <w:p w14:paraId="6EB0E80B" w14:textId="77777777" w:rsidR="00213FB1" w:rsidRPr="00EB78FC" w:rsidRDefault="00213FB1" w:rsidP="00213FB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</w:rPr>
            </w:pPr>
            <w:r w:rsidRPr="00EB78FC">
              <w:rPr>
                <w:rFonts w:ascii="Arial Narrow" w:hAnsi="Arial Narrow"/>
              </w:rPr>
              <w:t>Second audit and flow diagram</w:t>
            </w:r>
          </w:p>
          <w:p w14:paraId="3C1C4571" w14:textId="13C2D7F3" w:rsidR="00E425E1" w:rsidRPr="00E425E1" w:rsidRDefault="00213FB1" w:rsidP="00213FB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 w:rsidRPr="00EB78FC">
              <w:rPr>
                <w:rFonts w:ascii="Arial Narrow" w:hAnsi="Arial Narrow"/>
              </w:rPr>
              <w:t>Further on job training/central hospital placement</w:t>
            </w:r>
          </w:p>
        </w:tc>
        <w:tc>
          <w:tcPr>
            <w:tcW w:w="1134" w:type="dxa"/>
          </w:tcPr>
          <w:p w14:paraId="23A0CE0E" w14:textId="582358C6" w:rsidR="00E425E1" w:rsidRPr="00E425E1" w:rsidRDefault="00213FB1" w:rsidP="00E425E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lecture</w:t>
            </w:r>
          </w:p>
        </w:tc>
        <w:tc>
          <w:tcPr>
            <w:tcW w:w="1208" w:type="dxa"/>
          </w:tcPr>
          <w:p w14:paraId="05A39A2B" w14:textId="642C9ADC" w:rsidR="00E425E1" w:rsidRPr="00E425E1" w:rsidRDefault="00213FB1" w:rsidP="00E425E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Paul O’Hare</w:t>
            </w:r>
          </w:p>
        </w:tc>
      </w:tr>
      <w:tr w:rsidR="00E425E1" w:rsidRPr="006F65E7" w14:paraId="1E96B349" w14:textId="77777777" w:rsidTr="00213F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9" w:type="dxa"/>
            <w:vMerge/>
          </w:tcPr>
          <w:p w14:paraId="658EE168" w14:textId="77777777" w:rsidR="00E425E1" w:rsidRPr="00E425E1" w:rsidRDefault="00E425E1" w:rsidP="00E425E1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Merge/>
          </w:tcPr>
          <w:p w14:paraId="356A3BE8" w14:textId="77777777" w:rsidR="00E425E1" w:rsidRPr="00E425E1" w:rsidRDefault="00E425E1" w:rsidP="00E425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3" w:type="dxa"/>
            <w:shd w:val="clear" w:color="auto" w:fill="99CCFF"/>
          </w:tcPr>
          <w:p w14:paraId="4789070D" w14:textId="77777777" w:rsidR="00E425E1" w:rsidRPr="00E425E1" w:rsidRDefault="00E425E1" w:rsidP="00E425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 w:rsidRPr="00E425E1">
              <w:rPr>
                <w:rFonts w:ascii="Arial Narrow" w:hAnsi="Arial Narrow"/>
                <w:sz w:val="22"/>
                <w:szCs w:val="22"/>
              </w:rPr>
              <w:t>12:00</w:t>
            </w:r>
          </w:p>
          <w:p w14:paraId="6EE05A68" w14:textId="77777777" w:rsidR="00E425E1" w:rsidRPr="00E425E1" w:rsidRDefault="00E425E1" w:rsidP="00E425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 w:rsidRPr="00E425E1">
              <w:rPr>
                <w:rFonts w:ascii="Arial Narrow" w:hAnsi="Arial Narrow"/>
                <w:sz w:val="22"/>
                <w:szCs w:val="22"/>
              </w:rPr>
              <w:t>13:00</w:t>
            </w:r>
          </w:p>
        </w:tc>
        <w:tc>
          <w:tcPr>
            <w:tcW w:w="4493" w:type="dxa"/>
            <w:shd w:val="clear" w:color="auto" w:fill="99CCFF"/>
          </w:tcPr>
          <w:p w14:paraId="2FF93C12" w14:textId="77777777" w:rsidR="00E425E1" w:rsidRPr="00E425E1" w:rsidRDefault="00E425E1" w:rsidP="00E425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 w:rsidRPr="00E425E1">
              <w:rPr>
                <w:rFonts w:ascii="Arial Narrow" w:hAnsi="Arial Narrow"/>
                <w:sz w:val="22"/>
                <w:szCs w:val="22"/>
              </w:rPr>
              <w:t xml:space="preserve">LUNCH </w:t>
            </w:r>
          </w:p>
        </w:tc>
        <w:tc>
          <w:tcPr>
            <w:tcW w:w="1134" w:type="dxa"/>
            <w:shd w:val="clear" w:color="auto" w:fill="99CCFF"/>
          </w:tcPr>
          <w:p w14:paraId="078254C9" w14:textId="77777777" w:rsidR="00E425E1" w:rsidRPr="00E425E1" w:rsidRDefault="00E425E1" w:rsidP="00E425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8" w:type="dxa"/>
            <w:shd w:val="clear" w:color="auto" w:fill="99CCFF"/>
          </w:tcPr>
          <w:p w14:paraId="2DFB591F" w14:textId="77777777" w:rsidR="00E425E1" w:rsidRPr="00E425E1" w:rsidRDefault="00E425E1" w:rsidP="00E425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425E1" w:rsidRPr="006F65E7" w14:paraId="71A95D59" w14:textId="77777777" w:rsidTr="00213F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9" w:type="dxa"/>
            <w:vMerge/>
          </w:tcPr>
          <w:p w14:paraId="1668B3C4" w14:textId="77777777" w:rsidR="00E425E1" w:rsidRPr="00E425E1" w:rsidRDefault="00E425E1" w:rsidP="00E425E1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Merge/>
          </w:tcPr>
          <w:p w14:paraId="49C51B2D" w14:textId="77777777" w:rsidR="00E425E1" w:rsidRPr="00E425E1" w:rsidRDefault="00E425E1" w:rsidP="00E425E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3" w:type="dxa"/>
          </w:tcPr>
          <w:p w14:paraId="29B0774C" w14:textId="77777777" w:rsidR="00E425E1" w:rsidRPr="00E425E1" w:rsidRDefault="00E425E1" w:rsidP="00E425E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 w:rsidRPr="00E425E1">
              <w:rPr>
                <w:rFonts w:ascii="Arial Narrow" w:hAnsi="Arial Narrow"/>
                <w:sz w:val="22"/>
                <w:szCs w:val="22"/>
              </w:rPr>
              <w:t>13:00</w:t>
            </w:r>
          </w:p>
          <w:p w14:paraId="71DD724D" w14:textId="77777777" w:rsidR="00E425E1" w:rsidRPr="00E425E1" w:rsidRDefault="00E425E1" w:rsidP="00E425E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 w:rsidRPr="00E425E1">
              <w:rPr>
                <w:rFonts w:ascii="Arial Narrow" w:hAnsi="Arial Narrow"/>
                <w:sz w:val="22"/>
                <w:szCs w:val="22"/>
              </w:rPr>
              <w:t>15:00</w:t>
            </w:r>
          </w:p>
        </w:tc>
        <w:tc>
          <w:tcPr>
            <w:tcW w:w="4493" w:type="dxa"/>
            <w:vMerge w:val="restart"/>
          </w:tcPr>
          <w:p w14:paraId="5776F00E" w14:textId="77777777" w:rsidR="00E425E1" w:rsidRPr="00EB78FC" w:rsidRDefault="00E425E1" w:rsidP="00E425E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</w:rPr>
            </w:pPr>
            <w:r w:rsidRPr="00EB78FC">
              <w:rPr>
                <w:rFonts w:ascii="Arial Narrow" w:hAnsi="Arial Narrow"/>
              </w:rPr>
              <w:t xml:space="preserve">OSCE – 6 Stations </w:t>
            </w:r>
          </w:p>
          <w:p w14:paraId="08E41B23" w14:textId="77777777" w:rsidR="00E425E1" w:rsidRDefault="00E425E1" w:rsidP="00E425E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</w:rPr>
            </w:pPr>
            <w:r w:rsidRPr="00EB78FC">
              <w:rPr>
                <w:rFonts w:ascii="Arial Narrow" w:hAnsi="Arial Narrow"/>
              </w:rPr>
              <w:t>Prenatal care, Antenatal care, transfer, intrapartum, Neonatal, C section complications</w:t>
            </w:r>
          </w:p>
          <w:p w14:paraId="2B3A8D5C" w14:textId="717DAC54" w:rsidR="00213FB1" w:rsidRPr="00EB78FC" w:rsidRDefault="00213FB1" w:rsidP="00E425E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MCQ</w:t>
            </w:r>
          </w:p>
          <w:p w14:paraId="31F1BD38" w14:textId="77777777" w:rsidR="00E425E1" w:rsidRPr="00EB78FC" w:rsidRDefault="00E425E1" w:rsidP="00E425E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</w:rPr>
            </w:pPr>
          </w:p>
          <w:p w14:paraId="21F4ED54" w14:textId="77777777" w:rsidR="00E425E1" w:rsidRPr="00EB78FC" w:rsidRDefault="00E425E1" w:rsidP="00E425E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</w:rPr>
            </w:pPr>
            <w:r w:rsidRPr="00EB78FC">
              <w:rPr>
                <w:rFonts w:ascii="Arial Narrow" w:hAnsi="Arial Narrow"/>
              </w:rPr>
              <w:t>Exam feed back</w:t>
            </w:r>
          </w:p>
          <w:p w14:paraId="4C417D24" w14:textId="77777777" w:rsidR="00E425E1" w:rsidRPr="00EB78FC" w:rsidRDefault="00E425E1" w:rsidP="00E425E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</w:rPr>
            </w:pPr>
          </w:p>
          <w:p w14:paraId="672DF153" w14:textId="4F623162" w:rsidR="00E425E1" w:rsidRPr="00E425E1" w:rsidRDefault="00E425E1" w:rsidP="00E425E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Merge w:val="restart"/>
          </w:tcPr>
          <w:p w14:paraId="688FEDD8" w14:textId="77777777" w:rsidR="00E425E1" w:rsidRPr="00E425E1" w:rsidRDefault="00E425E1" w:rsidP="00E425E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EXAM</w:t>
            </w:r>
          </w:p>
          <w:p w14:paraId="74A4587F" w14:textId="77777777" w:rsidR="00E425E1" w:rsidRPr="00E425E1" w:rsidRDefault="00E425E1" w:rsidP="00E425E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8" w:type="dxa"/>
            <w:vMerge w:val="restart"/>
          </w:tcPr>
          <w:p w14:paraId="5FE408F4" w14:textId="77777777" w:rsidR="00E425E1" w:rsidRDefault="00E425E1" w:rsidP="00E425E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WHOLE</w:t>
            </w:r>
          </w:p>
          <w:p w14:paraId="4A386C8E" w14:textId="77777777" w:rsidR="00E425E1" w:rsidRPr="00E425E1" w:rsidRDefault="00E425E1" w:rsidP="00E425E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TEAM</w:t>
            </w:r>
          </w:p>
        </w:tc>
      </w:tr>
      <w:tr w:rsidR="00E425E1" w:rsidRPr="006F65E7" w14:paraId="644BA888" w14:textId="77777777" w:rsidTr="00213FB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9" w:type="dxa"/>
            <w:vMerge/>
          </w:tcPr>
          <w:p w14:paraId="096F1067" w14:textId="77777777" w:rsidR="00E425E1" w:rsidRPr="006F65E7" w:rsidRDefault="00E425E1" w:rsidP="00E425E1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Merge/>
          </w:tcPr>
          <w:p w14:paraId="04D4F6A5" w14:textId="77777777" w:rsidR="00E425E1" w:rsidRPr="006F65E7" w:rsidRDefault="00E425E1" w:rsidP="00E425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3" w:type="dxa"/>
            <w:shd w:val="clear" w:color="auto" w:fill="99CCFF"/>
          </w:tcPr>
          <w:p w14:paraId="7906C665" w14:textId="77777777" w:rsidR="00E425E1" w:rsidRDefault="00E425E1" w:rsidP="00E425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14:30</w:t>
            </w:r>
          </w:p>
          <w:p w14:paraId="13F60236" w14:textId="77777777" w:rsidR="00E425E1" w:rsidRPr="006F65E7" w:rsidRDefault="00E425E1" w:rsidP="00E425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15:00</w:t>
            </w:r>
          </w:p>
        </w:tc>
        <w:tc>
          <w:tcPr>
            <w:tcW w:w="4493" w:type="dxa"/>
            <w:vMerge/>
          </w:tcPr>
          <w:p w14:paraId="5FBF8C49" w14:textId="77777777" w:rsidR="00E425E1" w:rsidRPr="006F65E7" w:rsidRDefault="00E425E1" w:rsidP="00E425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Merge/>
            <w:shd w:val="clear" w:color="auto" w:fill="99CCFF"/>
          </w:tcPr>
          <w:p w14:paraId="5275AEF9" w14:textId="77777777" w:rsidR="00E425E1" w:rsidRPr="006F65E7" w:rsidRDefault="00E425E1" w:rsidP="00E425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8" w:type="dxa"/>
            <w:vMerge/>
            <w:shd w:val="clear" w:color="auto" w:fill="99CCFF"/>
          </w:tcPr>
          <w:p w14:paraId="07C67A3A" w14:textId="77777777" w:rsidR="00E425E1" w:rsidRPr="006F65E7" w:rsidRDefault="00E425E1" w:rsidP="00E425E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425E1" w:rsidRPr="006F65E7" w14:paraId="027ED65B" w14:textId="77777777" w:rsidTr="00213F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9" w:type="dxa"/>
            <w:vMerge/>
          </w:tcPr>
          <w:p w14:paraId="458D62B7" w14:textId="77777777" w:rsidR="00E425E1" w:rsidRPr="006F65E7" w:rsidRDefault="00E425E1" w:rsidP="00E425E1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Merge/>
          </w:tcPr>
          <w:p w14:paraId="5C10E33E" w14:textId="77777777" w:rsidR="00E425E1" w:rsidRPr="006F65E7" w:rsidRDefault="00E425E1" w:rsidP="00E425E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3" w:type="dxa"/>
          </w:tcPr>
          <w:p w14:paraId="0EEA966C" w14:textId="77777777" w:rsidR="00E425E1" w:rsidRDefault="00E425E1" w:rsidP="00E425E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15:00</w:t>
            </w:r>
          </w:p>
          <w:p w14:paraId="589958FE" w14:textId="77777777" w:rsidR="00E425E1" w:rsidRPr="006F65E7" w:rsidRDefault="00E425E1" w:rsidP="00E425E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16:00</w:t>
            </w:r>
          </w:p>
        </w:tc>
        <w:tc>
          <w:tcPr>
            <w:tcW w:w="4493" w:type="dxa"/>
            <w:vMerge/>
          </w:tcPr>
          <w:p w14:paraId="0DF7E51D" w14:textId="77777777" w:rsidR="00E425E1" w:rsidRPr="006F65E7" w:rsidRDefault="00E425E1" w:rsidP="00E425E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Merge/>
          </w:tcPr>
          <w:p w14:paraId="7A1D3F08" w14:textId="77777777" w:rsidR="00E425E1" w:rsidRPr="006F65E7" w:rsidRDefault="00E425E1" w:rsidP="00E425E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8" w:type="dxa"/>
            <w:vMerge/>
          </w:tcPr>
          <w:p w14:paraId="4F080A45" w14:textId="77777777" w:rsidR="00E425E1" w:rsidRPr="006F65E7" w:rsidRDefault="00E425E1" w:rsidP="00E425E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6F21A01" w14:textId="77777777" w:rsidR="00082CF4" w:rsidRPr="006F65E7" w:rsidRDefault="00082CF4" w:rsidP="00E425E1">
      <w:pPr>
        <w:rPr>
          <w:rFonts w:ascii="Arial Narrow" w:hAnsi="Arial Narrow"/>
          <w:sz w:val="22"/>
          <w:szCs w:val="22"/>
        </w:rPr>
      </w:pPr>
    </w:p>
    <w:sectPr w:rsidR="00082CF4" w:rsidRPr="006F65E7" w:rsidSect="006F65E7">
      <w:headerReference w:type="even" r:id="rId8"/>
      <w:headerReference w:type="default" r:id="rId9"/>
      <w:pgSz w:w="11900" w:h="16840"/>
      <w:pgMar w:top="1440" w:right="1134" w:bottom="1440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A58D654" w14:textId="77777777" w:rsidR="00772B35" w:rsidRDefault="00772B35" w:rsidP="006F65E7">
      <w:r>
        <w:separator/>
      </w:r>
    </w:p>
  </w:endnote>
  <w:endnote w:type="continuationSeparator" w:id="0">
    <w:p w14:paraId="0E03195A" w14:textId="77777777" w:rsidR="00772B35" w:rsidRDefault="00772B35" w:rsidP="006F65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0DC7401" w14:textId="77777777" w:rsidR="00772B35" w:rsidRDefault="00772B35" w:rsidP="006F65E7">
      <w:r>
        <w:separator/>
      </w:r>
    </w:p>
  </w:footnote>
  <w:footnote w:type="continuationSeparator" w:id="0">
    <w:p w14:paraId="7613015F" w14:textId="77777777" w:rsidR="00772B35" w:rsidRDefault="00772B35" w:rsidP="006F65E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8CE0CD1" w14:textId="77777777" w:rsidR="00772B35" w:rsidRDefault="00772B35" w:rsidP="00E7673F">
    <w:pPr>
      <w:pStyle w:val="Head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23CE9AB9" w14:textId="77777777" w:rsidR="00772B35" w:rsidRDefault="00772B35" w:rsidP="00E7673F">
    <w:pPr>
      <w:pStyle w:val="Header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80B801B" w14:textId="77777777" w:rsidR="00772B35" w:rsidRDefault="00772B35" w:rsidP="00E7673F">
    <w:pPr>
      <w:pStyle w:val="Head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0C410B">
      <w:rPr>
        <w:rStyle w:val="PageNumber"/>
        <w:noProof/>
      </w:rPr>
      <w:t>1</w:t>
    </w:r>
    <w:r>
      <w:rPr>
        <w:rStyle w:val="PageNumber"/>
      </w:rPr>
      <w:fldChar w:fldCharType="end"/>
    </w:r>
  </w:p>
  <w:p w14:paraId="3C3E45BB" w14:textId="77777777" w:rsidR="00772B35" w:rsidRPr="006F65E7" w:rsidRDefault="00772B35" w:rsidP="00E7673F">
    <w:pPr>
      <w:pStyle w:val="Header"/>
      <w:ind w:right="360"/>
      <w:rPr>
        <w:rFonts w:ascii="Arial Narrow" w:hAnsi="Arial Narrow"/>
        <w:b/>
        <w14:textOutline w14:w="10541" w14:cap="flat" w14:cmpd="sng" w14:algn="ctr">
          <w14:solidFill>
            <w14:schemeClr w14:val="accent1">
              <w14:shade w14:val="88000"/>
              <w14:satMod w14:val="110000"/>
            </w14:schemeClr>
          </w14:solidFill>
          <w14:prstDash w14:val="solid"/>
          <w14:round/>
        </w14:textOutline>
        <w14:textFill>
          <w14:gradFill>
            <w14:gsLst>
              <w14:gs w14:pos="0">
                <w14:schemeClr w14:val="accent1">
                  <w14:tint w14:val="40000"/>
                  <w14:satMod w14:val="250000"/>
                </w14:schemeClr>
              </w14:gs>
              <w14:gs w14:pos="9000">
                <w14:schemeClr w14:val="accent1">
                  <w14:tint w14:val="52000"/>
                  <w14:satMod w14:val="300000"/>
                </w14:schemeClr>
              </w14:gs>
              <w14:gs w14:pos="50000">
                <w14:schemeClr w14:val="accent1">
                  <w14:shade w14:val="20000"/>
                  <w14:satMod w14:val="300000"/>
                </w14:schemeClr>
              </w14:gs>
              <w14:gs w14:pos="79000">
                <w14:schemeClr w14:val="accent1">
                  <w14:tint w14:val="52000"/>
                  <w14:satMod w14:val="300000"/>
                </w14:schemeClr>
              </w14:gs>
              <w14:gs w14:pos="100000">
                <w14:schemeClr w14:val="accent1">
                  <w14:tint w14:val="40000"/>
                  <w14:satMod w14:val="250000"/>
                </w14:schemeClr>
              </w14:gs>
            </w14:gsLst>
            <w14:lin w14:ang="5400000" w14:scaled="0"/>
          </w14:gradFill>
        </w14:textFill>
      </w:rPr>
    </w:pPr>
    <w:r w:rsidRPr="006F65E7">
      <w:rPr>
        <w:rFonts w:ascii="Arial Narrow" w:hAnsi="Arial Narrow"/>
        <w:b/>
        <w14:textOutline w14:w="10541" w14:cap="flat" w14:cmpd="sng" w14:algn="ctr">
          <w14:solidFill>
            <w14:schemeClr w14:val="accent1">
              <w14:shade w14:val="88000"/>
              <w14:satMod w14:val="110000"/>
            </w14:schemeClr>
          </w14:solidFill>
          <w14:prstDash w14:val="solid"/>
          <w14:round/>
        </w14:textOutline>
        <w14:textFill>
          <w14:gradFill>
            <w14:gsLst>
              <w14:gs w14:pos="0">
                <w14:schemeClr w14:val="accent1">
                  <w14:tint w14:val="40000"/>
                  <w14:satMod w14:val="250000"/>
                </w14:schemeClr>
              </w14:gs>
              <w14:gs w14:pos="9000">
                <w14:schemeClr w14:val="accent1">
                  <w14:tint w14:val="52000"/>
                  <w14:satMod w14:val="300000"/>
                </w14:schemeClr>
              </w14:gs>
              <w14:gs w14:pos="50000">
                <w14:schemeClr w14:val="accent1">
                  <w14:shade w14:val="20000"/>
                  <w14:satMod w14:val="300000"/>
                </w14:schemeClr>
              </w14:gs>
              <w14:gs w14:pos="79000">
                <w14:schemeClr w14:val="accent1">
                  <w14:tint w14:val="52000"/>
                  <w14:satMod w14:val="300000"/>
                </w14:schemeClr>
              </w14:gs>
              <w14:gs w14:pos="100000">
                <w14:schemeClr w14:val="accent1">
                  <w14:tint w14:val="40000"/>
                  <w14:satMod w14:val="250000"/>
                </w14:schemeClr>
              </w14:gs>
            </w14:gsLst>
            <w14:lin w14:ang="5400000" w14:scaled="0"/>
          </w14:gradFill>
        </w14:textFill>
      </w:rPr>
      <w:t xml:space="preserve">BORN TOO EARLY MODULE </w:t>
    </w:r>
  </w:p>
  <w:p w14:paraId="3C05DA12" w14:textId="77777777" w:rsidR="00772B35" w:rsidRDefault="00772B35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33"/>
  <w:embedSystemFont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65E7"/>
    <w:rsid w:val="00061CF3"/>
    <w:rsid w:val="00071676"/>
    <w:rsid w:val="00082CF4"/>
    <w:rsid w:val="000C410B"/>
    <w:rsid w:val="001247D5"/>
    <w:rsid w:val="001E1406"/>
    <w:rsid w:val="00213FB1"/>
    <w:rsid w:val="00291A74"/>
    <w:rsid w:val="003235EF"/>
    <w:rsid w:val="00403CB6"/>
    <w:rsid w:val="00571ADB"/>
    <w:rsid w:val="005B47CF"/>
    <w:rsid w:val="006F65E7"/>
    <w:rsid w:val="00725238"/>
    <w:rsid w:val="00772B35"/>
    <w:rsid w:val="0078655D"/>
    <w:rsid w:val="009603ED"/>
    <w:rsid w:val="00A160FD"/>
    <w:rsid w:val="00A25694"/>
    <w:rsid w:val="00A27D31"/>
    <w:rsid w:val="00A3706E"/>
    <w:rsid w:val="00A65252"/>
    <w:rsid w:val="00C73974"/>
    <w:rsid w:val="00E425E1"/>
    <w:rsid w:val="00E7673F"/>
    <w:rsid w:val="00FC42AE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86EA18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F65E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-Accent1">
    <w:name w:val="Light Shading Accent 1"/>
    <w:basedOn w:val="TableNormal"/>
    <w:uiPriority w:val="60"/>
    <w:rsid w:val="006F65E7"/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List-Accent1">
    <w:name w:val="Light List Accent 1"/>
    <w:basedOn w:val="TableNormal"/>
    <w:uiPriority w:val="61"/>
    <w:rsid w:val="006F65E7"/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paragraph" w:styleId="Header">
    <w:name w:val="header"/>
    <w:basedOn w:val="Normal"/>
    <w:link w:val="HeaderChar"/>
    <w:uiPriority w:val="99"/>
    <w:unhideWhenUsed/>
    <w:rsid w:val="006F65E7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F65E7"/>
  </w:style>
  <w:style w:type="paragraph" w:styleId="Footer">
    <w:name w:val="footer"/>
    <w:basedOn w:val="Normal"/>
    <w:link w:val="FooterChar"/>
    <w:uiPriority w:val="99"/>
    <w:unhideWhenUsed/>
    <w:rsid w:val="006F65E7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F65E7"/>
  </w:style>
  <w:style w:type="character" w:styleId="PageNumber">
    <w:name w:val="page number"/>
    <w:basedOn w:val="DefaultParagraphFont"/>
    <w:uiPriority w:val="99"/>
    <w:semiHidden/>
    <w:unhideWhenUsed/>
    <w:rsid w:val="00E7673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F65E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-Accent1">
    <w:name w:val="Light Shading Accent 1"/>
    <w:basedOn w:val="TableNormal"/>
    <w:uiPriority w:val="60"/>
    <w:rsid w:val="006F65E7"/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List-Accent1">
    <w:name w:val="Light List Accent 1"/>
    <w:basedOn w:val="TableNormal"/>
    <w:uiPriority w:val="61"/>
    <w:rsid w:val="006F65E7"/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paragraph" w:styleId="Header">
    <w:name w:val="header"/>
    <w:basedOn w:val="Normal"/>
    <w:link w:val="HeaderChar"/>
    <w:uiPriority w:val="99"/>
    <w:unhideWhenUsed/>
    <w:rsid w:val="006F65E7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F65E7"/>
  </w:style>
  <w:style w:type="paragraph" w:styleId="Footer">
    <w:name w:val="footer"/>
    <w:basedOn w:val="Normal"/>
    <w:link w:val="FooterChar"/>
    <w:uiPriority w:val="99"/>
    <w:unhideWhenUsed/>
    <w:rsid w:val="006F65E7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F65E7"/>
  </w:style>
  <w:style w:type="character" w:styleId="PageNumber">
    <w:name w:val="page number"/>
    <w:basedOn w:val="DefaultParagraphFont"/>
    <w:uiPriority w:val="99"/>
    <w:semiHidden/>
    <w:unhideWhenUsed/>
    <w:rsid w:val="00E7673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DEE269E8-0F9D-415A-92FD-EBABC9F27F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D41030AB</Template>
  <TotalTime>1</TotalTime>
  <Pages>3</Pages>
  <Words>470</Words>
  <Characters>2682</Characters>
  <Application>Microsoft Office Word</Application>
  <DocSecurity>0</DocSecurity>
  <Lines>22</Lines>
  <Paragraphs>6</Paragraphs>
  <ScaleCrop>false</ScaleCrop>
  <Company/>
  <LinksUpToDate>false</LinksUpToDate>
  <CharactersWithSpaces>3146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Siobhan Quenby</dc:creator>
  <cp:keywords/>
  <dc:description/>
  <cp:lastModifiedBy>mlsjbb</cp:lastModifiedBy>
  <cp:revision>4</cp:revision>
  <cp:lastPrinted>2012-10-23T08:16:00Z</cp:lastPrinted>
  <dcterms:created xsi:type="dcterms:W3CDTF">2012-10-24T06:02:00Z</dcterms:created>
  <dcterms:modified xsi:type="dcterms:W3CDTF">2012-11-14T10:25:00Z</dcterms:modified>
</cp:coreProperties>
</file>