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3271" w:rsidRDefault="00D03271"/>
    <w:tbl>
      <w:tblPr>
        <w:tblW w:w="96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119"/>
        <w:gridCol w:w="6487"/>
      </w:tblGrid>
      <w:tr w:rsidR="00D03271" w:rsidTr="007B2E18">
        <w:trPr>
          <w:trHeight w:val="2437"/>
        </w:trPr>
        <w:tc>
          <w:tcPr>
            <w:tcW w:w="9606" w:type="dxa"/>
            <w:gridSpan w:val="2"/>
            <w:shd w:val="clear" w:color="auto" w:fill="FFFFFF"/>
          </w:tcPr>
          <w:p w:rsidR="00D03271" w:rsidRDefault="00D03271" w:rsidP="00BB3AAB">
            <w:pPr>
              <w:jc w:val="center"/>
              <w:rPr>
                <w:b/>
              </w:rPr>
            </w:pPr>
          </w:p>
          <w:p w:rsidR="00D03271" w:rsidRDefault="00D03271" w:rsidP="00BB3AAB">
            <w:pPr>
              <w:jc w:val="center"/>
              <w:rPr>
                <w:b/>
                <w:sz w:val="28"/>
                <w:szCs w:val="28"/>
              </w:rPr>
            </w:pPr>
          </w:p>
          <w:p w:rsidR="001C057D" w:rsidRDefault="00AF110F" w:rsidP="00BB3AAB">
            <w:pPr>
              <w:jc w:val="center"/>
              <w:rPr>
                <w:b/>
                <w:sz w:val="28"/>
                <w:szCs w:val="28"/>
              </w:rPr>
            </w:pPr>
            <w:r w:rsidRPr="000E0C7C"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038225" cy="847725"/>
                  <wp:effectExtent l="0" t="0" r="9525" b="9525"/>
                  <wp:docPr id="1" name="Picture 1" descr="third_party_colour_web (002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hird_party_colour_web (002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22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03271" w:rsidRDefault="00AF110F" w:rsidP="00BB3AA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External </w:t>
            </w:r>
            <w:r w:rsidR="00D03271">
              <w:rPr>
                <w:b/>
                <w:sz w:val="28"/>
                <w:szCs w:val="28"/>
              </w:rPr>
              <w:t xml:space="preserve">Collaboration Request Form </w:t>
            </w:r>
          </w:p>
          <w:p w:rsidR="00D03271" w:rsidRDefault="00D03271" w:rsidP="00BB3AAB">
            <w:pPr>
              <w:jc w:val="center"/>
              <w:rPr>
                <w:b/>
              </w:rPr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  <w:r>
              <w:t>Name:</w:t>
            </w:r>
          </w:p>
          <w:p w:rsidR="00D03271" w:rsidRDefault="00D03271" w:rsidP="00BB3AAB">
            <w:pPr>
              <w:spacing w:before="120" w:after="120"/>
            </w:pPr>
            <w:r>
              <w:t>Email:</w:t>
            </w: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EB12F6" w:rsidTr="00DE492E">
        <w:trPr>
          <w:trHeight w:val="2036"/>
        </w:trPr>
        <w:tc>
          <w:tcPr>
            <w:tcW w:w="3119" w:type="dxa"/>
            <w:shd w:val="clear" w:color="auto" w:fill="FFFFFF"/>
          </w:tcPr>
          <w:p w:rsidR="00EB12F6" w:rsidRDefault="00EB12F6" w:rsidP="00BB3AAB">
            <w:pPr>
              <w:spacing w:before="120" w:after="120"/>
            </w:pPr>
            <w:r>
              <w:t>Background:</w:t>
            </w:r>
          </w:p>
          <w:p w:rsidR="00EB12F6" w:rsidRDefault="00EB12F6" w:rsidP="00BB3AAB">
            <w:pPr>
              <w:rPr>
                <w:i/>
                <w:sz w:val="20"/>
                <w:szCs w:val="20"/>
              </w:rPr>
            </w:pPr>
            <w:r w:rsidRPr="00EB12F6">
              <w:rPr>
                <w:i/>
                <w:sz w:val="20"/>
                <w:szCs w:val="20"/>
              </w:rPr>
              <w:t>(Why is the trial needed?</w:t>
            </w:r>
          </w:p>
          <w:p w:rsidR="00EB12F6" w:rsidRDefault="00EB12F6" w:rsidP="00CC56E6">
            <w:r w:rsidRPr="00EB12F6">
              <w:rPr>
                <w:i/>
                <w:sz w:val="20"/>
                <w:szCs w:val="20"/>
              </w:rPr>
              <w:t>Max 250 words)</w:t>
            </w:r>
          </w:p>
          <w:p w:rsidR="00CC56E6" w:rsidRDefault="00CC56E6" w:rsidP="00CC56E6"/>
          <w:p w:rsidR="00CC56E6" w:rsidRDefault="00CC56E6" w:rsidP="00CC56E6"/>
          <w:p w:rsidR="00CC56E6" w:rsidRDefault="00CC56E6" w:rsidP="00CC56E6"/>
          <w:p w:rsidR="00CC56E6" w:rsidRDefault="00CC56E6" w:rsidP="00CC56E6"/>
          <w:p w:rsidR="00CC56E6" w:rsidRDefault="00CC56E6" w:rsidP="00CC56E6"/>
          <w:p w:rsidR="00CC56E6" w:rsidRDefault="00CC56E6" w:rsidP="00CC56E6"/>
          <w:p w:rsidR="00CC56E6" w:rsidRDefault="00CC56E6" w:rsidP="00CC56E6"/>
        </w:tc>
        <w:tc>
          <w:tcPr>
            <w:tcW w:w="6487" w:type="dxa"/>
            <w:shd w:val="clear" w:color="auto" w:fill="FFFFFF"/>
          </w:tcPr>
          <w:p w:rsidR="00EB12F6" w:rsidRDefault="00EB12F6" w:rsidP="00BB3AAB">
            <w:pPr>
              <w:spacing w:before="120" w:after="120"/>
            </w:pPr>
          </w:p>
        </w:tc>
      </w:tr>
      <w:tr w:rsidR="00176A1C" w:rsidTr="00CA4E84">
        <w:trPr>
          <w:trHeight w:val="2036"/>
        </w:trPr>
        <w:tc>
          <w:tcPr>
            <w:tcW w:w="9606" w:type="dxa"/>
            <w:gridSpan w:val="2"/>
            <w:shd w:val="clear" w:color="auto" w:fill="FFFFFF"/>
          </w:tcPr>
          <w:p w:rsidR="008C41BC" w:rsidRDefault="00176A1C" w:rsidP="008C41BC">
            <w:pPr>
              <w:spacing w:before="120" w:after="120"/>
              <w:rPr>
                <w:b/>
              </w:rPr>
            </w:pPr>
            <w:r w:rsidRPr="00176A1C">
              <w:rPr>
                <w:b/>
              </w:rPr>
              <w:t>We appreciate that your trial proposal may be at an early stage but please provide as much information</w:t>
            </w:r>
            <w:r w:rsidR="003026CC">
              <w:rPr>
                <w:b/>
              </w:rPr>
              <w:t>, in answer to the following questions,</w:t>
            </w:r>
            <w:r w:rsidRPr="00176A1C">
              <w:rPr>
                <w:b/>
              </w:rPr>
              <w:t xml:space="preserve"> as po</w:t>
            </w:r>
            <w:r w:rsidR="003026CC">
              <w:rPr>
                <w:b/>
              </w:rPr>
              <w:t>ssible</w:t>
            </w:r>
            <w:r w:rsidR="008C41BC">
              <w:rPr>
                <w:b/>
              </w:rPr>
              <w:t xml:space="preserve">. </w:t>
            </w:r>
          </w:p>
          <w:p w:rsidR="00176A1C" w:rsidRPr="008C41BC" w:rsidRDefault="008C41BC" w:rsidP="008C41BC">
            <w:pPr>
              <w:spacing w:before="120" w:after="120"/>
              <w:rPr>
                <w:b/>
              </w:rPr>
            </w:pPr>
            <w:r w:rsidRPr="008C41BC">
              <w:t>(T</w:t>
            </w:r>
            <w:r w:rsidR="00176A1C" w:rsidRPr="008C41BC">
              <w:t xml:space="preserve">his information will be used to assess how much further work is likely to be required to get the proposal to </w:t>
            </w:r>
            <w:r>
              <w:t>the</w:t>
            </w:r>
            <w:r w:rsidR="00176A1C" w:rsidRPr="008C41BC">
              <w:t xml:space="preserve"> standard </w:t>
            </w:r>
            <w:r>
              <w:t xml:space="preserve">required </w:t>
            </w:r>
            <w:r w:rsidR="00176A1C" w:rsidRPr="008C41BC">
              <w:t>for</w:t>
            </w:r>
            <w:r w:rsidR="009C55B3" w:rsidRPr="008C41BC">
              <w:t xml:space="preserve"> submission</w:t>
            </w:r>
            <w:r w:rsidRPr="008C41BC">
              <w:t>)</w:t>
            </w:r>
            <w:r w:rsidR="009C55B3" w:rsidRPr="008C41BC">
              <w:rPr>
                <w:i/>
              </w:rPr>
              <w:t>.</w:t>
            </w:r>
            <w:r w:rsidR="009C55B3">
              <w:rPr>
                <w:i/>
              </w:rPr>
              <w:t xml:space="preserve">  </w:t>
            </w:r>
          </w:p>
        </w:tc>
      </w:tr>
      <w:tr w:rsidR="005E5B55" w:rsidTr="00DE492E">
        <w:trPr>
          <w:trHeight w:val="2036"/>
        </w:trPr>
        <w:tc>
          <w:tcPr>
            <w:tcW w:w="3119" w:type="dxa"/>
            <w:shd w:val="clear" w:color="auto" w:fill="FFFFFF"/>
          </w:tcPr>
          <w:p w:rsidR="005E5B55" w:rsidRDefault="005E5B55" w:rsidP="005A480C">
            <w:pPr>
              <w:spacing w:before="120" w:after="120"/>
            </w:pPr>
            <w:r>
              <w:t>What is the clinical question the trial is intended to address?</w:t>
            </w:r>
          </w:p>
        </w:tc>
        <w:tc>
          <w:tcPr>
            <w:tcW w:w="6487" w:type="dxa"/>
            <w:shd w:val="clear" w:color="auto" w:fill="FFFFFF"/>
          </w:tcPr>
          <w:p w:rsidR="005E5B55" w:rsidRDefault="005E5B55" w:rsidP="00BB3AAB">
            <w:pPr>
              <w:spacing w:before="120" w:after="120"/>
            </w:pPr>
          </w:p>
        </w:tc>
      </w:tr>
      <w:tr w:rsidR="009C55B3" w:rsidTr="00DE492E">
        <w:trPr>
          <w:trHeight w:val="2036"/>
        </w:trPr>
        <w:tc>
          <w:tcPr>
            <w:tcW w:w="3119" w:type="dxa"/>
            <w:shd w:val="clear" w:color="auto" w:fill="FFFFFF"/>
          </w:tcPr>
          <w:p w:rsidR="009C55B3" w:rsidRDefault="009C55B3" w:rsidP="005E5B55">
            <w:pPr>
              <w:spacing w:before="120" w:after="120"/>
            </w:pPr>
            <w:r>
              <w:t>Do you have a particular trial design in mind?</w:t>
            </w:r>
          </w:p>
        </w:tc>
        <w:tc>
          <w:tcPr>
            <w:tcW w:w="6487" w:type="dxa"/>
            <w:shd w:val="clear" w:color="auto" w:fill="FFFFFF"/>
          </w:tcPr>
          <w:p w:rsidR="009C55B3" w:rsidRDefault="009C55B3" w:rsidP="00BB3AAB">
            <w:pPr>
              <w:spacing w:before="120" w:after="120"/>
            </w:pPr>
          </w:p>
        </w:tc>
      </w:tr>
      <w:tr w:rsidR="005F3AB2" w:rsidTr="00DE492E">
        <w:trPr>
          <w:trHeight w:val="2036"/>
        </w:trPr>
        <w:tc>
          <w:tcPr>
            <w:tcW w:w="3119" w:type="dxa"/>
            <w:shd w:val="clear" w:color="auto" w:fill="FFFFFF"/>
          </w:tcPr>
          <w:p w:rsidR="005F3AB2" w:rsidRDefault="005F3AB2" w:rsidP="005E5B55">
            <w:pPr>
              <w:spacing w:before="120" w:after="120"/>
            </w:pPr>
            <w:r>
              <w:t xml:space="preserve">What experience does the proposed Chief Investigator have of leading clinical trials? </w:t>
            </w:r>
          </w:p>
        </w:tc>
        <w:tc>
          <w:tcPr>
            <w:tcW w:w="6487" w:type="dxa"/>
            <w:shd w:val="clear" w:color="auto" w:fill="FFFFFF"/>
          </w:tcPr>
          <w:p w:rsidR="00AF110F" w:rsidRDefault="00AF110F" w:rsidP="00BB3AAB">
            <w:pPr>
              <w:spacing w:before="120" w:after="120"/>
            </w:pPr>
          </w:p>
          <w:p w:rsidR="005F3AB2" w:rsidRPr="00AF110F" w:rsidRDefault="005F3AB2" w:rsidP="00AF110F"/>
        </w:tc>
      </w:tr>
      <w:tr w:rsidR="00D03271" w:rsidTr="00DE492E">
        <w:tc>
          <w:tcPr>
            <w:tcW w:w="3119" w:type="dxa"/>
            <w:shd w:val="clear" w:color="auto" w:fill="FFFFFF"/>
          </w:tcPr>
          <w:p w:rsidR="00CC56E6" w:rsidRDefault="009C55B3" w:rsidP="00BB3AAB">
            <w:pPr>
              <w:spacing w:before="120" w:after="120"/>
            </w:pPr>
            <w:r>
              <w:lastRenderedPageBreak/>
              <w:t>What experience do the</w:t>
            </w:r>
            <w:r w:rsidR="00732CB8">
              <w:t xml:space="preserve"> proposed co-applicants have of leading and delivering clinical trials?</w:t>
            </w:r>
          </w:p>
          <w:p w:rsidR="008C41BC" w:rsidRDefault="008C41BC" w:rsidP="00BB3AAB">
            <w:pPr>
              <w:spacing w:before="120" w:after="120"/>
            </w:pPr>
          </w:p>
          <w:p w:rsidR="008C41BC" w:rsidRDefault="008C41BC" w:rsidP="00BB3AAB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732CB8" w:rsidP="00BB3AAB">
            <w:pPr>
              <w:spacing w:before="120" w:after="120"/>
            </w:pPr>
            <w:r>
              <w:t>Do you have any thoughts as to what the outcome measures might be?</w:t>
            </w:r>
          </w:p>
          <w:p w:rsidR="008C41BC" w:rsidRDefault="008C41BC" w:rsidP="00BB3AAB">
            <w:pPr>
              <w:spacing w:before="120" w:after="120"/>
            </w:pPr>
          </w:p>
          <w:p w:rsidR="008C41BC" w:rsidRDefault="008C41BC" w:rsidP="00BB3AAB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8C41BC" w:rsidP="008C41BC">
            <w:pPr>
              <w:spacing w:before="120" w:after="120"/>
            </w:pPr>
            <w:r>
              <w:t>Do you know how large the pool of potential participants is likely to be</w:t>
            </w:r>
            <w:r w:rsidR="00732CB8">
              <w:t xml:space="preserve">? </w:t>
            </w:r>
          </w:p>
          <w:p w:rsidR="008C41BC" w:rsidRDefault="008C41BC" w:rsidP="008C41BC">
            <w:pPr>
              <w:spacing w:before="120" w:after="120"/>
            </w:pPr>
          </w:p>
          <w:p w:rsidR="008C41BC" w:rsidRDefault="008C41BC" w:rsidP="008C41BC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8C41BC" w:rsidTr="00DE492E">
        <w:tc>
          <w:tcPr>
            <w:tcW w:w="3119" w:type="dxa"/>
            <w:shd w:val="clear" w:color="auto" w:fill="FFFFFF"/>
          </w:tcPr>
          <w:p w:rsidR="008C41BC" w:rsidRDefault="008C41BC" w:rsidP="008C41BC">
            <w:pPr>
              <w:spacing w:before="120" w:after="120"/>
            </w:pPr>
            <w:r>
              <w:t xml:space="preserve">How many participants do you think you’ll be able to recruit? </w:t>
            </w:r>
          </w:p>
          <w:p w:rsidR="008C41BC" w:rsidRDefault="008C41BC" w:rsidP="008C41BC">
            <w:pPr>
              <w:spacing w:before="120" w:after="120"/>
            </w:pPr>
          </w:p>
          <w:p w:rsidR="008C41BC" w:rsidRDefault="008C41BC" w:rsidP="008C41BC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8C41BC" w:rsidRDefault="008C41BC" w:rsidP="00BB3AAB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8C41BC" w:rsidP="00BB3AAB">
            <w:pPr>
              <w:spacing w:before="120" w:after="120"/>
            </w:pPr>
            <w:r>
              <w:t>Do you have any particular recruitment centres in mind?</w:t>
            </w:r>
          </w:p>
          <w:p w:rsidR="008C41BC" w:rsidRDefault="008C41BC" w:rsidP="00BB3AAB">
            <w:pPr>
              <w:spacing w:before="120" w:after="120"/>
            </w:pPr>
          </w:p>
          <w:p w:rsidR="008C41BC" w:rsidRDefault="008C41BC" w:rsidP="00BB3AAB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8C41BC" w:rsidRDefault="008C41BC" w:rsidP="00DE492E">
            <w:pPr>
              <w:spacing w:before="120"/>
            </w:pPr>
            <w:r>
              <w:t xml:space="preserve">Proposed </w:t>
            </w:r>
            <w:r w:rsidR="007B2E18" w:rsidRPr="00796BCD">
              <w:t>Timelines</w:t>
            </w:r>
            <w:r w:rsidR="00DE492E" w:rsidRPr="00796BCD">
              <w:t xml:space="preserve"> </w:t>
            </w:r>
            <w:r>
              <w:t>–</w:t>
            </w:r>
            <w:r w:rsidR="00C9289C" w:rsidRPr="00796BCD">
              <w:t xml:space="preserve"> </w:t>
            </w:r>
          </w:p>
          <w:p w:rsidR="008C41BC" w:rsidRPr="00796BCD" w:rsidRDefault="008C41BC" w:rsidP="00DE492E">
            <w:pPr>
              <w:spacing w:before="120"/>
            </w:pPr>
            <w:r>
              <w:tab/>
            </w:r>
            <w:r w:rsidR="00DE492E" w:rsidRPr="00796BCD">
              <w:t>Submission Date:</w:t>
            </w:r>
          </w:p>
          <w:p w:rsidR="00CC56E6" w:rsidRDefault="008C41BC" w:rsidP="00DE492E">
            <w:pPr>
              <w:spacing w:after="120"/>
              <w:jc w:val="both"/>
            </w:pPr>
            <w:r>
              <w:tab/>
              <w:t xml:space="preserve">  </w:t>
            </w:r>
            <w:r w:rsidR="00DE492E" w:rsidRPr="00796BCD">
              <w:t>Length of Study:</w:t>
            </w:r>
          </w:p>
        </w:tc>
        <w:tc>
          <w:tcPr>
            <w:tcW w:w="6487" w:type="dxa"/>
            <w:shd w:val="clear" w:color="auto" w:fill="FFFFFF"/>
          </w:tcPr>
          <w:p w:rsidR="00D03271" w:rsidRDefault="00D03271" w:rsidP="00C9289C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8C41BC" w:rsidP="00BB3AAB">
            <w:pPr>
              <w:spacing w:before="120" w:after="120"/>
            </w:pPr>
            <w:r>
              <w:t>Proposed funder</w:t>
            </w: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D03271" w:rsidTr="00DE492E">
        <w:tc>
          <w:tcPr>
            <w:tcW w:w="3119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  <w:r>
              <w:t>Sponsor:</w:t>
            </w:r>
          </w:p>
        </w:tc>
        <w:tc>
          <w:tcPr>
            <w:tcW w:w="6487" w:type="dxa"/>
            <w:shd w:val="clear" w:color="auto" w:fill="FFFFFF"/>
          </w:tcPr>
          <w:p w:rsidR="00D03271" w:rsidRDefault="00D03271" w:rsidP="00BB3AAB">
            <w:pPr>
              <w:spacing w:before="120" w:after="120"/>
            </w:pPr>
          </w:p>
        </w:tc>
      </w:tr>
      <w:tr w:rsidR="00DD7DCF" w:rsidTr="00DE492E">
        <w:tc>
          <w:tcPr>
            <w:tcW w:w="3119" w:type="dxa"/>
            <w:shd w:val="clear" w:color="auto" w:fill="FFFFFF"/>
          </w:tcPr>
          <w:p w:rsidR="00CC56E6" w:rsidRDefault="00CC56E6" w:rsidP="005F7BEC">
            <w:pPr>
              <w:spacing w:before="120" w:after="120"/>
            </w:pPr>
            <w:r>
              <w:t>Members of study team:</w:t>
            </w:r>
          </w:p>
          <w:p w:rsidR="008C41BC" w:rsidRDefault="008C41BC" w:rsidP="005F7BEC">
            <w:pPr>
              <w:spacing w:before="120" w:after="120"/>
            </w:pPr>
          </w:p>
        </w:tc>
        <w:tc>
          <w:tcPr>
            <w:tcW w:w="6487" w:type="dxa"/>
            <w:shd w:val="clear" w:color="auto" w:fill="FFFFFF"/>
          </w:tcPr>
          <w:p w:rsidR="00DD7DCF" w:rsidRDefault="00DD7DCF" w:rsidP="00BB3AAB">
            <w:pPr>
              <w:spacing w:before="120" w:after="120"/>
            </w:pPr>
          </w:p>
        </w:tc>
      </w:tr>
      <w:tr w:rsidR="00006914" w:rsidTr="00006914">
        <w:trPr>
          <w:trHeight w:val="3082"/>
        </w:trPr>
        <w:tc>
          <w:tcPr>
            <w:tcW w:w="9606" w:type="dxa"/>
            <w:gridSpan w:val="2"/>
            <w:shd w:val="clear" w:color="auto" w:fill="FFFFFF"/>
          </w:tcPr>
          <w:p w:rsidR="00006914" w:rsidRDefault="00006914" w:rsidP="00BB3AAB">
            <w:pPr>
              <w:spacing w:before="120" w:after="120"/>
              <w:rPr>
                <w:b/>
              </w:rPr>
            </w:pPr>
            <w:r>
              <w:rPr>
                <w:b/>
              </w:rPr>
              <w:t>Collaboration requested:</w:t>
            </w:r>
          </w:p>
          <w:p w:rsidR="00006914" w:rsidRDefault="00006914" w:rsidP="00BB3AAB">
            <w:pPr>
              <w:spacing w:before="120" w:after="120"/>
            </w:pPr>
            <w:r>
              <w:t>(</w:t>
            </w:r>
            <w:r w:rsidR="00AF110F">
              <w:t xml:space="preserve">For example; </w:t>
            </w:r>
            <w:r>
              <w:t>Full trial management; Statistics; Health Economics; Programming / randomisation etc.)</w:t>
            </w:r>
          </w:p>
        </w:tc>
      </w:tr>
    </w:tbl>
    <w:p w:rsidR="005F7BEC" w:rsidRDefault="005F7BEC" w:rsidP="00AF110F">
      <w:bookmarkStart w:id="0" w:name="_GoBack"/>
      <w:bookmarkEnd w:id="0"/>
    </w:p>
    <w:sectPr w:rsidR="005F7BEC" w:rsidSect="001C057D">
      <w:footerReference w:type="default" r:id="rId8"/>
      <w:pgSz w:w="11906" w:h="16838"/>
      <w:pgMar w:top="709" w:right="1247" w:bottom="851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2823" w:rsidRDefault="00B92823">
      <w:r>
        <w:separator/>
      </w:r>
    </w:p>
  </w:endnote>
  <w:endnote w:type="continuationSeparator" w:id="0">
    <w:p w:rsidR="00B92823" w:rsidRDefault="00B92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10F" w:rsidRDefault="00AF110F">
    <w:pPr>
      <w:pStyle w:val="Footer"/>
      <w:rPr>
        <w:sz w:val="16"/>
        <w:szCs w:val="16"/>
      </w:rPr>
    </w:pPr>
  </w:p>
  <w:p w:rsidR="009F7D0C" w:rsidRDefault="00A90479">
    <w:pPr>
      <w:pStyle w:val="Footer"/>
      <w:rPr>
        <w:sz w:val="16"/>
        <w:szCs w:val="16"/>
      </w:rPr>
    </w:pPr>
    <w:r w:rsidRPr="000041AA">
      <w:rPr>
        <w:sz w:val="16"/>
        <w:szCs w:val="16"/>
      </w:rPr>
      <w:t>V</w:t>
    </w:r>
    <w:r w:rsidR="000041AA" w:rsidRPr="000041AA">
      <w:rPr>
        <w:sz w:val="16"/>
        <w:szCs w:val="16"/>
      </w:rPr>
      <w:t xml:space="preserve">ersion </w:t>
    </w:r>
    <w:r w:rsidR="00AF110F">
      <w:rPr>
        <w:sz w:val="16"/>
        <w:szCs w:val="16"/>
      </w:rPr>
      <w:t>1</w:t>
    </w:r>
    <w:r w:rsidR="000041AA">
      <w:rPr>
        <w:sz w:val="16"/>
        <w:szCs w:val="16"/>
      </w:rPr>
      <w:t>.0</w:t>
    </w:r>
    <w:r w:rsidR="00AF110F">
      <w:rPr>
        <w:sz w:val="16"/>
        <w:szCs w:val="16"/>
      </w:rPr>
      <w:t>; Date 28.02.2018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2823" w:rsidRDefault="00B92823">
      <w:r>
        <w:separator/>
      </w:r>
    </w:p>
  </w:footnote>
  <w:footnote w:type="continuationSeparator" w:id="0">
    <w:p w:rsidR="00B92823" w:rsidRDefault="00B928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277FF"/>
    <w:multiLevelType w:val="multilevel"/>
    <w:tmpl w:val="BC72DDF0"/>
    <w:lvl w:ilvl="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304E96"/>
    <w:multiLevelType w:val="hybridMultilevel"/>
    <w:tmpl w:val="103E7576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57BF1"/>
    <w:multiLevelType w:val="hybridMultilevel"/>
    <w:tmpl w:val="26FC0D88"/>
    <w:lvl w:ilvl="0" w:tplc="4056AEAA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9F44C7"/>
    <w:multiLevelType w:val="hybridMultilevel"/>
    <w:tmpl w:val="831E9CCE"/>
    <w:lvl w:ilvl="0" w:tplc="622A4252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16288"/>
    <w:multiLevelType w:val="hybridMultilevel"/>
    <w:tmpl w:val="1CD6BD7C"/>
    <w:lvl w:ilvl="0" w:tplc="90081AEC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  <w:sz w:val="4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222320"/>
    <w:multiLevelType w:val="multilevel"/>
    <w:tmpl w:val="831E9CCE"/>
    <w:lvl w:ilvl="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D050C9"/>
    <w:multiLevelType w:val="multilevel"/>
    <w:tmpl w:val="441AE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660AF7"/>
    <w:multiLevelType w:val="multilevel"/>
    <w:tmpl w:val="26FC0D88"/>
    <w:lvl w:ilvl="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912AB0"/>
    <w:multiLevelType w:val="hybridMultilevel"/>
    <w:tmpl w:val="17D24004"/>
    <w:lvl w:ilvl="0" w:tplc="90081AEC">
      <w:start w:val="1"/>
      <w:numFmt w:val="bullet"/>
      <w:lvlText w:val=""/>
      <w:lvlJc w:val="left"/>
      <w:pPr>
        <w:tabs>
          <w:tab w:val="num" w:pos="502"/>
        </w:tabs>
        <w:ind w:left="502" w:hanging="360"/>
      </w:pPr>
      <w:rPr>
        <w:rFonts w:ascii="Wingdings 2" w:hAnsi="Wingdings 2" w:hint="default"/>
        <w:sz w:val="40"/>
      </w:rPr>
    </w:lvl>
    <w:lvl w:ilvl="1" w:tplc="0809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9" w15:restartNumberingAfterBreak="0">
    <w:nsid w:val="400243CE"/>
    <w:multiLevelType w:val="hybridMultilevel"/>
    <w:tmpl w:val="0F6878D0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3926CA"/>
    <w:multiLevelType w:val="hybridMultilevel"/>
    <w:tmpl w:val="A12A3968"/>
    <w:lvl w:ilvl="0" w:tplc="5BFA12A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A0371C"/>
    <w:multiLevelType w:val="hybridMultilevel"/>
    <w:tmpl w:val="BC72DDF0"/>
    <w:lvl w:ilvl="0" w:tplc="9C609EC4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AC3F0D"/>
    <w:multiLevelType w:val="multilevel"/>
    <w:tmpl w:val="0F6878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726D91"/>
    <w:multiLevelType w:val="multilevel"/>
    <w:tmpl w:val="A12A3968"/>
    <w:lvl w:ilvl="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sz w:val="4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AD5FC0"/>
    <w:multiLevelType w:val="hybridMultilevel"/>
    <w:tmpl w:val="441AE9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474FC4"/>
    <w:multiLevelType w:val="hybridMultilevel"/>
    <w:tmpl w:val="B4F6CE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7A4063"/>
    <w:multiLevelType w:val="hybridMultilevel"/>
    <w:tmpl w:val="C69280EE"/>
    <w:lvl w:ilvl="0" w:tplc="A3B86190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6"/>
  </w:num>
  <w:num w:numId="4">
    <w:abstractNumId w:val="1"/>
  </w:num>
  <w:num w:numId="5">
    <w:abstractNumId w:val="9"/>
  </w:num>
  <w:num w:numId="6">
    <w:abstractNumId w:val="12"/>
  </w:num>
  <w:num w:numId="7">
    <w:abstractNumId w:val="2"/>
  </w:num>
  <w:num w:numId="8">
    <w:abstractNumId w:val="7"/>
  </w:num>
  <w:num w:numId="9">
    <w:abstractNumId w:val="11"/>
  </w:num>
  <w:num w:numId="10">
    <w:abstractNumId w:val="0"/>
  </w:num>
  <w:num w:numId="11">
    <w:abstractNumId w:val="10"/>
  </w:num>
  <w:num w:numId="12">
    <w:abstractNumId w:val="13"/>
  </w:num>
  <w:num w:numId="13">
    <w:abstractNumId w:val="3"/>
  </w:num>
  <w:num w:numId="14">
    <w:abstractNumId w:val="5"/>
  </w:num>
  <w:num w:numId="15">
    <w:abstractNumId w:val="8"/>
  </w:num>
  <w:num w:numId="16">
    <w:abstractNumId w:val="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03B"/>
    <w:rsid w:val="00000A7A"/>
    <w:rsid w:val="000041AA"/>
    <w:rsid w:val="00006914"/>
    <w:rsid w:val="00064E79"/>
    <w:rsid w:val="00067249"/>
    <w:rsid w:val="00081B7E"/>
    <w:rsid w:val="000C1FBB"/>
    <w:rsid w:val="000C2E53"/>
    <w:rsid w:val="000C661B"/>
    <w:rsid w:val="000E424E"/>
    <w:rsid w:val="000E49B1"/>
    <w:rsid w:val="000F3F39"/>
    <w:rsid w:val="00101A74"/>
    <w:rsid w:val="001542FF"/>
    <w:rsid w:val="00176A1C"/>
    <w:rsid w:val="001903C3"/>
    <w:rsid w:val="001A71D2"/>
    <w:rsid w:val="001C057D"/>
    <w:rsid w:val="001D08EE"/>
    <w:rsid w:val="001D5A07"/>
    <w:rsid w:val="00201EE1"/>
    <w:rsid w:val="00203C6D"/>
    <w:rsid w:val="002167F3"/>
    <w:rsid w:val="0024363E"/>
    <w:rsid w:val="002439F4"/>
    <w:rsid w:val="002510B8"/>
    <w:rsid w:val="00276A42"/>
    <w:rsid w:val="00294025"/>
    <w:rsid w:val="002D59AF"/>
    <w:rsid w:val="002E27F8"/>
    <w:rsid w:val="003026CC"/>
    <w:rsid w:val="00303271"/>
    <w:rsid w:val="0033342F"/>
    <w:rsid w:val="00370E76"/>
    <w:rsid w:val="003715FA"/>
    <w:rsid w:val="0039121B"/>
    <w:rsid w:val="003A18C3"/>
    <w:rsid w:val="003A731B"/>
    <w:rsid w:val="003F2323"/>
    <w:rsid w:val="003F7E0F"/>
    <w:rsid w:val="00422D05"/>
    <w:rsid w:val="0044290D"/>
    <w:rsid w:val="00444D84"/>
    <w:rsid w:val="00453C8E"/>
    <w:rsid w:val="00473296"/>
    <w:rsid w:val="004930D4"/>
    <w:rsid w:val="0049651A"/>
    <w:rsid w:val="004A48AB"/>
    <w:rsid w:val="004C54A1"/>
    <w:rsid w:val="0051299F"/>
    <w:rsid w:val="00514902"/>
    <w:rsid w:val="00534D44"/>
    <w:rsid w:val="0053618C"/>
    <w:rsid w:val="005A480C"/>
    <w:rsid w:val="005B407D"/>
    <w:rsid w:val="005C167E"/>
    <w:rsid w:val="005D4313"/>
    <w:rsid w:val="005D5FE2"/>
    <w:rsid w:val="005E5B55"/>
    <w:rsid w:val="005F3532"/>
    <w:rsid w:val="005F3AB2"/>
    <w:rsid w:val="005F7BEC"/>
    <w:rsid w:val="00605D9D"/>
    <w:rsid w:val="00623E1D"/>
    <w:rsid w:val="00642623"/>
    <w:rsid w:val="00644EEF"/>
    <w:rsid w:val="00656E69"/>
    <w:rsid w:val="00680499"/>
    <w:rsid w:val="00697515"/>
    <w:rsid w:val="006B0654"/>
    <w:rsid w:val="006D583F"/>
    <w:rsid w:val="006D654B"/>
    <w:rsid w:val="006F1AB3"/>
    <w:rsid w:val="007227C2"/>
    <w:rsid w:val="007254A8"/>
    <w:rsid w:val="00732CB8"/>
    <w:rsid w:val="00752707"/>
    <w:rsid w:val="007650A3"/>
    <w:rsid w:val="00773730"/>
    <w:rsid w:val="00777397"/>
    <w:rsid w:val="00790E24"/>
    <w:rsid w:val="00796BCD"/>
    <w:rsid w:val="007B2E18"/>
    <w:rsid w:val="007B5541"/>
    <w:rsid w:val="007D334B"/>
    <w:rsid w:val="007E3BD1"/>
    <w:rsid w:val="007F18E3"/>
    <w:rsid w:val="00801495"/>
    <w:rsid w:val="00807F9D"/>
    <w:rsid w:val="00836871"/>
    <w:rsid w:val="008A3A97"/>
    <w:rsid w:val="008B31F7"/>
    <w:rsid w:val="008B5415"/>
    <w:rsid w:val="008B6422"/>
    <w:rsid w:val="008C41BC"/>
    <w:rsid w:val="00900909"/>
    <w:rsid w:val="00904090"/>
    <w:rsid w:val="00907F25"/>
    <w:rsid w:val="00933CD7"/>
    <w:rsid w:val="00956D9E"/>
    <w:rsid w:val="009646CF"/>
    <w:rsid w:val="0097238D"/>
    <w:rsid w:val="009729F9"/>
    <w:rsid w:val="00976551"/>
    <w:rsid w:val="00980A50"/>
    <w:rsid w:val="009A3046"/>
    <w:rsid w:val="009B03C5"/>
    <w:rsid w:val="009C103B"/>
    <w:rsid w:val="009C55B3"/>
    <w:rsid w:val="009C62DE"/>
    <w:rsid w:val="009F0BBA"/>
    <w:rsid w:val="009F7D0C"/>
    <w:rsid w:val="00A02489"/>
    <w:rsid w:val="00A47EBD"/>
    <w:rsid w:val="00A5550E"/>
    <w:rsid w:val="00A63A5B"/>
    <w:rsid w:val="00A76093"/>
    <w:rsid w:val="00A76134"/>
    <w:rsid w:val="00A90479"/>
    <w:rsid w:val="00A928E0"/>
    <w:rsid w:val="00AA7DD2"/>
    <w:rsid w:val="00AF110F"/>
    <w:rsid w:val="00AF3ECB"/>
    <w:rsid w:val="00B04EC9"/>
    <w:rsid w:val="00B15894"/>
    <w:rsid w:val="00B92823"/>
    <w:rsid w:val="00BA2C82"/>
    <w:rsid w:val="00BA5CED"/>
    <w:rsid w:val="00BA670E"/>
    <w:rsid w:val="00BB3AAB"/>
    <w:rsid w:val="00BD3736"/>
    <w:rsid w:val="00BD3B4B"/>
    <w:rsid w:val="00BF2407"/>
    <w:rsid w:val="00C32DF5"/>
    <w:rsid w:val="00C367A3"/>
    <w:rsid w:val="00C51B96"/>
    <w:rsid w:val="00C74E16"/>
    <w:rsid w:val="00C82521"/>
    <w:rsid w:val="00C9289C"/>
    <w:rsid w:val="00CA4E84"/>
    <w:rsid w:val="00CA6EE3"/>
    <w:rsid w:val="00CB78B3"/>
    <w:rsid w:val="00CC56E6"/>
    <w:rsid w:val="00CF6D31"/>
    <w:rsid w:val="00CF7C37"/>
    <w:rsid w:val="00D03271"/>
    <w:rsid w:val="00D15AAB"/>
    <w:rsid w:val="00D17C43"/>
    <w:rsid w:val="00D4459E"/>
    <w:rsid w:val="00D50BFD"/>
    <w:rsid w:val="00D6584C"/>
    <w:rsid w:val="00D8126B"/>
    <w:rsid w:val="00DA120C"/>
    <w:rsid w:val="00DC2901"/>
    <w:rsid w:val="00DD7DCF"/>
    <w:rsid w:val="00DE492E"/>
    <w:rsid w:val="00E2515B"/>
    <w:rsid w:val="00E93A32"/>
    <w:rsid w:val="00EB12F6"/>
    <w:rsid w:val="00EF16CC"/>
    <w:rsid w:val="00EF5006"/>
    <w:rsid w:val="00F03987"/>
    <w:rsid w:val="00F04F38"/>
    <w:rsid w:val="00F322D2"/>
    <w:rsid w:val="00F40DAE"/>
    <w:rsid w:val="00F71A45"/>
    <w:rsid w:val="00FC1C86"/>
    <w:rsid w:val="00FF2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DBDE83BE-84B9-4831-9C16-76D47F714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CommentReference">
    <w:name w:val="annotation reference"/>
    <w:semiHidden/>
    <w:rPr>
      <w:sz w:val="16"/>
      <w:szCs w:val="16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CommentText">
    <w:name w:val="annotation text"/>
    <w:basedOn w:val="Normal"/>
    <w:link w:val="CommentTextChar"/>
    <w:semiHidden/>
    <w:rPr>
      <w:sz w:val="20"/>
      <w:szCs w:val="20"/>
    </w:rPr>
  </w:style>
  <w:style w:type="paragraph" w:styleId="BalloonText">
    <w:name w:val="Balloon Text"/>
    <w:basedOn w:val="Normal"/>
    <w:semiHidden/>
    <w:rsid w:val="009C103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6D58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73730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1495"/>
    <w:rPr>
      <w:b/>
      <w:bCs/>
    </w:rPr>
  </w:style>
  <w:style w:type="character" w:customStyle="1" w:styleId="CommentTextChar">
    <w:name w:val="Comment Text Char"/>
    <w:link w:val="CommentText"/>
    <w:semiHidden/>
    <w:rsid w:val="00801495"/>
    <w:rPr>
      <w:rFonts w:ascii="Arial" w:hAnsi="Arial" w:cs="Arial"/>
    </w:rPr>
  </w:style>
  <w:style w:type="character" w:customStyle="1" w:styleId="CommentSubjectChar">
    <w:name w:val="Comment Subject Char"/>
    <w:link w:val="CommentSubject"/>
    <w:uiPriority w:val="99"/>
    <w:semiHidden/>
    <w:rsid w:val="00801495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801495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101A74"/>
    <w:pPr>
      <w:spacing w:after="165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1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790019AF</Template>
  <TotalTime>2</TotalTime>
  <Pages>3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Warwick Clinical Trial Unit</vt:lpstr>
    </vt:vector>
  </TitlesOfParts>
  <Company>University of Warwick</Company>
  <LinksUpToDate>false</LinksUpToDate>
  <CharactersWithSpaces>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Warwick Clinical Trial Unit</dc:title>
  <dc:subject/>
  <dc:creator>IT Services</dc:creator>
  <cp:keywords/>
  <dc:description/>
  <cp:lastModifiedBy>Waldron, Karl</cp:lastModifiedBy>
  <cp:revision>2</cp:revision>
  <cp:lastPrinted>2015-07-13T09:41:00Z</cp:lastPrinted>
  <dcterms:created xsi:type="dcterms:W3CDTF">2018-02-28T12:24:00Z</dcterms:created>
  <dcterms:modified xsi:type="dcterms:W3CDTF">2018-02-28T12:24:00Z</dcterms:modified>
</cp:coreProperties>
</file>