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67B71" w14:textId="085A601F" w:rsidR="00F276A8" w:rsidRPr="0047371D" w:rsidRDefault="009A33FF" w:rsidP="00B93A24">
      <w:pPr>
        <w:jc w:val="center"/>
        <w:rPr>
          <w:b/>
        </w:rPr>
      </w:pPr>
      <w:r w:rsidRPr="0047371D">
        <w:rPr>
          <w:b/>
        </w:rPr>
        <w:t>H</w:t>
      </w:r>
      <w:r w:rsidR="00F276A8" w:rsidRPr="0047371D">
        <w:rPr>
          <w:b/>
        </w:rPr>
        <w:t xml:space="preserve">aemolysis </w:t>
      </w:r>
      <w:r w:rsidR="00B93A24" w:rsidRPr="0047371D">
        <w:rPr>
          <w:b/>
        </w:rPr>
        <w:t>Assay</w:t>
      </w:r>
    </w:p>
    <w:p w14:paraId="32AA780A" w14:textId="3DB6865C" w:rsidR="0047371D" w:rsidRPr="0047371D" w:rsidRDefault="0047371D" w:rsidP="0047371D">
      <w:pPr>
        <w:jc w:val="both"/>
      </w:pPr>
      <w:r w:rsidRPr="0047371D">
        <w:t xml:space="preserve">This assay is performed to assess the </w:t>
      </w:r>
      <w:r w:rsidR="00FE5AF1">
        <w:t xml:space="preserve">haemolysis activity of a test compound. </w:t>
      </w:r>
      <w:r>
        <w:t xml:space="preserve">It can be completed within &lt; </w:t>
      </w:r>
      <w:r w:rsidR="00FE5AF1">
        <w:t>1 hour</w:t>
      </w:r>
      <w:r>
        <w:t>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980"/>
        <w:gridCol w:w="2268"/>
        <w:gridCol w:w="5528"/>
      </w:tblGrid>
      <w:tr w:rsidR="0047371D" w:rsidRPr="0047371D" w14:paraId="6F7E9A93" w14:textId="77777777" w:rsidTr="008B476A">
        <w:tc>
          <w:tcPr>
            <w:tcW w:w="1980" w:type="dxa"/>
          </w:tcPr>
          <w:p w14:paraId="50CBF73E" w14:textId="77777777" w:rsidR="009879D9" w:rsidRPr="0047371D" w:rsidRDefault="009879D9" w:rsidP="00B93A24">
            <w:pPr>
              <w:jc w:val="center"/>
              <w:rPr>
                <w:b/>
              </w:rPr>
            </w:pPr>
            <w:r w:rsidRPr="0047371D">
              <w:rPr>
                <w:b/>
              </w:rPr>
              <w:t>Equipment</w:t>
            </w:r>
          </w:p>
        </w:tc>
        <w:tc>
          <w:tcPr>
            <w:tcW w:w="2268" w:type="dxa"/>
          </w:tcPr>
          <w:p w14:paraId="3BD8D6AC" w14:textId="77777777" w:rsidR="009879D9" w:rsidRPr="0047371D" w:rsidRDefault="009879D9" w:rsidP="00B93A24">
            <w:pPr>
              <w:jc w:val="center"/>
              <w:rPr>
                <w:b/>
              </w:rPr>
            </w:pPr>
            <w:r w:rsidRPr="0047371D">
              <w:rPr>
                <w:b/>
              </w:rPr>
              <w:t>Consumables</w:t>
            </w:r>
          </w:p>
        </w:tc>
        <w:tc>
          <w:tcPr>
            <w:tcW w:w="5528" w:type="dxa"/>
          </w:tcPr>
          <w:p w14:paraId="08B05376" w14:textId="77777777" w:rsidR="009879D9" w:rsidRPr="0047371D" w:rsidRDefault="009879D9" w:rsidP="00B93A24">
            <w:pPr>
              <w:jc w:val="center"/>
              <w:rPr>
                <w:b/>
              </w:rPr>
            </w:pPr>
            <w:r w:rsidRPr="0047371D">
              <w:rPr>
                <w:b/>
              </w:rPr>
              <w:t>Reagents</w:t>
            </w:r>
          </w:p>
        </w:tc>
      </w:tr>
      <w:tr w:rsidR="0047371D" w:rsidRPr="0047371D" w14:paraId="1B66566A" w14:textId="77777777" w:rsidTr="008B476A">
        <w:tc>
          <w:tcPr>
            <w:tcW w:w="1980" w:type="dxa"/>
          </w:tcPr>
          <w:p w14:paraId="66FCE8E5" w14:textId="77777777" w:rsidR="009879D9" w:rsidRPr="0047371D" w:rsidRDefault="00672323" w:rsidP="00672323">
            <w:r>
              <w:t>15 mL c</w:t>
            </w:r>
            <w:r w:rsidR="00974532" w:rsidRPr="0047371D">
              <w:t xml:space="preserve">entrifuge </w:t>
            </w:r>
          </w:p>
        </w:tc>
        <w:tc>
          <w:tcPr>
            <w:tcW w:w="2268" w:type="dxa"/>
          </w:tcPr>
          <w:p w14:paraId="0F7F7DD3" w14:textId="77777777" w:rsidR="009879D9" w:rsidRPr="0047371D" w:rsidRDefault="009879D9" w:rsidP="00FE437E">
            <w:r w:rsidRPr="0047371D">
              <w:t xml:space="preserve">1 x 15 mL </w:t>
            </w:r>
            <w:r w:rsidR="00672323">
              <w:t>centrifuge tube</w:t>
            </w:r>
          </w:p>
        </w:tc>
        <w:tc>
          <w:tcPr>
            <w:tcW w:w="5528" w:type="dxa"/>
          </w:tcPr>
          <w:p w14:paraId="290AB8F5" w14:textId="77777777" w:rsidR="009879D9" w:rsidRPr="0047371D" w:rsidRDefault="009879D9" w:rsidP="00FE437E">
            <w:r w:rsidRPr="0047371D">
              <w:rPr>
                <w:rFonts w:cs="Segoe UI"/>
                <w:shd w:val="clear" w:color="auto" w:fill="FFFFFF"/>
              </w:rPr>
              <w:t xml:space="preserve">Sheep Blood in </w:t>
            </w:r>
            <w:proofErr w:type="spellStart"/>
            <w:r w:rsidRPr="0047371D">
              <w:rPr>
                <w:rFonts w:cs="Segoe UI"/>
                <w:shd w:val="clear" w:color="auto" w:fill="FFFFFF"/>
              </w:rPr>
              <w:t>Alsever's</w:t>
            </w:r>
            <w:proofErr w:type="spellEnd"/>
            <w:r w:rsidRPr="0047371D">
              <w:rPr>
                <w:rFonts w:cs="Segoe UI"/>
                <w:shd w:val="clear" w:color="auto" w:fill="FFFFFF"/>
              </w:rPr>
              <w:t xml:space="preserve"> (ordered from TCS Biosciences, £11.90 for 100 mL, </w:t>
            </w:r>
            <w:r w:rsidR="00FE437E" w:rsidRPr="0047371D">
              <w:rPr>
                <w:rFonts w:cs="Segoe UI"/>
                <w:shd w:val="clear" w:color="auto" w:fill="FFFFFF"/>
              </w:rPr>
              <w:t>3</w:t>
            </w:r>
            <w:r w:rsidRPr="0047371D">
              <w:rPr>
                <w:rFonts w:cs="Segoe UI"/>
                <w:shd w:val="clear" w:color="auto" w:fill="FFFFFF"/>
              </w:rPr>
              <w:t xml:space="preserve"> days for d</w:t>
            </w:r>
            <w:r w:rsidR="00FE437E" w:rsidRPr="0047371D">
              <w:rPr>
                <w:rFonts w:cs="Segoe UI"/>
                <w:shd w:val="clear" w:color="auto" w:fill="FFFFFF"/>
              </w:rPr>
              <w:t>elivery)</w:t>
            </w:r>
            <w:r w:rsidRPr="0047371D">
              <w:rPr>
                <w:rFonts w:cs="Segoe UI"/>
                <w:shd w:val="clear" w:color="auto" w:fill="FFFFFF"/>
              </w:rPr>
              <w:t xml:space="preserve"> </w:t>
            </w:r>
          </w:p>
        </w:tc>
      </w:tr>
      <w:tr w:rsidR="0047371D" w:rsidRPr="0047371D" w14:paraId="1B8FDA6C" w14:textId="77777777" w:rsidTr="008B476A">
        <w:tc>
          <w:tcPr>
            <w:tcW w:w="1980" w:type="dxa"/>
          </w:tcPr>
          <w:p w14:paraId="400DD7F4" w14:textId="77777777" w:rsidR="009879D9" w:rsidRPr="0047371D" w:rsidRDefault="00974532" w:rsidP="00FE437E">
            <w:r w:rsidRPr="0047371D">
              <w:t>Vortex mixer</w:t>
            </w:r>
          </w:p>
        </w:tc>
        <w:tc>
          <w:tcPr>
            <w:tcW w:w="2268" w:type="dxa"/>
          </w:tcPr>
          <w:p w14:paraId="6E22955D" w14:textId="77777777" w:rsidR="009879D9" w:rsidRPr="0047371D" w:rsidRDefault="006D0857" w:rsidP="00FE437E">
            <w:r w:rsidRPr="0047371D">
              <w:t>3</w:t>
            </w:r>
            <w:r w:rsidR="009879D9" w:rsidRPr="0047371D">
              <w:t xml:space="preserve"> x 10 mL </w:t>
            </w:r>
            <w:proofErr w:type="spellStart"/>
            <w:r w:rsidR="009879D9" w:rsidRPr="0047371D">
              <w:t>Stripettes</w:t>
            </w:r>
            <w:proofErr w:type="spellEnd"/>
            <w:r w:rsidR="009879D9" w:rsidRPr="0047371D">
              <w:t xml:space="preserve"> </w:t>
            </w:r>
          </w:p>
        </w:tc>
        <w:tc>
          <w:tcPr>
            <w:tcW w:w="5528" w:type="dxa"/>
          </w:tcPr>
          <w:p w14:paraId="3FC8F5F0" w14:textId="77777777" w:rsidR="009879D9" w:rsidRPr="0047371D" w:rsidRDefault="009879D9" w:rsidP="00FE437E">
            <w:r w:rsidRPr="0047371D">
              <w:t>PBS (available in cell lab, use non-sterile stocks)</w:t>
            </w:r>
          </w:p>
        </w:tc>
      </w:tr>
      <w:tr w:rsidR="0047371D" w:rsidRPr="0047371D" w14:paraId="5100B09C" w14:textId="77777777" w:rsidTr="008B476A">
        <w:tc>
          <w:tcPr>
            <w:tcW w:w="1980" w:type="dxa"/>
          </w:tcPr>
          <w:p w14:paraId="78BB19BA" w14:textId="77777777" w:rsidR="009879D9" w:rsidRPr="0047371D" w:rsidRDefault="00672323" w:rsidP="00FE437E">
            <w:r>
              <w:t>Micro-</w:t>
            </w:r>
            <w:r w:rsidR="00974532" w:rsidRPr="0047371D">
              <w:t>centrifuge</w:t>
            </w:r>
          </w:p>
        </w:tc>
        <w:tc>
          <w:tcPr>
            <w:tcW w:w="2268" w:type="dxa"/>
          </w:tcPr>
          <w:p w14:paraId="3CD6F320" w14:textId="77777777" w:rsidR="009879D9" w:rsidRPr="0047371D" w:rsidRDefault="00974532" w:rsidP="00672323">
            <w:r w:rsidRPr="0047371D">
              <w:t>6n+2 1</w:t>
            </w:r>
            <w:r w:rsidR="00672323">
              <w:t>.5</w:t>
            </w:r>
            <w:r w:rsidRPr="0047371D">
              <w:t xml:space="preserve"> mL </w:t>
            </w:r>
            <w:proofErr w:type="spellStart"/>
            <w:r w:rsidR="00672323">
              <w:t>microcentrifuge</w:t>
            </w:r>
            <w:proofErr w:type="spellEnd"/>
            <w:r w:rsidR="00672323">
              <w:t xml:space="preserve"> tubes</w:t>
            </w:r>
          </w:p>
        </w:tc>
        <w:tc>
          <w:tcPr>
            <w:tcW w:w="5528" w:type="dxa"/>
          </w:tcPr>
          <w:p w14:paraId="1D39E486" w14:textId="7B31226F" w:rsidR="009879D9" w:rsidRPr="00C72F88" w:rsidRDefault="009879D9" w:rsidP="00E506AE">
            <w:proofErr w:type="spellStart"/>
            <w:r w:rsidRPr="00C72F88">
              <w:t>Lysis</w:t>
            </w:r>
            <w:proofErr w:type="spellEnd"/>
            <w:r w:rsidRPr="00C72F88">
              <w:t xml:space="preserve"> buffer (in cell lab fridge)</w:t>
            </w:r>
            <w:r w:rsidR="00C06AB5" w:rsidRPr="00C72F88">
              <w:t xml:space="preserve"> </w:t>
            </w:r>
            <w:r w:rsidR="00E506AE" w:rsidRPr="00C72F88">
              <w:t xml:space="preserve">(0.32 M sucrose, 5 </w:t>
            </w:r>
            <w:proofErr w:type="spellStart"/>
            <w:r w:rsidR="00E506AE" w:rsidRPr="00C72F88">
              <w:t>mM</w:t>
            </w:r>
            <w:proofErr w:type="spellEnd"/>
            <w:r w:rsidR="00E506AE" w:rsidRPr="00C72F88">
              <w:t xml:space="preserve"> magnesium chloride, 10 </w:t>
            </w:r>
            <w:proofErr w:type="spellStart"/>
            <w:r w:rsidR="00E506AE" w:rsidRPr="00C72F88">
              <w:t>mM</w:t>
            </w:r>
            <w:proofErr w:type="spellEnd"/>
            <w:r w:rsidR="00E506AE" w:rsidRPr="00C72F88">
              <w:t xml:space="preserve"> Tris-</w:t>
            </w:r>
            <w:proofErr w:type="spellStart"/>
            <w:r w:rsidR="00E506AE" w:rsidRPr="00C72F88">
              <w:t>HC</w:t>
            </w:r>
            <w:r w:rsidR="00C72F88">
              <w:t>l</w:t>
            </w:r>
            <w:proofErr w:type="spellEnd"/>
            <w:r w:rsidR="00C72F88">
              <w:t xml:space="preserve"> and 1% Triton X-100 in water)</w:t>
            </w:r>
          </w:p>
        </w:tc>
      </w:tr>
      <w:tr w:rsidR="008B476A" w:rsidRPr="0047371D" w14:paraId="6B2D8F16" w14:textId="77777777" w:rsidTr="008B476A">
        <w:tc>
          <w:tcPr>
            <w:tcW w:w="1980" w:type="dxa"/>
          </w:tcPr>
          <w:p w14:paraId="228438E6" w14:textId="6D835875" w:rsidR="008B476A" w:rsidRPr="0047371D" w:rsidRDefault="008B476A" w:rsidP="008B476A">
            <w:proofErr w:type="spellStart"/>
            <w:r>
              <w:t>Microplate</w:t>
            </w:r>
            <w:proofErr w:type="spellEnd"/>
            <w:r>
              <w:t xml:space="preserve"> r</w:t>
            </w:r>
            <w:r w:rsidRPr="0047371D">
              <w:t>eader</w:t>
            </w:r>
          </w:p>
        </w:tc>
        <w:tc>
          <w:tcPr>
            <w:tcW w:w="2268" w:type="dxa"/>
          </w:tcPr>
          <w:p w14:paraId="45879C6E" w14:textId="7C06C94A" w:rsidR="008B476A" w:rsidRPr="0047371D" w:rsidRDefault="008B476A" w:rsidP="008B476A">
            <w:r w:rsidRPr="0047371D">
              <w:t xml:space="preserve">1 x 96-well </w:t>
            </w:r>
            <w:proofErr w:type="spellStart"/>
            <w:r w:rsidRPr="0047371D">
              <w:t>microplate</w:t>
            </w:r>
            <w:proofErr w:type="spellEnd"/>
          </w:p>
        </w:tc>
        <w:tc>
          <w:tcPr>
            <w:tcW w:w="5528" w:type="dxa"/>
          </w:tcPr>
          <w:p w14:paraId="7E890FBC" w14:textId="56DA72B3" w:rsidR="008B476A" w:rsidRPr="00C72F88" w:rsidRDefault="008B476A" w:rsidP="008B476A">
            <w:r w:rsidRPr="00C72F88">
              <w:t>AHD</w:t>
            </w:r>
            <w:r>
              <w:t xml:space="preserve"> (</w:t>
            </w:r>
            <w:r w:rsidRPr="00C72F88">
              <w:t>alkaline haematin D-575</w:t>
            </w:r>
            <w:r>
              <w:t xml:space="preserve">, in cell lab fridge) </w:t>
            </w:r>
            <w:r w:rsidRPr="00C72F88">
              <w:t>(2.5 g Triton X-100, 0.4 g Sodium hydroxide in 100 mL of water)</w:t>
            </w:r>
          </w:p>
        </w:tc>
      </w:tr>
      <w:tr w:rsidR="008B476A" w:rsidRPr="0047371D" w14:paraId="6E6E3247" w14:textId="77777777" w:rsidTr="008B476A">
        <w:tc>
          <w:tcPr>
            <w:tcW w:w="1980" w:type="dxa"/>
          </w:tcPr>
          <w:p w14:paraId="4DD73F7E" w14:textId="62E56ECC" w:rsidR="008B476A" w:rsidRPr="0047371D" w:rsidRDefault="008B476A" w:rsidP="008B476A">
            <w:r w:rsidRPr="0047371D">
              <w:t>Pipettes (</w:t>
            </w:r>
            <w:r>
              <w:t xml:space="preserve">100-100 </w:t>
            </w:r>
            <w:r w:rsidRPr="0047371D">
              <w:t>µL</w:t>
            </w:r>
            <w:r>
              <w:t xml:space="preserve"> and 2-20 </w:t>
            </w:r>
            <w:r w:rsidRPr="0047371D">
              <w:t>µL)*</w:t>
            </w:r>
          </w:p>
        </w:tc>
        <w:tc>
          <w:tcPr>
            <w:tcW w:w="2268" w:type="dxa"/>
          </w:tcPr>
          <w:p w14:paraId="55ABB264" w14:textId="2B6522AE" w:rsidR="008B476A" w:rsidRPr="0047371D" w:rsidRDefault="008B476A" w:rsidP="008B476A">
            <w:r>
              <w:t>1 mL barrier non-</w:t>
            </w:r>
            <w:r w:rsidRPr="0047371D">
              <w:t>filter pipette tips</w:t>
            </w:r>
          </w:p>
        </w:tc>
        <w:tc>
          <w:tcPr>
            <w:tcW w:w="5528" w:type="dxa"/>
          </w:tcPr>
          <w:p w14:paraId="36E79C91" w14:textId="77777777" w:rsidR="008B476A" w:rsidRPr="0047371D" w:rsidRDefault="008B476A" w:rsidP="008B476A"/>
        </w:tc>
      </w:tr>
      <w:tr w:rsidR="008B476A" w:rsidRPr="0047371D" w14:paraId="6B6C3E5A" w14:textId="77777777" w:rsidTr="008B476A">
        <w:tc>
          <w:tcPr>
            <w:tcW w:w="1980" w:type="dxa"/>
          </w:tcPr>
          <w:p w14:paraId="148BB233" w14:textId="1B973B0E" w:rsidR="008B476A" w:rsidRPr="0047371D" w:rsidRDefault="008B476A" w:rsidP="008B476A"/>
        </w:tc>
        <w:tc>
          <w:tcPr>
            <w:tcW w:w="2268" w:type="dxa"/>
          </w:tcPr>
          <w:p w14:paraId="4E40114A" w14:textId="61F03E5B" w:rsidR="008B476A" w:rsidRPr="0047371D" w:rsidRDefault="008B476A" w:rsidP="008B476A">
            <w:r>
              <w:t xml:space="preserve">200 </w:t>
            </w:r>
            <w:r w:rsidRPr="0047371D">
              <w:t>µL</w:t>
            </w:r>
            <w:r>
              <w:t xml:space="preserve"> yellow</w:t>
            </w:r>
            <w:r w:rsidRPr="0047371D">
              <w:t xml:space="preserve"> </w:t>
            </w:r>
            <w:r>
              <w:t>bevelled pipette t</w:t>
            </w:r>
            <w:r w:rsidRPr="0047371D">
              <w:t>ips</w:t>
            </w:r>
          </w:p>
        </w:tc>
        <w:tc>
          <w:tcPr>
            <w:tcW w:w="5528" w:type="dxa"/>
          </w:tcPr>
          <w:p w14:paraId="0AE417A8" w14:textId="77777777" w:rsidR="008B476A" w:rsidRPr="0047371D" w:rsidRDefault="008B476A" w:rsidP="008B476A"/>
        </w:tc>
      </w:tr>
    </w:tbl>
    <w:p w14:paraId="4849571C" w14:textId="77777777" w:rsidR="00974532" w:rsidRPr="0047371D" w:rsidRDefault="00974532" w:rsidP="00974532">
      <w:pPr>
        <w:pStyle w:val="ListParagraph"/>
        <w:jc w:val="right"/>
      </w:pPr>
      <w:r w:rsidRPr="0047371D">
        <w:t>Where n is your number of test samples</w:t>
      </w:r>
    </w:p>
    <w:p w14:paraId="409F9F98" w14:textId="77777777" w:rsidR="00974532" w:rsidRPr="0047371D" w:rsidRDefault="00974532" w:rsidP="00974532">
      <w:pPr>
        <w:pStyle w:val="ListParagraph"/>
        <w:jc w:val="right"/>
      </w:pPr>
      <w:r w:rsidRPr="0047371D">
        <w:t xml:space="preserve">*Bring over from the analytical lab </w:t>
      </w:r>
    </w:p>
    <w:p w14:paraId="46BA5C91" w14:textId="77777777" w:rsidR="003D344A" w:rsidRPr="0047371D" w:rsidRDefault="003D344A" w:rsidP="0047371D">
      <w:pPr>
        <w:spacing w:after="0" w:line="240" w:lineRule="auto"/>
        <w:jc w:val="center"/>
        <w:rPr>
          <w:b/>
        </w:rPr>
      </w:pPr>
      <w:r w:rsidRPr="0047371D">
        <w:rPr>
          <w:b/>
        </w:rPr>
        <w:t>Safety Considerations</w:t>
      </w:r>
    </w:p>
    <w:p w14:paraId="4F1C4EB2" w14:textId="77777777" w:rsidR="0047371D" w:rsidRPr="0047371D" w:rsidRDefault="0047371D" w:rsidP="00FB1449">
      <w:pPr>
        <w:spacing w:after="0" w:line="240" w:lineRule="auto"/>
        <w:jc w:val="both"/>
        <w:rPr>
          <w:rFonts w:cs="Segoe UI"/>
          <w:b/>
          <w:shd w:val="clear" w:color="auto" w:fill="FFFFFF"/>
        </w:rPr>
      </w:pPr>
      <w:r w:rsidRPr="0047371D">
        <w:rPr>
          <w:rFonts w:cs="Segoe UI"/>
          <w:b/>
          <w:shd w:val="clear" w:color="auto" w:fill="FFFFFF"/>
        </w:rPr>
        <w:t xml:space="preserve">Sheep Blood in </w:t>
      </w:r>
      <w:proofErr w:type="spellStart"/>
      <w:r w:rsidRPr="0047371D">
        <w:rPr>
          <w:rFonts w:cs="Segoe UI"/>
          <w:b/>
          <w:shd w:val="clear" w:color="auto" w:fill="FFFFFF"/>
        </w:rPr>
        <w:t>Alsever's</w:t>
      </w:r>
      <w:proofErr w:type="spellEnd"/>
      <w:r w:rsidRPr="0047371D">
        <w:rPr>
          <w:rFonts w:cs="Segoe UI"/>
          <w:b/>
          <w:shd w:val="clear" w:color="auto" w:fill="FFFFFF"/>
        </w:rPr>
        <w:t xml:space="preserve"> </w:t>
      </w:r>
    </w:p>
    <w:p w14:paraId="0C03D8FC" w14:textId="77777777" w:rsidR="0047371D" w:rsidRPr="0047371D" w:rsidRDefault="0047371D" w:rsidP="00FB1449">
      <w:pPr>
        <w:spacing w:after="0" w:line="240" w:lineRule="auto"/>
        <w:jc w:val="both"/>
        <w:rPr>
          <w:b/>
        </w:rPr>
      </w:pPr>
      <w:r w:rsidRPr="0047371D">
        <w:rPr>
          <w:rFonts w:cs="Arial"/>
          <w:shd w:val="clear" w:color="auto" w:fill="FFFFFF"/>
        </w:rPr>
        <w:t>This mixture</w:t>
      </w:r>
      <w:r>
        <w:rPr>
          <w:rFonts w:cs="Arial"/>
          <w:shd w:val="clear" w:color="auto" w:fill="FFFFFF"/>
        </w:rPr>
        <w:t xml:space="preserve"> is not classified as dangerous. </w:t>
      </w:r>
    </w:p>
    <w:p w14:paraId="0AA7F89E" w14:textId="3D309D33" w:rsidR="0047371D" w:rsidRPr="00C72F88" w:rsidRDefault="00C72F88" w:rsidP="00FB1449">
      <w:pPr>
        <w:spacing w:after="0" w:line="240" w:lineRule="auto"/>
        <w:jc w:val="both"/>
        <w:rPr>
          <w:b/>
        </w:rPr>
      </w:pPr>
      <w:proofErr w:type="spellStart"/>
      <w:r>
        <w:rPr>
          <w:b/>
        </w:rPr>
        <w:t>Lysis</w:t>
      </w:r>
      <w:proofErr w:type="spellEnd"/>
      <w:r>
        <w:rPr>
          <w:b/>
        </w:rPr>
        <w:t xml:space="preserve"> Buffer and AHD</w:t>
      </w:r>
    </w:p>
    <w:p w14:paraId="7377B836" w14:textId="290B4AF0" w:rsidR="00C72F88" w:rsidRPr="00C72F88" w:rsidRDefault="00C72F88" w:rsidP="00FB1449">
      <w:pPr>
        <w:spacing w:after="0" w:line="240" w:lineRule="auto"/>
        <w:jc w:val="both"/>
      </w:pPr>
      <w:r>
        <w:t>Low hazard</w:t>
      </w:r>
      <w:r w:rsidRPr="00C72F88">
        <w:t>, take usual laboratory precautions</w:t>
      </w:r>
      <w:r>
        <w:t>.</w:t>
      </w:r>
      <w:bookmarkStart w:id="0" w:name="_GoBack"/>
      <w:bookmarkEnd w:id="0"/>
    </w:p>
    <w:p w14:paraId="45D59897" w14:textId="77777777" w:rsidR="00FB1449" w:rsidRPr="0047371D" w:rsidRDefault="00FB1449" w:rsidP="00FB1449">
      <w:pPr>
        <w:spacing w:after="0" w:line="240" w:lineRule="auto"/>
        <w:jc w:val="both"/>
        <w:rPr>
          <w:b/>
        </w:rPr>
      </w:pPr>
    </w:p>
    <w:p w14:paraId="2E4BB0AC" w14:textId="77777777" w:rsidR="003D344A" w:rsidRPr="0047371D" w:rsidRDefault="0047371D" w:rsidP="00FB1449">
      <w:pPr>
        <w:jc w:val="center"/>
        <w:rPr>
          <w:b/>
        </w:rPr>
      </w:pPr>
      <w:r>
        <w:rPr>
          <w:b/>
        </w:rPr>
        <w:t>Experimental Procedure</w:t>
      </w:r>
    </w:p>
    <w:p w14:paraId="28C58BD4" w14:textId="77777777" w:rsidR="008C38E8" w:rsidRPr="0047371D" w:rsidRDefault="00F276A8" w:rsidP="00FB1449">
      <w:pPr>
        <w:pStyle w:val="ListParagraph"/>
        <w:numPr>
          <w:ilvl w:val="0"/>
          <w:numId w:val="2"/>
        </w:numPr>
        <w:jc w:val="both"/>
      </w:pPr>
      <w:r w:rsidRPr="0047371D">
        <w:t>Make up your samples in PBS at twice the intended concentration</w:t>
      </w:r>
    </w:p>
    <w:p w14:paraId="3D921996" w14:textId="77777777" w:rsidR="008C38E8" w:rsidRPr="0047371D" w:rsidRDefault="00F276A8" w:rsidP="00FB1449">
      <w:pPr>
        <w:pStyle w:val="ListParagraph"/>
        <w:numPr>
          <w:ilvl w:val="0"/>
          <w:numId w:val="2"/>
        </w:numPr>
        <w:jc w:val="both"/>
      </w:pPr>
      <w:r w:rsidRPr="0047371D">
        <w:t>Centrifuge 10 mL blood at 2000 rpm for 5 minutes</w:t>
      </w:r>
    </w:p>
    <w:p w14:paraId="28EC539B" w14:textId="77777777" w:rsidR="008C38E8" w:rsidRPr="0047371D" w:rsidRDefault="00F276A8" w:rsidP="00FB1449">
      <w:pPr>
        <w:pStyle w:val="ListParagraph"/>
        <w:numPr>
          <w:ilvl w:val="0"/>
          <w:numId w:val="2"/>
        </w:numPr>
        <w:jc w:val="both"/>
      </w:pPr>
      <w:r w:rsidRPr="0047371D">
        <w:t>Remove supernatant</w:t>
      </w:r>
    </w:p>
    <w:p w14:paraId="0D50190F" w14:textId="77777777" w:rsidR="008C38E8" w:rsidRPr="0047371D" w:rsidRDefault="00F276A8" w:rsidP="00FB1449">
      <w:pPr>
        <w:pStyle w:val="ListParagraph"/>
        <w:numPr>
          <w:ilvl w:val="0"/>
          <w:numId w:val="2"/>
        </w:numPr>
        <w:jc w:val="both"/>
      </w:pPr>
      <w:r w:rsidRPr="0047371D">
        <w:t>Re-suspend in PBS to make up to 10 mL</w:t>
      </w:r>
    </w:p>
    <w:p w14:paraId="54DE0D52" w14:textId="265C3F30" w:rsidR="008C38E8" w:rsidRPr="0047371D" w:rsidRDefault="008B476A" w:rsidP="00FB1449">
      <w:pPr>
        <w:pStyle w:val="ListParagraph"/>
        <w:numPr>
          <w:ilvl w:val="0"/>
          <w:numId w:val="2"/>
        </w:numPr>
        <w:jc w:val="both"/>
      </w:pPr>
      <w:r>
        <w:t xml:space="preserve">Label up enough </w:t>
      </w:r>
      <w:proofErr w:type="spellStart"/>
      <w:r>
        <w:t>microcentrifuge</w:t>
      </w:r>
      <w:proofErr w:type="spellEnd"/>
      <w:r>
        <w:t xml:space="preserve"> tubes</w:t>
      </w:r>
      <w:r w:rsidR="00F276A8" w:rsidRPr="0047371D">
        <w:t xml:space="preserve"> to do each of your samples in triplicate </w:t>
      </w:r>
    </w:p>
    <w:p w14:paraId="65B1D775" w14:textId="581759A9" w:rsidR="008C38E8" w:rsidRPr="0047371D" w:rsidRDefault="00F276A8" w:rsidP="00FB1449">
      <w:pPr>
        <w:pStyle w:val="ListParagraph"/>
        <w:numPr>
          <w:ilvl w:val="0"/>
          <w:numId w:val="2"/>
        </w:numPr>
        <w:jc w:val="both"/>
      </w:pPr>
      <w:r w:rsidRPr="0047371D">
        <w:t xml:space="preserve">Add 250 µL of blood to 250 µL of your </w:t>
      </w:r>
      <w:r w:rsidR="009A33FF" w:rsidRPr="0047371D">
        <w:t>sample</w:t>
      </w:r>
      <w:r w:rsidRPr="0047371D">
        <w:t xml:space="preserve"> in a </w:t>
      </w:r>
      <w:proofErr w:type="spellStart"/>
      <w:r w:rsidR="008B476A">
        <w:t>microcentrifuge</w:t>
      </w:r>
      <w:proofErr w:type="spellEnd"/>
      <w:r w:rsidR="008B476A">
        <w:t xml:space="preserve"> tube</w:t>
      </w:r>
    </w:p>
    <w:p w14:paraId="72A38715" w14:textId="77777777" w:rsidR="008C38E8" w:rsidRPr="0047371D" w:rsidRDefault="00F276A8" w:rsidP="00FB1449">
      <w:pPr>
        <w:pStyle w:val="ListParagraph"/>
        <w:numPr>
          <w:ilvl w:val="0"/>
          <w:numId w:val="2"/>
        </w:numPr>
        <w:jc w:val="both"/>
      </w:pPr>
      <w:r w:rsidRPr="0047371D">
        <w:t>Vortex briefly to mix</w:t>
      </w:r>
    </w:p>
    <w:p w14:paraId="068219D5" w14:textId="6FECE21B" w:rsidR="00B93A24" w:rsidRPr="0047371D" w:rsidRDefault="00F276A8" w:rsidP="00FB1449">
      <w:pPr>
        <w:pStyle w:val="ListParagraph"/>
        <w:numPr>
          <w:ilvl w:val="0"/>
          <w:numId w:val="2"/>
        </w:numPr>
        <w:jc w:val="both"/>
      </w:pPr>
      <w:r w:rsidRPr="0047371D">
        <w:t>Make up your c</w:t>
      </w:r>
      <w:r w:rsidR="009A33FF" w:rsidRPr="0047371D">
        <w:t xml:space="preserve">ontrols (in </w:t>
      </w:r>
      <w:proofErr w:type="spellStart"/>
      <w:r w:rsidR="008B476A">
        <w:t>microcentrifuge</w:t>
      </w:r>
      <w:proofErr w:type="spellEnd"/>
      <w:r w:rsidR="008B476A">
        <w:t xml:space="preserve"> tubes</w:t>
      </w:r>
      <w:r w:rsidR="00B93A24" w:rsidRPr="0047371D">
        <w:t>)</w:t>
      </w:r>
    </w:p>
    <w:p w14:paraId="4825B4C1" w14:textId="460CDBB1" w:rsidR="008C38E8" w:rsidRPr="0047371D" w:rsidRDefault="00B93A24" w:rsidP="00FB1449">
      <w:pPr>
        <w:pStyle w:val="ListParagraph"/>
        <w:jc w:val="both"/>
      </w:pPr>
      <w:r w:rsidRPr="0047371D">
        <w:sym w:font="Wingdings" w:char="F0E0"/>
      </w:r>
      <w:r w:rsidRPr="0047371D">
        <w:t xml:space="preserve"> </w:t>
      </w:r>
      <w:r w:rsidR="00F276A8" w:rsidRPr="0047371D">
        <w:t xml:space="preserve">1 x </w:t>
      </w:r>
      <w:proofErr w:type="spellStart"/>
      <w:r w:rsidR="00A17FC4" w:rsidRPr="0047371D">
        <w:t>Blood</w:t>
      </w:r>
      <w:proofErr w:type="gramStart"/>
      <w:r w:rsidR="00A17FC4" w:rsidRPr="0047371D">
        <w:t>:PBS</w:t>
      </w:r>
      <w:proofErr w:type="spellEnd"/>
      <w:proofErr w:type="gramEnd"/>
      <w:r w:rsidR="00A17FC4" w:rsidRPr="0047371D">
        <w:t xml:space="preserve"> </w:t>
      </w:r>
      <w:r w:rsidRPr="0047371D">
        <w:t xml:space="preserve">1:1 and 1 x </w:t>
      </w:r>
      <w:proofErr w:type="spellStart"/>
      <w:r w:rsidRPr="0047371D">
        <w:t>Bl</w:t>
      </w:r>
      <w:r w:rsidR="008B476A">
        <w:t>ood:Lysis</w:t>
      </w:r>
      <w:proofErr w:type="spellEnd"/>
      <w:r w:rsidR="008B476A">
        <w:t xml:space="preserve"> Buffer 1:1</w:t>
      </w:r>
    </w:p>
    <w:p w14:paraId="699428AD" w14:textId="77777777" w:rsidR="008C38E8" w:rsidRPr="0047371D" w:rsidRDefault="00B93A24" w:rsidP="00FB1449">
      <w:pPr>
        <w:pStyle w:val="ListParagraph"/>
        <w:numPr>
          <w:ilvl w:val="0"/>
          <w:numId w:val="2"/>
        </w:numPr>
        <w:jc w:val="both"/>
      </w:pPr>
      <w:r w:rsidRPr="0047371D">
        <w:t>Incubate all samples at room temperature for 30 minutes</w:t>
      </w:r>
    </w:p>
    <w:p w14:paraId="6CCA5E30" w14:textId="10880622" w:rsidR="008C38E8" w:rsidRPr="0047371D" w:rsidRDefault="00B93A24" w:rsidP="00FB1449">
      <w:pPr>
        <w:pStyle w:val="ListParagraph"/>
        <w:numPr>
          <w:ilvl w:val="0"/>
          <w:numId w:val="2"/>
        </w:numPr>
        <w:jc w:val="both"/>
      </w:pPr>
      <w:r w:rsidRPr="0047371D">
        <w:t xml:space="preserve">Centrifuge </w:t>
      </w:r>
      <w:r w:rsidR="008B476A">
        <w:t xml:space="preserve">all samples </w:t>
      </w:r>
      <w:r w:rsidRPr="0047371D">
        <w:t>at 2000 rpm for 5 minutes</w:t>
      </w:r>
    </w:p>
    <w:p w14:paraId="2A8C4283" w14:textId="77777777" w:rsidR="009A33FF" w:rsidRPr="0047371D" w:rsidRDefault="009A33FF" w:rsidP="00FB1449">
      <w:pPr>
        <w:pStyle w:val="ListParagraph"/>
        <w:numPr>
          <w:ilvl w:val="0"/>
          <w:numId w:val="2"/>
        </w:numPr>
        <w:jc w:val="both"/>
      </w:pPr>
      <w:r w:rsidRPr="0047371D">
        <w:t>Turn on the plate reader to warm up</w:t>
      </w:r>
    </w:p>
    <w:p w14:paraId="61E064CB" w14:textId="0003FA72" w:rsidR="00B93A24" w:rsidRPr="0047371D" w:rsidRDefault="00B93A24" w:rsidP="00FB1449">
      <w:pPr>
        <w:pStyle w:val="ListParagraph"/>
        <w:numPr>
          <w:ilvl w:val="0"/>
          <w:numId w:val="2"/>
        </w:numPr>
        <w:jc w:val="both"/>
      </w:pPr>
      <w:r w:rsidRPr="0047371D">
        <w:t xml:space="preserve">Fill remaining </w:t>
      </w:r>
      <w:proofErr w:type="spellStart"/>
      <w:r w:rsidR="008B476A">
        <w:t>microcentrifuge</w:t>
      </w:r>
      <w:proofErr w:type="spellEnd"/>
      <w:r w:rsidR="008B476A">
        <w:t xml:space="preserve"> tubes</w:t>
      </w:r>
      <w:r w:rsidR="009A33FF" w:rsidRPr="0047371D">
        <w:t xml:space="preserve"> with 750 µL AHD </w:t>
      </w:r>
    </w:p>
    <w:p w14:paraId="7887AB57" w14:textId="263951CD" w:rsidR="009A33FF" w:rsidRPr="0047371D" w:rsidRDefault="009A33FF" w:rsidP="00FB1449">
      <w:pPr>
        <w:pStyle w:val="ListParagraph"/>
        <w:numPr>
          <w:ilvl w:val="0"/>
          <w:numId w:val="2"/>
        </w:numPr>
        <w:jc w:val="both"/>
      </w:pPr>
      <w:r w:rsidRPr="0047371D">
        <w:t>Add 10 µL of supernat</w:t>
      </w:r>
      <w:r w:rsidR="008B476A">
        <w:t>ant into each tube of AHD</w:t>
      </w:r>
    </w:p>
    <w:p w14:paraId="07C52284" w14:textId="77777777" w:rsidR="009A33FF" w:rsidRPr="0047371D" w:rsidRDefault="009A33FF" w:rsidP="00FB1449">
      <w:pPr>
        <w:pStyle w:val="ListParagraph"/>
        <w:numPr>
          <w:ilvl w:val="0"/>
          <w:numId w:val="2"/>
        </w:numPr>
        <w:jc w:val="both"/>
      </w:pPr>
      <w:r w:rsidRPr="0047371D">
        <w:t>Vortex briefly to mix</w:t>
      </w:r>
    </w:p>
    <w:p w14:paraId="30C9E9D0" w14:textId="4E4768CE" w:rsidR="009A33FF" w:rsidRDefault="009A33FF" w:rsidP="00FB1449">
      <w:pPr>
        <w:pStyle w:val="ListParagraph"/>
        <w:numPr>
          <w:ilvl w:val="0"/>
          <w:numId w:val="2"/>
        </w:numPr>
        <w:jc w:val="both"/>
      </w:pPr>
      <w:r w:rsidRPr="0047371D">
        <w:t xml:space="preserve">Transfer 100 µL of solution from the </w:t>
      </w:r>
      <w:r w:rsidR="008B476A">
        <w:t>tubes</w:t>
      </w:r>
      <w:r w:rsidRPr="0047371D">
        <w:t xml:space="preserve"> into the 96 well plate</w:t>
      </w:r>
    </w:p>
    <w:p w14:paraId="2E2BBE36" w14:textId="77777777" w:rsidR="008B476A" w:rsidRDefault="008B476A">
      <w:pPr>
        <w:rPr>
          <w:b/>
        </w:rPr>
      </w:pPr>
      <w:r>
        <w:rPr>
          <w:b/>
        </w:rPr>
        <w:br w:type="page"/>
      </w:r>
    </w:p>
    <w:p w14:paraId="4D1B8B75" w14:textId="280DA2D0" w:rsidR="0047371D" w:rsidRPr="0047371D" w:rsidRDefault="0047371D" w:rsidP="00FB1449">
      <w:pPr>
        <w:ind w:left="360"/>
        <w:jc w:val="center"/>
        <w:rPr>
          <w:b/>
        </w:rPr>
      </w:pPr>
      <w:r w:rsidRPr="0047371D">
        <w:rPr>
          <w:b/>
        </w:rPr>
        <w:t>Analysis</w:t>
      </w:r>
    </w:p>
    <w:p w14:paraId="34C1D881" w14:textId="77777777" w:rsidR="0047371D" w:rsidRPr="00C72F88" w:rsidRDefault="009A33FF" w:rsidP="00FB1449">
      <w:pPr>
        <w:pStyle w:val="ListParagraph"/>
        <w:numPr>
          <w:ilvl w:val="0"/>
          <w:numId w:val="5"/>
        </w:numPr>
        <w:jc w:val="both"/>
      </w:pPr>
      <w:r w:rsidRPr="00C72F88">
        <w:t>Read the plate at 580 nm (or use the pre-set experimental parameters</w:t>
      </w:r>
      <w:r w:rsidR="0047371D" w:rsidRPr="00C72F88">
        <w:t>)</w:t>
      </w:r>
    </w:p>
    <w:p w14:paraId="0B9B8DE8" w14:textId="54287972" w:rsidR="00E506AE" w:rsidRPr="00C72F88" w:rsidRDefault="00E506AE" w:rsidP="00FB1449">
      <w:pPr>
        <w:pStyle w:val="ListParagraph"/>
        <w:numPr>
          <w:ilvl w:val="0"/>
          <w:numId w:val="5"/>
        </w:numPr>
        <w:jc w:val="both"/>
      </w:pPr>
      <w:r w:rsidRPr="00C72F88">
        <w:t xml:space="preserve">Set the </w:t>
      </w:r>
      <w:proofErr w:type="spellStart"/>
      <w:r w:rsidRPr="00C72F88">
        <w:t>lysis</w:t>
      </w:r>
      <w:proofErr w:type="spellEnd"/>
      <w:r w:rsidRPr="00C72F88">
        <w:t xml:space="preserve"> </w:t>
      </w:r>
      <w:r w:rsidR="00C72F88">
        <w:t xml:space="preserve">control </w:t>
      </w:r>
      <w:r w:rsidRPr="00C72F88">
        <w:t xml:space="preserve">sample to 100% </w:t>
      </w:r>
      <w:proofErr w:type="spellStart"/>
      <w:r w:rsidRPr="00C72F88">
        <w:t>lysis</w:t>
      </w:r>
      <w:proofErr w:type="spellEnd"/>
      <w:r w:rsidRPr="00C72F88">
        <w:t xml:space="preserve"> and the </w:t>
      </w:r>
      <w:r w:rsidR="00C72F88">
        <w:t>PBS</w:t>
      </w:r>
      <w:r w:rsidRPr="00C72F88">
        <w:t xml:space="preserve"> control to 0% </w:t>
      </w:r>
      <w:proofErr w:type="spellStart"/>
      <w:r w:rsidRPr="00C72F88">
        <w:t>lysis</w:t>
      </w:r>
      <w:proofErr w:type="spellEnd"/>
      <w:r w:rsidRPr="00C72F88">
        <w:t xml:space="preserve"> and then compare all treatments relative to these.</w:t>
      </w:r>
    </w:p>
    <w:p w14:paraId="699FA3DE" w14:textId="77777777" w:rsidR="00FE437E" w:rsidRPr="0047371D" w:rsidRDefault="00FE437E" w:rsidP="00FB1449">
      <w:pPr>
        <w:jc w:val="center"/>
        <w:rPr>
          <w:b/>
        </w:rPr>
      </w:pPr>
      <w:r w:rsidRPr="0047371D">
        <w:rPr>
          <w:b/>
        </w:rPr>
        <w:t>Waste Disposal</w:t>
      </w:r>
    </w:p>
    <w:p w14:paraId="2C5E6A65" w14:textId="77777777" w:rsidR="00FE437E" w:rsidRPr="0047371D" w:rsidRDefault="00FE437E" w:rsidP="00FB1449">
      <w:pPr>
        <w:spacing w:after="0" w:line="240" w:lineRule="auto"/>
        <w:jc w:val="both"/>
      </w:pPr>
      <w:r w:rsidRPr="0047371D">
        <w:t>All blood contaminated</w:t>
      </w:r>
      <w:r w:rsidR="00C06AB5">
        <w:t xml:space="preserve"> waste into the autoclave bag</w:t>
      </w:r>
    </w:p>
    <w:p w14:paraId="3D246A00" w14:textId="77777777" w:rsidR="00FE437E" w:rsidRPr="0047371D" w:rsidRDefault="00FE437E" w:rsidP="00FB1449">
      <w:pPr>
        <w:spacing w:after="0" w:line="240" w:lineRule="auto"/>
        <w:jc w:val="both"/>
      </w:pPr>
      <w:r w:rsidRPr="0047371D">
        <w:t>Non-contaminated waste into the black laboratory solid</w:t>
      </w:r>
      <w:r w:rsidR="00C06AB5">
        <w:t xml:space="preserve"> waste bin</w:t>
      </w:r>
    </w:p>
    <w:p w14:paraId="39035C84" w14:textId="77777777" w:rsidR="00B93A24" w:rsidRPr="0047371D" w:rsidRDefault="00B93A24" w:rsidP="00FB1449">
      <w:pPr>
        <w:ind w:left="360"/>
        <w:jc w:val="both"/>
      </w:pPr>
    </w:p>
    <w:p w14:paraId="5100F79D" w14:textId="77777777" w:rsidR="00F276A8" w:rsidRPr="0047371D" w:rsidRDefault="00F276A8" w:rsidP="00FB1449">
      <w:pPr>
        <w:jc w:val="both"/>
      </w:pPr>
    </w:p>
    <w:p w14:paraId="2D281CB3" w14:textId="77777777" w:rsidR="00F276A8" w:rsidRPr="0047371D" w:rsidRDefault="00F276A8" w:rsidP="00FB1449">
      <w:pPr>
        <w:jc w:val="both"/>
      </w:pPr>
    </w:p>
    <w:sectPr w:rsidR="00F276A8" w:rsidRPr="0047371D" w:rsidSect="00C72F88">
      <w:headerReference w:type="default" r:id="rId7"/>
      <w:footerReference w:type="default" r:id="rId8"/>
      <w:pgSz w:w="11906" w:h="16838"/>
      <w:pgMar w:top="1440" w:right="1080" w:bottom="198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B235B" w14:textId="77777777" w:rsidR="009A33FF" w:rsidRDefault="009A33FF" w:rsidP="009A33FF">
      <w:pPr>
        <w:spacing w:after="0" w:line="240" w:lineRule="auto"/>
      </w:pPr>
      <w:r>
        <w:separator/>
      </w:r>
    </w:p>
  </w:endnote>
  <w:endnote w:type="continuationSeparator" w:id="0">
    <w:p w14:paraId="788104EF" w14:textId="77777777" w:rsidR="009A33FF" w:rsidRDefault="009A33FF" w:rsidP="009A3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A4A31" w14:textId="20E0F7B4" w:rsidR="00C72F88" w:rsidRDefault="00C72F88" w:rsidP="00C72F88">
    <w:pPr>
      <w:pStyle w:val="Footer"/>
      <w:jc w:val="right"/>
    </w:pPr>
    <w:r w:rsidRPr="00C72F88">
      <w:t xml:space="preserve">The determination of haemoglobin as </w:t>
    </w:r>
    <w:proofErr w:type="spellStart"/>
    <w:r w:rsidRPr="00C72F88">
      <w:t>cyanhaemiglobin</w:t>
    </w:r>
    <w:proofErr w:type="spellEnd"/>
    <w:r>
      <w:t xml:space="preserve"> or as alkaline haematin D-575</w:t>
    </w:r>
  </w:p>
  <w:p w14:paraId="5732F0E3" w14:textId="1CACF885" w:rsidR="00C72F88" w:rsidRDefault="00C72F88" w:rsidP="00C72F88">
    <w:pPr>
      <w:pStyle w:val="Footer"/>
      <w:jc w:val="right"/>
    </w:pPr>
    <w:r w:rsidRPr="00C72F88">
      <w:t>https://www.ncbi.nlm.nih.gov/pubmed/2472459</w:t>
    </w:r>
  </w:p>
  <w:p w14:paraId="27E5400B" w14:textId="77777777" w:rsidR="00C72F88" w:rsidRDefault="00C72F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1D09F" w14:textId="77777777" w:rsidR="009A33FF" w:rsidRDefault="009A33FF" w:rsidP="009A33FF">
      <w:pPr>
        <w:spacing w:after="0" w:line="240" w:lineRule="auto"/>
      </w:pPr>
      <w:r>
        <w:separator/>
      </w:r>
    </w:p>
  </w:footnote>
  <w:footnote w:type="continuationSeparator" w:id="0">
    <w:p w14:paraId="2BA43935" w14:textId="77777777" w:rsidR="009A33FF" w:rsidRDefault="009A33FF" w:rsidP="009A3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59A3B" w14:textId="77777777" w:rsidR="009A33FF" w:rsidRDefault="009A33FF" w:rsidP="009A33FF">
    <w:pPr>
      <w:pStyle w:val="Header"/>
      <w:jc w:val="right"/>
    </w:pPr>
    <w:r>
      <w:t>SOP for Blood Assays</w:t>
    </w:r>
  </w:p>
  <w:p w14:paraId="3F0A768A" w14:textId="77777777" w:rsidR="009A33FF" w:rsidRDefault="009A33FF" w:rsidP="009A33FF">
    <w:pPr>
      <w:pStyle w:val="Header"/>
      <w:jc w:val="right"/>
    </w:pPr>
    <w:r>
      <w:t>06/09/2017</w:t>
    </w:r>
  </w:p>
  <w:p w14:paraId="0F727350" w14:textId="77777777" w:rsidR="009A33FF" w:rsidRDefault="009A33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A24E9"/>
    <w:multiLevelType w:val="hybridMultilevel"/>
    <w:tmpl w:val="64884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F37CD"/>
    <w:multiLevelType w:val="hybridMultilevel"/>
    <w:tmpl w:val="D46CE8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600A5"/>
    <w:multiLevelType w:val="hybridMultilevel"/>
    <w:tmpl w:val="3EE2B9E0"/>
    <w:lvl w:ilvl="0" w:tplc="65D2C5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A25F9"/>
    <w:multiLevelType w:val="hybridMultilevel"/>
    <w:tmpl w:val="F2EABB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BB4815"/>
    <w:multiLevelType w:val="hybridMultilevel"/>
    <w:tmpl w:val="39946D7E"/>
    <w:lvl w:ilvl="0" w:tplc="8472A8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A8"/>
    <w:rsid w:val="00295E82"/>
    <w:rsid w:val="00375A35"/>
    <w:rsid w:val="003D344A"/>
    <w:rsid w:val="003E3ABA"/>
    <w:rsid w:val="0047371D"/>
    <w:rsid w:val="00664912"/>
    <w:rsid w:val="00672323"/>
    <w:rsid w:val="006D0857"/>
    <w:rsid w:val="007C6B1A"/>
    <w:rsid w:val="008B476A"/>
    <w:rsid w:val="008C38E8"/>
    <w:rsid w:val="00974532"/>
    <w:rsid w:val="009879D9"/>
    <w:rsid w:val="009A33FF"/>
    <w:rsid w:val="00A17FC4"/>
    <w:rsid w:val="00B93A24"/>
    <w:rsid w:val="00C06AB5"/>
    <w:rsid w:val="00C61C96"/>
    <w:rsid w:val="00C72F88"/>
    <w:rsid w:val="00D85609"/>
    <w:rsid w:val="00E506AE"/>
    <w:rsid w:val="00E61E75"/>
    <w:rsid w:val="00EB72A3"/>
    <w:rsid w:val="00F276A8"/>
    <w:rsid w:val="00FB1449"/>
    <w:rsid w:val="00FE437E"/>
    <w:rsid w:val="00FE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367DA9"/>
  <w15:docId w15:val="{BD29821F-378F-4D74-9A3C-8E21402C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6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33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3FF"/>
  </w:style>
  <w:style w:type="paragraph" w:styleId="Footer">
    <w:name w:val="footer"/>
    <w:basedOn w:val="Normal"/>
    <w:link w:val="FooterChar"/>
    <w:uiPriority w:val="99"/>
    <w:unhideWhenUsed/>
    <w:rsid w:val="009A33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3FF"/>
  </w:style>
  <w:style w:type="table" w:styleId="TableGrid">
    <w:name w:val="Table Grid"/>
    <w:basedOn w:val="TableNormal"/>
    <w:uiPriority w:val="39"/>
    <w:rsid w:val="009A3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F9633C3</Template>
  <TotalTime>8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Biggs, Caroline</dc:creator>
  <cp:keywords/>
  <dc:description/>
  <cp:lastModifiedBy>Biggs, Caroline</cp:lastModifiedBy>
  <cp:revision>4</cp:revision>
  <dcterms:created xsi:type="dcterms:W3CDTF">2017-09-06T15:25:00Z</dcterms:created>
  <dcterms:modified xsi:type="dcterms:W3CDTF">2017-09-06T15:32:00Z</dcterms:modified>
</cp:coreProperties>
</file>