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86" w:rsidRDefault="001C3286" w:rsidP="009A7445">
      <w:pPr>
        <w:pStyle w:val="Title"/>
        <w:jc w:val="center"/>
      </w:pPr>
      <w:r>
        <w:t>How to use the Freeze Dryer</w:t>
      </w:r>
    </w:p>
    <w:p w:rsidR="001C3286" w:rsidRDefault="009A7445" w:rsidP="001C3286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E9CA5D6" wp14:editId="4A92CA00">
                <wp:simplePos x="0" y="0"/>
                <wp:positionH relativeFrom="column">
                  <wp:posOffset>428625</wp:posOffset>
                </wp:positionH>
                <wp:positionV relativeFrom="paragraph">
                  <wp:posOffset>2356485</wp:posOffset>
                </wp:positionV>
                <wp:extent cx="1143000" cy="5143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9D1" w:rsidRDefault="008619D1" w:rsidP="009A7445">
                            <w:pPr>
                              <w:spacing w:line="240" w:lineRule="auto"/>
                            </w:pPr>
                            <w:r>
                              <w:t xml:space="preserve">MODE/BACK </w:t>
                            </w:r>
                          </w:p>
                          <w:p w:rsidR="008619D1" w:rsidRDefault="008619D1" w:rsidP="009A7445">
                            <w:pPr>
                              <w:spacing w:line="240" w:lineRule="auto"/>
                            </w:pPr>
                            <w:r>
                              <w:t>BUTTON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CA5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75pt;margin-top:185.55pt;width:90pt;height:40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">
                <v:textbox>
                  <w:txbxContent>
                    <w:p w:rsidR="008619D1" w:rsidRDefault="008619D1" w:rsidP="009A7445">
                      <w:pPr>
                        <w:spacing w:line="240" w:lineRule="auto"/>
                      </w:pPr>
                      <w:r>
                        <w:t xml:space="preserve">MODE/BACK </w:t>
                      </w:r>
                    </w:p>
                    <w:p w:rsidR="008619D1" w:rsidRDefault="008619D1" w:rsidP="009A7445">
                      <w:pPr>
                        <w:spacing w:line="240" w:lineRule="auto"/>
                      </w:pPr>
                      <w:r>
                        <w:t>BUTTON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5C31DF" wp14:editId="77F229F9">
                <wp:simplePos x="0" y="0"/>
                <wp:positionH relativeFrom="column">
                  <wp:posOffset>2008823</wp:posOffset>
                </wp:positionH>
                <wp:positionV relativeFrom="paragraph">
                  <wp:posOffset>2122487</wp:posOffset>
                </wp:positionV>
                <wp:extent cx="593090" cy="277495"/>
                <wp:effectExtent l="0" t="13653" r="2858" b="21907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32672">
                          <a:off x="0" y="0"/>
                          <a:ext cx="593090" cy="277495"/>
                        </a:xfrm>
                        <a:prstGeom prst="rightArrow">
                          <a:avLst>
                            <a:gd name="adj1" fmla="val 50000"/>
                            <a:gd name="adj2" fmla="val 6041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D360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158.2pt;margin-top:167.1pt;width:46.7pt;height:21.85pt;rotation:-640868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" adj="15495" fillcolor="#5b9bd5 [3204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41404D" wp14:editId="024C93C8">
                <wp:simplePos x="0" y="0"/>
                <wp:positionH relativeFrom="column">
                  <wp:posOffset>2936875</wp:posOffset>
                </wp:positionH>
                <wp:positionV relativeFrom="paragraph">
                  <wp:posOffset>2083435</wp:posOffset>
                </wp:positionV>
                <wp:extent cx="534670" cy="269240"/>
                <wp:effectExtent l="0" t="635" r="55245" b="36195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29718">
                          <a:off x="0" y="0"/>
                          <a:ext cx="534670" cy="269240"/>
                        </a:xfrm>
                        <a:prstGeom prst="rightArrow">
                          <a:avLst>
                            <a:gd name="adj1" fmla="val 50000"/>
                            <a:gd name="adj2" fmla="val 4969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22A1E" id="Right Arrow 6" o:spid="_x0000_s1026" type="#_x0000_t13" style="position:absolute;margin-left:231.25pt;margin-top:164.05pt;width:42.1pt;height:21.2pt;rotation:-4664287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" adj="16195" fillcolor="#5b9bd5 [3204]" strokecolor="#1f4d78 [1604]" strokeweight="1pt"/>
            </w:pict>
          </mc:Fallback>
        </mc:AlternateContent>
      </w:r>
      <w:r w:rsidR="00A01E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E0FE9" wp14:editId="52453696">
                <wp:simplePos x="0" y="0"/>
                <wp:positionH relativeFrom="column">
                  <wp:posOffset>3884613</wp:posOffset>
                </wp:positionH>
                <wp:positionV relativeFrom="paragraph">
                  <wp:posOffset>1756727</wp:posOffset>
                </wp:positionV>
                <wp:extent cx="846218" cy="277495"/>
                <wp:effectExtent l="17462" t="20638" r="47943" b="28892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65943">
                          <a:off x="0" y="0"/>
                          <a:ext cx="846218" cy="277495"/>
                        </a:xfrm>
                        <a:prstGeom prst="rightArrow">
                          <a:avLst>
                            <a:gd name="adj1" fmla="val 50000"/>
                            <a:gd name="adj2" fmla="val 14095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E15EE" id="Right Arrow 3" o:spid="_x0000_s1026" type="#_x0000_t13" style="position:absolute;margin-left:305.9pt;margin-top:138.3pt;width:66.65pt;height:21.85pt;rotation:-670002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" adj="11616" fillcolor="#5b9bd5 [3204]" strokecolor="#1f4d78 [1604]" strokeweight="1pt"/>
            </w:pict>
          </mc:Fallback>
        </mc:AlternateContent>
      </w:r>
      <w:r w:rsidR="00A01E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4BFA46" wp14:editId="31CD2AD8">
                <wp:simplePos x="0" y="0"/>
                <wp:positionH relativeFrom="column">
                  <wp:posOffset>925507</wp:posOffset>
                </wp:positionH>
                <wp:positionV relativeFrom="paragraph">
                  <wp:posOffset>1755999</wp:posOffset>
                </wp:positionV>
                <wp:extent cx="691893" cy="277495"/>
                <wp:effectExtent l="16510" t="40640" r="10795" b="2984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04347">
                          <a:off x="0" y="0"/>
                          <a:ext cx="691893" cy="277495"/>
                        </a:xfrm>
                        <a:prstGeom prst="rightArrow">
                          <a:avLst>
                            <a:gd name="adj1" fmla="val 50000"/>
                            <a:gd name="adj2" fmla="val 14095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0B3FD" id="Right Arrow 4" o:spid="_x0000_s1026" type="#_x0000_t13" style="position:absolute;margin-left:72.85pt;margin-top:138.25pt;width:54.5pt;height:21.85pt;rotation:-567503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" adj="9389" fillcolor="#5b9bd5 [3204]" strokecolor="#1f4d78 [1604]" strokeweight="1pt"/>
            </w:pict>
          </mc:Fallback>
        </mc:AlternateContent>
      </w:r>
      <w:r w:rsidR="001C3286">
        <w:rPr>
          <w:noProof/>
          <w:lang w:eastAsia="en-GB"/>
        </w:rPr>
        <w:drawing>
          <wp:inline distT="0" distB="0" distL="0" distR="0" wp14:anchorId="26F16B06" wp14:editId="16A394C2">
            <wp:extent cx="3686175" cy="2073090"/>
            <wp:effectExtent l="0" t="0" r="0" b="3810"/>
            <wp:docPr id="1" name="Picture 1" descr="C:\Users\King\Downloads\IMG_20150709_150408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ng\Downloads\IMG_20150709_1504086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900" cy="207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5E" w:rsidRDefault="009A7445" w:rsidP="001C3286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15453D" wp14:editId="310E09AE">
                <wp:simplePos x="0" y="0"/>
                <wp:positionH relativeFrom="margin">
                  <wp:posOffset>1981200</wp:posOffset>
                </wp:positionH>
                <wp:positionV relativeFrom="paragraph">
                  <wp:posOffset>50800</wp:posOffset>
                </wp:positionV>
                <wp:extent cx="1609725" cy="45720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9D1" w:rsidRDefault="008619D1" w:rsidP="001C3286">
                            <w:pPr>
                              <w:spacing w:line="276" w:lineRule="auto"/>
                            </w:pPr>
                            <w:r>
                              <w:t>UP/DOWN SELECT BUTTONS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5453D" id="_x0000_s1027" type="#_x0000_t202" style="position:absolute;left:0;text-align:left;margin-left:156pt;margin-top:4pt;width:126.75pt;height:3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">
                <v:textbox>
                  <w:txbxContent>
                    <w:p w:rsidR="008619D1" w:rsidRDefault="008619D1" w:rsidP="001C3286">
                      <w:pPr>
                        <w:spacing w:line="276" w:lineRule="auto"/>
                      </w:pPr>
                      <w:r>
                        <w:t>UP/DOWN SELECT BUTTONS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1E5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2962DDC" wp14:editId="5669F5A3">
                <wp:simplePos x="0" y="0"/>
                <wp:positionH relativeFrom="margin">
                  <wp:posOffset>3943350</wp:posOffset>
                </wp:positionH>
                <wp:positionV relativeFrom="paragraph">
                  <wp:posOffset>17780</wp:posOffset>
                </wp:positionV>
                <wp:extent cx="1247775" cy="1404620"/>
                <wp:effectExtent l="0" t="0" r="28575" b="2349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9D1" w:rsidRDefault="008619D1" w:rsidP="001C3286">
                            <w:pPr>
                              <w:spacing w:line="276" w:lineRule="auto"/>
                            </w:pPr>
                            <w:r>
                              <w:t>MENU/ENTER BUTTON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962DDC" id="_x0000_s1028" type="#_x0000_t202" style="position:absolute;left:0;text-align:left;margin-left:310.5pt;margin-top:1.4pt;width:98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">
                <v:textbox style="mso-fit-shape-to-text:t">
                  <w:txbxContent>
                    <w:p w:rsidR="008619D1" w:rsidRDefault="008619D1" w:rsidP="001C3286">
                      <w:pPr>
                        <w:spacing w:line="276" w:lineRule="auto"/>
                      </w:pPr>
                      <w:r>
                        <w:t>MENU/ENTER BUTTON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A7445" w:rsidRDefault="009A7445" w:rsidP="001C3286">
      <w:pPr>
        <w:jc w:val="center"/>
        <w:rPr>
          <w:noProof/>
          <w:lang w:eastAsia="en-GB"/>
        </w:rPr>
      </w:pPr>
    </w:p>
    <w:p w:rsidR="00A01E5E" w:rsidRPr="00A01E5E" w:rsidRDefault="001C3286" w:rsidP="00A01E5E">
      <w:pPr>
        <w:jc w:val="center"/>
        <w:rPr>
          <w:noProof/>
          <w:sz w:val="40"/>
          <w:lang w:eastAsia="en-GB"/>
        </w:rPr>
      </w:pPr>
      <w:r w:rsidRPr="00A01E5E">
        <w:rPr>
          <w:noProof/>
          <w:sz w:val="40"/>
          <w:lang w:eastAsia="en-GB"/>
        </w:rPr>
        <w:t>To Freeze a Sample</w:t>
      </w:r>
      <w:r w:rsidR="009A7445">
        <w:rPr>
          <w:noProof/>
          <w:sz w:val="40"/>
          <w:lang w:eastAsia="en-GB"/>
        </w:rPr>
        <w:t>…</w:t>
      </w:r>
    </w:p>
    <w:p w:rsidR="001C3286" w:rsidRDefault="00A01E5E" w:rsidP="001C3286">
      <w:pPr>
        <w:rPr>
          <w:noProof/>
          <w:lang w:eastAsia="en-GB"/>
        </w:rPr>
      </w:pPr>
      <w:r>
        <w:rPr>
          <w:noProof/>
          <w:lang w:eastAsia="en-GB"/>
        </w:rPr>
        <w:t>(SKIP STEPS 1-5 IF MACHINE IS IN MAIN DRYING MODE, AS ABOVE)</w:t>
      </w:r>
    </w:p>
    <w:p w:rsidR="001C3286" w:rsidRPr="009A7445" w:rsidRDefault="001C3286" w:rsidP="001C3286">
      <w:pPr>
        <w:rPr>
          <w:b/>
          <w:noProof/>
          <w:u w:val="single"/>
          <w:lang w:eastAsia="en-GB"/>
        </w:rPr>
      </w:pPr>
      <w:r>
        <w:rPr>
          <w:noProof/>
          <w:lang w:eastAsia="en-GB"/>
        </w:rPr>
        <w:t xml:space="preserve">1) </w:t>
      </w:r>
      <w:r w:rsidRPr="009A7445">
        <w:rPr>
          <w:b/>
          <w:noProof/>
          <w:u w:val="single"/>
          <w:lang w:eastAsia="en-GB"/>
        </w:rPr>
        <w:t>Make sure the drain on the bottom left of the machine is closed tightly.</w:t>
      </w:r>
    </w:p>
    <w:p w:rsidR="001C3286" w:rsidRDefault="001C3286" w:rsidP="001C3286">
      <w:pPr>
        <w:rPr>
          <w:noProof/>
          <w:lang w:eastAsia="en-GB"/>
        </w:rPr>
      </w:pPr>
      <w:r>
        <w:rPr>
          <w:noProof/>
          <w:lang w:eastAsia="en-GB"/>
        </w:rPr>
        <w:t>2)</w:t>
      </w:r>
      <w:r w:rsidR="00A01E5E">
        <w:rPr>
          <w:noProof/>
          <w:lang w:eastAsia="en-GB"/>
        </w:rPr>
        <w:t xml:space="preserve"> On the console, press the </w:t>
      </w:r>
      <w:r w:rsidR="009A7445">
        <w:rPr>
          <w:noProof/>
          <w:lang w:eastAsia="en-GB"/>
        </w:rPr>
        <w:t>MODE</w:t>
      </w:r>
      <w:r w:rsidR="00A01E5E">
        <w:rPr>
          <w:noProof/>
          <w:lang w:eastAsia="en-GB"/>
        </w:rPr>
        <w:t xml:space="preserve"> button.</w:t>
      </w:r>
    </w:p>
    <w:p w:rsidR="00A01E5E" w:rsidRDefault="00A01E5E" w:rsidP="001C3286">
      <w:pPr>
        <w:rPr>
          <w:noProof/>
          <w:lang w:eastAsia="en-GB"/>
        </w:rPr>
      </w:pPr>
      <w:r>
        <w:rPr>
          <w:noProof/>
          <w:lang w:eastAsia="en-GB"/>
        </w:rPr>
        <w:t xml:space="preserve">3) Use the </w:t>
      </w:r>
      <w:r w:rsidR="009A7445">
        <w:rPr>
          <w:noProof/>
          <w:lang w:eastAsia="en-GB"/>
        </w:rPr>
        <w:t>arrows</w:t>
      </w:r>
      <w:r>
        <w:rPr>
          <w:noProof/>
          <w:lang w:eastAsia="en-GB"/>
        </w:rPr>
        <w:t xml:space="preserve"> too select the “continue with phase…” option, then press </w:t>
      </w:r>
      <w:r w:rsidR="009A7445">
        <w:rPr>
          <w:noProof/>
          <w:lang w:eastAsia="en-GB"/>
        </w:rPr>
        <w:t>ENTER</w:t>
      </w:r>
      <w:r>
        <w:rPr>
          <w:noProof/>
          <w:lang w:eastAsia="en-GB"/>
        </w:rPr>
        <w:t xml:space="preserve"> button.</w:t>
      </w:r>
    </w:p>
    <w:p w:rsidR="00A01E5E" w:rsidRDefault="00A01E5E" w:rsidP="001C3286">
      <w:pPr>
        <w:rPr>
          <w:noProof/>
          <w:lang w:eastAsia="en-GB"/>
        </w:rPr>
      </w:pPr>
      <w:r>
        <w:rPr>
          <w:noProof/>
          <w:lang w:eastAsia="en-GB"/>
        </w:rPr>
        <w:t xml:space="preserve">4) Select “warm up vacuum pump”, then press </w:t>
      </w:r>
      <w:r w:rsidR="009A7445">
        <w:rPr>
          <w:noProof/>
          <w:lang w:eastAsia="en-GB"/>
        </w:rPr>
        <w:t>ENTER</w:t>
      </w:r>
      <w:r>
        <w:rPr>
          <w:noProof/>
          <w:lang w:eastAsia="en-GB"/>
        </w:rPr>
        <w:t>. Leave the machine until the temperature reads -50</w:t>
      </w:r>
      <w:r>
        <w:rPr>
          <w:rFonts w:cs="Times New Roman"/>
          <w:noProof/>
          <w:lang w:eastAsia="en-GB"/>
        </w:rPr>
        <w:t>°</w:t>
      </w:r>
      <w:r>
        <w:rPr>
          <w:noProof/>
          <w:lang w:eastAsia="en-GB"/>
        </w:rPr>
        <w:t>C and the pressure is about 1.0 mbar, approx. 10 minutes.</w:t>
      </w:r>
    </w:p>
    <w:p w:rsidR="00A01E5E" w:rsidRDefault="00A01E5E" w:rsidP="001C3286">
      <w:pPr>
        <w:rPr>
          <w:noProof/>
          <w:lang w:eastAsia="en-GB"/>
        </w:rPr>
      </w:pPr>
      <w:r>
        <w:rPr>
          <w:noProof/>
          <w:lang w:eastAsia="en-GB"/>
        </w:rPr>
        <w:t xml:space="preserve">5) Press the </w:t>
      </w:r>
      <w:r w:rsidR="009A7445">
        <w:rPr>
          <w:noProof/>
          <w:lang w:eastAsia="en-GB"/>
        </w:rPr>
        <w:t>MODE</w:t>
      </w:r>
      <w:r>
        <w:rPr>
          <w:noProof/>
          <w:lang w:eastAsia="en-GB"/>
        </w:rPr>
        <w:t xml:space="preserve"> button, select “continue with phase…” press </w:t>
      </w:r>
      <w:r w:rsidR="009A7445">
        <w:rPr>
          <w:noProof/>
          <w:lang w:eastAsia="en-GB"/>
        </w:rPr>
        <w:t>ENTER</w:t>
      </w:r>
      <w:r>
        <w:rPr>
          <w:noProof/>
          <w:lang w:eastAsia="en-GB"/>
        </w:rPr>
        <w:t>, select “main drying”, then press</w:t>
      </w:r>
      <w:r w:rsidR="009A7445">
        <w:rPr>
          <w:noProof/>
          <w:lang w:eastAsia="en-GB"/>
        </w:rPr>
        <w:t xml:space="preserve"> ENTER</w:t>
      </w:r>
      <w:r>
        <w:rPr>
          <w:noProof/>
          <w:lang w:eastAsia="en-GB"/>
        </w:rPr>
        <w:t>.</w:t>
      </w:r>
    </w:p>
    <w:p w:rsidR="00A01E5E" w:rsidRDefault="009A7445" w:rsidP="001C3286">
      <w:pPr>
        <w:rPr>
          <w:noProof/>
          <w:lang w:eastAsia="en-GB"/>
        </w:rPr>
      </w:pPr>
      <w:r>
        <w:rPr>
          <w:noProof/>
          <w:lang w:eastAsia="en-GB"/>
        </w:rPr>
        <w:t>6) Put your fully frozen sample (use liquid nitrogen, make sure its fully frozen) on one of the adaptors, secure with a green clip, and turn the black tap ON, you will hear a hiss.</w:t>
      </w:r>
    </w:p>
    <w:p w:rsidR="009A7445" w:rsidRDefault="009A7445" w:rsidP="001C3286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7) After your sample has dried, turn the tap back up to the OFF position and unclip your sample, then take it off the machine</w:t>
      </w:r>
    </w:p>
    <w:p w:rsidR="009A7445" w:rsidRDefault="008619D1" w:rsidP="001C3286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867C627" wp14:editId="00298556">
                <wp:simplePos x="0" y="0"/>
                <wp:positionH relativeFrom="margin">
                  <wp:posOffset>714375</wp:posOffset>
                </wp:positionH>
                <wp:positionV relativeFrom="paragraph">
                  <wp:posOffset>4102735</wp:posOffset>
                </wp:positionV>
                <wp:extent cx="523875" cy="257175"/>
                <wp:effectExtent l="0" t="0" r="28575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9D1" w:rsidRDefault="008619D1" w:rsidP="008619D1">
                            <w:pPr>
                              <w:spacing w:line="276" w:lineRule="auto"/>
                            </w:pPr>
                            <w:r>
                              <w:t>OFF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C627" id="_x0000_s1029" type="#_x0000_t202" style="position:absolute;margin-left:56.25pt;margin-top:323.05pt;width:41.25pt;height:20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">
                <v:textbox>
                  <w:txbxContent>
                    <w:p w:rsidR="008619D1" w:rsidRDefault="008619D1" w:rsidP="008619D1">
                      <w:pPr>
                        <w:spacing w:line="276" w:lineRule="auto"/>
                      </w:pPr>
                      <w:r>
                        <w:t>OFF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1B0D95B" wp14:editId="388F4443">
                <wp:simplePos x="0" y="0"/>
                <wp:positionH relativeFrom="margin">
                  <wp:posOffset>4095750</wp:posOffset>
                </wp:positionH>
                <wp:positionV relativeFrom="paragraph">
                  <wp:posOffset>4093210</wp:posOffset>
                </wp:positionV>
                <wp:extent cx="523875" cy="257175"/>
                <wp:effectExtent l="0" t="0" r="28575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9D1" w:rsidRDefault="008619D1" w:rsidP="008619D1">
                            <w:pPr>
                              <w:spacing w:line="276" w:lineRule="auto"/>
                            </w:pPr>
                            <w:r>
                              <w:t>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0D95B" id="_x0000_s1030" type="#_x0000_t202" style="position:absolute;margin-left:322.5pt;margin-top:322.3pt;width:41.25pt;height:20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">
                <v:textbox>
                  <w:txbxContent>
                    <w:p w:rsidR="008619D1" w:rsidRDefault="008619D1" w:rsidP="008619D1">
                      <w:pPr>
                        <w:spacing w:line="276" w:lineRule="auto"/>
                      </w:pPr>
                      <w:r>
                        <w:t>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3A8DC3" wp14:editId="405D605C">
                <wp:simplePos x="0" y="0"/>
                <wp:positionH relativeFrom="column">
                  <wp:posOffset>3568667</wp:posOffset>
                </wp:positionH>
                <wp:positionV relativeFrom="paragraph">
                  <wp:posOffset>3304305</wp:posOffset>
                </wp:positionV>
                <wp:extent cx="1221430" cy="294005"/>
                <wp:effectExtent l="63500" t="12700" r="80645" b="23495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80083">
                          <a:off x="0" y="0"/>
                          <a:ext cx="1221430" cy="294005"/>
                        </a:xfrm>
                        <a:prstGeom prst="rightArrow">
                          <a:avLst>
                            <a:gd name="adj1" fmla="val 50000"/>
                            <a:gd name="adj2" fmla="val 14095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50575" id="Right Arrow 13" o:spid="_x0000_s1026" type="#_x0000_t13" style="position:absolute;margin-left:281pt;margin-top:260.2pt;width:96.2pt;height:23.15pt;rotation:-6903035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" adj="14271" fillcolor="#5b9bd5 [3204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468043" wp14:editId="00B37830">
                <wp:simplePos x="0" y="0"/>
                <wp:positionH relativeFrom="column">
                  <wp:posOffset>225777</wp:posOffset>
                </wp:positionH>
                <wp:positionV relativeFrom="paragraph">
                  <wp:posOffset>2987170</wp:posOffset>
                </wp:positionV>
                <wp:extent cx="1857754" cy="277495"/>
                <wp:effectExtent l="123190" t="29210" r="113665" b="18415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60284">
                          <a:off x="0" y="0"/>
                          <a:ext cx="1857754" cy="277495"/>
                        </a:xfrm>
                        <a:prstGeom prst="rightArrow">
                          <a:avLst>
                            <a:gd name="adj1" fmla="val 50000"/>
                            <a:gd name="adj2" fmla="val 14095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D2B6C" id="Right Arrow 12" o:spid="_x0000_s1026" type="#_x0000_t13" style="position:absolute;margin-left:17.8pt;margin-top:235.2pt;width:146.3pt;height:21.85pt;rotation:-5177034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" adj="17052" fillcolor="#5b9bd5 [3204]" strokecolor="#1f4d78 [1604]" strokeweight="1pt"/>
            </w:pict>
          </mc:Fallback>
        </mc:AlternateContent>
      </w:r>
      <w:r w:rsidR="009A7445">
        <w:rPr>
          <w:noProof/>
          <w:lang w:eastAsia="en-GB"/>
        </w:rPr>
        <w:t xml:space="preserve">8) </w:t>
      </w:r>
      <w:r w:rsidR="009A7445" w:rsidRPr="009A7445">
        <w:rPr>
          <w:b/>
          <w:noProof/>
          <w:u w:val="single"/>
          <w:lang w:eastAsia="en-GB"/>
        </w:rPr>
        <w:t>IF NO OTHER SAMPLES ARE ON THE MACHINE</w:t>
      </w:r>
      <w:r w:rsidR="009A7445">
        <w:rPr>
          <w:noProof/>
          <w:lang w:eastAsia="en-GB"/>
        </w:rPr>
        <w:t xml:space="preserve"> then press the MODE button, select STANDBY, and unscrew the</w:t>
      </w:r>
      <w:r>
        <w:rPr>
          <w:noProof/>
          <w:lang w:eastAsia="en-GB"/>
        </w:rPr>
        <w:t xml:space="preserve"> drain on the bottom left. (optional step)</w:t>
      </w:r>
      <w:r>
        <w:rPr>
          <w:noProof/>
          <w:lang w:eastAsia="en-GB"/>
        </w:rPr>
        <w:drawing>
          <wp:inline distT="0" distB="0" distL="0" distR="0" wp14:anchorId="001687DB" wp14:editId="7B669BCC">
            <wp:extent cx="5724525" cy="3219450"/>
            <wp:effectExtent l="0" t="0" r="9525" b="0"/>
            <wp:docPr id="11" name="Picture 11" descr="C:\Users\King\Downloads\IMG_20150709_15042453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ng\Downloads\IMG_20150709_150424530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9D1" w:rsidRDefault="008619D1" w:rsidP="001C3286">
      <w:pPr>
        <w:rPr>
          <w:noProof/>
          <w:lang w:eastAsia="en-GB"/>
        </w:rPr>
      </w:pPr>
    </w:p>
    <w:p w:rsidR="008619D1" w:rsidRDefault="008619D1" w:rsidP="008619D1">
      <w:pPr>
        <w:jc w:val="center"/>
        <w:rPr>
          <w:noProof/>
          <w:lang w:eastAsia="en-GB"/>
        </w:rPr>
      </w:pPr>
      <w:r>
        <w:rPr>
          <w:noProof/>
          <w:lang w:eastAsia="en-GB"/>
        </w:rPr>
        <w:t xml:space="preserve">FOR PROBLEMS OR MORE COMPLICATED STUFF, SEE </w:t>
      </w:r>
      <w:r w:rsidR="00507241">
        <w:rPr>
          <w:noProof/>
          <w:lang w:eastAsia="en-GB"/>
        </w:rPr>
        <w:t>CHRIS</w:t>
      </w:r>
    </w:p>
    <w:p w:rsidR="008619D1" w:rsidRPr="001C3286" w:rsidRDefault="008619D1" w:rsidP="008619D1">
      <w:pPr>
        <w:jc w:val="center"/>
        <w:rPr>
          <w:noProof/>
          <w:lang w:eastAsia="en-GB"/>
        </w:rPr>
      </w:pPr>
      <w:r w:rsidRPr="008619D1">
        <w:rPr>
          <w:noProof/>
          <w:lang w:eastAsia="en-GB"/>
        </w:rPr>
        <w:drawing>
          <wp:inline distT="0" distB="0" distL="0" distR="0" wp14:anchorId="45667C56" wp14:editId="3727EE31">
            <wp:extent cx="2790825" cy="2779881"/>
            <wp:effectExtent l="0" t="0" r="0" b="1905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26101" r="17376" b="9915"/>
                    <a:stretch/>
                  </pic:blipFill>
                  <pic:spPr bwMode="auto">
                    <a:xfrm>
                      <a:off x="0" y="0"/>
                      <a:ext cx="2804149" cy="2793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19D1" w:rsidRPr="001C3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86"/>
    <w:rsid w:val="001C3286"/>
    <w:rsid w:val="003A38B9"/>
    <w:rsid w:val="004A3A5A"/>
    <w:rsid w:val="00507241"/>
    <w:rsid w:val="008619D1"/>
    <w:rsid w:val="009A7445"/>
    <w:rsid w:val="00A01E5E"/>
    <w:rsid w:val="00FA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F18FF-1A24-4F68-8657-FDA3A831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8B9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32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286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C3286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1C03DC4F</Template>
  <TotalTime>0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Congdon, Thomas</dc:creator>
  <cp:keywords/>
  <dc:description/>
  <cp:lastModifiedBy>Biggs, Caroline</cp:lastModifiedBy>
  <cp:revision>2</cp:revision>
  <cp:lastPrinted>2015-07-09T14:48:00Z</cp:lastPrinted>
  <dcterms:created xsi:type="dcterms:W3CDTF">2017-09-11T15:00:00Z</dcterms:created>
  <dcterms:modified xsi:type="dcterms:W3CDTF">2017-09-11T15:00:00Z</dcterms:modified>
</cp:coreProperties>
</file>