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0943" w:rsidRPr="00CF0943" w:rsidRDefault="00CF0943">
      <w:pPr>
        <w:rPr>
          <w:sz w:val="24"/>
          <w:szCs w:val="24"/>
        </w:rPr>
      </w:pPr>
      <w:r w:rsidRPr="00CF0943">
        <w:rPr>
          <w:sz w:val="24"/>
          <w:szCs w:val="24"/>
        </w:rPr>
        <w:t>ROOM NUMBER:</w:t>
      </w:r>
      <w:r w:rsidR="004820D4">
        <w:rPr>
          <w:sz w:val="24"/>
          <w:szCs w:val="24"/>
        </w:rPr>
        <w:t xml:space="preserve"> MAS 1.05</w:t>
      </w:r>
    </w:p>
    <w:p w:rsidR="00CF0943" w:rsidRPr="00CF0943" w:rsidRDefault="00CF0943">
      <w:pPr>
        <w:rPr>
          <w:sz w:val="24"/>
          <w:szCs w:val="24"/>
        </w:rPr>
      </w:pPr>
    </w:p>
    <w:p w:rsidR="00CF0943" w:rsidRDefault="002F43FE" w:rsidP="00CF0943">
      <w:pPr>
        <w:rPr>
          <w:sz w:val="24"/>
          <w:szCs w:val="24"/>
        </w:rPr>
      </w:pPr>
      <w:r w:rsidRPr="00CF0943">
        <w:rPr>
          <w:sz w:val="24"/>
          <w:szCs w:val="24"/>
        </w:rPr>
        <w:t>THIS ITEM MUST BE LEFT</w:t>
      </w:r>
    </w:p>
    <w:p w:rsidR="002F43FE" w:rsidRPr="00D2634F" w:rsidRDefault="002F43FE" w:rsidP="00CF0943">
      <w:pPr>
        <w:jc w:val="center"/>
        <w:rPr>
          <w:rFonts w:ascii="Arial Black" w:hAnsi="Arial Black"/>
          <w:sz w:val="200"/>
          <w:szCs w:val="200"/>
        </w:rPr>
      </w:pPr>
      <w:r w:rsidRPr="00D2634F">
        <w:rPr>
          <w:rFonts w:ascii="Arial Black" w:hAnsi="Arial Black"/>
          <w:sz w:val="200"/>
          <w:szCs w:val="200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2F43FE" w:rsidRPr="00CF0943" w:rsidTr="005024F5">
        <w:tc>
          <w:tcPr>
            <w:tcW w:w="2254" w:type="dxa"/>
          </w:tcPr>
          <w:p w:rsidR="002F43FE" w:rsidRPr="00CF0943" w:rsidRDefault="002F43FE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DESCRIPTION:</w:t>
            </w:r>
          </w:p>
        </w:tc>
        <w:tc>
          <w:tcPr>
            <w:tcW w:w="6762" w:type="dxa"/>
          </w:tcPr>
          <w:p w:rsidR="002F43FE" w:rsidRPr="00CF0943" w:rsidRDefault="005D7D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MilliQ</w:t>
            </w:r>
            <w:proofErr w:type="spellEnd"/>
            <w:r>
              <w:rPr>
                <w:sz w:val="24"/>
                <w:szCs w:val="24"/>
              </w:rPr>
              <w:t xml:space="preserve"> water purifier 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2F43FE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BRIEF OVERVIEW OF THE HAZARDS ASSOCIATED WITH THIS ITEM.</w:t>
            </w:r>
          </w:p>
        </w:tc>
        <w:tc>
          <w:tcPr>
            <w:tcW w:w="6762" w:type="dxa"/>
          </w:tcPr>
          <w:p w:rsidR="002F43FE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Contains </w:t>
            </w:r>
            <w:r w:rsidR="005D7DC7">
              <w:rPr>
                <w:sz w:val="24"/>
                <w:szCs w:val="24"/>
              </w:rPr>
              <w:t>water.</w:t>
            </w:r>
          </w:p>
          <w:p w:rsidR="005D7DC7" w:rsidRDefault="005D7D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Water may leak, overflow directed down sink to minimise risks.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WHICH SUPPLIES ARE CRITICAL?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Electricity </w:t>
            </w:r>
            <w:r w:rsidR="005D7DC7">
              <w:rPr>
                <w:sz w:val="24"/>
                <w:szCs w:val="24"/>
              </w:rPr>
              <w:t>and water</w:t>
            </w: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WHAT WILL HAPPEN IF SUPPLIES ARE CUT OFF OR INTERRUPTED?</w:t>
            </w:r>
          </w:p>
        </w:tc>
        <w:tc>
          <w:tcPr>
            <w:tcW w:w="6762" w:type="dxa"/>
          </w:tcPr>
          <w:p w:rsidR="00CF0943" w:rsidRPr="00CF0943" w:rsidRDefault="00DF29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Machine will generate warning signals. Will not cause long-term damage.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IS ANYONE COMING TO CHECK ON THIS ITEM DURING THE SHUTDOWN PERIOD?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ITEM LISTED ON THE ROOM DOOR?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  <w:tr w:rsidR="00CF0943" w:rsidRPr="00CF0943" w:rsidTr="00885243">
        <w:tc>
          <w:tcPr>
            <w:tcW w:w="2254" w:type="dxa"/>
          </w:tcPr>
          <w:p w:rsidR="00CF0943" w:rsidRPr="00CF0943" w:rsidRDefault="00CF0943">
            <w:pPr>
              <w:rPr>
                <w:sz w:val="24"/>
                <w:szCs w:val="24"/>
              </w:rPr>
            </w:pPr>
            <w:r w:rsidRPr="00CF0943">
              <w:rPr>
                <w:sz w:val="24"/>
                <w:szCs w:val="24"/>
              </w:rPr>
              <w:t>EMERGENCY CONTACTS KNOW WHAT TO DO IF CALLED?</w:t>
            </w:r>
          </w:p>
        </w:tc>
        <w:tc>
          <w:tcPr>
            <w:tcW w:w="6762" w:type="dxa"/>
          </w:tcPr>
          <w:p w:rsidR="00CF0943" w:rsidRPr="00CF0943" w:rsidRDefault="00E60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  <w:p w:rsidR="00CF0943" w:rsidRPr="00CF0943" w:rsidRDefault="00CF0943">
            <w:pPr>
              <w:rPr>
                <w:sz w:val="24"/>
                <w:szCs w:val="24"/>
              </w:rPr>
            </w:pPr>
          </w:p>
        </w:tc>
      </w:tr>
    </w:tbl>
    <w:p w:rsidR="002F43FE" w:rsidRDefault="002F43FE"/>
    <w:sectPr w:rsidR="002F43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3FE"/>
    <w:rsid w:val="002F43FE"/>
    <w:rsid w:val="004820D4"/>
    <w:rsid w:val="00517D21"/>
    <w:rsid w:val="005D7DC7"/>
    <w:rsid w:val="00972E7C"/>
    <w:rsid w:val="009F4B89"/>
    <w:rsid w:val="00AF2C60"/>
    <w:rsid w:val="00CF0943"/>
    <w:rsid w:val="00D2634F"/>
    <w:rsid w:val="00DF299B"/>
    <w:rsid w:val="00E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3A79E8-1210-46E6-B7CD-C68B72EBA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4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26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3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74E2E323</Template>
  <TotalTime>0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Jenkins, Robert</dc:creator>
  <cp:keywords/>
  <dc:description/>
  <cp:lastModifiedBy>Biggs, Caroline</cp:lastModifiedBy>
  <cp:revision>2</cp:revision>
  <cp:lastPrinted>2016-12-21T13:54:00Z</cp:lastPrinted>
  <dcterms:created xsi:type="dcterms:W3CDTF">2016-12-21T13:56:00Z</dcterms:created>
  <dcterms:modified xsi:type="dcterms:W3CDTF">2016-12-21T13:56:00Z</dcterms:modified>
</cp:coreProperties>
</file>