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33ECE" w14:textId="77777777" w:rsidR="005E02F4" w:rsidRDefault="005E02F4" w:rsidP="00F674A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</w:p>
    <w:p w14:paraId="6ECF3E92" w14:textId="77777777" w:rsidR="005E02F4" w:rsidRDefault="005E02F4" w:rsidP="00F674A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</w:p>
    <w:p w14:paraId="0AD5DAC1" w14:textId="0F0285AF" w:rsidR="00947C31" w:rsidRPr="008D278B" w:rsidRDefault="007B1597" w:rsidP="00F674A0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Ramsay Memor</w:t>
      </w:r>
      <w:r w:rsidR="005E02F4">
        <w:rPr>
          <w:rFonts w:asciiTheme="minorHAnsi" w:hAnsiTheme="minorHAnsi" w:cs="Arial"/>
        </w:rPr>
        <w:t>i</w:t>
      </w:r>
      <w:r>
        <w:rPr>
          <w:rFonts w:asciiTheme="minorHAnsi" w:hAnsiTheme="minorHAnsi" w:cs="Arial"/>
        </w:rPr>
        <w:t xml:space="preserve">al Trust </w:t>
      </w:r>
      <w:r w:rsidR="00A0555E">
        <w:rPr>
          <w:rFonts w:asciiTheme="minorHAnsi" w:hAnsiTheme="minorHAnsi" w:cs="Arial"/>
        </w:rPr>
        <w:t>Fellowship</w:t>
      </w:r>
    </w:p>
    <w:p w14:paraId="06FAC5FF" w14:textId="7001FD58" w:rsidR="00947C31" w:rsidRPr="00055F56" w:rsidRDefault="00055F56" w:rsidP="00055F56">
      <w:pPr>
        <w:pStyle w:val="Titl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outlineLvl w:val="0"/>
        <w:rPr>
          <w:rFonts w:asciiTheme="minorHAnsi" w:hAnsiTheme="minorHAnsi" w:cs="Arial"/>
          <w:szCs w:val="24"/>
        </w:rPr>
      </w:pPr>
      <w:r>
        <w:rPr>
          <w:rFonts w:asciiTheme="minorHAnsi" w:hAnsiTheme="minorHAnsi" w:cs="Arial"/>
        </w:rPr>
        <w:t>Internal Expression of Interest</w:t>
      </w:r>
    </w:p>
    <w:tbl>
      <w:tblPr>
        <w:tblStyle w:val="PlainTable3"/>
        <w:tblW w:w="0" w:type="auto"/>
        <w:tblLook w:val="04A0" w:firstRow="1" w:lastRow="0" w:firstColumn="1" w:lastColumn="0" w:noHBand="0" w:noVBand="1"/>
      </w:tblPr>
      <w:tblGrid>
        <w:gridCol w:w="9029"/>
      </w:tblGrid>
      <w:tr w:rsidR="00F24CD4" w:rsidRPr="00CC44EC" w14:paraId="2545B1D6" w14:textId="77777777" w:rsidTr="008C5F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29" w:type="dxa"/>
            <w:tcBorders>
              <w:bottom w:val="single" w:sz="4" w:space="0" w:color="auto"/>
            </w:tcBorders>
          </w:tcPr>
          <w:p w14:paraId="5D8A7F62" w14:textId="77777777" w:rsidR="00F24CD4" w:rsidRPr="008D278B" w:rsidRDefault="00F24CD4" w:rsidP="008C5FA9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ab/>
            </w:r>
          </w:p>
        </w:tc>
      </w:tr>
      <w:tr w:rsidR="00F24CD4" w:rsidRPr="00CC44EC" w14:paraId="6AF526B9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3368" w14:textId="377C8382" w:rsidR="00F24CD4" w:rsidRPr="008D278B" w:rsidRDefault="00055F56" w:rsidP="00055F56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applicant </w:t>
            </w:r>
            <w:r w:rsidR="00D40517" w:rsidRPr="008D278B">
              <w:rPr>
                <w:rFonts w:asciiTheme="minorHAnsi" w:hAnsiTheme="minorHAnsi" w:cs="Arial"/>
                <w:sz w:val="22"/>
                <w:szCs w:val="22"/>
              </w:rPr>
              <w:t>Name</w:t>
            </w:r>
            <w:r w:rsidR="008C5FA9" w:rsidRPr="008D278B">
              <w:rPr>
                <w:rFonts w:asciiTheme="minorHAnsi" w:hAnsiTheme="minorHAnsi" w:cs="Arial"/>
                <w:sz w:val="22"/>
                <w:szCs w:val="22"/>
              </w:rPr>
              <w:t>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04023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8C5FA9" w:rsidRPr="00CC44EC" w14:paraId="52770077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707B" w14:textId="7956E2D7" w:rsidR="008C5FA9" w:rsidRPr="008D278B" w:rsidRDefault="00055F56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Institution: </w:t>
            </w:r>
          </w:p>
        </w:tc>
      </w:tr>
      <w:tr w:rsidR="00F24CD4" w:rsidRPr="00CC44EC" w14:paraId="1DDA747F" w14:textId="77777777" w:rsidTr="008C5F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9B0A5" w14:textId="77777777" w:rsidR="00F24CD4" w:rsidRPr="008D278B" w:rsidRDefault="00F24CD4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Email: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  <w:tr w:rsidR="00F24CD4" w:rsidRPr="00CC44EC" w14:paraId="73CC4B35" w14:textId="77777777" w:rsidTr="008C5FA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3FBB5" w14:textId="77777777" w:rsidR="00F24CD4" w:rsidRPr="008D278B" w:rsidRDefault="00F24CD4" w:rsidP="008C5FA9">
            <w:pPr>
              <w:rPr>
                <w:rFonts w:asciiTheme="minorHAnsi" w:hAnsiTheme="minorHAnsi" w:cs="Arial"/>
                <w:caps w:val="0"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sz w:val="22"/>
                <w:szCs w:val="22"/>
              </w:rPr>
              <w:t>Job Title:</w:t>
            </w:r>
            <w:r w:rsidR="00256436" w:rsidRPr="008D278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</w:tr>
    </w:tbl>
    <w:p w14:paraId="6816E94F" w14:textId="77777777" w:rsidR="00A3432A" w:rsidRPr="008D278B" w:rsidRDefault="00A3432A" w:rsidP="00E419F1">
      <w:pPr>
        <w:rPr>
          <w:rFonts w:asciiTheme="minorHAnsi" w:hAnsiTheme="minorHAnsi" w:cs="Arial"/>
          <w:b/>
          <w:sz w:val="22"/>
          <w:szCs w:val="22"/>
        </w:rPr>
      </w:pPr>
    </w:p>
    <w:p w14:paraId="52015B62" w14:textId="77777777" w:rsidR="00A3432A" w:rsidRPr="008D278B" w:rsidRDefault="00A3432A" w:rsidP="00E419F1">
      <w:pPr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614BEA" w:rsidRPr="00CC44EC" w14:paraId="5271DBB2" w14:textId="77777777" w:rsidTr="008C5FA9">
        <w:tc>
          <w:tcPr>
            <w:tcW w:w="9019" w:type="dxa"/>
            <w:shd w:val="clear" w:color="auto" w:fill="D9D9D9" w:themeFill="background1" w:themeFillShade="D9"/>
          </w:tcPr>
          <w:p w14:paraId="191B96B8" w14:textId="77777777" w:rsidR="00614BEA" w:rsidRPr="008D278B" w:rsidRDefault="00614BEA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PROJECT TITLE</w:t>
            </w:r>
          </w:p>
        </w:tc>
      </w:tr>
      <w:tr w:rsidR="00614BEA" w:rsidRPr="00CC44EC" w14:paraId="005DE08B" w14:textId="77777777" w:rsidTr="008C5FA9">
        <w:tc>
          <w:tcPr>
            <w:tcW w:w="9019" w:type="dxa"/>
          </w:tcPr>
          <w:p w14:paraId="7506271C" w14:textId="517AD557" w:rsidR="00614BEA" w:rsidRPr="008D278B" w:rsidRDefault="00C13B60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</w:p>
          <w:p w14:paraId="08174926" w14:textId="77777777" w:rsidR="00EF4C35" w:rsidRPr="008D278B" w:rsidRDefault="00EF4C35" w:rsidP="00E419F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</w:tbl>
    <w:p w14:paraId="2C7BEEA4" w14:textId="77777777" w:rsidR="00A3432A" w:rsidRPr="008D278B" w:rsidRDefault="00A3432A" w:rsidP="00A3432A">
      <w:pPr>
        <w:rPr>
          <w:rFonts w:asciiTheme="minorHAnsi" w:hAnsiTheme="minorHAnsi" w:cs="Arial"/>
          <w:b/>
          <w:sz w:val="22"/>
          <w:szCs w:val="22"/>
        </w:rPr>
      </w:pPr>
    </w:p>
    <w:p w14:paraId="297EE19F" w14:textId="77777777" w:rsidR="005C09DF" w:rsidRPr="008D278B" w:rsidRDefault="005C09DF" w:rsidP="00B77647">
      <w:pPr>
        <w:rPr>
          <w:rFonts w:asciiTheme="minorHAnsi" w:hAnsiTheme="minorHAnsi" w:cs="Arial"/>
          <w:sz w:val="22"/>
          <w:szCs w:val="22"/>
        </w:rPr>
      </w:pPr>
    </w:p>
    <w:p w14:paraId="1311814A" w14:textId="5BC4A92D" w:rsidR="003E332B" w:rsidRPr="008D278B" w:rsidRDefault="003E332B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b/>
          <w:sz w:val="22"/>
          <w:szCs w:val="22"/>
          <w:u w:val="single"/>
        </w:rPr>
      </w:pPr>
      <w:r w:rsidRPr="008D278B">
        <w:rPr>
          <w:rFonts w:asciiTheme="minorHAnsi" w:hAnsiTheme="minorHAnsi" w:cs="Arial"/>
          <w:b/>
          <w:sz w:val="22"/>
          <w:szCs w:val="22"/>
          <w:u w:val="single"/>
        </w:rPr>
        <w:t xml:space="preserve">Project Outline </w:t>
      </w:r>
      <w:r w:rsidR="00E15948">
        <w:rPr>
          <w:rFonts w:asciiTheme="minorHAnsi" w:hAnsiTheme="minorHAnsi" w:cs="Arial"/>
          <w:sz w:val="22"/>
          <w:szCs w:val="22"/>
          <w:u w:val="single"/>
        </w:rPr>
        <w:t>(1000</w:t>
      </w:r>
      <w:r w:rsidRPr="008D278B">
        <w:rPr>
          <w:rFonts w:asciiTheme="minorHAnsi" w:hAnsiTheme="minorHAnsi" w:cs="Arial"/>
          <w:sz w:val="22"/>
          <w:szCs w:val="22"/>
          <w:u w:val="single"/>
        </w:rPr>
        <w:t xml:space="preserve"> words maximum)</w:t>
      </w:r>
    </w:p>
    <w:p w14:paraId="21999D2C" w14:textId="77777777" w:rsidR="003E332B" w:rsidRPr="008D278B" w:rsidRDefault="003E332B" w:rsidP="00B77647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9"/>
      </w:tblGrid>
      <w:tr w:rsidR="005C09DF" w:rsidRPr="00CC44EC" w14:paraId="3E73ED61" w14:textId="77777777" w:rsidTr="00B236A5">
        <w:tc>
          <w:tcPr>
            <w:tcW w:w="9019" w:type="dxa"/>
          </w:tcPr>
          <w:p w14:paraId="751B8B7F" w14:textId="27303F37" w:rsidR="00C775D5" w:rsidRDefault="003E332B" w:rsidP="00C775D5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54100BD8" w14:textId="30D57032" w:rsidR="00C775D5" w:rsidRPr="00C775D5" w:rsidRDefault="00C775D5" w:rsidP="005C09DF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softHyphen/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Research ques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tions, objectives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/themes/framework/methods, including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 </w:t>
            </w:r>
            <w:r w:rsidRPr="008D278B">
              <w:rPr>
                <w:rFonts w:asciiTheme="minorHAnsi" w:hAnsiTheme="minorHAnsi" w:cs="Arial"/>
                <w:b/>
                <w:sz w:val="22"/>
                <w:szCs w:val="22"/>
              </w:rPr>
              <w:t>elements of inter-disciplinarity if relevant</w:t>
            </w:r>
          </w:p>
          <w:p w14:paraId="1373FC22" w14:textId="602DBBFE" w:rsidR="00D40517" w:rsidRPr="008D278B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 xml:space="preserve">Demonstrate broad knowledge of the area of interest, and offer a compelling vision for the excellence and importance of the proposed research or innovation. </w:t>
            </w:r>
          </w:p>
          <w:p w14:paraId="7F555805" w14:textId="48FE4027" w:rsidR="00B236A5" w:rsidRDefault="00E15948" w:rsidP="00D40517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-How you will t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ake advantage of the long-term and flexible support offered, justify how the proposal would have wider influence in the field</w:t>
            </w:r>
            <w:r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5D37657B" w14:textId="414E269C" w:rsidR="00E15948" w:rsidRDefault="00E15948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</w:t>
            </w:r>
            <w:r w:rsidRPr="00E15948">
              <w:rPr>
                <w:rFonts w:asciiTheme="minorHAnsi" w:hAnsiTheme="minorHAnsi" w:cs="Arial"/>
                <w:b/>
                <w:sz w:val="22"/>
                <w:szCs w:val="22"/>
              </w:rPr>
              <w:t>Demonstrate the suitabili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>ty of the Department of Chemistry</w:t>
            </w:r>
            <w:r w:rsidR="00891977">
              <w:rPr>
                <w:rFonts w:asciiTheme="minorHAnsi" w:hAnsiTheme="minorHAnsi" w:cs="Arial"/>
                <w:b/>
                <w:sz w:val="22"/>
                <w:szCs w:val="22"/>
              </w:rPr>
              <w:t xml:space="preserve"> and the University of Warwick</w:t>
            </w:r>
            <w:r w:rsidR="00C775D5">
              <w:rPr>
                <w:rFonts w:asciiTheme="minorHAnsi" w:hAnsiTheme="minorHAnsi" w:cs="Arial"/>
                <w:b/>
                <w:sz w:val="22"/>
                <w:szCs w:val="22"/>
              </w:rPr>
              <w:t xml:space="preserve"> for your</w:t>
            </w:r>
            <w:r w:rsidR="00E53ACC">
              <w:rPr>
                <w:rFonts w:asciiTheme="minorHAnsi" w:hAnsiTheme="minorHAnsi" w:cs="Arial"/>
                <w:b/>
                <w:sz w:val="22"/>
                <w:szCs w:val="22"/>
              </w:rPr>
              <w:t xml:space="preserve"> research.</w:t>
            </w:r>
          </w:p>
          <w:p w14:paraId="6E2BF3AE" w14:textId="1F5D6DE8" w:rsidR="00E53ACC" w:rsidRPr="008D278B" w:rsidRDefault="00E53ACC" w:rsidP="00E15948">
            <w:pPr>
              <w:pBdr>
                <w:top w:val="single" w:sz="4" w:space="1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hd w:val="clear" w:color="auto" w:fill="D9D9D9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-If successful what impact will your research have in 5-10 years from now?</w:t>
            </w:r>
          </w:p>
          <w:p w14:paraId="6FEFBA06" w14:textId="77777777" w:rsidR="00887D3E" w:rsidRPr="008D278B" w:rsidRDefault="00887D3E" w:rsidP="00B7764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36D585BD" w14:textId="5CCAA161" w:rsidR="00FC60DB" w:rsidRPr="00732081" w:rsidRDefault="00FC60DB" w:rsidP="00B7764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21A7D3C5" w14:textId="09DC64B8" w:rsidR="005E02F4" w:rsidRPr="008D278B" w:rsidRDefault="005E02F4" w:rsidP="00B77647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DD72EC2" w14:textId="77777777" w:rsidR="003E2332" w:rsidRPr="00732081" w:rsidRDefault="003E233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26248EDD" w14:textId="77777777" w:rsidR="005D03F2" w:rsidRPr="00732081" w:rsidRDefault="005D03F2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2D54B55" w14:textId="1DD0E405" w:rsidR="007B5491" w:rsidRPr="00732081" w:rsidRDefault="00C775D5" w:rsidP="003E332B">
      <w:pPr>
        <w:pStyle w:val="ListParagraph"/>
        <w:numPr>
          <w:ilvl w:val="0"/>
          <w:numId w:val="7"/>
        </w:numPr>
        <w:rPr>
          <w:rFonts w:asciiTheme="minorHAnsi" w:hAnsiTheme="minorHAnsi" w:cs="Arial"/>
          <w:sz w:val="22"/>
          <w:szCs w:val="22"/>
        </w:rPr>
      </w:pPr>
      <w:r w:rsidRPr="00C775D5">
        <w:rPr>
          <w:rFonts w:asciiTheme="minorHAnsi" w:hAnsiTheme="minorHAnsi" w:cs="Arial"/>
          <w:b/>
          <w:sz w:val="22"/>
          <w:szCs w:val="22"/>
          <w:u w:val="single"/>
        </w:rPr>
        <w:t>Personal development</w:t>
      </w:r>
      <w:r w:rsidR="005D03F2" w:rsidRPr="00732081">
        <w:rPr>
          <w:rFonts w:asciiTheme="minorHAnsi" w:hAnsiTheme="minorHAnsi" w:cs="Arial"/>
          <w:sz w:val="22"/>
          <w:szCs w:val="22"/>
          <w:u w:val="single"/>
        </w:rPr>
        <w:t xml:space="preserve"> (500 words maximum)</w:t>
      </w:r>
    </w:p>
    <w:p w14:paraId="2BA4D5A1" w14:textId="77777777" w:rsidR="0013348B" w:rsidRPr="00732081" w:rsidRDefault="0013348B" w:rsidP="0013348B">
      <w:pPr>
        <w:pStyle w:val="ListParagraph"/>
        <w:rPr>
          <w:rFonts w:asciiTheme="minorHAnsi" w:hAnsiTheme="minorHAnsi" w:cs="Arial"/>
          <w:sz w:val="22"/>
          <w:szCs w:val="22"/>
        </w:rPr>
      </w:pPr>
    </w:p>
    <w:p w14:paraId="3BB7D50B" w14:textId="77777777" w:rsidR="007B5491" w:rsidRPr="00732081" w:rsidRDefault="007B5491" w:rsidP="007B5491">
      <w:pPr>
        <w:pStyle w:val="ListParagraph"/>
        <w:rPr>
          <w:rFonts w:asciiTheme="minorHAnsi" w:hAnsiTheme="minorHAnsi" w:cs="Arial"/>
          <w:sz w:val="22"/>
          <w:szCs w:val="22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24"/>
      </w:tblGrid>
      <w:tr w:rsidR="007B5491" w:rsidRPr="00CC44EC" w14:paraId="25ACEBB4" w14:textId="77777777" w:rsidTr="005D03F2">
        <w:tc>
          <w:tcPr>
            <w:tcW w:w="9024" w:type="dxa"/>
            <w:shd w:val="clear" w:color="auto" w:fill="D9D9D9" w:themeFill="background1" w:themeFillShade="D9"/>
          </w:tcPr>
          <w:p w14:paraId="40DCD2BF" w14:textId="1F47F6A7" w:rsidR="002E4E0A" w:rsidRDefault="002E4E0A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D278B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Please outline:</w:t>
            </w:r>
          </w:p>
          <w:p w14:paraId="46C2E977" w14:textId="7EC41CF0" w:rsidR="005D03F2" w:rsidRPr="00732081" w:rsidRDefault="007B5491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 and propose opportunities for your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own development as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an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impactful and influentia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l research or innovation leader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. This could include time for work in other environments, international links etc., development of new skills (e.g.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in industry,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in policy impact or commercialisation)</w:t>
            </w:r>
          </w:p>
          <w:p w14:paraId="6F723F60" w14:textId="144F2FB8" w:rsidR="007B5491" w:rsidRDefault="005D03F2" w:rsidP="007B5491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32081">
              <w:rPr>
                <w:rFonts w:asciiTheme="minorHAnsi" w:hAnsiTheme="minorHAnsi" w:cs="Arial"/>
                <w:b/>
                <w:sz w:val="22"/>
                <w:szCs w:val="22"/>
              </w:rPr>
              <w:t xml:space="preserve">- 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Identify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opportunities to access career develop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ment support, e.g.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 xml:space="preserve"> profess</w:t>
            </w:r>
            <w:r w:rsidR="006645E1">
              <w:rPr>
                <w:rFonts w:asciiTheme="minorHAnsi" w:hAnsiTheme="minorHAnsi" w:cs="Arial"/>
                <w:b/>
                <w:sz w:val="22"/>
                <w:szCs w:val="22"/>
              </w:rPr>
              <w:t xml:space="preserve">ional training and development </w:t>
            </w:r>
            <w:r w:rsidR="002E4E0A" w:rsidRPr="002E4E0A">
              <w:rPr>
                <w:rFonts w:asciiTheme="minorHAnsi" w:hAnsiTheme="minorHAnsi" w:cs="Arial"/>
                <w:b/>
                <w:sz w:val="22"/>
                <w:szCs w:val="22"/>
              </w:rPr>
              <w:t>that will underpin their future career ambitions and learning. A clear programme of skills development is an essential component of this training fellowship</w:t>
            </w:r>
            <w:r w:rsidR="002E4E0A">
              <w:rPr>
                <w:rFonts w:asciiTheme="minorHAnsi" w:hAnsiTheme="minorHAnsi" w:cs="Arial"/>
                <w:b/>
                <w:sz w:val="22"/>
                <w:szCs w:val="22"/>
              </w:rPr>
              <w:t>.</w:t>
            </w:r>
          </w:p>
          <w:p w14:paraId="21250E93" w14:textId="188BC796" w:rsidR="005D03F2" w:rsidRPr="00732081" w:rsidRDefault="002E4E0A" w:rsidP="002E4E0A">
            <w:pPr>
              <w:pStyle w:val="ListParagraph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 xml:space="preserve">- Nominate a mentor in the Department </w:t>
            </w:r>
            <w:r w:rsidR="00EA4BA9">
              <w:rPr>
                <w:rFonts w:asciiTheme="minorHAnsi" w:hAnsiTheme="minorHAnsi" w:cs="Arial"/>
                <w:b/>
                <w:sz w:val="22"/>
                <w:szCs w:val="22"/>
              </w:rPr>
              <w:t>of Chemistry to support your future development</w:t>
            </w:r>
          </w:p>
        </w:tc>
      </w:tr>
      <w:tr w:rsidR="007B5491" w:rsidRPr="00CC44EC" w14:paraId="67E840A8" w14:textId="77777777" w:rsidTr="007B5491">
        <w:tc>
          <w:tcPr>
            <w:tcW w:w="9024" w:type="dxa"/>
          </w:tcPr>
          <w:p w14:paraId="2AC3E1D1" w14:textId="77777777" w:rsidR="007B5491" w:rsidRDefault="007B5491" w:rsidP="007B5491">
            <w:pPr>
              <w:pStyle w:val="ListParagraph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  <w:p w14:paraId="45748841" w14:textId="77777777" w:rsidR="00B639FB" w:rsidRPr="00732081" w:rsidRDefault="00B639FB" w:rsidP="007B5491">
            <w:pPr>
              <w:pStyle w:val="ListParagraph"/>
              <w:ind w:left="0"/>
              <w:rPr>
                <w:rFonts w:asciiTheme="minorHAnsi" w:hAnsiTheme="minorHAnsi" w:cs="Arial"/>
                <w:sz w:val="22"/>
                <w:szCs w:val="22"/>
              </w:rPr>
            </w:pPr>
            <w:bookmarkStart w:id="0" w:name="_GoBack"/>
            <w:bookmarkEnd w:id="0"/>
          </w:p>
          <w:p w14:paraId="7411BF63" w14:textId="6E6388A9" w:rsidR="005D03F2" w:rsidRPr="00732081" w:rsidRDefault="005D03F2" w:rsidP="007B5491">
            <w:pPr>
              <w:pStyle w:val="ListParagraph"/>
              <w:ind w:left="0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0506CD76" w14:textId="546F8922" w:rsidR="001A26D5" w:rsidRPr="00732081" w:rsidRDefault="001A26D5" w:rsidP="006A39D1">
      <w:pPr>
        <w:rPr>
          <w:rFonts w:asciiTheme="minorHAnsi" w:hAnsiTheme="minorHAnsi" w:cs="Arial"/>
          <w:sz w:val="22"/>
          <w:szCs w:val="22"/>
        </w:rPr>
      </w:pPr>
    </w:p>
    <w:sectPr w:rsidR="001A26D5" w:rsidRPr="00732081" w:rsidSect="00F66A77">
      <w:headerReference w:type="default" r:id="rId8"/>
      <w:footerReference w:type="even" r:id="rId9"/>
      <w:footerReference w:type="default" r:id="rId10"/>
      <w:pgSz w:w="11909" w:h="16834" w:code="9"/>
      <w:pgMar w:top="1440" w:right="1440" w:bottom="1440" w:left="1440" w:header="709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61A787" w14:textId="77777777" w:rsidR="00B95F4C" w:rsidRDefault="00B95F4C">
      <w:r>
        <w:separator/>
      </w:r>
    </w:p>
  </w:endnote>
  <w:endnote w:type="continuationSeparator" w:id="0">
    <w:p w14:paraId="40C15C3B" w14:textId="77777777" w:rsidR="00B95F4C" w:rsidRDefault="00B95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10E6E7" w14:textId="77777777" w:rsidR="00EA0E6A" w:rsidRDefault="00EA0E6A" w:rsidP="00BC70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B76F5DF" w14:textId="77777777" w:rsidR="00EA0E6A" w:rsidRDefault="00EA0E6A" w:rsidP="00E3190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F69B60" w14:textId="60908A22" w:rsidR="00EA0E6A" w:rsidRPr="00E31901" w:rsidRDefault="00EA0E6A" w:rsidP="00BC701B">
    <w:pPr>
      <w:pStyle w:val="Footer"/>
      <w:framePr w:wrap="around" w:vAnchor="text" w:hAnchor="margin" w:xAlign="right" w:y="1"/>
      <w:rPr>
        <w:rStyle w:val="PageNumber"/>
        <w:rFonts w:ascii="Century Gothic" w:hAnsi="Century Gothic"/>
        <w:szCs w:val="24"/>
      </w:rPr>
    </w:pPr>
    <w:r w:rsidRPr="00E31901">
      <w:rPr>
        <w:rStyle w:val="PageNumber"/>
        <w:rFonts w:ascii="Century Gothic" w:hAnsi="Century Gothic"/>
        <w:szCs w:val="24"/>
      </w:rPr>
      <w:fldChar w:fldCharType="begin"/>
    </w:r>
    <w:r w:rsidRPr="00E31901">
      <w:rPr>
        <w:rStyle w:val="PageNumber"/>
        <w:rFonts w:ascii="Century Gothic" w:hAnsi="Century Gothic"/>
        <w:szCs w:val="24"/>
      </w:rPr>
      <w:instrText xml:space="preserve">PAGE  </w:instrText>
    </w:r>
    <w:r w:rsidRPr="00E31901">
      <w:rPr>
        <w:rStyle w:val="PageNumber"/>
        <w:rFonts w:ascii="Century Gothic" w:hAnsi="Century Gothic"/>
        <w:szCs w:val="24"/>
      </w:rPr>
      <w:fldChar w:fldCharType="separate"/>
    </w:r>
    <w:r w:rsidR="005E02F4">
      <w:rPr>
        <w:rStyle w:val="PageNumber"/>
        <w:rFonts w:ascii="Century Gothic" w:hAnsi="Century Gothic"/>
        <w:noProof/>
        <w:szCs w:val="24"/>
      </w:rPr>
      <w:t>1</w:t>
    </w:r>
    <w:r w:rsidRPr="00E31901">
      <w:rPr>
        <w:rStyle w:val="PageNumber"/>
        <w:rFonts w:ascii="Century Gothic" w:hAnsi="Century Gothic"/>
        <w:szCs w:val="24"/>
      </w:rPr>
      <w:fldChar w:fldCharType="end"/>
    </w:r>
  </w:p>
  <w:p w14:paraId="67B37D67" w14:textId="77777777" w:rsidR="00EA0E6A" w:rsidRPr="001F7D9A" w:rsidRDefault="00EA0E6A" w:rsidP="00D40517">
    <w:pPr>
      <w:pStyle w:val="Footer"/>
      <w:ind w:right="360"/>
      <w:rPr>
        <w:rFonts w:ascii="Century Gothic" w:hAnsi="Century Gothic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E31958" w14:textId="77777777" w:rsidR="00B95F4C" w:rsidRDefault="00B95F4C">
      <w:r>
        <w:separator/>
      </w:r>
    </w:p>
  </w:footnote>
  <w:footnote w:type="continuationSeparator" w:id="0">
    <w:p w14:paraId="289E5530" w14:textId="77777777" w:rsidR="00B95F4C" w:rsidRDefault="00B95F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F3621" w14:textId="4D790AAE" w:rsidR="005E02F4" w:rsidRDefault="005E02F4">
    <w:pPr>
      <w:pStyle w:val="Header"/>
    </w:pPr>
    <w:r w:rsidRPr="00456241">
      <w:rPr>
        <w:noProof/>
      </w:rPr>
      <w:drawing>
        <wp:anchor distT="0" distB="0" distL="114300" distR="114300" simplePos="0" relativeHeight="251659264" behindDoc="0" locked="0" layoutInCell="1" allowOverlap="1" wp14:anchorId="307BD25C" wp14:editId="08EFB740">
          <wp:simplePos x="0" y="0"/>
          <wp:positionH relativeFrom="page">
            <wp:posOffset>-50800</wp:posOffset>
          </wp:positionH>
          <wp:positionV relativeFrom="paragraph">
            <wp:posOffset>-610235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476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ACF485" w14:textId="5DFDC945" w:rsidR="00EA0E6A" w:rsidRDefault="00EA0E6A">
    <w:pPr>
      <w:pStyle w:val="Header"/>
      <w:rPr>
        <w:rFonts w:ascii="Arial" w:hAnsi="Arial" w:cs="Arial"/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F7D6B"/>
    <w:multiLevelType w:val="hybridMultilevel"/>
    <w:tmpl w:val="A2844518"/>
    <w:lvl w:ilvl="0" w:tplc="C51653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B466C"/>
    <w:multiLevelType w:val="hybridMultilevel"/>
    <w:tmpl w:val="0330CB5C"/>
    <w:lvl w:ilvl="0" w:tplc="20DE4F9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361529"/>
    <w:multiLevelType w:val="hybridMultilevel"/>
    <w:tmpl w:val="C9F0A252"/>
    <w:lvl w:ilvl="0" w:tplc="1FB82D0E">
      <w:start w:val="1"/>
      <w:numFmt w:val="upperLetter"/>
      <w:lvlText w:val="%1.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F932E1"/>
    <w:multiLevelType w:val="hybridMultilevel"/>
    <w:tmpl w:val="3B6AD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F5304"/>
    <w:multiLevelType w:val="hybridMultilevel"/>
    <w:tmpl w:val="4F8289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27BD4"/>
    <w:multiLevelType w:val="hybridMultilevel"/>
    <w:tmpl w:val="E3A4C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A6024B"/>
    <w:multiLevelType w:val="multilevel"/>
    <w:tmpl w:val="6BFE5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D5B6844"/>
    <w:multiLevelType w:val="hybridMultilevel"/>
    <w:tmpl w:val="4E5233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1E6B1B"/>
    <w:multiLevelType w:val="hybridMultilevel"/>
    <w:tmpl w:val="F032600A"/>
    <w:lvl w:ilvl="0" w:tplc="E4CADAD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3D0B15"/>
    <w:multiLevelType w:val="hybridMultilevel"/>
    <w:tmpl w:val="DAF68D04"/>
    <w:lvl w:ilvl="0" w:tplc="568814C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934F87"/>
    <w:multiLevelType w:val="hybridMultilevel"/>
    <w:tmpl w:val="53622E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4B4B94"/>
    <w:multiLevelType w:val="hybridMultilevel"/>
    <w:tmpl w:val="7B444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567755"/>
    <w:multiLevelType w:val="hybridMultilevel"/>
    <w:tmpl w:val="EA14B5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E9033D"/>
    <w:multiLevelType w:val="hybridMultilevel"/>
    <w:tmpl w:val="1CF8D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9"/>
  </w:num>
  <w:num w:numId="6">
    <w:abstractNumId w:val="10"/>
  </w:num>
  <w:num w:numId="7">
    <w:abstractNumId w:val="3"/>
  </w:num>
  <w:num w:numId="8">
    <w:abstractNumId w:val="11"/>
  </w:num>
  <w:num w:numId="9">
    <w:abstractNumId w:val="1"/>
  </w:num>
  <w:num w:numId="10">
    <w:abstractNumId w:val="12"/>
  </w:num>
  <w:num w:numId="11">
    <w:abstractNumId w:val="14"/>
  </w:num>
  <w:num w:numId="12">
    <w:abstractNumId w:val="6"/>
  </w:num>
  <w:num w:numId="13">
    <w:abstractNumId w:val="5"/>
  </w:num>
  <w:num w:numId="14">
    <w:abstractNumId w:val="8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647"/>
    <w:rsid w:val="00006810"/>
    <w:rsid w:val="00023969"/>
    <w:rsid w:val="00025788"/>
    <w:rsid w:val="00036343"/>
    <w:rsid w:val="00036963"/>
    <w:rsid w:val="0004023B"/>
    <w:rsid w:val="00055F56"/>
    <w:rsid w:val="00062F3D"/>
    <w:rsid w:val="00083B1F"/>
    <w:rsid w:val="00085DB0"/>
    <w:rsid w:val="00095B74"/>
    <w:rsid w:val="000A23E8"/>
    <w:rsid w:val="000A2455"/>
    <w:rsid w:val="000B42C5"/>
    <w:rsid w:val="000B51BB"/>
    <w:rsid w:val="000D3B6D"/>
    <w:rsid w:val="000D431F"/>
    <w:rsid w:val="000D5097"/>
    <w:rsid w:val="000D51E7"/>
    <w:rsid w:val="000E10EA"/>
    <w:rsid w:val="000E2A48"/>
    <w:rsid w:val="000E3225"/>
    <w:rsid w:val="000E5BF4"/>
    <w:rsid w:val="000F658E"/>
    <w:rsid w:val="000F661B"/>
    <w:rsid w:val="00106FF9"/>
    <w:rsid w:val="001103C7"/>
    <w:rsid w:val="001118CD"/>
    <w:rsid w:val="00133034"/>
    <w:rsid w:val="0013348B"/>
    <w:rsid w:val="00147CAF"/>
    <w:rsid w:val="001502D2"/>
    <w:rsid w:val="00150459"/>
    <w:rsid w:val="001536F1"/>
    <w:rsid w:val="001635A7"/>
    <w:rsid w:val="001645AD"/>
    <w:rsid w:val="00172266"/>
    <w:rsid w:val="00173B86"/>
    <w:rsid w:val="00187EE5"/>
    <w:rsid w:val="00190AA7"/>
    <w:rsid w:val="00191026"/>
    <w:rsid w:val="001A26D5"/>
    <w:rsid w:val="001A5B8D"/>
    <w:rsid w:val="001A7284"/>
    <w:rsid w:val="001B687F"/>
    <w:rsid w:val="001C397F"/>
    <w:rsid w:val="001C68D1"/>
    <w:rsid w:val="001D2201"/>
    <w:rsid w:val="001D47EB"/>
    <w:rsid w:val="001E0AB3"/>
    <w:rsid w:val="001E54D4"/>
    <w:rsid w:val="001F5D16"/>
    <w:rsid w:val="001F7D9A"/>
    <w:rsid w:val="00205D59"/>
    <w:rsid w:val="002146EF"/>
    <w:rsid w:val="0024262D"/>
    <w:rsid w:val="00256436"/>
    <w:rsid w:val="00264ADB"/>
    <w:rsid w:val="00274EB6"/>
    <w:rsid w:val="0027587B"/>
    <w:rsid w:val="002A1AA7"/>
    <w:rsid w:val="002B02A5"/>
    <w:rsid w:val="002C2997"/>
    <w:rsid w:val="002C7992"/>
    <w:rsid w:val="002E4E0A"/>
    <w:rsid w:val="002F26CF"/>
    <w:rsid w:val="002F7D11"/>
    <w:rsid w:val="003042AA"/>
    <w:rsid w:val="00311746"/>
    <w:rsid w:val="003149AD"/>
    <w:rsid w:val="003314A6"/>
    <w:rsid w:val="00352F4B"/>
    <w:rsid w:val="00357CB3"/>
    <w:rsid w:val="0038716E"/>
    <w:rsid w:val="003A29CF"/>
    <w:rsid w:val="003C7C79"/>
    <w:rsid w:val="003D1420"/>
    <w:rsid w:val="003D201B"/>
    <w:rsid w:val="003D3F65"/>
    <w:rsid w:val="003E2332"/>
    <w:rsid w:val="003E332B"/>
    <w:rsid w:val="003F02B5"/>
    <w:rsid w:val="003F743C"/>
    <w:rsid w:val="004014BB"/>
    <w:rsid w:val="00414B87"/>
    <w:rsid w:val="00421EB5"/>
    <w:rsid w:val="004350E6"/>
    <w:rsid w:val="00437CDC"/>
    <w:rsid w:val="00470AB9"/>
    <w:rsid w:val="00470E68"/>
    <w:rsid w:val="004744E5"/>
    <w:rsid w:val="004B0B9C"/>
    <w:rsid w:val="004B63B6"/>
    <w:rsid w:val="004D1FFC"/>
    <w:rsid w:val="004D6B62"/>
    <w:rsid w:val="004E2DE5"/>
    <w:rsid w:val="004F4554"/>
    <w:rsid w:val="00512830"/>
    <w:rsid w:val="0052015F"/>
    <w:rsid w:val="00523927"/>
    <w:rsid w:val="00527441"/>
    <w:rsid w:val="00550286"/>
    <w:rsid w:val="00572F9B"/>
    <w:rsid w:val="00576B04"/>
    <w:rsid w:val="00592C0F"/>
    <w:rsid w:val="005967DD"/>
    <w:rsid w:val="005A1463"/>
    <w:rsid w:val="005C09DF"/>
    <w:rsid w:val="005C25C4"/>
    <w:rsid w:val="005C4EC3"/>
    <w:rsid w:val="005D03F2"/>
    <w:rsid w:val="005E02F4"/>
    <w:rsid w:val="005F7CF1"/>
    <w:rsid w:val="00600157"/>
    <w:rsid w:val="0060725E"/>
    <w:rsid w:val="00614BEA"/>
    <w:rsid w:val="00617F40"/>
    <w:rsid w:val="00627939"/>
    <w:rsid w:val="00640A3D"/>
    <w:rsid w:val="00646325"/>
    <w:rsid w:val="006503E6"/>
    <w:rsid w:val="00655291"/>
    <w:rsid w:val="006645E1"/>
    <w:rsid w:val="00664E53"/>
    <w:rsid w:val="006652E4"/>
    <w:rsid w:val="00665C9E"/>
    <w:rsid w:val="00670577"/>
    <w:rsid w:val="00675CC1"/>
    <w:rsid w:val="006976A3"/>
    <w:rsid w:val="006A2E06"/>
    <w:rsid w:val="006A39D1"/>
    <w:rsid w:val="006B6B7F"/>
    <w:rsid w:val="006B727C"/>
    <w:rsid w:val="006C0199"/>
    <w:rsid w:val="006C684A"/>
    <w:rsid w:val="006C7EE3"/>
    <w:rsid w:val="006D7CCA"/>
    <w:rsid w:val="006E016A"/>
    <w:rsid w:val="006E557A"/>
    <w:rsid w:val="0071157B"/>
    <w:rsid w:val="0071481B"/>
    <w:rsid w:val="00724C69"/>
    <w:rsid w:val="00732081"/>
    <w:rsid w:val="00733289"/>
    <w:rsid w:val="007348D8"/>
    <w:rsid w:val="007427B1"/>
    <w:rsid w:val="00742F10"/>
    <w:rsid w:val="00752659"/>
    <w:rsid w:val="00753BAA"/>
    <w:rsid w:val="00755690"/>
    <w:rsid w:val="0075691D"/>
    <w:rsid w:val="0076009C"/>
    <w:rsid w:val="00763192"/>
    <w:rsid w:val="007635A4"/>
    <w:rsid w:val="00764610"/>
    <w:rsid w:val="00765470"/>
    <w:rsid w:val="00770923"/>
    <w:rsid w:val="0077530C"/>
    <w:rsid w:val="007769D9"/>
    <w:rsid w:val="00787C0C"/>
    <w:rsid w:val="007B1597"/>
    <w:rsid w:val="007B29B7"/>
    <w:rsid w:val="007B423A"/>
    <w:rsid w:val="007B5491"/>
    <w:rsid w:val="007B7539"/>
    <w:rsid w:val="007D6CF3"/>
    <w:rsid w:val="00802F58"/>
    <w:rsid w:val="00813F12"/>
    <w:rsid w:val="008147F6"/>
    <w:rsid w:val="008172AD"/>
    <w:rsid w:val="00827A4A"/>
    <w:rsid w:val="0083559E"/>
    <w:rsid w:val="0084076E"/>
    <w:rsid w:val="00855349"/>
    <w:rsid w:val="0085789C"/>
    <w:rsid w:val="008828F5"/>
    <w:rsid w:val="00887B08"/>
    <w:rsid w:val="00887D3E"/>
    <w:rsid w:val="00891977"/>
    <w:rsid w:val="00893594"/>
    <w:rsid w:val="008A7F94"/>
    <w:rsid w:val="008B2C01"/>
    <w:rsid w:val="008C4F65"/>
    <w:rsid w:val="008C5FA9"/>
    <w:rsid w:val="008D278B"/>
    <w:rsid w:val="008D2F17"/>
    <w:rsid w:val="008F17A0"/>
    <w:rsid w:val="00931AAB"/>
    <w:rsid w:val="00947C31"/>
    <w:rsid w:val="00973F56"/>
    <w:rsid w:val="00994064"/>
    <w:rsid w:val="009955A1"/>
    <w:rsid w:val="00995742"/>
    <w:rsid w:val="009A32B4"/>
    <w:rsid w:val="009A331A"/>
    <w:rsid w:val="00A03A2A"/>
    <w:rsid w:val="00A0555E"/>
    <w:rsid w:val="00A07404"/>
    <w:rsid w:val="00A22374"/>
    <w:rsid w:val="00A3011F"/>
    <w:rsid w:val="00A3432A"/>
    <w:rsid w:val="00A51DE1"/>
    <w:rsid w:val="00A537F7"/>
    <w:rsid w:val="00A7335B"/>
    <w:rsid w:val="00A81C7F"/>
    <w:rsid w:val="00A9129A"/>
    <w:rsid w:val="00A91E42"/>
    <w:rsid w:val="00AA638B"/>
    <w:rsid w:val="00AB2656"/>
    <w:rsid w:val="00AB5CB7"/>
    <w:rsid w:val="00AC5CC2"/>
    <w:rsid w:val="00AD1A6F"/>
    <w:rsid w:val="00AD4C98"/>
    <w:rsid w:val="00AE353E"/>
    <w:rsid w:val="00AE354B"/>
    <w:rsid w:val="00AF4746"/>
    <w:rsid w:val="00B04C6F"/>
    <w:rsid w:val="00B06031"/>
    <w:rsid w:val="00B11B5A"/>
    <w:rsid w:val="00B236A5"/>
    <w:rsid w:val="00B317D0"/>
    <w:rsid w:val="00B415F2"/>
    <w:rsid w:val="00B556E7"/>
    <w:rsid w:val="00B57577"/>
    <w:rsid w:val="00B639FB"/>
    <w:rsid w:val="00B63F2A"/>
    <w:rsid w:val="00B676D9"/>
    <w:rsid w:val="00B67CC0"/>
    <w:rsid w:val="00B76090"/>
    <w:rsid w:val="00B77647"/>
    <w:rsid w:val="00B777B2"/>
    <w:rsid w:val="00B77966"/>
    <w:rsid w:val="00B839B1"/>
    <w:rsid w:val="00B85324"/>
    <w:rsid w:val="00B86707"/>
    <w:rsid w:val="00B95F4C"/>
    <w:rsid w:val="00BC2E2C"/>
    <w:rsid w:val="00BC56B6"/>
    <w:rsid w:val="00BC6B3E"/>
    <w:rsid w:val="00BC701B"/>
    <w:rsid w:val="00BD2338"/>
    <w:rsid w:val="00BD7E63"/>
    <w:rsid w:val="00BF5326"/>
    <w:rsid w:val="00C13B60"/>
    <w:rsid w:val="00C22A40"/>
    <w:rsid w:val="00C362CA"/>
    <w:rsid w:val="00C54F58"/>
    <w:rsid w:val="00C62859"/>
    <w:rsid w:val="00C6350C"/>
    <w:rsid w:val="00C63EC1"/>
    <w:rsid w:val="00C75D79"/>
    <w:rsid w:val="00C775D5"/>
    <w:rsid w:val="00C81C3F"/>
    <w:rsid w:val="00C91B68"/>
    <w:rsid w:val="00C957E4"/>
    <w:rsid w:val="00CA5816"/>
    <w:rsid w:val="00CB7513"/>
    <w:rsid w:val="00CC0DC2"/>
    <w:rsid w:val="00CC44EC"/>
    <w:rsid w:val="00CC4833"/>
    <w:rsid w:val="00CD1B89"/>
    <w:rsid w:val="00CE145E"/>
    <w:rsid w:val="00D02F51"/>
    <w:rsid w:val="00D079F5"/>
    <w:rsid w:val="00D1021A"/>
    <w:rsid w:val="00D137EA"/>
    <w:rsid w:val="00D30717"/>
    <w:rsid w:val="00D40517"/>
    <w:rsid w:val="00D67D13"/>
    <w:rsid w:val="00D76830"/>
    <w:rsid w:val="00D866AC"/>
    <w:rsid w:val="00D906AB"/>
    <w:rsid w:val="00D94CAA"/>
    <w:rsid w:val="00D97217"/>
    <w:rsid w:val="00DA677E"/>
    <w:rsid w:val="00DB715D"/>
    <w:rsid w:val="00DD2668"/>
    <w:rsid w:val="00DE7B84"/>
    <w:rsid w:val="00DF21A7"/>
    <w:rsid w:val="00DF6B44"/>
    <w:rsid w:val="00E068AC"/>
    <w:rsid w:val="00E15948"/>
    <w:rsid w:val="00E15F49"/>
    <w:rsid w:val="00E16592"/>
    <w:rsid w:val="00E16DC6"/>
    <w:rsid w:val="00E23FD5"/>
    <w:rsid w:val="00E30C75"/>
    <w:rsid w:val="00E31901"/>
    <w:rsid w:val="00E37B3F"/>
    <w:rsid w:val="00E419F1"/>
    <w:rsid w:val="00E53ACC"/>
    <w:rsid w:val="00E70791"/>
    <w:rsid w:val="00E73785"/>
    <w:rsid w:val="00EA0E6A"/>
    <w:rsid w:val="00EA43B4"/>
    <w:rsid w:val="00EA4BA9"/>
    <w:rsid w:val="00EC0D5D"/>
    <w:rsid w:val="00EC3900"/>
    <w:rsid w:val="00EF4C35"/>
    <w:rsid w:val="00EF70F6"/>
    <w:rsid w:val="00EF71B8"/>
    <w:rsid w:val="00F043A6"/>
    <w:rsid w:val="00F06399"/>
    <w:rsid w:val="00F07F6E"/>
    <w:rsid w:val="00F24CD4"/>
    <w:rsid w:val="00F3077C"/>
    <w:rsid w:val="00F31434"/>
    <w:rsid w:val="00F36586"/>
    <w:rsid w:val="00F41BDA"/>
    <w:rsid w:val="00F519EA"/>
    <w:rsid w:val="00F53222"/>
    <w:rsid w:val="00F60796"/>
    <w:rsid w:val="00F64DD9"/>
    <w:rsid w:val="00F66A77"/>
    <w:rsid w:val="00F674A0"/>
    <w:rsid w:val="00F81D50"/>
    <w:rsid w:val="00F915FB"/>
    <w:rsid w:val="00F94DBA"/>
    <w:rsid w:val="00FB247A"/>
    <w:rsid w:val="00FC2D22"/>
    <w:rsid w:val="00FC443A"/>
    <w:rsid w:val="00FC60DB"/>
    <w:rsid w:val="00FD7834"/>
    <w:rsid w:val="00FE6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85105E"/>
  <w15:chartTrackingRefBased/>
  <w15:docId w15:val="{C080B0B5-EA12-440E-82EE-21D66F9D5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styleId="Hyperlink">
    <w:name w:val="Hyperlink"/>
    <w:rsid w:val="00640A3D"/>
    <w:rPr>
      <w:color w:val="0000FF"/>
      <w:u w:val="single"/>
    </w:rPr>
  </w:style>
  <w:style w:type="paragraph" w:styleId="Footer">
    <w:name w:val="footer"/>
    <w:basedOn w:val="Normal"/>
    <w:rsid w:val="00E31901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E31901"/>
  </w:style>
  <w:style w:type="paragraph" w:styleId="Header">
    <w:name w:val="header"/>
    <w:basedOn w:val="Normal"/>
    <w:link w:val="HeaderChar"/>
    <w:uiPriority w:val="99"/>
    <w:rsid w:val="00E31901"/>
    <w:pPr>
      <w:tabs>
        <w:tab w:val="center" w:pos="4153"/>
        <w:tab w:val="right" w:pos="8306"/>
      </w:tabs>
    </w:pPr>
  </w:style>
  <w:style w:type="character" w:styleId="Strong">
    <w:name w:val="Strong"/>
    <w:qFormat/>
    <w:rsid w:val="00572F9B"/>
    <w:rPr>
      <w:b/>
      <w:bCs/>
    </w:rPr>
  </w:style>
  <w:style w:type="table" w:styleId="TableGrid">
    <w:name w:val="Table Grid"/>
    <w:basedOn w:val="TableNormal"/>
    <w:uiPriority w:val="59"/>
    <w:rsid w:val="00E15F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5C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B5CB7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3D3F6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3F6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3F6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3F65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3D3F65"/>
    <w:rPr>
      <w:b/>
      <w:bCs/>
    </w:rPr>
  </w:style>
  <w:style w:type="paragraph" w:styleId="ListParagraph">
    <w:name w:val="List Paragraph"/>
    <w:basedOn w:val="Normal"/>
    <w:uiPriority w:val="34"/>
    <w:qFormat/>
    <w:rsid w:val="00083B1F"/>
    <w:pPr>
      <w:ind w:left="720"/>
    </w:pPr>
  </w:style>
  <w:style w:type="character" w:styleId="FollowedHyperlink">
    <w:name w:val="FollowedHyperlink"/>
    <w:uiPriority w:val="99"/>
    <w:semiHidden/>
    <w:unhideWhenUsed/>
    <w:rsid w:val="0071157B"/>
    <w:rPr>
      <w:color w:val="954F72"/>
      <w:u w:val="single"/>
    </w:rPr>
  </w:style>
  <w:style w:type="table" w:styleId="PlainTable3">
    <w:name w:val="Plain Table 3"/>
    <w:basedOn w:val="TableNormal"/>
    <w:uiPriority w:val="43"/>
    <w:rsid w:val="00F24CD4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F24CD4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rsid w:val="008D278B"/>
    <w:rPr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5E02F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89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4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6CCC1B-896A-45E4-8347-3BF2EE1E3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E222FECF</Template>
  <TotalTime>0</TotalTime>
  <Pages>1</Pages>
  <Words>209</Words>
  <Characters>1305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Humanities Research Centre</vt:lpstr>
    </vt:vector>
  </TitlesOfParts>
  <Company>University of Warwick</Company>
  <LinksUpToDate>false</LinksUpToDate>
  <CharactersWithSpaces>1511</CharactersWithSpaces>
  <SharedDoc>false</SharedDoc>
  <HLinks>
    <vt:vector size="12" baseType="variant">
      <vt:variant>
        <vt:i4>3932260</vt:i4>
      </vt:variant>
      <vt:variant>
        <vt:i4>25</vt:i4>
      </vt:variant>
      <vt:variant>
        <vt:i4>0</vt:i4>
      </vt:variant>
      <vt:variant>
        <vt:i4>5</vt:i4>
      </vt:variant>
      <vt:variant>
        <vt:lpwstr>http://www2.warwick.ac.uk/services/ris/impactinnovation/impact/fundingandsupport/warwickimpactfund</vt:lpwstr>
      </vt:variant>
      <vt:variant>
        <vt:lpwstr/>
      </vt:variant>
      <vt:variant>
        <vt:i4>6619175</vt:i4>
      </vt:variant>
      <vt:variant>
        <vt:i4>22</vt:i4>
      </vt:variant>
      <vt:variant>
        <vt:i4>0</vt:i4>
      </vt:variant>
      <vt:variant>
        <vt:i4>5</vt:i4>
      </vt:variant>
      <vt:variant>
        <vt:lpwstr>mailto:Research_Impact@warwick.ac.uk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Humanities Research Centre</dc:title>
  <dc:subject/>
  <dc:creator>Mrs C.Witherall</dc:creator>
  <cp:keywords/>
  <cp:lastModifiedBy>Bennett, Elise</cp:lastModifiedBy>
  <cp:revision>2</cp:revision>
  <cp:lastPrinted>2018-07-30T12:54:00Z</cp:lastPrinted>
  <dcterms:created xsi:type="dcterms:W3CDTF">2019-10-03T12:25:00Z</dcterms:created>
  <dcterms:modified xsi:type="dcterms:W3CDTF">2019-10-03T12:25:00Z</dcterms:modified>
</cp:coreProperties>
</file>