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77288" w:rsidRDefault="00677288" w:rsidP="00FA150F">
      <w:pPr>
        <w:rPr>
          <w:b/>
        </w:rPr>
      </w:pPr>
      <w:bookmarkStart w:id="0" w:name="_GoBack"/>
      <w:bookmarkEnd w:id="0"/>
      <w:r>
        <w:rPr>
          <w:b/>
        </w:rPr>
        <w:t>Developer Services</w:t>
      </w:r>
    </w:p>
    <w:p w:rsidR="007A2C1E" w:rsidRDefault="007A2C1E" w:rsidP="00FA150F">
      <w:pPr>
        <w:rPr>
          <w:b/>
        </w:rPr>
      </w:pPr>
      <w:r>
        <w:t>£22,437</w:t>
      </w:r>
    </w:p>
    <w:p w:rsidR="00FA150F" w:rsidRPr="002A4C99" w:rsidRDefault="00FA150F" w:rsidP="00FA150F">
      <w:pPr>
        <w:rPr>
          <w:b/>
        </w:rPr>
      </w:pPr>
      <w:r w:rsidRPr="002A4C99">
        <w:rPr>
          <w:b/>
        </w:rPr>
        <w:t>ABOUT WELSH WATER</w:t>
      </w:r>
    </w:p>
    <w:p w:rsidR="00FA150F" w:rsidRPr="000936F9" w:rsidRDefault="00FA150F" w:rsidP="00FA150F">
      <w:r>
        <w:t>We keep three million people healthy each day with safe, reliable water, and take away waste water to clean, before returning it safely to our beautiful rivers and seas. We serve customers in most of Wales, Herefordshire and communities along the English border.</w:t>
      </w:r>
    </w:p>
    <w:p w:rsidR="00FA150F" w:rsidRPr="00736875" w:rsidRDefault="00FA150F" w:rsidP="00FA150F">
      <w:pPr>
        <w:rPr>
          <w:b/>
        </w:rPr>
      </w:pPr>
      <w:r w:rsidRPr="0077183D">
        <w:rPr>
          <w:b/>
        </w:rPr>
        <w:t>ABOUT OUR PROGRAMME</w:t>
      </w:r>
    </w:p>
    <w:p w:rsidR="00FA150F" w:rsidRDefault="00FA150F" w:rsidP="00FA150F">
      <w:r>
        <w:t xml:space="preserve">We are looking for business minded, innovative, driven and above all talented individuals who aspire to be our leaders of the future. Our fast paced programme in </w:t>
      </w:r>
      <w:r>
        <w:rPr>
          <w:b/>
        </w:rPr>
        <w:t>Developer Services</w:t>
      </w:r>
      <w:r>
        <w:t xml:space="preserve"> will ensure that no two days are the same and will provide a safe yet challenging learning environment to develop your knowledge, skills and experience. Honing and developing your natural management and leadership ability. </w:t>
      </w:r>
    </w:p>
    <w:p w:rsidR="00FA150F" w:rsidRDefault="00FA150F" w:rsidP="00FA150F">
      <w:r>
        <w:t xml:space="preserve">We want to change our part of the world for the better. So, we like to go above and beyond to give our customers memorable experiences. We do this by implementing LEAN working practices that will help streamline the way we work and putting our customers first through our Customer Led Success approach, we test everything we do through the eyes of the customer. Attracting individuals who want to be our </w:t>
      </w:r>
      <w:proofErr w:type="gramStart"/>
      <w:r>
        <w:t>leaders  of</w:t>
      </w:r>
      <w:proofErr w:type="gramEnd"/>
      <w:r>
        <w:t xml:space="preserve"> the future is key to ensuring that we make sure that we don’t just give great service today, but we are able to this for generations to come.</w:t>
      </w:r>
    </w:p>
    <w:p w:rsidR="00FA150F" w:rsidRPr="004F1E3E" w:rsidRDefault="00FA150F" w:rsidP="00FA150F">
      <w:pPr>
        <w:rPr>
          <w:b/>
          <w:caps/>
        </w:rPr>
      </w:pPr>
      <w:r w:rsidRPr="004F1E3E">
        <w:rPr>
          <w:b/>
          <w:caps/>
        </w:rPr>
        <w:t xml:space="preserve">Developer Services </w:t>
      </w:r>
    </w:p>
    <w:p w:rsidR="00FA150F" w:rsidRPr="004F1E3E" w:rsidRDefault="00FA150F" w:rsidP="00FA150F">
      <w:pPr>
        <w:rPr>
          <w:bCs/>
          <w:lang w:val="en"/>
        </w:rPr>
      </w:pPr>
      <w:r w:rsidRPr="004F1E3E">
        <w:rPr>
          <w:bCs/>
          <w:lang w:val="en"/>
        </w:rPr>
        <w:t xml:space="preserve">Our Developer Services team helps members of the public, builders, local authorities and housing &amp; commercial developers with schemes which can range from a house extension through to major housing developments and large infrastructure projects such as new nuclear power stations and major highway schemes. They are the first point of contact for all water and wastewater enquiries and provide a wide range of services from pre-planning advice through to designing, procuring and constructing new infrastructure to connect these customers to our water and wastewater networks with scheme values up to £15m. </w:t>
      </w:r>
    </w:p>
    <w:p w:rsidR="00FA150F" w:rsidRPr="004F1E3E" w:rsidRDefault="00FA150F" w:rsidP="00FA150F">
      <w:pPr>
        <w:rPr>
          <w:bCs/>
        </w:rPr>
      </w:pPr>
      <w:r w:rsidRPr="004F1E3E">
        <w:rPr>
          <w:bCs/>
        </w:rPr>
        <w:t xml:space="preserve">We work on a partnership basis with some of the UK’s leading housing &amp; commercial developers and ensure that all of the projects we deliver for our customers provide assets for life and comply with the relevant regulatory and legal requirements. </w:t>
      </w:r>
    </w:p>
    <w:p w:rsidR="00FA150F" w:rsidRPr="004F1E3E" w:rsidRDefault="00FA150F" w:rsidP="00FA150F">
      <w:pPr>
        <w:rPr>
          <w:bCs/>
        </w:rPr>
      </w:pPr>
      <w:r w:rsidRPr="004F1E3E">
        <w:rPr>
          <w:bCs/>
        </w:rPr>
        <w:t>Join us and be part of our industry leading team to become a chartered engineering leader of the future</w:t>
      </w:r>
      <w:r w:rsidR="00091EAF">
        <w:rPr>
          <w:bCs/>
        </w:rPr>
        <w:t>.</w:t>
      </w:r>
      <w:r w:rsidRPr="004F1E3E">
        <w:rPr>
          <w:bCs/>
        </w:rPr>
        <w:t xml:space="preserve"> </w:t>
      </w:r>
    </w:p>
    <w:p w:rsidR="00FA150F" w:rsidRPr="00715AE6" w:rsidRDefault="00FA150F" w:rsidP="00FA150F">
      <w:pPr>
        <w:rPr>
          <w:b/>
        </w:rPr>
      </w:pPr>
      <w:r w:rsidRPr="00715AE6">
        <w:rPr>
          <w:b/>
        </w:rPr>
        <w:t>Here are some of the key features of our programme that you can look forward to:</w:t>
      </w:r>
    </w:p>
    <w:p w:rsidR="00FA150F" w:rsidRDefault="00FA150F" w:rsidP="00FA150F">
      <w:pPr>
        <w:pStyle w:val="ListParagraph"/>
        <w:numPr>
          <w:ilvl w:val="0"/>
          <w:numId w:val="1"/>
        </w:numPr>
      </w:pPr>
      <w:r>
        <w:t>Eighteen week rotational placements</w:t>
      </w:r>
    </w:p>
    <w:p w:rsidR="00FA150F" w:rsidRDefault="00FA150F" w:rsidP="00FA150F">
      <w:pPr>
        <w:pStyle w:val="ListParagraph"/>
        <w:numPr>
          <w:ilvl w:val="0"/>
          <w:numId w:val="1"/>
        </w:numPr>
      </w:pPr>
      <w:r>
        <w:t>Structured training programme to include project and management development</w:t>
      </w:r>
    </w:p>
    <w:p w:rsidR="00FA150F" w:rsidRDefault="00FA150F" w:rsidP="00FA150F">
      <w:pPr>
        <w:pStyle w:val="ListParagraph"/>
        <w:numPr>
          <w:ilvl w:val="0"/>
          <w:numId w:val="1"/>
        </w:numPr>
      </w:pPr>
      <w:r>
        <w:t>Mentoring support from Executive team</w:t>
      </w:r>
    </w:p>
    <w:p w:rsidR="00FA150F" w:rsidRDefault="00FA150F" w:rsidP="00FA150F">
      <w:pPr>
        <w:pStyle w:val="ListParagraph"/>
        <w:numPr>
          <w:ilvl w:val="0"/>
          <w:numId w:val="1"/>
        </w:numPr>
      </w:pPr>
      <w:r>
        <w:t>Quarterly networking and development seminars</w:t>
      </w:r>
    </w:p>
    <w:p w:rsidR="00FA150F" w:rsidRDefault="00FA150F" w:rsidP="00FA150F">
      <w:r>
        <w:t>From day one you will be contributing to initiatives which will enhance your management capability.</w:t>
      </w:r>
    </w:p>
    <w:p w:rsidR="00FA150F" w:rsidRDefault="00FA150F" w:rsidP="00FA150F">
      <w:r>
        <w:t>We will give you the opportunity to progress and succeed, and in return we want you to make the most of it. That means taking personal responsibility for making a real and visible contribution to the business as well as to your own career.</w:t>
      </w:r>
    </w:p>
    <w:p w:rsidR="00FA150F" w:rsidRPr="003F3C91" w:rsidRDefault="00FA150F" w:rsidP="00FA150F">
      <w:pPr>
        <w:rPr>
          <w:b/>
        </w:rPr>
      </w:pPr>
      <w:r w:rsidRPr="005660D7">
        <w:rPr>
          <w:b/>
        </w:rPr>
        <w:lastRenderedPageBreak/>
        <w:t>WHAT DO I NEED TO APPLY?</w:t>
      </w:r>
    </w:p>
    <w:p w:rsidR="00FA150F" w:rsidRDefault="00FA150F" w:rsidP="00FA150F">
      <w:r>
        <w:t>As well as an in-depth knowledge and understanding of our business you will need:</w:t>
      </w:r>
    </w:p>
    <w:p w:rsidR="00FA150F" w:rsidRDefault="00FA150F" w:rsidP="00FA150F">
      <w:pPr>
        <w:pStyle w:val="ListParagraph"/>
        <w:numPr>
          <w:ilvl w:val="0"/>
          <w:numId w:val="3"/>
        </w:numPr>
      </w:pPr>
      <w:r>
        <w:t>Minimum 2:1 degree in:</w:t>
      </w:r>
    </w:p>
    <w:p w:rsidR="00FA150F" w:rsidRDefault="00FA150F" w:rsidP="00FA150F">
      <w:pPr>
        <w:pStyle w:val="ListParagraph"/>
        <w:numPr>
          <w:ilvl w:val="1"/>
          <w:numId w:val="3"/>
        </w:numPr>
      </w:pPr>
      <w:r>
        <w:t xml:space="preserve">Civil Engineering </w:t>
      </w:r>
    </w:p>
    <w:p w:rsidR="00FA150F" w:rsidRDefault="00FA150F" w:rsidP="00FA150F">
      <w:pPr>
        <w:pStyle w:val="ListParagraph"/>
        <w:numPr>
          <w:ilvl w:val="0"/>
          <w:numId w:val="3"/>
        </w:numPr>
      </w:pPr>
      <w:r>
        <w:t xml:space="preserve">Visible passion for the water industry and a desire to manage people </w:t>
      </w:r>
    </w:p>
    <w:p w:rsidR="00FA150F" w:rsidRDefault="00FA150F" w:rsidP="00FA150F">
      <w:pPr>
        <w:pStyle w:val="ListParagraph"/>
        <w:numPr>
          <w:ilvl w:val="0"/>
          <w:numId w:val="3"/>
        </w:numPr>
      </w:pPr>
      <w:r>
        <w:t>Two year’s demonstrable work experience</w:t>
      </w:r>
    </w:p>
    <w:p w:rsidR="00FA150F" w:rsidRDefault="00FA150F" w:rsidP="00FA150F">
      <w:pPr>
        <w:pStyle w:val="ListParagraph"/>
        <w:numPr>
          <w:ilvl w:val="0"/>
          <w:numId w:val="3"/>
        </w:numPr>
      </w:pPr>
      <w:r>
        <w:t>Proven extra-curricular successes</w:t>
      </w:r>
    </w:p>
    <w:p w:rsidR="00FA150F" w:rsidRDefault="00FA150F" w:rsidP="00FA150F">
      <w:pPr>
        <w:pStyle w:val="ListParagraph"/>
        <w:numPr>
          <w:ilvl w:val="0"/>
          <w:numId w:val="3"/>
        </w:numPr>
      </w:pPr>
      <w:r>
        <w:t>Eligible to work and live permanently in the UK</w:t>
      </w:r>
    </w:p>
    <w:p w:rsidR="00FA150F" w:rsidRDefault="00FA150F" w:rsidP="00FA150F">
      <w:pPr>
        <w:pStyle w:val="ListParagraph"/>
        <w:numPr>
          <w:ilvl w:val="0"/>
          <w:numId w:val="3"/>
        </w:numPr>
      </w:pPr>
      <w:r>
        <w:t>A full driver’s license and independent access to a vehicle</w:t>
      </w:r>
    </w:p>
    <w:p w:rsidR="00FA150F" w:rsidRDefault="00FA150F" w:rsidP="00FA150F">
      <w:pPr>
        <w:pStyle w:val="ListParagraph"/>
        <w:numPr>
          <w:ilvl w:val="0"/>
          <w:numId w:val="3"/>
        </w:numPr>
      </w:pPr>
      <w:r>
        <w:t>Willingness to relocate to anywhere in Wales or Herefordshire and be flexible in your approach to travel</w:t>
      </w:r>
    </w:p>
    <w:p w:rsidR="00FA150F" w:rsidRDefault="00FA150F" w:rsidP="00FA150F">
      <w:pPr>
        <w:pStyle w:val="ListParagraph"/>
        <w:numPr>
          <w:ilvl w:val="0"/>
          <w:numId w:val="3"/>
        </w:numPr>
      </w:pPr>
      <w:r>
        <w:t>Be available to start with us  4 September 2017</w:t>
      </w:r>
    </w:p>
    <w:p w:rsidR="00FA150F" w:rsidRPr="003F3C91" w:rsidRDefault="00FA150F" w:rsidP="00FA150F">
      <w:pPr>
        <w:rPr>
          <w:b/>
        </w:rPr>
      </w:pPr>
      <w:r w:rsidRPr="005660D7">
        <w:rPr>
          <w:b/>
        </w:rPr>
        <w:t>PAY AND BENEFITS</w:t>
      </w:r>
      <w:r w:rsidRPr="003F3C91">
        <w:rPr>
          <w:b/>
        </w:rPr>
        <w:t xml:space="preserve"> </w:t>
      </w:r>
    </w:p>
    <w:p w:rsidR="00FA150F" w:rsidRDefault="00FA150F" w:rsidP="00FA150F">
      <w:r>
        <w:t>Our graduate programme is a two year programme and in return for your drive, passion and determination, you’ll get the following:</w:t>
      </w:r>
    </w:p>
    <w:p w:rsidR="00FA150F" w:rsidRDefault="00FA150F" w:rsidP="00FA150F">
      <w:pPr>
        <w:pStyle w:val="ListParagraph"/>
        <w:numPr>
          <w:ilvl w:val="0"/>
          <w:numId w:val="2"/>
        </w:numPr>
      </w:pPr>
      <w:r>
        <w:t>Starting salary of £22,437</w:t>
      </w:r>
    </w:p>
    <w:p w:rsidR="00FA150F" w:rsidRDefault="00FA150F" w:rsidP="00FA150F">
      <w:pPr>
        <w:pStyle w:val="ListParagraph"/>
        <w:numPr>
          <w:ilvl w:val="0"/>
          <w:numId w:val="2"/>
        </w:numPr>
      </w:pPr>
      <w:r>
        <w:t>£2,000 one off payment to help cover any costs associated with joining us</w:t>
      </w:r>
    </w:p>
    <w:p w:rsidR="00FA150F" w:rsidRDefault="00FA150F" w:rsidP="00FA150F">
      <w:pPr>
        <w:pStyle w:val="ListParagraph"/>
        <w:numPr>
          <w:ilvl w:val="0"/>
          <w:numId w:val="2"/>
        </w:numPr>
      </w:pPr>
      <w:r>
        <w:t>Annual salary review</w:t>
      </w:r>
    </w:p>
    <w:p w:rsidR="00FA150F" w:rsidRDefault="00FA150F" w:rsidP="00FA150F">
      <w:pPr>
        <w:pStyle w:val="ListParagraph"/>
        <w:numPr>
          <w:ilvl w:val="0"/>
          <w:numId w:val="2"/>
        </w:numPr>
      </w:pPr>
      <w:r>
        <w:t>Participation in our annual Employee Reward Scheme</w:t>
      </w:r>
    </w:p>
    <w:p w:rsidR="00FA150F" w:rsidRDefault="00FA150F" w:rsidP="00FA150F">
      <w:pPr>
        <w:pStyle w:val="ListParagraph"/>
        <w:numPr>
          <w:ilvl w:val="0"/>
          <w:numId w:val="2"/>
        </w:numPr>
      </w:pPr>
      <w:r>
        <w:t>Contributory pension scheme</w:t>
      </w:r>
    </w:p>
    <w:p w:rsidR="00FA150F" w:rsidRDefault="00FA150F" w:rsidP="00FA150F">
      <w:pPr>
        <w:pStyle w:val="ListParagraph"/>
        <w:numPr>
          <w:ilvl w:val="0"/>
          <w:numId w:val="2"/>
        </w:numPr>
      </w:pPr>
      <w:r>
        <w:t>25 days annual leave</w:t>
      </w:r>
    </w:p>
    <w:p w:rsidR="00FA150F" w:rsidRPr="002A4C99" w:rsidRDefault="00FA150F" w:rsidP="00FA150F">
      <w:pPr>
        <w:rPr>
          <w:b/>
        </w:rPr>
      </w:pPr>
      <w:r w:rsidRPr="002A4C99">
        <w:rPr>
          <w:b/>
        </w:rPr>
        <w:t>WE'RE DIFFERENT</w:t>
      </w:r>
    </w:p>
    <w:p w:rsidR="00FA150F" w:rsidRDefault="00FA150F" w:rsidP="00FA150F">
      <w:r>
        <w:t>Welsh Water is different from other water or energy companies. We don’t have shareholders. This means that we’re able to keep bills down, and put every single penny we make straight back into looking after your water and beautiful environment – now, and for years to come. We think it’s a much better way of doing things. After all, there aren’t many things more important to you than safe, clean water.</w:t>
      </w:r>
    </w:p>
    <w:p w:rsidR="00FA150F" w:rsidRDefault="00FA150F" w:rsidP="00FA150F">
      <w:r>
        <w:t xml:space="preserve">For more information on why we are different and how to apply please visit </w:t>
      </w:r>
      <w:proofErr w:type="spellStart"/>
      <w:r w:rsidR="00F23E03" w:rsidRPr="002D51C6">
        <w:rPr>
          <w:rFonts w:ascii="Calibri" w:eastAsia="Times New Roman" w:hAnsi="Calibri" w:cs="Times New Roman"/>
          <w:color w:val="000000"/>
          <w:lang w:eastAsia="en-GB"/>
        </w:rPr>
        <w:t>joindwr.cymru</w:t>
      </w:r>
      <w:proofErr w:type="spellEnd"/>
    </w:p>
    <w:p w:rsidR="00883816" w:rsidRDefault="00883816"/>
    <w:sectPr w:rsidR="00883816">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F6F32" w:rsidRDefault="00AF6F32" w:rsidP="00AF6F32">
      <w:pPr>
        <w:spacing w:after="0" w:line="240" w:lineRule="auto"/>
      </w:pPr>
      <w:r>
        <w:separator/>
      </w:r>
    </w:p>
  </w:endnote>
  <w:endnote w:type="continuationSeparator" w:id="0">
    <w:p w:rsidR="00AF6F32" w:rsidRDefault="00AF6F32" w:rsidP="00AF6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F6F32" w:rsidRDefault="00AF6F32" w:rsidP="00AF6F32">
      <w:pPr>
        <w:spacing w:after="0" w:line="240" w:lineRule="auto"/>
      </w:pPr>
      <w:r>
        <w:separator/>
      </w:r>
    </w:p>
  </w:footnote>
  <w:footnote w:type="continuationSeparator" w:id="0">
    <w:p w:rsidR="00AF6F32" w:rsidRDefault="00AF6F32" w:rsidP="00AF6F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F6F32" w:rsidRDefault="00AF6F32">
    <w:pPr>
      <w:pStyle w:val="Header"/>
    </w:pPr>
    <w:r>
      <w:rPr>
        <w:noProof/>
        <w:lang w:eastAsia="en-GB"/>
      </w:rPr>
      <w:drawing>
        <wp:anchor distT="0" distB="0" distL="114300" distR="114300" simplePos="0" relativeHeight="251658240" behindDoc="1" locked="0" layoutInCell="1" allowOverlap="1">
          <wp:simplePos x="0" y="0"/>
          <wp:positionH relativeFrom="column">
            <wp:posOffset>5188689</wp:posOffset>
          </wp:positionH>
          <wp:positionV relativeFrom="paragraph">
            <wp:posOffset>-204559</wp:posOffset>
          </wp:positionV>
          <wp:extent cx="905256" cy="1002792"/>
          <wp:effectExtent l="0" t="0" r="9525" b="698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lsh Water Logo not transparent small.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05256" cy="1002792"/>
                  </a:xfrm>
                  <a:prstGeom prst="rect">
                    <a:avLst/>
                  </a:prstGeom>
                </pic:spPr>
              </pic:pic>
            </a:graphicData>
          </a:graphic>
          <wp14:sizeRelH relativeFrom="page">
            <wp14:pctWidth>0</wp14:pctWidth>
          </wp14:sizeRelH>
          <wp14:sizeRelV relativeFrom="page">
            <wp14:pctHeight>0</wp14:pctHeight>
          </wp14:sizeRelV>
        </wp:anchor>
      </w:drawing>
    </w:r>
  </w:p>
  <w:p w:rsidR="00AF6F32" w:rsidRDefault="00AF6F3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E3E4278"/>
    <w:multiLevelType w:val="hybridMultilevel"/>
    <w:tmpl w:val="893C489E"/>
    <w:lvl w:ilvl="0" w:tplc="DFD8182A">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ED97F04"/>
    <w:multiLevelType w:val="hybridMultilevel"/>
    <w:tmpl w:val="22742E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2077A94"/>
    <w:multiLevelType w:val="hybridMultilevel"/>
    <w:tmpl w:val="8ACE9A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150F"/>
    <w:rsid w:val="00091EAF"/>
    <w:rsid w:val="000B5B2E"/>
    <w:rsid w:val="00677288"/>
    <w:rsid w:val="007A2C1E"/>
    <w:rsid w:val="00883816"/>
    <w:rsid w:val="008D5A24"/>
    <w:rsid w:val="00AF6F32"/>
    <w:rsid w:val="00F23E03"/>
    <w:rsid w:val="00FA15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20660139-132E-406B-8593-E80772F7B5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A150F"/>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A150F"/>
    <w:pPr>
      <w:ind w:left="720"/>
      <w:contextualSpacing/>
    </w:pPr>
  </w:style>
  <w:style w:type="paragraph" w:styleId="Header">
    <w:name w:val="header"/>
    <w:basedOn w:val="Normal"/>
    <w:link w:val="HeaderChar"/>
    <w:uiPriority w:val="99"/>
    <w:unhideWhenUsed/>
    <w:rsid w:val="00AF6F32"/>
    <w:pPr>
      <w:tabs>
        <w:tab w:val="center" w:pos="4513"/>
        <w:tab w:val="right" w:pos="9026"/>
      </w:tabs>
      <w:spacing w:after="0" w:line="240" w:lineRule="auto"/>
    </w:pPr>
  </w:style>
  <w:style w:type="character" w:customStyle="1" w:styleId="HeaderChar">
    <w:name w:val="Header Char"/>
    <w:basedOn w:val="DefaultParagraphFont"/>
    <w:link w:val="Header"/>
    <w:uiPriority w:val="99"/>
    <w:rsid w:val="00AF6F32"/>
  </w:style>
  <w:style w:type="paragraph" w:styleId="Footer">
    <w:name w:val="footer"/>
    <w:basedOn w:val="Normal"/>
    <w:link w:val="FooterChar"/>
    <w:uiPriority w:val="99"/>
    <w:unhideWhenUsed/>
    <w:rsid w:val="00AF6F32"/>
    <w:pPr>
      <w:tabs>
        <w:tab w:val="center" w:pos="4513"/>
        <w:tab w:val="right" w:pos="9026"/>
      </w:tabs>
      <w:spacing w:after="0" w:line="240" w:lineRule="auto"/>
    </w:pPr>
  </w:style>
  <w:style w:type="character" w:customStyle="1" w:styleId="FooterChar">
    <w:name w:val="Footer Char"/>
    <w:basedOn w:val="DefaultParagraphFont"/>
    <w:link w:val="Footer"/>
    <w:uiPriority w:val="99"/>
    <w:rsid w:val="00AF6F32"/>
  </w:style>
  <w:style w:type="paragraph" w:styleId="BalloonText">
    <w:name w:val="Balloon Text"/>
    <w:basedOn w:val="Normal"/>
    <w:link w:val="BalloonTextChar"/>
    <w:uiPriority w:val="99"/>
    <w:semiHidden/>
    <w:unhideWhenUsed/>
    <w:rsid w:val="00AF6F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6F3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26FD090A</Template>
  <TotalTime>0</TotalTime>
  <Pages>2</Pages>
  <Words>645</Words>
  <Characters>3678</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4315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Gosia Lutomirska</dc:creator>
  <cp:lastModifiedBy>Lally, Sinead</cp:lastModifiedBy>
  <cp:revision>2</cp:revision>
  <dcterms:created xsi:type="dcterms:W3CDTF">2017-03-23T12:12:00Z</dcterms:created>
  <dcterms:modified xsi:type="dcterms:W3CDTF">2017-03-23T12:12:00Z</dcterms:modified>
</cp:coreProperties>
</file>