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77C8" w:rsidRDefault="005E0C64" w:rsidP="005E0C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bookmarkStart w:id="0" w:name="_GoBack"/>
      <w:bookmarkEnd w:id="0"/>
      <w:r>
        <w:t>Name of Responsible Person</w:t>
      </w:r>
    </w:p>
    <w:p w:rsidR="00010FD0" w:rsidRDefault="00010FD0" w:rsidP="009657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1980"/>
        </w:tabs>
      </w:pPr>
      <w:r>
        <w:t>Room Number</w:t>
      </w:r>
      <w:r w:rsidR="0096572A">
        <w:tab/>
      </w:r>
    </w:p>
    <w:p w:rsidR="00010FD0" w:rsidRDefault="00010FD0" w:rsidP="005E0C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Precise location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19"/>
        <w:gridCol w:w="4111"/>
        <w:gridCol w:w="3402"/>
        <w:gridCol w:w="2410"/>
      </w:tblGrid>
      <w:tr w:rsidR="00010FD0" w:rsidTr="0096572A">
        <w:trPr>
          <w:tblHeader/>
        </w:trPr>
        <w:tc>
          <w:tcPr>
            <w:tcW w:w="4219" w:type="dxa"/>
          </w:tcPr>
          <w:p w:rsidR="00010FD0" w:rsidRDefault="00010FD0" w:rsidP="0047766B">
            <w:r>
              <w:t>Chemical Name</w:t>
            </w:r>
          </w:p>
        </w:tc>
        <w:tc>
          <w:tcPr>
            <w:tcW w:w="4111" w:type="dxa"/>
          </w:tcPr>
          <w:p w:rsidR="00010FD0" w:rsidRDefault="00010FD0" w:rsidP="0047766B">
            <w:r>
              <w:t>Chemical Type</w:t>
            </w:r>
          </w:p>
        </w:tc>
        <w:tc>
          <w:tcPr>
            <w:tcW w:w="3402" w:type="dxa"/>
          </w:tcPr>
          <w:p w:rsidR="00010FD0" w:rsidRDefault="00010FD0" w:rsidP="00010FD0">
            <w:r>
              <w:t>Volume</w:t>
            </w:r>
          </w:p>
        </w:tc>
        <w:tc>
          <w:tcPr>
            <w:tcW w:w="2410" w:type="dxa"/>
          </w:tcPr>
          <w:p w:rsidR="00010FD0" w:rsidRDefault="00010FD0" w:rsidP="00010FD0">
            <w:r>
              <w:t>MSDS available (tick)</w:t>
            </w:r>
          </w:p>
        </w:tc>
      </w:tr>
      <w:tr w:rsidR="00010FD0" w:rsidTr="0096572A">
        <w:tc>
          <w:tcPr>
            <w:tcW w:w="4219" w:type="dxa"/>
            <w:shd w:val="clear" w:color="auto" w:fill="FFE7A6" w:themeFill="background1" w:themeFillShade="D9"/>
          </w:tcPr>
          <w:p w:rsidR="00010FD0" w:rsidRDefault="00010FD0" w:rsidP="0047766B">
            <w:r>
              <w:t>e.g. Loctite 243</w:t>
            </w:r>
          </w:p>
        </w:tc>
        <w:tc>
          <w:tcPr>
            <w:tcW w:w="4111" w:type="dxa"/>
            <w:shd w:val="clear" w:color="auto" w:fill="FFE7A6" w:themeFill="background1" w:themeFillShade="D9"/>
          </w:tcPr>
          <w:p w:rsidR="00010FD0" w:rsidRDefault="00010FD0" w:rsidP="0047766B">
            <w:proofErr w:type="spellStart"/>
            <w:r>
              <w:t>Threadlocker</w:t>
            </w:r>
            <w:proofErr w:type="spellEnd"/>
          </w:p>
        </w:tc>
        <w:tc>
          <w:tcPr>
            <w:tcW w:w="3402" w:type="dxa"/>
            <w:shd w:val="clear" w:color="auto" w:fill="FFE7A6" w:themeFill="background1" w:themeFillShade="D9"/>
          </w:tcPr>
          <w:p w:rsidR="00010FD0" w:rsidRDefault="00010FD0" w:rsidP="00010FD0">
            <w:pPr>
              <w:jc w:val="both"/>
            </w:pPr>
            <w:r>
              <w:t>Half 50ml bottle</w:t>
            </w:r>
          </w:p>
        </w:tc>
        <w:tc>
          <w:tcPr>
            <w:tcW w:w="2410" w:type="dxa"/>
            <w:shd w:val="clear" w:color="auto" w:fill="FFE7A6" w:themeFill="background1" w:themeFillShade="D9"/>
          </w:tcPr>
          <w:p w:rsidR="00010FD0" w:rsidRDefault="00010FD0" w:rsidP="0047766B">
            <w:r w:rsidRPr="00010FD0">
              <w:rPr>
                <w:noProof/>
                <w:color w:val="000000" w:themeColor="text1"/>
                <w:sz w:val="36"/>
                <w:szCs w:val="36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660288" behindDoc="0" locked="0" layoutInCell="1" allowOverlap="1" wp14:anchorId="223F1708" wp14:editId="69636040">
                      <wp:simplePos x="0" y="0"/>
                      <wp:positionH relativeFrom="column">
                        <wp:posOffset>519430</wp:posOffset>
                      </wp:positionH>
                      <wp:positionV relativeFrom="paragraph">
                        <wp:posOffset>9525</wp:posOffset>
                      </wp:positionV>
                      <wp:extent cx="133350" cy="152400"/>
                      <wp:effectExtent l="0" t="0" r="19050" b="19050"/>
                      <wp:wrapNone/>
                      <wp:docPr id="3" name="Group 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33350" cy="152400"/>
                                <a:chOff x="0" y="0"/>
                                <a:chExt cx="133350" cy="152400"/>
                              </a:xfrm>
                            </wpg:grpSpPr>
                            <wps:wsp>
                              <wps:cNvPr id="1" name="Straight Connector 1"/>
                              <wps:cNvCnPr/>
                              <wps:spPr>
                                <a:xfrm>
                                  <a:off x="0" y="95250"/>
                                  <a:ext cx="19050" cy="57150"/>
                                </a:xfrm>
                                <a:prstGeom prst="line">
                                  <a:avLst/>
                                </a:prstGeom>
                                <a:ln w="22225"/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2" name="Straight Connector 2"/>
                              <wps:cNvCnPr/>
                              <wps:spPr>
                                <a:xfrm flipV="1">
                                  <a:off x="19050" y="0"/>
                                  <a:ext cx="114300" cy="152400"/>
                                </a:xfrm>
                                <a:prstGeom prst="line">
                                  <a:avLst/>
                                </a:prstGeom>
                                <a:ln w="22225"/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Group 3" o:spid="_x0000_s1026" style="position:absolute;margin-left:40.9pt;margin-top:.75pt;width:10.5pt;height:12pt;z-index:251660288" coordsize="133350,152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6nWhVgIAAFAHAAAOAAAAZHJzL2Uyb0RvYy54bWzEVcty0zAU3TPDP2i0J36kAeqJ00UK2TDQ&#10;aYC9Kku2BlnSSGqc/D1X8qM0LYGWmZKFYkn3dc49115e7FuJdsw6oVWJs1mKEVNUV0LVJf729eOb&#10;9xg5T1RFpFasxAfm8MXq9atlZwqW60bLilkEQZQrOlPixntTJImjDWuJm2nDFFxybVviYWvrpLKk&#10;g+itTPI0fZt02lbGasqcg9PL/hKvYnzOGfVfOHfMI1liqM3H1cb1JqzJakmK2hLTCDqUQZ5RRUuE&#10;gqRTqEviCbq14kGoVlCrneZ+RnWbaM4FZREDoMnSIzQbq29NxFIXXW0mmoDaI56eHZZ+3l1ZJKoS&#10;zzFSpIUWxaxoHqjpTF2Axcaarbmyw0Hd7wLaPbdt+AccaB9JPUyksr1HFA6z+Xy+AOopXGWL/Cwd&#10;SKcNdOaBF20+nPRLxqRJqG0qpTMgH3fHkPs3hrYNMSwS7wL+gaFsZGjrLRF149FaKwUS0xZlPV3R&#10;fK0GrlzhgLbfEnW+yIGYqMCJrPN05GrxLutvJ8ikMNb5DdMtCg8llkKFKklBdp+ch0BgOpqEY6lQ&#10;V+IcfouQBigbK4pP/iBZb3bNOGggNCuGi9PH1tKiHYG5qX5EdBBcKrAMLlxIOTmlp50G2+DG4kT+&#10;reNkHTNq5SfHVihtH8vq92OpvLcfUfdYA+wbXR1ifyIdIJog8xdQT35CPfmf1YO4FOb72KFh4LJe&#10;Lo8MXXY2h0E7Grr/riRCKVN+bNET1HTf8YmKuu/8YqqKbyh4bcexHD4x4bvw6z7K8+5DuPoJAAD/&#10;/wMAUEsDBBQABgAIAAAAIQAXsLp42wAAAAcBAAAPAAAAZHJzL2Rvd25yZXYueG1sTI5PS8NAEMXv&#10;gt9hGcGb3SQSKTGbUop6KoJtQbxNk2kSmp0N2W2SfnunJz2+P7z3y1ez7dRIg28dG4gXESji0lUt&#10;1wYO+/enJSgfkCvsHJOBK3lYFfd3OWaVm/iLxl2olYywz9BAE0Kfae3Lhiz6heuJJTu5wWIQOdS6&#10;GnCScdvpJIpetMWW5aHBnjYNlefdxRr4mHBaP8dv4/Z82lx/9unn9zYmYx4f5vUrqEBz+CvDDV/Q&#10;oRCmo7tw5VVnYBkLeRA/BXWLo0T00UCSpqCLXP/nL34BAAD//wMAUEsBAi0AFAAGAAgAAAAhALaD&#10;OJL+AAAA4QEAABMAAAAAAAAAAAAAAAAAAAAAAFtDb250ZW50X1R5cGVzXS54bWxQSwECLQAUAAYA&#10;CAAAACEAOP0h/9YAAACUAQAACwAAAAAAAAAAAAAAAAAvAQAAX3JlbHMvLnJlbHNQSwECLQAUAAYA&#10;CAAAACEAxep1oVYCAABQBwAADgAAAAAAAAAAAAAAAAAuAgAAZHJzL2Uyb0RvYy54bWxQSwECLQAU&#10;AAYACAAAACEAF7C6eNsAAAAHAQAADwAAAAAAAAAAAAAAAACwBAAAZHJzL2Rvd25yZXYueG1sUEsF&#10;BgAAAAAEAAQA8wAAALgFAAAAAA==&#10;">
                      <v:line id="Straight Connector 1" o:spid="_x0000_s1027" style="position:absolute;visibility:visible;mso-wrap-style:square" from="0,95250" to="19050,1524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D7TX74AAADaAAAADwAAAGRycy9kb3ducmV2LnhtbERPzWrCQBC+F/oOyxS81Y1SpE1dRaSl&#10;vZr6AGN2zAazszE7mujTdwXB0/Dx/c58OfhGnamLdWADk3EGirgMtubKwPbv+/UdVBRki01gMnCh&#10;CMvF89Mccxt63tC5kEqlEI45GnAiba51LB15jOPQEiduHzqPkmBXadthn8J9o6dZNtMea04NDlta&#10;OyoPxckbkCvt3FuUU7P5mfVf0+PH7lJYY0Yvw+oTlNAgD/Hd/WvTfLi9crt68Q8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4PtNfvgAAANoAAAAPAAAAAAAAAAAAAAAAAKEC&#10;AABkcnMvZG93bnJldi54bWxQSwUGAAAAAAQABAD5AAAAjAMAAAAA&#10;" strokecolor="black [3040]" strokeweight="1.75pt"/>
                      <v:line id="Straight Connector 2" o:spid="_x0000_s1028" style="position:absolute;flip:y;visibility:visible;mso-wrap-style:square" from="19050,0" to="133350,1524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Vt+OcAAAADaAAAADwAAAGRycy9kb3ducmV2LnhtbESPzYoCMRCE7wu+Q2jB25rRg8hoFBEF&#10;DwrurA/QTnp+cNIZkuiMPr1ZEPZYVNVX1HLdm0Y8yPnasoLJOAFBnFtdc6ng8rv/noPwAVljY5kU&#10;PMnDejX4WmKqbcc/9MhCKSKEfYoKqhDaVEqfV2TQj21LHL3COoMhSldK7bCLcNPIaZLMpMGa40KF&#10;LW0rym/Z3SgoTl3WXcntsD7kx3K3l6+zL5QaDfvNAkSgPvyHP+2DVjCFvyvxBsjVG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ClbfjnAAAAA2gAAAA8AAAAAAAAAAAAAAAAA&#10;oQIAAGRycy9kb3ducmV2LnhtbFBLBQYAAAAABAAEAPkAAACOAwAAAAA=&#10;" strokecolor="#4579b8 [3044]" strokeweight="1.75pt"/>
                    </v:group>
                  </w:pict>
                </mc:Fallback>
              </mc:AlternateContent>
            </w:r>
          </w:p>
        </w:tc>
      </w:tr>
      <w:tr w:rsidR="00010FD0" w:rsidTr="0096572A">
        <w:tc>
          <w:tcPr>
            <w:tcW w:w="4219" w:type="dxa"/>
          </w:tcPr>
          <w:p w:rsidR="00010FD0" w:rsidRDefault="00010FD0" w:rsidP="0047766B"/>
        </w:tc>
        <w:tc>
          <w:tcPr>
            <w:tcW w:w="4111" w:type="dxa"/>
          </w:tcPr>
          <w:p w:rsidR="00010FD0" w:rsidRDefault="00010FD0" w:rsidP="0047766B"/>
        </w:tc>
        <w:tc>
          <w:tcPr>
            <w:tcW w:w="3402" w:type="dxa"/>
          </w:tcPr>
          <w:p w:rsidR="00010FD0" w:rsidRDefault="00010FD0" w:rsidP="0047766B"/>
        </w:tc>
        <w:tc>
          <w:tcPr>
            <w:tcW w:w="2410" w:type="dxa"/>
          </w:tcPr>
          <w:p w:rsidR="00010FD0" w:rsidRDefault="00010FD0" w:rsidP="0047766B"/>
        </w:tc>
      </w:tr>
      <w:tr w:rsidR="00010FD0" w:rsidTr="0096572A">
        <w:tc>
          <w:tcPr>
            <w:tcW w:w="4219" w:type="dxa"/>
          </w:tcPr>
          <w:p w:rsidR="00010FD0" w:rsidRDefault="00010FD0" w:rsidP="0047766B"/>
        </w:tc>
        <w:tc>
          <w:tcPr>
            <w:tcW w:w="4111" w:type="dxa"/>
          </w:tcPr>
          <w:p w:rsidR="00010FD0" w:rsidRDefault="00010FD0" w:rsidP="0047766B"/>
        </w:tc>
        <w:tc>
          <w:tcPr>
            <w:tcW w:w="3402" w:type="dxa"/>
          </w:tcPr>
          <w:p w:rsidR="00010FD0" w:rsidRDefault="00010FD0" w:rsidP="0047766B"/>
        </w:tc>
        <w:tc>
          <w:tcPr>
            <w:tcW w:w="2410" w:type="dxa"/>
          </w:tcPr>
          <w:p w:rsidR="00010FD0" w:rsidRDefault="00010FD0" w:rsidP="0047766B"/>
        </w:tc>
      </w:tr>
      <w:tr w:rsidR="00010FD0" w:rsidTr="0096572A">
        <w:tc>
          <w:tcPr>
            <w:tcW w:w="4219" w:type="dxa"/>
          </w:tcPr>
          <w:p w:rsidR="00010FD0" w:rsidRDefault="00010FD0" w:rsidP="0047766B"/>
        </w:tc>
        <w:tc>
          <w:tcPr>
            <w:tcW w:w="4111" w:type="dxa"/>
          </w:tcPr>
          <w:p w:rsidR="00010FD0" w:rsidRDefault="00010FD0" w:rsidP="0047766B"/>
        </w:tc>
        <w:tc>
          <w:tcPr>
            <w:tcW w:w="3402" w:type="dxa"/>
          </w:tcPr>
          <w:p w:rsidR="00010FD0" w:rsidRDefault="00010FD0" w:rsidP="0047766B"/>
        </w:tc>
        <w:tc>
          <w:tcPr>
            <w:tcW w:w="2410" w:type="dxa"/>
          </w:tcPr>
          <w:p w:rsidR="00010FD0" w:rsidRDefault="00010FD0" w:rsidP="0047766B"/>
        </w:tc>
      </w:tr>
      <w:tr w:rsidR="00010FD0" w:rsidTr="0096572A">
        <w:tc>
          <w:tcPr>
            <w:tcW w:w="4219" w:type="dxa"/>
          </w:tcPr>
          <w:p w:rsidR="00010FD0" w:rsidRDefault="00010FD0" w:rsidP="0047766B"/>
        </w:tc>
        <w:tc>
          <w:tcPr>
            <w:tcW w:w="4111" w:type="dxa"/>
          </w:tcPr>
          <w:p w:rsidR="00010FD0" w:rsidRDefault="00010FD0" w:rsidP="0047766B"/>
        </w:tc>
        <w:tc>
          <w:tcPr>
            <w:tcW w:w="3402" w:type="dxa"/>
          </w:tcPr>
          <w:p w:rsidR="00010FD0" w:rsidRDefault="00010FD0" w:rsidP="0047766B"/>
        </w:tc>
        <w:tc>
          <w:tcPr>
            <w:tcW w:w="2410" w:type="dxa"/>
          </w:tcPr>
          <w:p w:rsidR="00010FD0" w:rsidRDefault="00010FD0" w:rsidP="0047766B"/>
        </w:tc>
      </w:tr>
      <w:tr w:rsidR="00010FD0" w:rsidTr="0096572A">
        <w:tc>
          <w:tcPr>
            <w:tcW w:w="4219" w:type="dxa"/>
          </w:tcPr>
          <w:p w:rsidR="00010FD0" w:rsidRDefault="00010FD0" w:rsidP="0047766B"/>
        </w:tc>
        <w:tc>
          <w:tcPr>
            <w:tcW w:w="4111" w:type="dxa"/>
          </w:tcPr>
          <w:p w:rsidR="00010FD0" w:rsidRDefault="00010FD0" w:rsidP="0047766B"/>
        </w:tc>
        <w:tc>
          <w:tcPr>
            <w:tcW w:w="3402" w:type="dxa"/>
          </w:tcPr>
          <w:p w:rsidR="00010FD0" w:rsidRDefault="00010FD0" w:rsidP="0047766B"/>
        </w:tc>
        <w:tc>
          <w:tcPr>
            <w:tcW w:w="2410" w:type="dxa"/>
          </w:tcPr>
          <w:p w:rsidR="00010FD0" w:rsidRDefault="00010FD0" w:rsidP="0047766B"/>
        </w:tc>
      </w:tr>
      <w:tr w:rsidR="00010FD0" w:rsidTr="0096572A">
        <w:tc>
          <w:tcPr>
            <w:tcW w:w="4219" w:type="dxa"/>
          </w:tcPr>
          <w:p w:rsidR="00010FD0" w:rsidRDefault="00010FD0" w:rsidP="0047766B"/>
        </w:tc>
        <w:tc>
          <w:tcPr>
            <w:tcW w:w="4111" w:type="dxa"/>
          </w:tcPr>
          <w:p w:rsidR="00010FD0" w:rsidRDefault="00010FD0" w:rsidP="0047766B"/>
        </w:tc>
        <w:tc>
          <w:tcPr>
            <w:tcW w:w="3402" w:type="dxa"/>
          </w:tcPr>
          <w:p w:rsidR="00010FD0" w:rsidRDefault="00010FD0" w:rsidP="0047766B"/>
        </w:tc>
        <w:tc>
          <w:tcPr>
            <w:tcW w:w="2410" w:type="dxa"/>
          </w:tcPr>
          <w:p w:rsidR="00010FD0" w:rsidRDefault="00010FD0" w:rsidP="0047766B"/>
        </w:tc>
      </w:tr>
      <w:tr w:rsidR="0096572A" w:rsidTr="0047766B">
        <w:tc>
          <w:tcPr>
            <w:tcW w:w="4219" w:type="dxa"/>
          </w:tcPr>
          <w:p w:rsidR="0096572A" w:rsidRDefault="0096572A" w:rsidP="0047766B"/>
        </w:tc>
        <w:tc>
          <w:tcPr>
            <w:tcW w:w="4111" w:type="dxa"/>
          </w:tcPr>
          <w:p w:rsidR="0096572A" w:rsidRDefault="0096572A" w:rsidP="0047766B"/>
        </w:tc>
        <w:tc>
          <w:tcPr>
            <w:tcW w:w="3402" w:type="dxa"/>
          </w:tcPr>
          <w:p w:rsidR="0096572A" w:rsidRDefault="0096572A" w:rsidP="0047766B"/>
        </w:tc>
        <w:tc>
          <w:tcPr>
            <w:tcW w:w="2410" w:type="dxa"/>
          </w:tcPr>
          <w:p w:rsidR="0096572A" w:rsidRDefault="0096572A" w:rsidP="0047766B"/>
        </w:tc>
      </w:tr>
      <w:tr w:rsidR="0096572A" w:rsidTr="0047766B">
        <w:tc>
          <w:tcPr>
            <w:tcW w:w="4219" w:type="dxa"/>
          </w:tcPr>
          <w:p w:rsidR="0096572A" w:rsidRDefault="0096572A" w:rsidP="0047766B"/>
        </w:tc>
        <w:tc>
          <w:tcPr>
            <w:tcW w:w="4111" w:type="dxa"/>
          </w:tcPr>
          <w:p w:rsidR="0096572A" w:rsidRDefault="0096572A" w:rsidP="0047766B"/>
        </w:tc>
        <w:tc>
          <w:tcPr>
            <w:tcW w:w="3402" w:type="dxa"/>
          </w:tcPr>
          <w:p w:rsidR="0096572A" w:rsidRDefault="0096572A" w:rsidP="0047766B"/>
        </w:tc>
        <w:tc>
          <w:tcPr>
            <w:tcW w:w="2410" w:type="dxa"/>
          </w:tcPr>
          <w:p w:rsidR="0096572A" w:rsidRDefault="0096572A" w:rsidP="0047766B"/>
        </w:tc>
      </w:tr>
      <w:tr w:rsidR="0096572A" w:rsidTr="0047766B">
        <w:tc>
          <w:tcPr>
            <w:tcW w:w="4219" w:type="dxa"/>
          </w:tcPr>
          <w:p w:rsidR="0096572A" w:rsidRDefault="0096572A" w:rsidP="0047766B"/>
        </w:tc>
        <w:tc>
          <w:tcPr>
            <w:tcW w:w="4111" w:type="dxa"/>
          </w:tcPr>
          <w:p w:rsidR="0096572A" w:rsidRDefault="0096572A" w:rsidP="0047766B"/>
        </w:tc>
        <w:tc>
          <w:tcPr>
            <w:tcW w:w="3402" w:type="dxa"/>
          </w:tcPr>
          <w:p w:rsidR="0096572A" w:rsidRDefault="0096572A" w:rsidP="0047766B"/>
        </w:tc>
        <w:tc>
          <w:tcPr>
            <w:tcW w:w="2410" w:type="dxa"/>
          </w:tcPr>
          <w:p w:rsidR="0096572A" w:rsidRDefault="0096572A" w:rsidP="0047766B"/>
        </w:tc>
      </w:tr>
      <w:tr w:rsidR="0096572A" w:rsidTr="0047766B">
        <w:tc>
          <w:tcPr>
            <w:tcW w:w="4219" w:type="dxa"/>
          </w:tcPr>
          <w:p w:rsidR="0096572A" w:rsidRDefault="0096572A" w:rsidP="0047766B"/>
        </w:tc>
        <w:tc>
          <w:tcPr>
            <w:tcW w:w="4111" w:type="dxa"/>
          </w:tcPr>
          <w:p w:rsidR="0096572A" w:rsidRDefault="0096572A" w:rsidP="0047766B"/>
        </w:tc>
        <w:tc>
          <w:tcPr>
            <w:tcW w:w="3402" w:type="dxa"/>
          </w:tcPr>
          <w:p w:rsidR="0096572A" w:rsidRDefault="0096572A" w:rsidP="0047766B"/>
        </w:tc>
        <w:tc>
          <w:tcPr>
            <w:tcW w:w="2410" w:type="dxa"/>
          </w:tcPr>
          <w:p w:rsidR="0096572A" w:rsidRDefault="0096572A" w:rsidP="0047766B"/>
        </w:tc>
      </w:tr>
      <w:tr w:rsidR="0096572A" w:rsidTr="0047766B">
        <w:tc>
          <w:tcPr>
            <w:tcW w:w="4219" w:type="dxa"/>
          </w:tcPr>
          <w:p w:rsidR="0096572A" w:rsidRDefault="0096572A" w:rsidP="0047766B"/>
        </w:tc>
        <w:tc>
          <w:tcPr>
            <w:tcW w:w="4111" w:type="dxa"/>
          </w:tcPr>
          <w:p w:rsidR="0096572A" w:rsidRDefault="0096572A" w:rsidP="0047766B"/>
        </w:tc>
        <w:tc>
          <w:tcPr>
            <w:tcW w:w="3402" w:type="dxa"/>
          </w:tcPr>
          <w:p w:rsidR="0096572A" w:rsidRDefault="0096572A" w:rsidP="0047766B"/>
        </w:tc>
        <w:tc>
          <w:tcPr>
            <w:tcW w:w="2410" w:type="dxa"/>
          </w:tcPr>
          <w:p w:rsidR="0096572A" w:rsidRDefault="0096572A" w:rsidP="0047766B"/>
        </w:tc>
      </w:tr>
      <w:tr w:rsidR="0096572A" w:rsidTr="0047766B">
        <w:tc>
          <w:tcPr>
            <w:tcW w:w="4219" w:type="dxa"/>
          </w:tcPr>
          <w:p w:rsidR="0096572A" w:rsidRDefault="0096572A" w:rsidP="0047766B"/>
        </w:tc>
        <w:tc>
          <w:tcPr>
            <w:tcW w:w="4111" w:type="dxa"/>
          </w:tcPr>
          <w:p w:rsidR="0096572A" w:rsidRDefault="0096572A" w:rsidP="0047766B"/>
        </w:tc>
        <w:tc>
          <w:tcPr>
            <w:tcW w:w="3402" w:type="dxa"/>
          </w:tcPr>
          <w:p w:rsidR="0096572A" w:rsidRDefault="0096572A" w:rsidP="0047766B"/>
        </w:tc>
        <w:tc>
          <w:tcPr>
            <w:tcW w:w="2410" w:type="dxa"/>
          </w:tcPr>
          <w:p w:rsidR="0096572A" w:rsidRDefault="0096572A" w:rsidP="0047766B"/>
        </w:tc>
      </w:tr>
      <w:tr w:rsidR="0096572A" w:rsidTr="0047766B">
        <w:tc>
          <w:tcPr>
            <w:tcW w:w="4219" w:type="dxa"/>
          </w:tcPr>
          <w:p w:rsidR="0096572A" w:rsidRDefault="0096572A" w:rsidP="0047766B"/>
        </w:tc>
        <w:tc>
          <w:tcPr>
            <w:tcW w:w="4111" w:type="dxa"/>
          </w:tcPr>
          <w:p w:rsidR="0096572A" w:rsidRDefault="0096572A" w:rsidP="0047766B"/>
        </w:tc>
        <w:tc>
          <w:tcPr>
            <w:tcW w:w="3402" w:type="dxa"/>
          </w:tcPr>
          <w:p w:rsidR="0096572A" w:rsidRDefault="0096572A" w:rsidP="0047766B"/>
        </w:tc>
        <w:tc>
          <w:tcPr>
            <w:tcW w:w="2410" w:type="dxa"/>
          </w:tcPr>
          <w:p w:rsidR="0096572A" w:rsidRDefault="0096572A" w:rsidP="0047766B"/>
        </w:tc>
      </w:tr>
      <w:tr w:rsidR="0096572A" w:rsidTr="0047766B">
        <w:tc>
          <w:tcPr>
            <w:tcW w:w="4219" w:type="dxa"/>
          </w:tcPr>
          <w:p w:rsidR="0096572A" w:rsidRDefault="0096572A" w:rsidP="0047766B"/>
        </w:tc>
        <w:tc>
          <w:tcPr>
            <w:tcW w:w="4111" w:type="dxa"/>
          </w:tcPr>
          <w:p w:rsidR="0096572A" w:rsidRDefault="0096572A" w:rsidP="0047766B"/>
        </w:tc>
        <w:tc>
          <w:tcPr>
            <w:tcW w:w="3402" w:type="dxa"/>
          </w:tcPr>
          <w:p w:rsidR="0096572A" w:rsidRDefault="0096572A" w:rsidP="0047766B"/>
        </w:tc>
        <w:tc>
          <w:tcPr>
            <w:tcW w:w="2410" w:type="dxa"/>
          </w:tcPr>
          <w:p w:rsidR="0096572A" w:rsidRDefault="0096572A" w:rsidP="0047766B"/>
        </w:tc>
      </w:tr>
      <w:tr w:rsidR="0096572A" w:rsidTr="0047766B">
        <w:tc>
          <w:tcPr>
            <w:tcW w:w="4219" w:type="dxa"/>
          </w:tcPr>
          <w:p w:rsidR="0096572A" w:rsidRDefault="0096572A" w:rsidP="0047766B"/>
        </w:tc>
        <w:tc>
          <w:tcPr>
            <w:tcW w:w="4111" w:type="dxa"/>
          </w:tcPr>
          <w:p w:rsidR="0096572A" w:rsidRDefault="0096572A" w:rsidP="0047766B"/>
        </w:tc>
        <w:tc>
          <w:tcPr>
            <w:tcW w:w="3402" w:type="dxa"/>
          </w:tcPr>
          <w:p w:rsidR="0096572A" w:rsidRDefault="0096572A" w:rsidP="0047766B"/>
        </w:tc>
        <w:tc>
          <w:tcPr>
            <w:tcW w:w="2410" w:type="dxa"/>
          </w:tcPr>
          <w:p w:rsidR="0096572A" w:rsidRDefault="0096572A" w:rsidP="0047766B"/>
        </w:tc>
      </w:tr>
      <w:tr w:rsidR="0096572A" w:rsidTr="0047766B">
        <w:tc>
          <w:tcPr>
            <w:tcW w:w="4219" w:type="dxa"/>
          </w:tcPr>
          <w:p w:rsidR="0096572A" w:rsidRDefault="0096572A" w:rsidP="0047766B"/>
        </w:tc>
        <w:tc>
          <w:tcPr>
            <w:tcW w:w="4111" w:type="dxa"/>
          </w:tcPr>
          <w:p w:rsidR="0096572A" w:rsidRDefault="0096572A" w:rsidP="0047766B"/>
        </w:tc>
        <w:tc>
          <w:tcPr>
            <w:tcW w:w="3402" w:type="dxa"/>
          </w:tcPr>
          <w:p w:rsidR="0096572A" w:rsidRDefault="0096572A" w:rsidP="0047766B"/>
        </w:tc>
        <w:tc>
          <w:tcPr>
            <w:tcW w:w="2410" w:type="dxa"/>
          </w:tcPr>
          <w:p w:rsidR="0096572A" w:rsidRDefault="0096572A" w:rsidP="0047766B"/>
        </w:tc>
      </w:tr>
      <w:tr w:rsidR="0096572A" w:rsidTr="0047766B">
        <w:tc>
          <w:tcPr>
            <w:tcW w:w="4219" w:type="dxa"/>
          </w:tcPr>
          <w:p w:rsidR="0096572A" w:rsidRDefault="0096572A" w:rsidP="0047766B"/>
        </w:tc>
        <w:tc>
          <w:tcPr>
            <w:tcW w:w="4111" w:type="dxa"/>
          </w:tcPr>
          <w:p w:rsidR="0096572A" w:rsidRDefault="0096572A" w:rsidP="0047766B"/>
        </w:tc>
        <w:tc>
          <w:tcPr>
            <w:tcW w:w="3402" w:type="dxa"/>
          </w:tcPr>
          <w:p w:rsidR="0096572A" w:rsidRDefault="0096572A" w:rsidP="0047766B"/>
        </w:tc>
        <w:tc>
          <w:tcPr>
            <w:tcW w:w="2410" w:type="dxa"/>
          </w:tcPr>
          <w:p w:rsidR="0096572A" w:rsidRDefault="0096572A" w:rsidP="0047766B"/>
        </w:tc>
      </w:tr>
      <w:tr w:rsidR="0096572A" w:rsidTr="0047766B">
        <w:tc>
          <w:tcPr>
            <w:tcW w:w="4219" w:type="dxa"/>
          </w:tcPr>
          <w:p w:rsidR="0096572A" w:rsidRDefault="0096572A" w:rsidP="0047766B"/>
        </w:tc>
        <w:tc>
          <w:tcPr>
            <w:tcW w:w="4111" w:type="dxa"/>
          </w:tcPr>
          <w:p w:rsidR="0096572A" w:rsidRDefault="0096572A" w:rsidP="0047766B"/>
        </w:tc>
        <w:tc>
          <w:tcPr>
            <w:tcW w:w="3402" w:type="dxa"/>
          </w:tcPr>
          <w:p w:rsidR="0096572A" w:rsidRDefault="0096572A" w:rsidP="0047766B"/>
        </w:tc>
        <w:tc>
          <w:tcPr>
            <w:tcW w:w="2410" w:type="dxa"/>
          </w:tcPr>
          <w:p w:rsidR="0096572A" w:rsidRDefault="0096572A" w:rsidP="0047766B"/>
        </w:tc>
      </w:tr>
      <w:tr w:rsidR="0096572A" w:rsidTr="0047766B">
        <w:tc>
          <w:tcPr>
            <w:tcW w:w="4219" w:type="dxa"/>
          </w:tcPr>
          <w:p w:rsidR="0096572A" w:rsidRDefault="0096572A" w:rsidP="0047766B"/>
        </w:tc>
        <w:tc>
          <w:tcPr>
            <w:tcW w:w="4111" w:type="dxa"/>
          </w:tcPr>
          <w:p w:rsidR="0096572A" w:rsidRDefault="0096572A" w:rsidP="0047766B"/>
        </w:tc>
        <w:tc>
          <w:tcPr>
            <w:tcW w:w="3402" w:type="dxa"/>
          </w:tcPr>
          <w:p w:rsidR="0096572A" w:rsidRDefault="0096572A" w:rsidP="0047766B"/>
        </w:tc>
        <w:tc>
          <w:tcPr>
            <w:tcW w:w="2410" w:type="dxa"/>
          </w:tcPr>
          <w:p w:rsidR="0096572A" w:rsidRDefault="0096572A" w:rsidP="0047766B"/>
        </w:tc>
      </w:tr>
      <w:tr w:rsidR="0096572A" w:rsidTr="0047766B">
        <w:tc>
          <w:tcPr>
            <w:tcW w:w="4219" w:type="dxa"/>
          </w:tcPr>
          <w:p w:rsidR="0096572A" w:rsidRDefault="0096572A" w:rsidP="0047766B"/>
        </w:tc>
        <w:tc>
          <w:tcPr>
            <w:tcW w:w="4111" w:type="dxa"/>
          </w:tcPr>
          <w:p w:rsidR="0096572A" w:rsidRDefault="0096572A" w:rsidP="0047766B"/>
        </w:tc>
        <w:tc>
          <w:tcPr>
            <w:tcW w:w="3402" w:type="dxa"/>
          </w:tcPr>
          <w:p w:rsidR="0096572A" w:rsidRDefault="0096572A" w:rsidP="0047766B"/>
        </w:tc>
        <w:tc>
          <w:tcPr>
            <w:tcW w:w="2410" w:type="dxa"/>
          </w:tcPr>
          <w:p w:rsidR="0096572A" w:rsidRDefault="0096572A" w:rsidP="0047766B"/>
        </w:tc>
      </w:tr>
      <w:tr w:rsidR="0096572A" w:rsidTr="0047766B">
        <w:tc>
          <w:tcPr>
            <w:tcW w:w="4219" w:type="dxa"/>
          </w:tcPr>
          <w:p w:rsidR="0096572A" w:rsidRDefault="0096572A" w:rsidP="0047766B"/>
        </w:tc>
        <w:tc>
          <w:tcPr>
            <w:tcW w:w="4111" w:type="dxa"/>
          </w:tcPr>
          <w:p w:rsidR="0096572A" w:rsidRDefault="0096572A" w:rsidP="0047766B"/>
        </w:tc>
        <w:tc>
          <w:tcPr>
            <w:tcW w:w="3402" w:type="dxa"/>
          </w:tcPr>
          <w:p w:rsidR="0096572A" w:rsidRDefault="0096572A" w:rsidP="0047766B"/>
        </w:tc>
        <w:tc>
          <w:tcPr>
            <w:tcW w:w="2410" w:type="dxa"/>
          </w:tcPr>
          <w:p w:rsidR="0096572A" w:rsidRDefault="0096572A" w:rsidP="0047766B"/>
        </w:tc>
      </w:tr>
      <w:tr w:rsidR="0096572A" w:rsidTr="0047766B">
        <w:tc>
          <w:tcPr>
            <w:tcW w:w="4219" w:type="dxa"/>
          </w:tcPr>
          <w:p w:rsidR="0096572A" w:rsidRDefault="0096572A" w:rsidP="0047766B"/>
        </w:tc>
        <w:tc>
          <w:tcPr>
            <w:tcW w:w="4111" w:type="dxa"/>
          </w:tcPr>
          <w:p w:rsidR="0096572A" w:rsidRDefault="0096572A" w:rsidP="0047766B"/>
        </w:tc>
        <w:tc>
          <w:tcPr>
            <w:tcW w:w="3402" w:type="dxa"/>
          </w:tcPr>
          <w:p w:rsidR="0096572A" w:rsidRDefault="0096572A" w:rsidP="0047766B"/>
        </w:tc>
        <w:tc>
          <w:tcPr>
            <w:tcW w:w="2410" w:type="dxa"/>
          </w:tcPr>
          <w:p w:rsidR="0096572A" w:rsidRDefault="0096572A" w:rsidP="0047766B"/>
        </w:tc>
      </w:tr>
      <w:tr w:rsidR="0096572A" w:rsidTr="0047766B">
        <w:tc>
          <w:tcPr>
            <w:tcW w:w="4219" w:type="dxa"/>
          </w:tcPr>
          <w:p w:rsidR="0096572A" w:rsidRDefault="0096572A" w:rsidP="0047766B"/>
        </w:tc>
        <w:tc>
          <w:tcPr>
            <w:tcW w:w="4111" w:type="dxa"/>
          </w:tcPr>
          <w:p w:rsidR="0096572A" w:rsidRDefault="0096572A" w:rsidP="0047766B"/>
        </w:tc>
        <w:tc>
          <w:tcPr>
            <w:tcW w:w="3402" w:type="dxa"/>
          </w:tcPr>
          <w:p w:rsidR="0096572A" w:rsidRDefault="0096572A" w:rsidP="0047766B"/>
        </w:tc>
        <w:tc>
          <w:tcPr>
            <w:tcW w:w="2410" w:type="dxa"/>
          </w:tcPr>
          <w:p w:rsidR="0096572A" w:rsidRDefault="0096572A" w:rsidP="0047766B"/>
        </w:tc>
      </w:tr>
    </w:tbl>
    <w:p w:rsidR="00010FD0" w:rsidRDefault="00010FD0" w:rsidP="0096572A"/>
    <w:sectPr w:rsidR="00010FD0" w:rsidSect="00010FD0">
      <w:headerReference w:type="default" r:id="rId7"/>
      <w:footerReference w:type="default" r:id="rId8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2972" w:rsidRDefault="00C52972" w:rsidP="0096572A">
      <w:pPr>
        <w:spacing w:after="0" w:line="240" w:lineRule="auto"/>
      </w:pPr>
      <w:r>
        <w:separator/>
      </w:r>
    </w:p>
  </w:endnote>
  <w:endnote w:type="continuationSeparator" w:id="0">
    <w:p w:rsidR="00C52972" w:rsidRDefault="00C52972" w:rsidP="009657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46746392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96572A" w:rsidRDefault="0096572A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60D9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60D9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6572A" w:rsidRDefault="0096572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2972" w:rsidRDefault="00C52972" w:rsidP="0096572A">
      <w:pPr>
        <w:spacing w:after="0" w:line="240" w:lineRule="auto"/>
      </w:pPr>
      <w:r>
        <w:separator/>
      </w:r>
    </w:p>
  </w:footnote>
  <w:footnote w:type="continuationSeparator" w:id="0">
    <w:p w:rsidR="00C52972" w:rsidRDefault="00C52972" w:rsidP="009657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572A" w:rsidRDefault="0096572A" w:rsidP="0096572A">
    <w:pPr>
      <w:pStyle w:val="Header"/>
      <w:tabs>
        <w:tab w:val="left" w:pos="225"/>
        <w:tab w:val="right" w:pos="13958"/>
      </w:tabs>
    </w:pPr>
    <w:r>
      <w:rPr>
        <w:sz w:val="40"/>
        <w:szCs w:val="40"/>
      </w:rPr>
      <w:t>WASTE INFORMATION FORM</w:t>
    </w:r>
    <w:r>
      <w:tab/>
    </w:r>
    <w:r>
      <w:tab/>
    </w:r>
    <w:r>
      <w:rPr>
        <w:noProof/>
        <w:lang w:eastAsia="en-GB"/>
      </w:rPr>
      <w:drawing>
        <wp:inline distT="0" distB="0" distL="0" distR="0" wp14:anchorId="3B561213" wp14:editId="700029B5">
          <wp:extent cx="2121535" cy="274320"/>
          <wp:effectExtent l="0" t="0" r="0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21535" cy="2743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0FD0"/>
    <w:rsid w:val="00010FD0"/>
    <w:rsid w:val="00360D99"/>
    <w:rsid w:val="005E0C64"/>
    <w:rsid w:val="0096572A"/>
    <w:rsid w:val="00C52972"/>
    <w:rsid w:val="00CE7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10F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9657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572A"/>
  </w:style>
  <w:style w:type="paragraph" w:styleId="Footer">
    <w:name w:val="footer"/>
    <w:basedOn w:val="Normal"/>
    <w:link w:val="FooterChar"/>
    <w:uiPriority w:val="99"/>
    <w:unhideWhenUsed/>
    <w:rsid w:val="009657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572A"/>
  </w:style>
  <w:style w:type="paragraph" w:styleId="BalloonText">
    <w:name w:val="Balloon Text"/>
    <w:basedOn w:val="Normal"/>
    <w:link w:val="BalloonTextChar"/>
    <w:uiPriority w:val="99"/>
    <w:semiHidden/>
    <w:unhideWhenUsed/>
    <w:rsid w:val="009657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572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10F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9657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572A"/>
  </w:style>
  <w:style w:type="paragraph" w:styleId="Footer">
    <w:name w:val="footer"/>
    <w:basedOn w:val="Normal"/>
    <w:link w:val="FooterChar"/>
    <w:uiPriority w:val="99"/>
    <w:unhideWhenUsed/>
    <w:rsid w:val="009657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572A"/>
  </w:style>
  <w:style w:type="paragraph" w:styleId="BalloonText">
    <w:name w:val="Balloon Text"/>
    <w:basedOn w:val="Normal"/>
    <w:link w:val="BalloonTextChar"/>
    <w:uiPriority w:val="99"/>
    <w:semiHidden/>
    <w:unhideWhenUsed/>
    <w:rsid w:val="009657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572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BF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7B0704E3.dotm</Template>
  <TotalTime>1</TotalTime>
  <Pages>1</Pages>
  <Words>42</Words>
  <Characters>240</Characters>
  <Application>Microsoft Office Word</Application>
  <DocSecurity>4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IT Services</cp:lastModifiedBy>
  <cp:revision>2</cp:revision>
  <dcterms:created xsi:type="dcterms:W3CDTF">2012-09-24T12:57:00Z</dcterms:created>
  <dcterms:modified xsi:type="dcterms:W3CDTF">2012-09-24T12:57:00Z</dcterms:modified>
</cp:coreProperties>
</file>