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1C30" w:rsidRPr="00C22673" w:rsidRDefault="00311C30" w:rsidP="00F14C7C">
      <w:pPr>
        <w:pStyle w:val="Default"/>
      </w:pPr>
      <w:r w:rsidRPr="00C22673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115931F" wp14:editId="23B9DD43">
                <wp:simplePos x="0" y="0"/>
                <wp:positionH relativeFrom="column">
                  <wp:posOffset>9525</wp:posOffset>
                </wp:positionH>
                <wp:positionV relativeFrom="paragraph">
                  <wp:posOffset>-676275</wp:posOffset>
                </wp:positionV>
                <wp:extent cx="5715000" cy="1838325"/>
                <wp:effectExtent l="0" t="0" r="19050" b="285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1838325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1C30" w:rsidRDefault="00311C30" w:rsidP="002F353D">
                            <w:pPr>
                              <w:spacing w:line="233" w:lineRule="auto"/>
                              <w:ind w:right="-22"/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</w:rPr>
                            </w:pPr>
                            <w:r w:rsidRPr="00046FAF"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</w:rPr>
                              <w:t>INSTRUCTIONS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</w:rPr>
                              <w:t xml:space="preserve"> (TO BE DELETED IN FINAL LETTER FORMAT)</w:t>
                            </w:r>
                            <w:r w:rsidRPr="00046FAF"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</w:rPr>
                              <w:t>:</w:t>
                            </w:r>
                          </w:p>
                          <w:p w:rsidR="00311C30" w:rsidRPr="00E645D3" w:rsidRDefault="00311C30" w:rsidP="002F353D">
                            <w:pPr>
                              <w:spacing w:line="233" w:lineRule="auto"/>
                              <w:ind w:right="-22"/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</w:pPr>
                            <w:r w:rsidRPr="00E645D3"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>CONSIDERATIONS TO KEEP IN MIND</w:t>
                            </w:r>
                            <w:r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 xml:space="preserve"> WHEN WRITING A HOST STATEMENT OF SUPPORT</w:t>
                            </w:r>
                            <w:r w:rsidRPr="00E645D3"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>:</w:t>
                            </w:r>
                          </w:p>
                          <w:p w:rsidR="00311C30" w:rsidRPr="00046FAF" w:rsidRDefault="00311C30" w:rsidP="00311C30">
                            <w:pPr>
                              <w:numPr>
                                <w:ilvl w:val="0"/>
                                <w:numId w:val="8"/>
                              </w:numPr>
                              <w:spacing w:after="0" w:line="233" w:lineRule="auto"/>
                              <w:ind w:right="-22"/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</w:pPr>
                            <w:r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>ANY PAGE LIMITS THAT MAY APPLY</w:t>
                            </w:r>
                          </w:p>
                          <w:p w:rsidR="00311C30" w:rsidRPr="00046FAF" w:rsidRDefault="00311C30" w:rsidP="00311C30">
                            <w:pPr>
                              <w:numPr>
                                <w:ilvl w:val="0"/>
                                <w:numId w:val="8"/>
                              </w:numPr>
                              <w:spacing w:after="0" w:line="233" w:lineRule="auto"/>
                              <w:ind w:right="-22"/>
                              <w:rPr>
                                <w:rFonts w:ascii="Arial Narrow" w:hAnsi="Arial Narrow"/>
                                <w:sz w:val="20"/>
                              </w:rPr>
                            </w:pPr>
                            <w:r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>IS</w:t>
                            </w:r>
                            <w:r w:rsidRPr="00046FAF"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 xml:space="preserve"> LETTERHEAD</w:t>
                            </w:r>
                            <w:r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 xml:space="preserve"> REQUIRED</w:t>
                            </w:r>
                          </w:p>
                          <w:p w:rsidR="00311C30" w:rsidRPr="00046FAF" w:rsidRDefault="00311C30" w:rsidP="00311C30">
                            <w:pPr>
                              <w:numPr>
                                <w:ilvl w:val="0"/>
                                <w:numId w:val="8"/>
                              </w:numPr>
                              <w:spacing w:after="0" w:line="233" w:lineRule="auto"/>
                              <w:ind w:right="-22"/>
                              <w:rPr>
                                <w:rFonts w:ascii="Arial Narrow" w:hAnsi="Arial Narrow"/>
                                <w:sz w:val="20"/>
                              </w:rPr>
                            </w:pPr>
                            <w:r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>ANY SPECIFIC INCLUSIONS REQUIRED WITHIN THE TEXT OF THE LETTER E.G. KEY CRITERIA FOR THE SCHEME</w:t>
                            </w:r>
                          </w:p>
                          <w:p w:rsidR="00311C30" w:rsidRPr="00DD1E78" w:rsidRDefault="00311C30" w:rsidP="00311C30">
                            <w:pPr>
                              <w:numPr>
                                <w:ilvl w:val="0"/>
                                <w:numId w:val="8"/>
                              </w:numPr>
                              <w:spacing w:after="0" w:line="233" w:lineRule="auto"/>
                              <w:ind w:right="-22"/>
                              <w:rPr>
                                <w:rFonts w:ascii="Arial Narrow" w:hAnsi="Arial Narrow"/>
                                <w:sz w:val="20"/>
                              </w:rPr>
                            </w:pPr>
                            <w:r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 xml:space="preserve">ANY RESTRICTIONS ON SIGNATORY E.G. </w:t>
                            </w:r>
                            <w:r w:rsidRPr="004B7322"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>ORIGINAL HANDWRITTEN SIGNATURE</w:t>
                            </w:r>
                            <w:r>
                              <w:rPr>
                                <w:rFonts w:ascii="Arial Narrow" w:hAnsi="Arial Narrow"/>
                                <w:bCs/>
                                <w:sz w:val="20"/>
                              </w:rPr>
                              <w:t>, CEO OR EQUIVALENT DELEGATED OFFICER ETC.</w:t>
                            </w:r>
                          </w:p>
                          <w:p w:rsidR="00311C30" w:rsidRPr="00DD1E78" w:rsidRDefault="00311C30" w:rsidP="00987FD8">
                            <w:pPr>
                              <w:spacing w:line="233" w:lineRule="auto"/>
                              <w:ind w:right="-22"/>
                              <w:rPr>
                                <w:rFonts w:ascii="Arial Narrow" w:hAnsi="Arial Narrow"/>
                                <w:sz w:val="20"/>
                              </w:rPr>
                            </w:pPr>
                            <w:r w:rsidRPr="00DD1E78">
                              <w:rPr>
                                <w:rFonts w:ascii="Arial Narrow" w:hAnsi="Arial Narrow"/>
                                <w:b/>
                                <w:sz w:val="20"/>
                              </w:rPr>
                              <w:t>**</w:t>
                            </w:r>
                            <w:r>
                              <w:rPr>
                                <w:rFonts w:ascii="Arial Narrow" w:hAnsi="Arial Narrow"/>
                                <w:sz w:val="20"/>
                              </w:rPr>
                              <w:t xml:space="preserve">PLEASE ENSURE THAT ANY CASH AND IN-KIND AMOUNTS LISTED IN THIS LETTER </w:t>
                            </w:r>
                            <w:r w:rsidRPr="00DD1E78">
                              <w:rPr>
                                <w:rFonts w:ascii="Arial Narrow" w:hAnsi="Arial Narrow"/>
                                <w:b/>
                                <w:sz w:val="20"/>
                              </w:rPr>
                              <w:t>EXACTLY MATCH THOSE IN THE APPLICATION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0"/>
                              </w:rPr>
                              <w:t xml:space="preserve"> BUDGET**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.75pt;margin-top:-53.25pt;width:450pt;height:144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" fillcolor="#ddd">
                <v:textbox>
                  <w:txbxContent>
                    <w:p w:rsidR="00311C30" w:rsidRDefault="00311C30" w:rsidP="002F353D">
                      <w:pPr>
                        <w:spacing w:line="233" w:lineRule="auto"/>
                        <w:ind w:right="-22"/>
                        <w:rPr>
                          <w:rFonts w:ascii="Arial Narrow" w:hAnsi="Arial Narrow"/>
                          <w:b/>
                          <w:bCs/>
                          <w:sz w:val="20"/>
                        </w:rPr>
                      </w:pPr>
                      <w:r w:rsidRPr="00046FAF">
                        <w:rPr>
                          <w:rFonts w:ascii="Arial Narrow" w:hAnsi="Arial Narrow"/>
                          <w:b/>
                          <w:bCs/>
                          <w:sz w:val="20"/>
                        </w:rPr>
                        <w:t>INSTRUCTIONS</w:t>
                      </w:r>
                      <w:r>
                        <w:rPr>
                          <w:rFonts w:ascii="Arial Narrow" w:hAnsi="Arial Narrow"/>
                          <w:b/>
                          <w:bCs/>
                          <w:sz w:val="20"/>
                        </w:rPr>
                        <w:t xml:space="preserve"> (TO BE DELETED IN FINAL LETTER FORMAT)</w:t>
                      </w:r>
                      <w:r w:rsidRPr="00046FAF">
                        <w:rPr>
                          <w:rFonts w:ascii="Arial Narrow" w:hAnsi="Arial Narrow"/>
                          <w:b/>
                          <w:bCs/>
                          <w:sz w:val="20"/>
                        </w:rPr>
                        <w:t>:</w:t>
                      </w:r>
                    </w:p>
                    <w:p w:rsidR="00311C30" w:rsidRPr="00E645D3" w:rsidRDefault="00311C30" w:rsidP="002F353D">
                      <w:pPr>
                        <w:spacing w:line="233" w:lineRule="auto"/>
                        <w:ind w:right="-22"/>
                        <w:rPr>
                          <w:rFonts w:ascii="Arial Narrow" w:hAnsi="Arial Narrow"/>
                          <w:bCs/>
                          <w:sz w:val="20"/>
                        </w:rPr>
                      </w:pPr>
                      <w:r w:rsidRPr="00E645D3">
                        <w:rPr>
                          <w:rFonts w:ascii="Arial Narrow" w:hAnsi="Arial Narrow"/>
                          <w:bCs/>
                          <w:sz w:val="20"/>
                        </w:rPr>
                        <w:t>CONSIDERATIONS TO KEEP IN MIND</w:t>
                      </w:r>
                      <w:r>
                        <w:rPr>
                          <w:rFonts w:ascii="Arial Narrow" w:hAnsi="Arial Narrow"/>
                          <w:bCs/>
                          <w:sz w:val="20"/>
                        </w:rPr>
                        <w:t xml:space="preserve"> WHEN WRITING A HOST STATEMENT OF SUPPORT</w:t>
                      </w:r>
                      <w:r w:rsidRPr="00E645D3">
                        <w:rPr>
                          <w:rFonts w:ascii="Arial Narrow" w:hAnsi="Arial Narrow"/>
                          <w:bCs/>
                          <w:sz w:val="20"/>
                        </w:rPr>
                        <w:t>:</w:t>
                      </w:r>
                    </w:p>
                    <w:p w:rsidR="00311C30" w:rsidRPr="00046FAF" w:rsidRDefault="00311C30" w:rsidP="00311C30">
                      <w:pPr>
                        <w:numPr>
                          <w:ilvl w:val="0"/>
                          <w:numId w:val="8"/>
                        </w:numPr>
                        <w:spacing w:after="0" w:line="233" w:lineRule="auto"/>
                        <w:ind w:right="-22"/>
                        <w:rPr>
                          <w:rFonts w:ascii="Arial Narrow" w:hAnsi="Arial Narrow"/>
                          <w:bCs/>
                          <w:sz w:val="20"/>
                        </w:rPr>
                      </w:pPr>
                      <w:r>
                        <w:rPr>
                          <w:rFonts w:ascii="Arial Narrow" w:hAnsi="Arial Narrow"/>
                          <w:bCs/>
                          <w:sz w:val="20"/>
                        </w:rPr>
                        <w:t>ANY PAGE LIMITS THAT MAY APPLY</w:t>
                      </w:r>
                    </w:p>
                    <w:p w:rsidR="00311C30" w:rsidRPr="00046FAF" w:rsidRDefault="00311C30" w:rsidP="00311C30">
                      <w:pPr>
                        <w:numPr>
                          <w:ilvl w:val="0"/>
                          <w:numId w:val="8"/>
                        </w:numPr>
                        <w:spacing w:after="0" w:line="233" w:lineRule="auto"/>
                        <w:ind w:right="-22"/>
                        <w:rPr>
                          <w:rFonts w:ascii="Arial Narrow" w:hAnsi="Arial Narrow"/>
                          <w:sz w:val="20"/>
                        </w:rPr>
                      </w:pPr>
                      <w:r>
                        <w:rPr>
                          <w:rFonts w:ascii="Arial Narrow" w:hAnsi="Arial Narrow"/>
                          <w:bCs/>
                          <w:sz w:val="20"/>
                        </w:rPr>
                        <w:t>IS</w:t>
                      </w:r>
                      <w:r w:rsidRPr="00046FAF">
                        <w:rPr>
                          <w:rFonts w:ascii="Arial Narrow" w:hAnsi="Arial Narrow"/>
                          <w:bCs/>
                          <w:sz w:val="20"/>
                        </w:rPr>
                        <w:t xml:space="preserve"> LETTERHEAD</w:t>
                      </w:r>
                      <w:r>
                        <w:rPr>
                          <w:rFonts w:ascii="Arial Narrow" w:hAnsi="Arial Narrow"/>
                          <w:bCs/>
                          <w:sz w:val="20"/>
                        </w:rPr>
                        <w:t xml:space="preserve"> REQUIRED</w:t>
                      </w:r>
                    </w:p>
                    <w:p w:rsidR="00311C30" w:rsidRPr="00046FAF" w:rsidRDefault="00311C30" w:rsidP="00311C30">
                      <w:pPr>
                        <w:numPr>
                          <w:ilvl w:val="0"/>
                          <w:numId w:val="8"/>
                        </w:numPr>
                        <w:spacing w:after="0" w:line="233" w:lineRule="auto"/>
                        <w:ind w:right="-22"/>
                        <w:rPr>
                          <w:rFonts w:ascii="Arial Narrow" w:hAnsi="Arial Narrow"/>
                          <w:sz w:val="20"/>
                        </w:rPr>
                      </w:pPr>
                      <w:r>
                        <w:rPr>
                          <w:rFonts w:ascii="Arial Narrow" w:hAnsi="Arial Narrow"/>
                          <w:bCs/>
                          <w:sz w:val="20"/>
                        </w:rPr>
                        <w:t>ANY SPECIFIC INCLUSIONS REQUIRED WITHIN THE TEXT OF THE LETTER E.G. KEY CRITERIA FOR THE SCHEME</w:t>
                      </w:r>
                    </w:p>
                    <w:p w:rsidR="00311C30" w:rsidRPr="00DD1E78" w:rsidRDefault="00311C30" w:rsidP="00311C30">
                      <w:pPr>
                        <w:numPr>
                          <w:ilvl w:val="0"/>
                          <w:numId w:val="8"/>
                        </w:numPr>
                        <w:spacing w:after="0" w:line="233" w:lineRule="auto"/>
                        <w:ind w:right="-22"/>
                        <w:rPr>
                          <w:rFonts w:ascii="Arial Narrow" w:hAnsi="Arial Narrow"/>
                          <w:sz w:val="20"/>
                        </w:rPr>
                      </w:pPr>
                      <w:r>
                        <w:rPr>
                          <w:rFonts w:ascii="Arial Narrow" w:hAnsi="Arial Narrow"/>
                          <w:bCs/>
                          <w:sz w:val="20"/>
                        </w:rPr>
                        <w:t xml:space="preserve">ANY RESTRICTIONS ON SIGNATORY E.G. </w:t>
                      </w:r>
                      <w:r w:rsidRPr="004B7322">
                        <w:rPr>
                          <w:rFonts w:ascii="Arial Narrow" w:hAnsi="Arial Narrow"/>
                          <w:bCs/>
                          <w:sz w:val="20"/>
                        </w:rPr>
                        <w:t>ORIGINAL HANDWRITTEN SIGNATURE</w:t>
                      </w:r>
                      <w:r>
                        <w:rPr>
                          <w:rFonts w:ascii="Arial Narrow" w:hAnsi="Arial Narrow"/>
                          <w:bCs/>
                          <w:sz w:val="20"/>
                        </w:rPr>
                        <w:t>, CEO OR EQUIVALENT DELEGATED OFFICER ETC.</w:t>
                      </w:r>
                    </w:p>
                    <w:p w:rsidR="00311C30" w:rsidRPr="00DD1E78" w:rsidRDefault="00311C30" w:rsidP="00987FD8">
                      <w:pPr>
                        <w:spacing w:line="233" w:lineRule="auto"/>
                        <w:ind w:right="-22"/>
                        <w:rPr>
                          <w:rFonts w:ascii="Arial Narrow" w:hAnsi="Arial Narrow"/>
                          <w:sz w:val="20"/>
                        </w:rPr>
                      </w:pPr>
                      <w:r w:rsidRPr="00DD1E78">
                        <w:rPr>
                          <w:rFonts w:ascii="Arial Narrow" w:hAnsi="Arial Narrow"/>
                          <w:b/>
                          <w:sz w:val="20"/>
                        </w:rPr>
                        <w:t>**</w:t>
                      </w:r>
                      <w:r>
                        <w:rPr>
                          <w:rFonts w:ascii="Arial Narrow" w:hAnsi="Arial Narrow"/>
                          <w:sz w:val="20"/>
                        </w:rPr>
                        <w:t xml:space="preserve">PLEASE ENSURE THAT ANY CASH AND IN-KIND AMOUNTS LISTED IN THIS LETTER </w:t>
                      </w:r>
                      <w:r w:rsidRPr="00DD1E78">
                        <w:rPr>
                          <w:rFonts w:ascii="Arial Narrow" w:hAnsi="Arial Narrow"/>
                          <w:b/>
                          <w:sz w:val="20"/>
                        </w:rPr>
                        <w:t>EXACTLY MATCH THOSE IN THE APPLICATION</w:t>
                      </w:r>
                      <w:r>
                        <w:rPr>
                          <w:rFonts w:ascii="Arial Narrow" w:hAnsi="Arial Narrow"/>
                          <w:b/>
                          <w:sz w:val="20"/>
                        </w:rPr>
                        <w:t xml:space="preserve"> BUDGET**</w:t>
                      </w:r>
                    </w:p>
                  </w:txbxContent>
                </v:textbox>
              </v:shape>
            </w:pict>
          </mc:Fallback>
        </mc:AlternateContent>
      </w:r>
    </w:p>
    <w:p w:rsidR="00311C30" w:rsidRPr="00C22673" w:rsidRDefault="00311C30" w:rsidP="00F14C7C">
      <w:pPr>
        <w:pStyle w:val="Default"/>
      </w:pPr>
    </w:p>
    <w:p w:rsidR="00311C30" w:rsidRPr="00C22673" w:rsidRDefault="00311C30" w:rsidP="00F14C7C">
      <w:pPr>
        <w:pStyle w:val="Default"/>
      </w:pPr>
    </w:p>
    <w:p w:rsidR="00311C30" w:rsidRPr="00C22673" w:rsidRDefault="00311C30" w:rsidP="00F14C7C">
      <w:pPr>
        <w:pStyle w:val="Default"/>
      </w:pPr>
    </w:p>
    <w:p w:rsidR="00311C30" w:rsidRPr="00C22673" w:rsidRDefault="00311C30" w:rsidP="00F14C7C">
      <w:pPr>
        <w:pStyle w:val="Default"/>
      </w:pPr>
    </w:p>
    <w:p w:rsidR="00F14C7C" w:rsidRPr="00C22673" w:rsidRDefault="00F14C7C" w:rsidP="00F14C7C">
      <w:pPr>
        <w:pStyle w:val="Default"/>
      </w:pPr>
    </w:p>
    <w:p w:rsidR="00311C30" w:rsidRPr="00C22673" w:rsidRDefault="00311C30" w:rsidP="00F14C7C">
      <w:pPr>
        <w:pStyle w:val="Default"/>
        <w:rPr>
          <w:sz w:val="22"/>
          <w:szCs w:val="22"/>
        </w:rPr>
      </w:pPr>
    </w:p>
    <w:p w:rsidR="000D7359" w:rsidRPr="00C22673" w:rsidRDefault="000D7359" w:rsidP="00F14C7C">
      <w:pPr>
        <w:pStyle w:val="Default"/>
        <w:rPr>
          <w:sz w:val="22"/>
          <w:szCs w:val="22"/>
        </w:rPr>
      </w:pPr>
      <w:r w:rsidRPr="00C22673">
        <w:rPr>
          <w:sz w:val="22"/>
          <w:szCs w:val="22"/>
        </w:rPr>
        <w:fldChar w:fldCharType="begin"/>
      </w:r>
      <w:r w:rsidRPr="00C22673">
        <w:rPr>
          <w:sz w:val="22"/>
          <w:szCs w:val="22"/>
        </w:rPr>
        <w:instrText xml:space="preserve"> DATE \@ "dd MMMM yyyy" </w:instrText>
      </w:r>
      <w:r w:rsidRPr="00C22673">
        <w:rPr>
          <w:sz w:val="22"/>
          <w:szCs w:val="22"/>
        </w:rPr>
        <w:fldChar w:fldCharType="separate"/>
      </w:r>
      <w:r w:rsidR="00C22673" w:rsidRPr="00C22673">
        <w:rPr>
          <w:noProof/>
          <w:sz w:val="22"/>
          <w:szCs w:val="22"/>
        </w:rPr>
        <w:t>20 March 2014</w:t>
      </w:r>
      <w:r w:rsidRPr="00C22673">
        <w:rPr>
          <w:sz w:val="22"/>
          <w:szCs w:val="22"/>
        </w:rPr>
        <w:fldChar w:fldCharType="end"/>
      </w:r>
    </w:p>
    <w:p w:rsidR="00311C30" w:rsidRPr="00C22673" w:rsidRDefault="00311C30" w:rsidP="00F14C7C">
      <w:pPr>
        <w:pStyle w:val="Default"/>
        <w:rPr>
          <w:sz w:val="22"/>
          <w:szCs w:val="22"/>
          <w:highlight w:val="yellow"/>
        </w:rPr>
      </w:pPr>
    </w:p>
    <w:p w:rsidR="009F3FF7" w:rsidRPr="00C22673" w:rsidRDefault="000D7359" w:rsidP="00F14C7C">
      <w:pPr>
        <w:pStyle w:val="Default"/>
        <w:rPr>
          <w:sz w:val="22"/>
          <w:szCs w:val="22"/>
        </w:rPr>
      </w:pPr>
      <w:r w:rsidRPr="00C22673">
        <w:rPr>
          <w:sz w:val="22"/>
          <w:szCs w:val="22"/>
          <w:highlight w:val="yellow"/>
        </w:rPr>
        <w:t>*name and address of funding body*</w:t>
      </w:r>
      <w:bookmarkStart w:id="0" w:name="_GoBack"/>
      <w:bookmarkEnd w:id="0"/>
    </w:p>
    <w:p w:rsidR="009F3FF7" w:rsidRPr="00C22673" w:rsidRDefault="009F3FF7" w:rsidP="00F14C7C">
      <w:pPr>
        <w:pStyle w:val="Default"/>
        <w:jc w:val="center"/>
        <w:rPr>
          <w:b/>
          <w:bCs/>
          <w:sz w:val="22"/>
          <w:szCs w:val="22"/>
        </w:rPr>
      </w:pPr>
    </w:p>
    <w:p w:rsidR="00A014E4" w:rsidRPr="00C22673" w:rsidRDefault="00A014E4" w:rsidP="00F14C7C">
      <w:pPr>
        <w:pStyle w:val="Default"/>
        <w:jc w:val="center"/>
        <w:rPr>
          <w:b/>
          <w:bCs/>
          <w:sz w:val="22"/>
          <w:szCs w:val="22"/>
        </w:rPr>
      </w:pPr>
    </w:p>
    <w:p w:rsidR="00A014E4" w:rsidRPr="00C22673" w:rsidRDefault="00A014E4" w:rsidP="00A014E4">
      <w:pPr>
        <w:pStyle w:val="Default"/>
        <w:jc w:val="both"/>
        <w:rPr>
          <w:sz w:val="22"/>
          <w:szCs w:val="22"/>
        </w:rPr>
      </w:pPr>
      <w:r w:rsidRPr="00C22673">
        <w:rPr>
          <w:sz w:val="22"/>
          <w:szCs w:val="22"/>
        </w:rPr>
        <w:t xml:space="preserve">To Whom It May Concern: </w:t>
      </w:r>
    </w:p>
    <w:p w:rsidR="00A014E4" w:rsidRPr="00C22673" w:rsidRDefault="00A014E4" w:rsidP="00A014E4">
      <w:pPr>
        <w:pStyle w:val="Default"/>
        <w:rPr>
          <w:b/>
          <w:bCs/>
          <w:sz w:val="22"/>
          <w:szCs w:val="22"/>
        </w:rPr>
      </w:pPr>
    </w:p>
    <w:p w:rsidR="00F14C7C" w:rsidRPr="00C22673" w:rsidRDefault="000D7359" w:rsidP="00F14C7C">
      <w:pPr>
        <w:pStyle w:val="Default"/>
        <w:jc w:val="center"/>
        <w:rPr>
          <w:b/>
          <w:bCs/>
          <w:sz w:val="22"/>
          <w:szCs w:val="22"/>
        </w:rPr>
      </w:pPr>
      <w:r w:rsidRPr="00C22673">
        <w:rPr>
          <w:b/>
          <w:bCs/>
          <w:sz w:val="22"/>
          <w:szCs w:val="22"/>
          <w:highlight w:val="yellow"/>
        </w:rPr>
        <w:t>*name of scheme*</w:t>
      </w:r>
      <w:r w:rsidR="00F14C7C" w:rsidRPr="00C22673">
        <w:rPr>
          <w:b/>
          <w:bCs/>
          <w:sz w:val="22"/>
          <w:szCs w:val="22"/>
        </w:rPr>
        <w:t xml:space="preserve"> Statement of Support</w:t>
      </w:r>
      <w:r w:rsidR="00A014E4" w:rsidRPr="00C22673">
        <w:rPr>
          <w:b/>
          <w:bCs/>
          <w:sz w:val="22"/>
          <w:szCs w:val="22"/>
        </w:rPr>
        <w:t xml:space="preserve"> - </w:t>
      </w:r>
      <w:r w:rsidRPr="00C22673">
        <w:rPr>
          <w:b/>
          <w:bCs/>
          <w:sz w:val="22"/>
          <w:szCs w:val="22"/>
          <w:highlight w:val="yellow"/>
        </w:rPr>
        <w:t>*name of applicant*</w:t>
      </w:r>
    </w:p>
    <w:p w:rsidR="00F14C7C" w:rsidRPr="00C22673" w:rsidRDefault="00F14C7C" w:rsidP="00F14C7C">
      <w:pPr>
        <w:pStyle w:val="Default"/>
        <w:jc w:val="center"/>
        <w:rPr>
          <w:b/>
          <w:bCs/>
          <w:sz w:val="22"/>
          <w:szCs w:val="22"/>
        </w:rPr>
      </w:pPr>
      <w:r w:rsidRPr="00C22673">
        <w:rPr>
          <w:b/>
          <w:bCs/>
          <w:sz w:val="22"/>
          <w:szCs w:val="22"/>
          <w:highlight w:val="yellow"/>
        </w:rPr>
        <w:t>“</w:t>
      </w:r>
      <w:r w:rsidR="000D7359" w:rsidRPr="00C22673">
        <w:rPr>
          <w:b/>
          <w:bCs/>
          <w:sz w:val="22"/>
          <w:szCs w:val="22"/>
          <w:highlight w:val="yellow"/>
        </w:rPr>
        <w:t>Title of project</w:t>
      </w:r>
      <w:r w:rsidRPr="00C22673">
        <w:rPr>
          <w:b/>
          <w:bCs/>
          <w:sz w:val="22"/>
          <w:szCs w:val="22"/>
          <w:highlight w:val="yellow"/>
        </w:rPr>
        <w:t>”</w:t>
      </w:r>
    </w:p>
    <w:p w:rsidR="00197D41" w:rsidRPr="00C22673" w:rsidRDefault="00197D41" w:rsidP="00F14C7C">
      <w:pPr>
        <w:pStyle w:val="Default"/>
        <w:jc w:val="both"/>
        <w:rPr>
          <w:sz w:val="22"/>
          <w:szCs w:val="22"/>
        </w:rPr>
      </w:pPr>
    </w:p>
    <w:p w:rsidR="000D7359" w:rsidRPr="00C22673" w:rsidRDefault="000D7359" w:rsidP="00735EA0">
      <w:pPr>
        <w:pStyle w:val="Default"/>
        <w:jc w:val="both"/>
        <w:rPr>
          <w:sz w:val="22"/>
          <w:szCs w:val="22"/>
        </w:rPr>
      </w:pPr>
      <w:commentRangeStart w:id="1"/>
      <w:r w:rsidRPr="00C22673">
        <w:rPr>
          <w:sz w:val="22"/>
          <w:szCs w:val="22"/>
        </w:rPr>
        <w:t xml:space="preserve">I am writing to express the support of the </w:t>
      </w:r>
      <w:proofErr w:type="spellStart"/>
      <w:r w:rsidR="00BF4A37" w:rsidRPr="00C22673">
        <w:rPr>
          <w:sz w:val="22"/>
          <w:szCs w:val="22"/>
        </w:rPr>
        <w:t>The</w:t>
      </w:r>
      <w:proofErr w:type="spellEnd"/>
      <w:r w:rsidR="00BF4A37" w:rsidRPr="00C22673">
        <w:rPr>
          <w:sz w:val="22"/>
          <w:szCs w:val="22"/>
        </w:rPr>
        <w:t xml:space="preserve"> University of Warwick</w:t>
      </w:r>
      <w:r w:rsidRPr="00C22673">
        <w:rPr>
          <w:sz w:val="22"/>
          <w:szCs w:val="22"/>
        </w:rPr>
        <w:t xml:space="preserve"> for the abovementioned application.</w:t>
      </w:r>
      <w:commentRangeEnd w:id="1"/>
      <w:r w:rsidRPr="00C22673">
        <w:rPr>
          <w:rStyle w:val="CommentReference"/>
          <w:color w:val="auto"/>
        </w:rPr>
        <w:commentReference w:id="1"/>
      </w:r>
      <w:r w:rsidRPr="00C22673">
        <w:rPr>
          <w:sz w:val="22"/>
          <w:szCs w:val="22"/>
        </w:rPr>
        <w:t xml:space="preserve"> </w:t>
      </w:r>
    </w:p>
    <w:p w:rsidR="000D7359" w:rsidRPr="00C22673" w:rsidRDefault="000D7359" w:rsidP="00735EA0">
      <w:pPr>
        <w:pStyle w:val="Default"/>
        <w:jc w:val="both"/>
        <w:rPr>
          <w:sz w:val="22"/>
          <w:szCs w:val="22"/>
        </w:rPr>
      </w:pPr>
    </w:p>
    <w:p w:rsidR="000D7359" w:rsidRPr="00C22673" w:rsidRDefault="000D7359" w:rsidP="00735EA0">
      <w:pPr>
        <w:pStyle w:val="Default"/>
        <w:jc w:val="both"/>
        <w:rPr>
          <w:sz w:val="22"/>
          <w:szCs w:val="22"/>
        </w:rPr>
      </w:pPr>
      <w:r w:rsidRPr="00C22673">
        <w:rPr>
          <w:sz w:val="22"/>
          <w:szCs w:val="22"/>
        </w:rPr>
        <w:t>&lt;Recommended paragraph</w:t>
      </w:r>
      <w:r w:rsidR="00C51627" w:rsidRPr="00C22673">
        <w:rPr>
          <w:sz w:val="22"/>
          <w:szCs w:val="22"/>
        </w:rPr>
        <w:t>/s</w:t>
      </w:r>
      <w:r w:rsidRPr="00C22673">
        <w:rPr>
          <w:sz w:val="22"/>
          <w:szCs w:val="22"/>
        </w:rPr>
        <w:t xml:space="preserve"> on the relevance/importance of the </w:t>
      </w:r>
      <w:r w:rsidR="00C51627" w:rsidRPr="00C22673">
        <w:rPr>
          <w:sz w:val="22"/>
          <w:szCs w:val="22"/>
        </w:rPr>
        <w:t>p</w:t>
      </w:r>
      <w:r w:rsidRPr="00C22673">
        <w:rPr>
          <w:sz w:val="22"/>
          <w:szCs w:val="22"/>
        </w:rPr>
        <w:t xml:space="preserve">roject to the </w:t>
      </w:r>
      <w:r w:rsidR="00C51627" w:rsidRPr="00C22673">
        <w:rPr>
          <w:sz w:val="22"/>
          <w:szCs w:val="22"/>
        </w:rPr>
        <w:t>Institution</w:t>
      </w:r>
      <w:r w:rsidRPr="00C22673">
        <w:rPr>
          <w:sz w:val="22"/>
          <w:szCs w:val="22"/>
        </w:rPr>
        <w:t>&gt;</w:t>
      </w:r>
      <w:r w:rsidR="00C51627" w:rsidRPr="00C22673">
        <w:rPr>
          <w:sz w:val="22"/>
          <w:szCs w:val="22"/>
        </w:rPr>
        <w:t xml:space="preserve"> For example:</w:t>
      </w:r>
    </w:p>
    <w:p w:rsidR="00C51627" w:rsidRPr="00C22673" w:rsidRDefault="00C51627" w:rsidP="00C51627">
      <w:pPr>
        <w:pStyle w:val="Default"/>
        <w:numPr>
          <w:ilvl w:val="0"/>
          <w:numId w:val="7"/>
        </w:numPr>
        <w:jc w:val="both"/>
        <w:rPr>
          <w:sz w:val="22"/>
          <w:szCs w:val="22"/>
        </w:rPr>
      </w:pPr>
      <w:r w:rsidRPr="00C22673">
        <w:rPr>
          <w:sz w:val="22"/>
          <w:szCs w:val="22"/>
        </w:rPr>
        <w:t>Alignment with key research strategies or themes</w:t>
      </w:r>
      <w:r w:rsidR="00BF4A37" w:rsidRPr="00C22673">
        <w:rPr>
          <w:sz w:val="22"/>
          <w:szCs w:val="22"/>
        </w:rPr>
        <w:t xml:space="preserve"> e.g. GRPs,</w:t>
      </w:r>
      <w:r w:rsidR="00311C30" w:rsidRPr="00C22673">
        <w:rPr>
          <w:sz w:val="22"/>
          <w:szCs w:val="22"/>
        </w:rPr>
        <w:t xml:space="preserve"> research strengths etc</w:t>
      </w:r>
      <w:r w:rsidRPr="00C22673">
        <w:rPr>
          <w:sz w:val="22"/>
          <w:szCs w:val="22"/>
        </w:rPr>
        <w:t xml:space="preserve">. </w:t>
      </w:r>
    </w:p>
    <w:p w:rsidR="00C51627" w:rsidRPr="00C22673" w:rsidRDefault="00C51627" w:rsidP="00C51627">
      <w:pPr>
        <w:pStyle w:val="Default"/>
        <w:numPr>
          <w:ilvl w:val="0"/>
          <w:numId w:val="7"/>
        </w:numPr>
        <w:jc w:val="both"/>
        <w:rPr>
          <w:sz w:val="22"/>
          <w:szCs w:val="22"/>
        </w:rPr>
      </w:pPr>
      <w:r w:rsidRPr="00C22673">
        <w:rPr>
          <w:sz w:val="22"/>
          <w:szCs w:val="22"/>
        </w:rPr>
        <w:t xml:space="preserve">Available facilities and </w:t>
      </w:r>
      <w:r w:rsidR="00311C30" w:rsidRPr="00C22673">
        <w:rPr>
          <w:sz w:val="22"/>
          <w:szCs w:val="22"/>
        </w:rPr>
        <w:t xml:space="preserve">infrastructure. </w:t>
      </w:r>
    </w:p>
    <w:p w:rsidR="00311C30" w:rsidRPr="00C22673" w:rsidRDefault="00311C30" w:rsidP="00C51627">
      <w:pPr>
        <w:pStyle w:val="Default"/>
        <w:numPr>
          <w:ilvl w:val="0"/>
          <w:numId w:val="7"/>
        </w:numPr>
        <w:jc w:val="both"/>
        <w:rPr>
          <w:sz w:val="22"/>
          <w:szCs w:val="22"/>
        </w:rPr>
      </w:pPr>
      <w:r w:rsidRPr="00C22673">
        <w:rPr>
          <w:sz w:val="22"/>
          <w:szCs w:val="22"/>
        </w:rPr>
        <w:t>Future strategic investment/involvement in this area.</w:t>
      </w:r>
    </w:p>
    <w:p w:rsidR="00311C30" w:rsidRPr="00C22673" w:rsidRDefault="00311C30" w:rsidP="00311C30">
      <w:pPr>
        <w:pStyle w:val="Default"/>
        <w:ind w:left="720"/>
        <w:jc w:val="both"/>
        <w:rPr>
          <w:sz w:val="22"/>
          <w:szCs w:val="22"/>
        </w:rPr>
      </w:pPr>
    </w:p>
    <w:p w:rsidR="00C51627" w:rsidRPr="00C22673" w:rsidRDefault="00311C30" w:rsidP="00735EA0">
      <w:pPr>
        <w:pStyle w:val="Default"/>
        <w:jc w:val="both"/>
        <w:rPr>
          <w:sz w:val="22"/>
          <w:szCs w:val="22"/>
        </w:rPr>
      </w:pPr>
      <w:r w:rsidRPr="00C22673">
        <w:rPr>
          <w:sz w:val="22"/>
          <w:szCs w:val="22"/>
        </w:rPr>
        <w:t>&lt;Recommended paragraph/s on the contribution provided by the Institution&gt; For example:</w:t>
      </w:r>
    </w:p>
    <w:p w:rsidR="00311C30" w:rsidRPr="00C22673" w:rsidRDefault="00311C30" w:rsidP="00311C30">
      <w:pPr>
        <w:pStyle w:val="Default"/>
        <w:numPr>
          <w:ilvl w:val="0"/>
          <w:numId w:val="9"/>
        </w:numPr>
        <w:jc w:val="both"/>
        <w:rPr>
          <w:sz w:val="22"/>
          <w:szCs w:val="22"/>
        </w:rPr>
      </w:pPr>
      <w:r w:rsidRPr="00C22673">
        <w:rPr>
          <w:sz w:val="22"/>
          <w:szCs w:val="22"/>
        </w:rPr>
        <w:t>Any financial contributions to the project e.g. PhD students, waiving certain costs, cash contributions towards a piece of equipment etc.</w:t>
      </w:r>
    </w:p>
    <w:p w:rsidR="00311C30" w:rsidRPr="00C22673" w:rsidRDefault="00311C30" w:rsidP="00311C30">
      <w:pPr>
        <w:pStyle w:val="Default"/>
        <w:numPr>
          <w:ilvl w:val="0"/>
          <w:numId w:val="9"/>
        </w:numPr>
        <w:jc w:val="both"/>
        <w:rPr>
          <w:sz w:val="22"/>
          <w:szCs w:val="22"/>
        </w:rPr>
      </w:pPr>
      <w:r w:rsidRPr="00C22673">
        <w:rPr>
          <w:sz w:val="22"/>
          <w:szCs w:val="22"/>
        </w:rPr>
        <w:t>Access t</w:t>
      </w:r>
      <w:r w:rsidR="00BF4C12" w:rsidRPr="00C22673">
        <w:rPr>
          <w:sz w:val="22"/>
          <w:szCs w:val="22"/>
        </w:rPr>
        <w:t xml:space="preserve">o facilities and infrastructure. </w:t>
      </w:r>
    </w:p>
    <w:p w:rsidR="00BF4C12" w:rsidRPr="00C22673" w:rsidRDefault="00BF4C12" w:rsidP="00311C30">
      <w:pPr>
        <w:pStyle w:val="Default"/>
        <w:numPr>
          <w:ilvl w:val="0"/>
          <w:numId w:val="9"/>
        </w:numPr>
        <w:jc w:val="both"/>
        <w:rPr>
          <w:sz w:val="22"/>
          <w:szCs w:val="22"/>
        </w:rPr>
      </w:pPr>
      <w:r w:rsidRPr="00C22673">
        <w:rPr>
          <w:sz w:val="22"/>
          <w:szCs w:val="22"/>
        </w:rPr>
        <w:t>Workspace, desk, computer etc.</w:t>
      </w:r>
    </w:p>
    <w:p w:rsidR="009E4047" w:rsidRPr="00C22673" w:rsidRDefault="009E4047" w:rsidP="00311C30">
      <w:pPr>
        <w:pStyle w:val="Default"/>
        <w:numPr>
          <w:ilvl w:val="0"/>
          <w:numId w:val="9"/>
        </w:numPr>
        <w:jc w:val="both"/>
        <w:rPr>
          <w:sz w:val="22"/>
          <w:szCs w:val="22"/>
        </w:rPr>
      </w:pPr>
      <w:r w:rsidRPr="00C22673">
        <w:rPr>
          <w:sz w:val="22"/>
          <w:szCs w:val="22"/>
        </w:rPr>
        <w:t>Administrative support e.g. management of award etc.</w:t>
      </w:r>
    </w:p>
    <w:p w:rsidR="000D7359" w:rsidRPr="00C22673" w:rsidRDefault="000D7359" w:rsidP="00735EA0">
      <w:pPr>
        <w:pStyle w:val="Default"/>
        <w:jc w:val="both"/>
        <w:rPr>
          <w:sz w:val="22"/>
          <w:szCs w:val="22"/>
        </w:rPr>
      </w:pPr>
    </w:p>
    <w:p w:rsidR="000D7359" w:rsidRPr="00C22673" w:rsidRDefault="00BF4C12" w:rsidP="00735EA0">
      <w:pPr>
        <w:pStyle w:val="Default"/>
        <w:jc w:val="both"/>
        <w:rPr>
          <w:sz w:val="22"/>
          <w:szCs w:val="22"/>
        </w:rPr>
      </w:pPr>
      <w:r w:rsidRPr="00C22673">
        <w:rPr>
          <w:sz w:val="22"/>
          <w:szCs w:val="22"/>
        </w:rPr>
        <w:t>&lt;Concluding paragraph summing up the above and reiterating why this application has the Institutions strongest support&gt;</w:t>
      </w:r>
    </w:p>
    <w:p w:rsidR="00BF4C12" w:rsidRPr="00C22673" w:rsidRDefault="00BF4C12" w:rsidP="00735EA0">
      <w:pPr>
        <w:pStyle w:val="Default"/>
        <w:jc w:val="both"/>
        <w:rPr>
          <w:sz w:val="22"/>
          <w:szCs w:val="22"/>
        </w:rPr>
      </w:pPr>
    </w:p>
    <w:p w:rsidR="00AE626C" w:rsidRPr="00C22673" w:rsidRDefault="00AE626C" w:rsidP="00F14C7C">
      <w:pPr>
        <w:jc w:val="both"/>
        <w:rPr>
          <w:rFonts w:ascii="Arial" w:hAnsi="Arial" w:cs="Arial"/>
        </w:rPr>
      </w:pPr>
      <w:r w:rsidRPr="00C22673">
        <w:rPr>
          <w:rFonts w:ascii="Arial" w:hAnsi="Arial" w:cs="Arial"/>
        </w:rPr>
        <w:t>Yours sincerely</w:t>
      </w:r>
    </w:p>
    <w:p w:rsidR="00AE626C" w:rsidRPr="00C22673" w:rsidRDefault="00AE626C" w:rsidP="00F14C7C">
      <w:pPr>
        <w:jc w:val="both"/>
        <w:rPr>
          <w:rFonts w:ascii="Arial" w:hAnsi="Arial" w:cs="Arial"/>
        </w:rPr>
      </w:pPr>
    </w:p>
    <w:sectPr w:rsidR="00AE626C" w:rsidRPr="00C22673" w:rsidSect="000C74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1" w:author="Kirsten J Lawrie" w:date="2014-01-21T13:52:00Z" w:initials="KJL">
    <w:p w:rsidR="000D7359" w:rsidRPr="00311C30" w:rsidRDefault="000D7359">
      <w:pPr>
        <w:pStyle w:val="CommentText"/>
        <w:rPr>
          <w:rFonts w:ascii="Times New Roman" w:hAnsi="Times New Roman" w:cs="Times New Roman"/>
          <w:sz w:val="22"/>
          <w:szCs w:val="22"/>
        </w:rPr>
      </w:pPr>
      <w:r w:rsidRPr="00311C30">
        <w:rPr>
          <w:rStyle w:val="CommentReference"/>
          <w:rFonts w:ascii="Times New Roman" w:hAnsi="Times New Roman" w:cs="Times New Roman"/>
          <w:sz w:val="22"/>
          <w:szCs w:val="22"/>
        </w:rPr>
        <w:annotationRef/>
      </w:r>
      <w:r w:rsidRPr="00311C30">
        <w:rPr>
          <w:rFonts w:ascii="Times New Roman" w:hAnsi="Times New Roman" w:cs="Times New Roman"/>
          <w:sz w:val="22"/>
          <w:szCs w:val="22"/>
        </w:rPr>
        <w:t>This should be strengthened as appropriate</w:t>
      </w:r>
      <w:r w:rsidR="00311C30" w:rsidRPr="00311C30">
        <w:rPr>
          <w:rFonts w:ascii="Times New Roman" w:hAnsi="Times New Roman" w:cs="Times New Roman"/>
          <w:sz w:val="22"/>
          <w:szCs w:val="22"/>
        </w:rPr>
        <w:t xml:space="preserve">. For example, </w:t>
      </w:r>
      <w:r w:rsidRPr="00311C30">
        <w:rPr>
          <w:rFonts w:ascii="Times New Roman" w:hAnsi="Times New Roman" w:cs="Times New Roman"/>
          <w:sz w:val="22"/>
          <w:szCs w:val="22"/>
        </w:rPr>
        <w:t>if a selection process was per</w:t>
      </w:r>
      <w:r w:rsidR="00BF4A37">
        <w:rPr>
          <w:rFonts w:ascii="Times New Roman" w:hAnsi="Times New Roman" w:cs="Times New Roman"/>
          <w:sz w:val="22"/>
          <w:szCs w:val="22"/>
        </w:rPr>
        <w:t>formed to identify this project</w:t>
      </w:r>
      <w:r w:rsidRPr="00311C30">
        <w:rPr>
          <w:rFonts w:ascii="Times New Roman" w:hAnsi="Times New Roman" w:cs="Times New Roman"/>
          <w:sz w:val="22"/>
          <w:szCs w:val="22"/>
        </w:rPr>
        <w:t xml:space="preserve">, details could be described here. </w:t>
      </w:r>
    </w:p>
  </w:comment>
</w:comment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6596F"/>
    <w:multiLevelType w:val="hybridMultilevel"/>
    <w:tmpl w:val="5C0CA03A"/>
    <w:lvl w:ilvl="0" w:tplc="00010409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Arial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Arial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Arial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>
    <w:nsid w:val="186A50AF"/>
    <w:multiLevelType w:val="hybridMultilevel"/>
    <w:tmpl w:val="1B223B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D1418D"/>
    <w:multiLevelType w:val="hybridMultilevel"/>
    <w:tmpl w:val="FF724E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1306F2C"/>
    <w:multiLevelType w:val="hybridMultilevel"/>
    <w:tmpl w:val="5882FD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0285B21"/>
    <w:multiLevelType w:val="hybridMultilevel"/>
    <w:tmpl w:val="2E7A6AE4"/>
    <w:lvl w:ilvl="0" w:tplc="9940AD2E">
      <w:numFmt w:val="bullet"/>
      <w:lvlText w:val=""/>
      <w:lvlJc w:val="left"/>
      <w:pPr>
        <w:ind w:left="720" w:hanging="360"/>
      </w:pPr>
      <w:rPr>
        <w:rFonts w:ascii="Arial Narrow" w:eastAsiaTheme="minorEastAsia" w:hAnsi="Arial Narrow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4E627DF"/>
    <w:multiLevelType w:val="hybridMultilevel"/>
    <w:tmpl w:val="95AEB8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BCE13F1"/>
    <w:multiLevelType w:val="hybridMultilevel"/>
    <w:tmpl w:val="90D60F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3D22164"/>
    <w:multiLevelType w:val="hybridMultilevel"/>
    <w:tmpl w:val="60C269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9C41909"/>
    <w:multiLevelType w:val="hybridMultilevel"/>
    <w:tmpl w:val="2FB46F9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8"/>
  </w:num>
  <w:num w:numId="5">
    <w:abstractNumId w:val="4"/>
  </w:num>
  <w:num w:numId="6">
    <w:abstractNumId w:val="2"/>
  </w:num>
  <w:num w:numId="7">
    <w:abstractNumId w:val="1"/>
  </w:num>
  <w:num w:numId="8">
    <w:abstractNumId w:val="0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4C7C"/>
    <w:rsid w:val="000C7404"/>
    <w:rsid w:val="000D7359"/>
    <w:rsid w:val="00172120"/>
    <w:rsid w:val="00184493"/>
    <w:rsid w:val="00197D41"/>
    <w:rsid w:val="00225DBC"/>
    <w:rsid w:val="00235050"/>
    <w:rsid w:val="00250603"/>
    <w:rsid w:val="002642FD"/>
    <w:rsid w:val="00311C30"/>
    <w:rsid w:val="00315F9F"/>
    <w:rsid w:val="0031655C"/>
    <w:rsid w:val="00336A88"/>
    <w:rsid w:val="003753A3"/>
    <w:rsid w:val="00382164"/>
    <w:rsid w:val="003B5640"/>
    <w:rsid w:val="00415250"/>
    <w:rsid w:val="00553842"/>
    <w:rsid w:val="00583DF3"/>
    <w:rsid w:val="005F3EF7"/>
    <w:rsid w:val="00686909"/>
    <w:rsid w:val="00693048"/>
    <w:rsid w:val="006B2B6F"/>
    <w:rsid w:val="006B781F"/>
    <w:rsid w:val="00735EA0"/>
    <w:rsid w:val="00751070"/>
    <w:rsid w:val="00776692"/>
    <w:rsid w:val="008645C2"/>
    <w:rsid w:val="008B683C"/>
    <w:rsid w:val="00904DD4"/>
    <w:rsid w:val="00922942"/>
    <w:rsid w:val="00966BD5"/>
    <w:rsid w:val="009E4047"/>
    <w:rsid w:val="009F3FF7"/>
    <w:rsid w:val="00A014E4"/>
    <w:rsid w:val="00AD25B2"/>
    <w:rsid w:val="00AD7312"/>
    <w:rsid w:val="00AE626C"/>
    <w:rsid w:val="00B31B27"/>
    <w:rsid w:val="00BD70DD"/>
    <w:rsid w:val="00BF4A37"/>
    <w:rsid w:val="00BF4C12"/>
    <w:rsid w:val="00C22673"/>
    <w:rsid w:val="00C51627"/>
    <w:rsid w:val="00C541AB"/>
    <w:rsid w:val="00CF2CD1"/>
    <w:rsid w:val="00E177B4"/>
    <w:rsid w:val="00E442D1"/>
    <w:rsid w:val="00E53633"/>
    <w:rsid w:val="00E65D3A"/>
    <w:rsid w:val="00E74678"/>
    <w:rsid w:val="00EC46C2"/>
    <w:rsid w:val="00F14C7C"/>
    <w:rsid w:val="00F153C6"/>
    <w:rsid w:val="00F15DD7"/>
    <w:rsid w:val="00F82834"/>
    <w:rsid w:val="00FC0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14C7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225D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25DB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25DBC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5D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5DBC"/>
    <w:rPr>
      <w:rFonts w:ascii="Tahoma" w:hAnsi="Tahoma" w:cs="Tahoma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25D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25DBC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645C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14C7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225D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25DB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25DBC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5D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5DBC"/>
    <w:rPr>
      <w:rFonts w:ascii="Tahoma" w:hAnsi="Tahoma" w:cs="Tahoma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25D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25DBC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645C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comments" Target="commen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33BA6A-E64E-4AA4-AF0E-F87832CED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5CFE7BA2</Template>
  <TotalTime>1</TotalTime>
  <Pages>1</Pages>
  <Words>160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Layi Alatise</dc:creator>
  <cp:lastModifiedBy>Kirsten J Lawrie</cp:lastModifiedBy>
  <cp:revision>4</cp:revision>
  <dcterms:created xsi:type="dcterms:W3CDTF">2014-01-21T13:52:00Z</dcterms:created>
  <dcterms:modified xsi:type="dcterms:W3CDTF">2014-03-20T13:39:00Z</dcterms:modified>
</cp:coreProperties>
</file>