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C30" w:rsidRPr="003F5457" w:rsidRDefault="00311C30" w:rsidP="00F14C7C">
      <w:pPr>
        <w:pStyle w:val="Default"/>
      </w:pPr>
      <w:r w:rsidRPr="003F5457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7D8F086" wp14:editId="08902378">
                <wp:simplePos x="0" y="0"/>
                <wp:positionH relativeFrom="column">
                  <wp:posOffset>9525</wp:posOffset>
                </wp:positionH>
                <wp:positionV relativeFrom="paragraph">
                  <wp:posOffset>-676275</wp:posOffset>
                </wp:positionV>
                <wp:extent cx="5715000" cy="1733550"/>
                <wp:effectExtent l="0" t="0" r="19050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73355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1C30" w:rsidRDefault="00311C30" w:rsidP="00F2552C">
                            <w:pPr>
                              <w:spacing w:after="0" w:line="240" w:lineRule="auto"/>
                              <w:ind w:right="-22"/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</w:pP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INSTRUCTIONS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 xml:space="preserve"> (TO BE DELETED IN FINAL LETTER FORMAT)</w:t>
                            </w: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:</w:t>
                            </w:r>
                          </w:p>
                          <w:p w:rsidR="00F2552C" w:rsidRDefault="00311C30" w:rsidP="00F2552C">
                            <w:pPr>
                              <w:spacing w:after="0" w:line="240" w:lineRule="auto"/>
                              <w:ind w:right="-23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proofErr w:type="gramStart"/>
                            <w:r w:rsidRPr="00E645D3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CONSIDERATIONS TO KEEP IN MIND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WHEN WRITING A HOST STATEMENT OF SUPPORT</w:t>
                            </w:r>
                            <w:r w:rsidR="00F2552C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.</w:t>
                            </w:r>
                            <w:proofErr w:type="gramEnd"/>
                            <w:r w:rsidR="00F2552C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THIS STATEMENT SHOULD:</w:t>
                            </w:r>
                          </w:p>
                          <w:p w:rsidR="00F2552C" w:rsidRPr="00F2552C" w:rsidRDefault="00F2552C" w:rsidP="00F2552C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pacing w:after="0" w:line="240" w:lineRule="auto"/>
                              <w:ind w:right="-23"/>
                              <w:contextualSpacing w:val="0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 w:rsidRPr="00F2552C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Describe the commitment the university is making to the development of the applicant’s research career</w:t>
                            </w:r>
                          </w:p>
                          <w:p w:rsidR="00311C30" w:rsidRPr="00F2552C" w:rsidRDefault="00F2552C" w:rsidP="00F2552C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pacing w:after="0" w:line="240" w:lineRule="auto"/>
                              <w:ind w:right="-23"/>
                              <w:contextualSpacing w:val="0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 w:rsidRPr="00F2552C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Confirm the applicants and appointment details and, if relevant, their period of probation.</w:t>
                            </w:r>
                          </w:p>
                          <w:p w:rsidR="00F2552C" w:rsidRDefault="00F2552C" w:rsidP="00F2552C">
                            <w:pPr>
                              <w:spacing w:after="0" w:line="240" w:lineRule="auto"/>
                              <w:ind w:right="-22"/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</w:pPr>
                          </w:p>
                          <w:p w:rsidR="00F2552C" w:rsidRDefault="00F2552C" w:rsidP="00F2552C">
                            <w:pPr>
                              <w:spacing w:after="0" w:line="240" w:lineRule="auto"/>
                              <w:ind w:right="-22"/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 xml:space="preserve">You can find more information on what is required for this statement here: </w:t>
                            </w:r>
                            <w:hyperlink r:id="rId7" w:history="1">
                              <w:r w:rsidRPr="00E668D8">
                                <w:rPr>
                                  <w:rStyle w:val="Hyperlink"/>
                                  <w:rFonts w:ascii="Arial Narrow" w:hAnsi="Arial Narrow"/>
                                  <w:b/>
                                  <w:sz w:val="20"/>
                                </w:rPr>
                                <w:t>http://www.epsrc.ac.uk/funding/routes/firstgrant/Pages/hoststatement.aspx</w:t>
                              </w:r>
                            </w:hyperlink>
                            <w:r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 xml:space="preserve"> </w:t>
                            </w:r>
                          </w:p>
                          <w:p w:rsidR="00F2552C" w:rsidRDefault="00F2552C" w:rsidP="00F2552C">
                            <w:pPr>
                              <w:spacing w:after="0" w:line="240" w:lineRule="auto"/>
                              <w:ind w:right="-22"/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</w:pPr>
                          </w:p>
                          <w:p w:rsidR="00311C30" w:rsidRPr="00DD1E78" w:rsidRDefault="00311C30" w:rsidP="00F2552C">
                            <w:pPr>
                              <w:spacing w:after="0" w:line="240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**</w:t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 xml:space="preserve">PLEASE ENSURE THAT ANY CASH AND IN-KIND AMOUNTS LISTED IN THIS LETTER </w:t>
                            </w: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EXACTLY MATCH THOSE IN THE APPLICATION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 xml:space="preserve"> BUDGET**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.75pt;margin-top:-53.25pt;width:450pt;height:13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" fillcolor="#ddd">
                <v:textbox>
                  <w:txbxContent>
                    <w:p w:rsidR="00311C30" w:rsidRDefault="00311C30" w:rsidP="00F2552C">
                      <w:pPr>
                        <w:spacing w:after="0" w:line="240" w:lineRule="auto"/>
                        <w:ind w:right="-22"/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</w:pP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INSTRUCTIONS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 xml:space="preserve"> (TO BE DELETED IN FINAL LETTER FORMAT)</w:t>
                      </w: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:</w:t>
                      </w:r>
                    </w:p>
                    <w:p w:rsidR="00F2552C" w:rsidRDefault="00311C30" w:rsidP="00F2552C">
                      <w:pPr>
                        <w:spacing w:after="0" w:line="240" w:lineRule="auto"/>
                        <w:ind w:right="-23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proofErr w:type="gramStart"/>
                      <w:r w:rsidRPr="00E645D3">
                        <w:rPr>
                          <w:rFonts w:ascii="Arial Narrow" w:hAnsi="Arial Narrow"/>
                          <w:bCs/>
                          <w:sz w:val="20"/>
                        </w:rPr>
                        <w:t>CONSIDERATIONS TO KEEP IN MIND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WHEN WRITING A HOST STATEMENT OF SUPPORT</w:t>
                      </w:r>
                      <w:r w:rsidR="00F2552C">
                        <w:rPr>
                          <w:rFonts w:ascii="Arial Narrow" w:hAnsi="Arial Narrow"/>
                          <w:bCs/>
                          <w:sz w:val="20"/>
                        </w:rPr>
                        <w:t>.</w:t>
                      </w:r>
                      <w:proofErr w:type="gramEnd"/>
                      <w:r w:rsidR="00F2552C"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THIS STATEMENT SHOULD:</w:t>
                      </w:r>
                    </w:p>
                    <w:p w:rsidR="00F2552C" w:rsidRPr="00F2552C" w:rsidRDefault="00F2552C" w:rsidP="00F2552C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pacing w:after="0" w:line="240" w:lineRule="auto"/>
                        <w:ind w:right="-23"/>
                        <w:contextualSpacing w:val="0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 w:rsidRPr="00F2552C">
                        <w:rPr>
                          <w:rFonts w:ascii="Arial Narrow" w:hAnsi="Arial Narrow"/>
                          <w:bCs/>
                          <w:sz w:val="20"/>
                        </w:rPr>
                        <w:t>Describe the commitment the university is making to the development of the applicant’s research career</w:t>
                      </w:r>
                    </w:p>
                    <w:p w:rsidR="00311C30" w:rsidRPr="00F2552C" w:rsidRDefault="00F2552C" w:rsidP="00F2552C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pacing w:after="0" w:line="240" w:lineRule="auto"/>
                        <w:ind w:right="-23"/>
                        <w:contextualSpacing w:val="0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 w:rsidRPr="00F2552C">
                        <w:rPr>
                          <w:rFonts w:ascii="Arial Narrow" w:hAnsi="Arial Narrow"/>
                          <w:bCs/>
                          <w:sz w:val="20"/>
                        </w:rPr>
                        <w:t>Confirm the applicants and appointment details and, if relevant, their period of probation.</w:t>
                      </w:r>
                    </w:p>
                    <w:p w:rsidR="00F2552C" w:rsidRDefault="00F2552C" w:rsidP="00F2552C">
                      <w:pPr>
                        <w:spacing w:after="0" w:line="240" w:lineRule="auto"/>
                        <w:ind w:right="-22"/>
                        <w:rPr>
                          <w:rFonts w:ascii="Arial Narrow" w:hAnsi="Arial Narrow"/>
                          <w:b/>
                          <w:sz w:val="20"/>
                        </w:rPr>
                      </w:pPr>
                    </w:p>
                    <w:p w:rsidR="00F2552C" w:rsidRDefault="00F2552C" w:rsidP="00F2552C">
                      <w:pPr>
                        <w:spacing w:after="0" w:line="240" w:lineRule="auto"/>
                        <w:ind w:right="-22"/>
                        <w:rPr>
                          <w:rFonts w:ascii="Arial Narrow" w:hAnsi="Arial Narrow"/>
                          <w:b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/>
                          <w:sz w:val="20"/>
                        </w:rPr>
                        <w:t xml:space="preserve">You can find more information on what is required for this statement here: </w:t>
                      </w:r>
                      <w:hyperlink r:id="rId8" w:history="1">
                        <w:r w:rsidRPr="00E668D8">
                          <w:rPr>
                            <w:rStyle w:val="Hyperlink"/>
                            <w:rFonts w:ascii="Arial Narrow" w:hAnsi="Arial Narrow"/>
                            <w:b/>
                            <w:sz w:val="20"/>
                          </w:rPr>
                          <w:t>http://www.epsrc.ac.uk/funding/routes/firstgrant/Pages/hoststatement.aspx</w:t>
                        </w:r>
                      </w:hyperlink>
                      <w:r>
                        <w:rPr>
                          <w:rFonts w:ascii="Arial Narrow" w:hAnsi="Arial Narrow"/>
                          <w:b/>
                          <w:sz w:val="20"/>
                        </w:rPr>
                        <w:t xml:space="preserve"> </w:t>
                      </w:r>
                    </w:p>
                    <w:p w:rsidR="00F2552C" w:rsidRDefault="00F2552C" w:rsidP="00F2552C">
                      <w:pPr>
                        <w:spacing w:after="0" w:line="240" w:lineRule="auto"/>
                        <w:ind w:right="-22"/>
                        <w:rPr>
                          <w:rFonts w:ascii="Arial Narrow" w:hAnsi="Arial Narrow"/>
                          <w:b/>
                          <w:sz w:val="20"/>
                        </w:rPr>
                      </w:pPr>
                    </w:p>
                    <w:p w:rsidR="00311C30" w:rsidRPr="00DD1E78" w:rsidRDefault="00311C30" w:rsidP="00F2552C">
                      <w:pPr>
                        <w:spacing w:after="0" w:line="240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**</w:t>
                      </w:r>
                      <w:r>
                        <w:rPr>
                          <w:rFonts w:ascii="Arial Narrow" w:hAnsi="Arial Narrow"/>
                          <w:sz w:val="20"/>
                        </w:rPr>
                        <w:t xml:space="preserve">PLEASE ENSURE THAT ANY CASH AND IN-KIND AMOUNTS LISTED IN THIS LETTER </w:t>
                      </w: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EXACTLY MATCH THOSE IN THE APPLICATION</w:t>
                      </w:r>
                      <w:r>
                        <w:rPr>
                          <w:rFonts w:ascii="Arial Narrow" w:hAnsi="Arial Narrow"/>
                          <w:b/>
                          <w:sz w:val="20"/>
                        </w:rPr>
                        <w:t xml:space="preserve"> BUDGET**</w:t>
                      </w:r>
                    </w:p>
                  </w:txbxContent>
                </v:textbox>
              </v:shape>
            </w:pict>
          </mc:Fallback>
        </mc:AlternateContent>
      </w: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311C30" w:rsidRPr="003F5457" w:rsidRDefault="00311C30" w:rsidP="00F14C7C">
      <w:pPr>
        <w:pStyle w:val="Default"/>
      </w:pPr>
    </w:p>
    <w:p w:rsidR="00F14C7C" w:rsidRPr="003F5457" w:rsidRDefault="00F14C7C" w:rsidP="00F14C7C">
      <w:pPr>
        <w:pStyle w:val="Default"/>
      </w:pPr>
    </w:p>
    <w:p w:rsidR="00311C30" w:rsidRPr="003F5457" w:rsidRDefault="00311C30" w:rsidP="00F14C7C">
      <w:pPr>
        <w:pStyle w:val="Default"/>
        <w:rPr>
          <w:sz w:val="22"/>
          <w:szCs w:val="22"/>
        </w:rPr>
      </w:pPr>
    </w:p>
    <w:p w:rsidR="00F2552C" w:rsidRDefault="00F2552C" w:rsidP="00F14C7C">
      <w:pPr>
        <w:pStyle w:val="Default"/>
        <w:rPr>
          <w:sz w:val="22"/>
          <w:szCs w:val="22"/>
        </w:rPr>
      </w:pPr>
    </w:p>
    <w:p w:rsidR="000D7359" w:rsidRPr="003F5457" w:rsidRDefault="000D7359" w:rsidP="00F14C7C">
      <w:pPr>
        <w:pStyle w:val="Default"/>
        <w:rPr>
          <w:sz w:val="22"/>
          <w:szCs w:val="22"/>
        </w:rPr>
      </w:pPr>
      <w:r w:rsidRPr="003F5457">
        <w:rPr>
          <w:sz w:val="22"/>
          <w:szCs w:val="22"/>
        </w:rPr>
        <w:fldChar w:fldCharType="begin"/>
      </w:r>
      <w:r w:rsidRPr="003F5457">
        <w:rPr>
          <w:sz w:val="22"/>
          <w:szCs w:val="22"/>
        </w:rPr>
        <w:instrText xml:space="preserve"> DATE \@ "dd MMMM yyyy" </w:instrText>
      </w:r>
      <w:r w:rsidRPr="003F5457">
        <w:rPr>
          <w:sz w:val="22"/>
          <w:szCs w:val="22"/>
        </w:rPr>
        <w:fldChar w:fldCharType="separate"/>
      </w:r>
      <w:r w:rsidR="00FC4D8F">
        <w:rPr>
          <w:noProof/>
          <w:sz w:val="22"/>
          <w:szCs w:val="22"/>
        </w:rPr>
        <w:t>05 June 2014</w:t>
      </w:r>
      <w:r w:rsidRPr="003F5457">
        <w:rPr>
          <w:sz w:val="22"/>
          <w:szCs w:val="22"/>
        </w:rPr>
        <w:fldChar w:fldCharType="end"/>
      </w:r>
    </w:p>
    <w:p w:rsidR="00311C30" w:rsidRPr="003F5457" w:rsidRDefault="00311C30" w:rsidP="00F14C7C">
      <w:pPr>
        <w:pStyle w:val="Default"/>
        <w:rPr>
          <w:sz w:val="22"/>
          <w:szCs w:val="22"/>
          <w:highlight w:val="yellow"/>
        </w:rPr>
      </w:pPr>
    </w:p>
    <w:p w:rsidR="00F2552C" w:rsidRPr="00F2552C" w:rsidRDefault="00F2552C" w:rsidP="00F2552C">
      <w:pPr>
        <w:pStyle w:val="Default"/>
        <w:rPr>
          <w:sz w:val="22"/>
          <w:szCs w:val="22"/>
        </w:rPr>
      </w:pPr>
      <w:r w:rsidRPr="00F2552C">
        <w:rPr>
          <w:sz w:val="22"/>
          <w:szCs w:val="22"/>
        </w:rPr>
        <w:t>Engineering and Physical Sciences Research Council</w:t>
      </w:r>
    </w:p>
    <w:p w:rsidR="00F2552C" w:rsidRPr="00F2552C" w:rsidRDefault="00F2552C" w:rsidP="00F2552C">
      <w:pPr>
        <w:pStyle w:val="Default"/>
        <w:rPr>
          <w:sz w:val="22"/>
          <w:szCs w:val="22"/>
        </w:rPr>
      </w:pPr>
      <w:r w:rsidRPr="00F2552C">
        <w:rPr>
          <w:sz w:val="22"/>
          <w:szCs w:val="22"/>
        </w:rPr>
        <w:t>Polaris House</w:t>
      </w:r>
    </w:p>
    <w:p w:rsidR="00F2552C" w:rsidRPr="00F2552C" w:rsidRDefault="00F2552C" w:rsidP="00F2552C">
      <w:pPr>
        <w:pStyle w:val="Default"/>
        <w:rPr>
          <w:sz w:val="22"/>
          <w:szCs w:val="22"/>
        </w:rPr>
      </w:pPr>
      <w:r w:rsidRPr="00F2552C">
        <w:rPr>
          <w:sz w:val="22"/>
          <w:szCs w:val="22"/>
        </w:rPr>
        <w:t>North Star Avenue</w:t>
      </w:r>
    </w:p>
    <w:p w:rsidR="00F2552C" w:rsidRPr="00F2552C" w:rsidRDefault="00F2552C" w:rsidP="00F2552C">
      <w:pPr>
        <w:pStyle w:val="Default"/>
        <w:rPr>
          <w:sz w:val="22"/>
          <w:szCs w:val="22"/>
        </w:rPr>
      </w:pPr>
      <w:r w:rsidRPr="00F2552C">
        <w:rPr>
          <w:sz w:val="22"/>
          <w:szCs w:val="22"/>
        </w:rPr>
        <w:t>Swindon</w:t>
      </w:r>
      <w:bookmarkStart w:id="0" w:name="_GoBack"/>
      <w:bookmarkEnd w:id="0"/>
    </w:p>
    <w:p w:rsidR="00F2552C" w:rsidRPr="00F2552C" w:rsidRDefault="00F2552C" w:rsidP="00F2552C">
      <w:pPr>
        <w:pStyle w:val="Default"/>
        <w:rPr>
          <w:sz w:val="22"/>
          <w:szCs w:val="22"/>
        </w:rPr>
      </w:pPr>
      <w:r w:rsidRPr="00F2552C">
        <w:rPr>
          <w:sz w:val="22"/>
          <w:szCs w:val="22"/>
        </w:rPr>
        <w:t>SN2 1ET</w:t>
      </w:r>
    </w:p>
    <w:p w:rsidR="009F3FF7" w:rsidRPr="003F5457" w:rsidRDefault="00F2552C" w:rsidP="00F2552C">
      <w:pPr>
        <w:pStyle w:val="Default"/>
        <w:rPr>
          <w:b/>
          <w:bCs/>
          <w:sz w:val="22"/>
          <w:szCs w:val="22"/>
        </w:rPr>
      </w:pPr>
      <w:r w:rsidRPr="00F2552C">
        <w:rPr>
          <w:sz w:val="22"/>
          <w:szCs w:val="22"/>
        </w:rPr>
        <w:t>United Kingdom</w:t>
      </w:r>
    </w:p>
    <w:p w:rsidR="00A014E4" w:rsidRPr="003F5457" w:rsidRDefault="00A014E4" w:rsidP="00F14C7C">
      <w:pPr>
        <w:pStyle w:val="Default"/>
        <w:jc w:val="center"/>
        <w:rPr>
          <w:b/>
          <w:bCs/>
          <w:sz w:val="22"/>
          <w:szCs w:val="22"/>
        </w:rPr>
      </w:pPr>
    </w:p>
    <w:p w:rsidR="00A014E4" w:rsidRPr="003F5457" w:rsidRDefault="00A014E4" w:rsidP="00A014E4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To Whom It May Concern: </w:t>
      </w:r>
    </w:p>
    <w:p w:rsidR="00A014E4" w:rsidRPr="003F5457" w:rsidRDefault="00A014E4" w:rsidP="00A014E4">
      <w:pPr>
        <w:pStyle w:val="Default"/>
        <w:rPr>
          <w:b/>
          <w:bCs/>
          <w:sz w:val="22"/>
          <w:szCs w:val="22"/>
        </w:rPr>
      </w:pPr>
    </w:p>
    <w:p w:rsidR="00F14C7C" w:rsidRPr="003F5457" w:rsidRDefault="00F2552C" w:rsidP="00F14C7C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EPSRC First Grant Host Organisation</w:t>
      </w:r>
      <w:r w:rsidR="00F14C7C" w:rsidRPr="003F5457">
        <w:rPr>
          <w:b/>
          <w:bCs/>
          <w:sz w:val="22"/>
          <w:szCs w:val="22"/>
        </w:rPr>
        <w:t xml:space="preserve"> Statement of Support</w:t>
      </w:r>
      <w:r w:rsidR="00A014E4" w:rsidRPr="003F5457">
        <w:rPr>
          <w:b/>
          <w:bCs/>
          <w:sz w:val="22"/>
          <w:szCs w:val="22"/>
        </w:rPr>
        <w:t xml:space="preserve"> - </w:t>
      </w:r>
      <w:r w:rsidR="000D7359" w:rsidRPr="003F5457">
        <w:rPr>
          <w:b/>
          <w:bCs/>
          <w:sz w:val="22"/>
          <w:szCs w:val="22"/>
          <w:highlight w:val="yellow"/>
        </w:rPr>
        <w:t>*name of applicant*</w:t>
      </w:r>
    </w:p>
    <w:p w:rsidR="00F14C7C" w:rsidRPr="003F5457" w:rsidRDefault="00F14C7C" w:rsidP="00F14C7C">
      <w:pPr>
        <w:pStyle w:val="Default"/>
        <w:jc w:val="center"/>
        <w:rPr>
          <w:b/>
          <w:bCs/>
          <w:sz w:val="22"/>
          <w:szCs w:val="22"/>
        </w:rPr>
      </w:pPr>
      <w:r w:rsidRPr="003F5457">
        <w:rPr>
          <w:b/>
          <w:bCs/>
          <w:sz w:val="22"/>
          <w:szCs w:val="22"/>
          <w:highlight w:val="yellow"/>
        </w:rPr>
        <w:t>“</w:t>
      </w:r>
      <w:r w:rsidR="000D7359" w:rsidRPr="003F5457">
        <w:rPr>
          <w:b/>
          <w:bCs/>
          <w:sz w:val="22"/>
          <w:szCs w:val="22"/>
          <w:highlight w:val="yellow"/>
        </w:rPr>
        <w:t>Title of project</w:t>
      </w:r>
      <w:r w:rsidRPr="003F5457">
        <w:rPr>
          <w:b/>
          <w:bCs/>
          <w:sz w:val="22"/>
          <w:szCs w:val="22"/>
          <w:highlight w:val="yellow"/>
        </w:rPr>
        <w:t>”</w:t>
      </w:r>
    </w:p>
    <w:p w:rsidR="00197D41" w:rsidRPr="003F5457" w:rsidRDefault="00197D41" w:rsidP="00F14C7C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commentRangeStart w:id="1"/>
      <w:r w:rsidRPr="003F5457">
        <w:rPr>
          <w:sz w:val="22"/>
          <w:szCs w:val="22"/>
        </w:rPr>
        <w:t xml:space="preserve">I am writing to express the support of the School of Engineering for the abovementioned application. </w:t>
      </w:r>
      <w:commentRangeEnd w:id="1"/>
      <w:r w:rsidR="00F2552C">
        <w:rPr>
          <w:rStyle w:val="CommentReference"/>
          <w:rFonts w:asciiTheme="minorHAnsi" w:hAnsiTheme="minorHAnsi" w:cstheme="minorBidi"/>
          <w:color w:val="auto"/>
        </w:rPr>
        <w:commentReference w:id="1"/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</w:t>
      </w:r>
      <w:commentRangeStart w:id="2"/>
      <w:r w:rsidRPr="003F5457">
        <w:rPr>
          <w:sz w:val="22"/>
          <w:szCs w:val="22"/>
        </w:rPr>
        <w:t>Recommended paragraph</w:t>
      </w:r>
      <w:r w:rsidR="00C51627" w:rsidRPr="003F5457">
        <w:rPr>
          <w:sz w:val="22"/>
          <w:szCs w:val="22"/>
        </w:rPr>
        <w:t>/</w:t>
      </w:r>
      <w:r w:rsidRPr="003F5457">
        <w:rPr>
          <w:sz w:val="22"/>
          <w:szCs w:val="22"/>
        </w:rPr>
        <w:t>s on the quality of the candidate and their suitability for the scheme</w:t>
      </w:r>
      <w:commentRangeEnd w:id="2"/>
      <w:r w:rsidR="00F2552C">
        <w:rPr>
          <w:rStyle w:val="CommentReference"/>
          <w:rFonts w:asciiTheme="minorHAnsi" w:hAnsiTheme="minorHAnsi" w:cstheme="minorBidi"/>
          <w:color w:val="auto"/>
        </w:rPr>
        <w:commentReference w:id="2"/>
      </w:r>
      <w:r w:rsidRPr="003F5457">
        <w:rPr>
          <w:sz w:val="22"/>
          <w:szCs w:val="22"/>
        </w:rPr>
        <w:t>&gt; For example: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Academic track record – publications, citations, presentations etc. 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Any key experience or skills relevant to the project.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Industry experience (if applicable).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Wider engagement e.g. public presentations, open days etc.</w:t>
      </w:r>
    </w:p>
    <w:p w:rsidR="000D7359" w:rsidRPr="003F5457" w:rsidRDefault="000D7359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Leadership e.g. supervision of students, mentoring etc. </w:t>
      </w:r>
    </w:p>
    <w:p w:rsidR="000D7359" w:rsidRPr="003F5457" w:rsidRDefault="00311C30" w:rsidP="000D7359">
      <w:pPr>
        <w:pStyle w:val="Default"/>
        <w:numPr>
          <w:ilvl w:val="0"/>
          <w:numId w:val="6"/>
        </w:numPr>
        <w:jc w:val="both"/>
        <w:rPr>
          <w:sz w:val="22"/>
          <w:szCs w:val="22"/>
        </w:rPr>
      </w:pPr>
      <w:commentRangeStart w:id="3"/>
      <w:r w:rsidRPr="003F5457">
        <w:rPr>
          <w:sz w:val="22"/>
          <w:szCs w:val="22"/>
        </w:rPr>
        <w:t>Vision for the future e.g. plans</w:t>
      </w:r>
      <w:r w:rsidR="000D7359" w:rsidRPr="003F5457">
        <w:rPr>
          <w:sz w:val="22"/>
          <w:szCs w:val="22"/>
        </w:rPr>
        <w:t xml:space="preserve"> beyond the end of the award.</w:t>
      </w:r>
      <w:commentRangeEnd w:id="3"/>
      <w:r w:rsidR="00F2552C">
        <w:rPr>
          <w:rStyle w:val="CommentReference"/>
          <w:rFonts w:asciiTheme="minorHAnsi" w:hAnsiTheme="minorHAnsi" w:cstheme="minorBidi"/>
          <w:color w:val="auto"/>
        </w:rPr>
        <w:commentReference w:id="3"/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</w:t>
      </w:r>
      <w:commentRangeStart w:id="4"/>
      <w:r w:rsidRPr="003F5457">
        <w:rPr>
          <w:sz w:val="22"/>
          <w:szCs w:val="22"/>
        </w:rPr>
        <w:t>Recommended paragraph</w:t>
      </w:r>
      <w:r w:rsidR="00C51627" w:rsidRPr="003F5457">
        <w:rPr>
          <w:sz w:val="22"/>
          <w:szCs w:val="22"/>
        </w:rPr>
        <w:t>/s</w:t>
      </w:r>
      <w:r w:rsidRPr="003F5457">
        <w:rPr>
          <w:sz w:val="22"/>
          <w:szCs w:val="22"/>
        </w:rPr>
        <w:t xml:space="preserve"> on the relevance/importance of the </w:t>
      </w:r>
      <w:r w:rsidR="00C51627" w:rsidRPr="003F5457">
        <w:rPr>
          <w:sz w:val="22"/>
          <w:szCs w:val="22"/>
        </w:rPr>
        <w:t>p</w:t>
      </w:r>
      <w:r w:rsidRPr="003F5457">
        <w:rPr>
          <w:sz w:val="22"/>
          <w:szCs w:val="22"/>
        </w:rPr>
        <w:t xml:space="preserve">roject to the </w:t>
      </w:r>
      <w:r w:rsidR="00C51627" w:rsidRPr="003F5457">
        <w:rPr>
          <w:sz w:val="22"/>
          <w:szCs w:val="22"/>
        </w:rPr>
        <w:t>School/Institution</w:t>
      </w:r>
      <w:r w:rsidRPr="003F5457">
        <w:rPr>
          <w:sz w:val="22"/>
          <w:szCs w:val="22"/>
        </w:rPr>
        <w:t>&gt;</w:t>
      </w:r>
      <w:r w:rsidR="00C51627" w:rsidRPr="003F5457">
        <w:rPr>
          <w:sz w:val="22"/>
          <w:szCs w:val="22"/>
        </w:rPr>
        <w:t xml:space="preserve"> For example</w:t>
      </w:r>
      <w:commentRangeEnd w:id="4"/>
      <w:r w:rsidR="00F2552C">
        <w:rPr>
          <w:rStyle w:val="CommentReference"/>
          <w:rFonts w:asciiTheme="minorHAnsi" w:hAnsiTheme="minorHAnsi" w:cstheme="minorBidi"/>
          <w:color w:val="auto"/>
        </w:rPr>
        <w:commentReference w:id="4"/>
      </w:r>
      <w:r w:rsidR="00C51627" w:rsidRPr="003F5457">
        <w:rPr>
          <w:sz w:val="22"/>
          <w:szCs w:val="22"/>
        </w:rPr>
        <w:t>:</w:t>
      </w:r>
    </w:p>
    <w:p w:rsidR="00C51627" w:rsidRPr="003F5457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Alignment with key research strategies or themes</w:t>
      </w:r>
      <w:r w:rsidR="00311C30" w:rsidRPr="003F5457">
        <w:rPr>
          <w:sz w:val="22"/>
          <w:szCs w:val="22"/>
        </w:rPr>
        <w:t xml:space="preserve"> e.g. GRPs, School research strengths etc</w:t>
      </w:r>
      <w:r w:rsidRPr="003F5457">
        <w:rPr>
          <w:sz w:val="22"/>
          <w:szCs w:val="22"/>
        </w:rPr>
        <w:t xml:space="preserve">. </w:t>
      </w:r>
    </w:p>
    <w:p w:rsidR="00C51627" w:rsidRPr="003F5457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 xml:space="preserve">Available facilities and </w:t>
      </w:r>
      <w:r w:rsidR="00311C30" w:rsidRPr="003F5457">
        <w:rPr>
          <w:sz w:val="22"/>
          <w:szCs w:val="22"/>
        </w:rPr>
        <w:t xml:space="preserve">infrastructure. </w:t>
      </w:r>
    </w:p>
    <w:p w:rsidR="00311C30" w:rsidRPr="003F5457" w:rsidRDefault="00311C30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Future strategic investment/involvement in this area.</w:t>
      </w:r>
    </w:p>
    <w:p w:rsidR="00311C30" w:rsidRPr="003F5457" w:rsidRDefault="00311C30" w:rsidP="00311C30">
      <w:pPr>
        <w:pStyle w:val="Default"/>
        <w:ind w:left="720"/>
        <w:jc w:val="both"/>
        <w:rPr>
          <w:sz w:val="22"/>
          <w:szCs w:val="22"/>
        </w:rPr>
      </w:pPr>
    </w:p>
    <w:p w:rsidR="00C51627" w:rsidRPr="003F5457" w:rsidRDefault="00311C30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</w:t>
      </w:r>
      <w:commentRangeStart w:id="5"/>
      <w:r w:rsidRPr="003F5457">
        <w:rPr>
          <w:sz w:val="22"/>
          <w:szCs w:val="22"/>
        </w:rPr>
        <w:t>Recommended paragraph/s on the contribution provided by the School/Institution&gt;</w:t>
      </w:r>
      <w:commentRangeEnd w:id="5"/>
      <w:r w:rsidR="00F2552C">
        <w:rPr>
          <w:rStyle w:val="CommentReference"/>
          <w:rFonts w:asciiTheme="minorHAnsi" w:hAnsiTheme="minorHAnsi" w:cstheme="minorBidi"/>
          <w:color w:val="auto"/>
        </w:rPr>
        <w:commentReference w:id="5"/>
      </w:r>
      <w:r w:rsidRPr="003F5457">
        <w:rPr>
          <w:sz w:val="22"/>
          <w:szCs w:val="22"/>
        </w:rPr>
        <w:t xml:space="preserve"> For example:</w:t>
      </w:r>
    </w:p>
    <w:p w:rsidR="00311C30" w:rsidRPr="003F5457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Any financial contributions to the project e.g. PhD students, waiving certain costs, cash contributions towards a piece of equipment etc.</w:t>
      </w:r>
    </w:p>
    <w:p w:rsidR="00311C30" w:rsidRPr="003F5457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Access t</w:t>
      </w:r>
      <w:r w:rsidR="00BF4C12" w:rsidRPr="003F5457">
        <w:rPr>
          <w:sz w:val="22"/>
          <w:szCs w:val="22"/>
        </w:rPr>
        <w:t xml:space="preserve">o facilities and infrastructure. </w:t>
      </w:r>
    </w:p>
    <w:p w:rsidR="00BF4C12" w:rsidRPr="003F5457" w:rsidRDefault="00BF4C12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Workspace, desk, computer etc.</w:t>
      </w:r>
    </w:p>
    <w:p w:rsidR="00311C30" w:rsidRPr="003F5457" w:rsidRDefault="00E53633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commentRangeStart w:id="6"/>
      <w:r w:rsidRPr="003F5457">
        <w:rPr>
          <w:sz w:val="22"/>
          <w:szCs w:val="22"/>
        </w:rPr>
        <w:t xml:space="preserve">Ongoing career development </w:t>
      </w:r>
      <w:r w:rsidR="00311C30" w:rsidRPr="003F5457">
        <w:rPr>
          <w:sz w:val="22"/>
          <w:szCs w:val="22"/>
        </w:rPr>
        <w:t>e.g. training courses, seminar series etc</w:t>
      </w:r>
      <w:commentRangeEnd w:id="6"/>
      <w:r w:rsidR="00F2552C">
        <w:rPr>
          <w:rStyle w:val="CommentReference"/>
          <w:rFonts w:asciiTheme="minorHAnsi" w:hAnsiTheme="minorHAnsi" w:cstheme="minorBidi"/>
          <w:color w:val="auto"/>
        </w:rPr>
        <w:commentReference w:id="6"/>
      </w:r>
      <w:r w:rsidR="00311C30" w:rsidRPr="003F5457">
        <w:rPr>
          <w:sz w:val="22"/>
          <w:szCs w:val="22"/>
        </w:rPr>
        <w:t>.</w:t>
      </w:r>
    </w:p>
    <w:p w:rsidR="009E4047" w:rsidRPr="003F5457" w:rsidRDefault="009E4047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3F5457">
        <w:rPr>
          <w:sz w:val="22"/>
          <w:szCs w:val="22"/>
        </w:rPr>
        <w:t>Administrative support e.g. Research Development, management of award etc.</w:t>
      </w:r>
    </w:p>
    <w:p w:rsidR="00311C30" w:rsidRPr="003F5457" w:rsidRDefault="009E4047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commentRangeStart w:id="7"/>
      <w:r w:rsidRPr="003F5457">
        <w:rPr>
          <w:sz w:val="22"/>
          <w:szCs w:val="22"/>
        </w:rPr>
        <w:t xml:space="preserve">Mentoring (if appropriate). </w:t>
      </w:r>
      <w:commentRangeEnd w:id="7"/>
      <w:r w:rsidR="00F2552C">
        <w:rPr>
          <w:rStyle w:val="CommentReference"/>
          <w:rFonts w:asciiTheme="minorHAnsi" w:hAnsiTheme="minorHAnsi" w:cstheme="minorBidi"/>
          <w:color w:val="auto"/>
        </w:rPr>
        <w:commentReference w:id="7"/>
      </w:r>
    </w:p>
    <w:p w:rsidR="000D7359" w:rsidRPr="003F5457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3F5457" w:rsidRDefault="00BF4C12" w:rsidP="00735EA0">
      <w:pPr>
        <w:pStyle w:val="Default"/>
        <w:jc w:val="both"/>
        <w:rPr>
          <w:sz w:val="22"/>
          <w:szCs w:val="22"/>
        </w:rPr>
      </w:pPr>
      <w:r w:rsidRPr="003F5457">
        <w:rPr>
          <w:sz w:val="22"/>
          <w:szCs w:val="22"/>
        </w:rPr>
        <w:t>&lt;Concluding paragraph summing up the above and reiterating why this candidate/application has the School/Institutions strongest support&gt;</w:t>
      </w:r>
    </w:p>
    <w:p w:rsidR="00BF4C12" w:rsidRPr="003F5457" w:rsidRDefault="00BF4C12" w:rsidP="00735EA0">
      <w:pPr>
        <w:pStyle w:val="Default"/>
        <w:jc w:val="both"/>
        <w:rPr>
          <w:sz w:val="22"/>
          <w:szCs w:val="22"/>
        </w:rPr>
      </w:pPr>
    </w:p>
    <w:p w:rsidR="00AE626C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t>Yours sincerely</w:t>
      </w:r>
    </w:p>
    <w:p w:rsidR="00AE626C" w:rsidRPr="003F5457" w:rsidRDefault="00AE626C" w:rsidP="00F14C7C">
      <w:pPr>
        <w:jc w:val="both"/>
        <w:rPr>
          <w:rFonts w:ascii="Arial" w:hAnsi="Arial" w:cs="Arial"/>
        </w:rPr>
      </w:pPr>
    </w:p>
    <w:p w:rsidR="00AE626C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t>Professor Nigel Stocks</w:t>
      </w:r>
    </w:p>
    <w:p w:rsidR="000C7404" w:rsidRPr="003F5457" w:rsidRDefault="00AE626C" w:rsidP="00F14C7C">
      <w:pPr>
        <w:jc w:val="both"/>
        <w:rPr>
          <w:rFonts w:ascii="Arial" w:hAnsi="Arial" w:cs="Arial"/>
        </w:rPr>
      </w:pPr>
      <w:r w:rsidRPr="003F5457">
        <w:rPr>
          <w:rFonts w:ascii="Arial" w:hAnsi="Arial" w:cs="Arial"/>
        </w:rPr>
        <w:t xml:space="preserve">Head, School of Engineering </w:t>
      </w:r>
      <w:r w:rsidR="008645C2" w:rsidRPr="003F5457">
        <w:rPr>
          <w:rFonts w:ascii="Arial" w:hAnsi="Arial" w:cs="Arial"/>
        </w:rPr>
        <w:t xml:space="preserve"> </w:t>
      </w:r>
    </w:p>
    <w:sectPr w:rsidR="000C7404" w:rsidRPr="003F5457" w:rsidSect="000C74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Kirsten J Lawrie" w:date="2014-06-05T17:51:00Z" w:initials="KJL">
    <w:p w:rsidR="00F2552C" w:rsidRDefault="00F2552C">
      <w:pPr>
        <w:pStyle w:val="CommentText"/>
        <w:rPr>
          <w:i/>
        </w:rPr>
      </w:pPr>
      <w:r>
        <w:rPr>
          <w:rStyle w:val="CommentReference"/>
        </w:rPr>
        <w:annotationRef/>
      </w:r>
      <w:r>
        <w:t xml:space="preserve">Please describe the appraisal process that the proposal has been through prior to submission e.g. internal selection, internal review etc. </w:t>
      </w:r>
      <w:r w:rsidRPr="00F2552C">
        <w:rPr>
          <w:b/>
        </w:rPr>
        <w:t>EPSRC Requirement:</w:t>
      </w:r>
      <w:r>
        <w:t xml:space="preserve"> </w:t>
      </w:r>
      <w:r w:rsidRPr="00F2552C">
        <w:rPr>
          <w:i/>
        </w:rPr>
        <w:t>What university appraisal process has the proposal been through before submission?</w:t>
      </w:r>
    </w:p>
    <w:p w:rsidR="00F2552C" w:rsidRDefault="00F2552C">
      <w:pPr>
        <w:pStyle w:val="CommentText"/>
      </w:pPr>
      <w:r w:rsidRPr="00F2552C">
        <w:rPr>
          <w:b/>
        </w:rPr>
        <w:t>EPSRC Requirement</w:t>
      </w:r>
      <w:r>
        <w:rPr>
          <w:i/>
        </w:rPr>
        <w:t xml:space="preserve">: </w:t>
      </w:r>
      <w:r w:rsidRPr="00F2552C">
        <w:rPr>
          <w:i/>
        </w:rPr>
        <w:t>What support has been provided during the development of this proposal?</w:t>
      </w:r>
    </w:p>
  </w:comment>
  <w:comment w:id="2" w:author="Kirsten J Lawrie" w:date="2014-06-05T17:52:00Z" w:initials="KJL">
    <w:p w:rsidR="00F2552C" w:rsidRDefault="00F2552C">
      <w:pPr>
        <w:pStyle w:val="CommentText"/>
      </w:pPr>
      <w:r>
        <w:rPr>
          <w:rStyle w:val="CommentReference"/>
        </w:rPr>
        <w:annotationRef/>
      </w:r>
      <w:r w:rsidRPr="00F2552C">
        <w:rPr>
          <w:b/>
        </w:rPr>
        <w:t>EPSRC Requirement:</w:t>
      </w:r>
      <w:r>
        <w:t xml:space="preserve"> </w:t>
      </w:r>
      <w:r w:rsidRPr="00F2552C">
        <w:rPr>
          <w:i/>
        </w:rPr>
        <w:t>How has the applicant already demonstrated their ability to manage the resources requested?</w:t>
      </w:r>
    </w:p>
  </w:comment>
  <w:comment w:id="3" w:author="Kirsten J Lawrie" w:date="2014-06-05T17:49:00Z" w:initials="KJL">
    <w:p w:rsidR="00F2552C" w:rsidRDefault="00F2552C">
      <w:pPr>
        <w:pStyle w:val="CommentText"/>
      </w:pPr>
      <w:r>
        <w:rPr>
          <w:rStyle w:val="CommentReference"/>
        </w:rPr>
        <w:annotationRef/>
      </w:r>
      <w:r w:rsidRPr="00F2552C">
        <w:rPr>
          <w:b/>
        </w:rPr>
        <w:t xml:space="preserve">EPSRC </w:t>
      </w:r>
      <w:r>
        <w:rPr>
          <w:b/>
        </w:rPr>
        <w:t>Requirement</w:t>
      </w:r>
      <w:r w:rsidRPr="00F2552C">
        <w:rPr>
          <w:b/>
        </w:rPr>
        <w:t>:</w:t>
      </w:r>
      <w:r>
        <w:rPr>
          <w:b/>
        </w:rPr>
        <w:t xml:space="preserve"> </w:t>
      </w:r>
      <w:r w:rsidRPr="00F2552C">
        <w:rPr>
          <w:i/>
        </w:rPr>
        <w:t>How will this proposal help the applicant to develop their research with a distinctive focus in the UK and the potential to be internationally leading?</w:t>
      </w:r>
    </w:p>
  </w:comment>
  <w:comment w:id="4" w:author="Kirsten J Lawrie" w:date="2014-06-05T17:49:00Z" w:initials="KJL">
    <w:p w:rsidR="00F2552C" w:rsidRDefault="00F2552C">
      <w:pPr>
        <w:pStyle w:val="CommentText"/>
      </w:pPr>
      <w:r>
        <w:rPr>
          <w:rStyle w:val="CommentReference"/>
        </w:rPr>
        <w:annotationRef/>
      </w:r>
      <w:r w:rsidRPr="00F2552C">
        <w:rPr>
          <w:b/>
        </w:rPr>
        <w:t xml:space="preserve">EPSRC </w:t>
      </w:r>
      <w:r>
        <w:rPr>
          <w:b/>
        </w:rPr>
        <w:t>Requirement</w:t>
      </w:r>
      <w:r w:rsidRPr="00F2552C">
        <w:rPr>
          <w:b/>
        </w:rPr>
        <w:t>:</w:t>
      </w:r>
      <w:r w:rsidRPr="00F2552C">
        <w:rPr>
          <w:b/>
        </w:rPr>
        <w:t xml:space="preserve"> </w:t>
      </w:r>
      <w:r w:rsidRPr="00F2552C">
        <w:rPr>
          <w:i/>
        </w:rPr>
        <w:t>How do the applicant’s expertise and interests fit current and future departmental research strategies?</w:t>
      </w:r>
    </w:p>
  </w:comment>
  <w:comment w:id="5" w:author="Kirsten J Lawrie" w:date="2014-06-05T17:50:00Z" w:initials="KJL">
    <w:p w:rsidR="00F2552C" w:rsidRDefault="00F2552C">
      <w:pPr>
        <w:pStyle w:val="CommentText"/>
      </w:pPr>
      <w:r>
        <w:rPr>
          <w:rStyle w:val="CommentReference"/>
        </w:rPr>
        <w:annotationRef/>
      </w:r>
      <w:r w:rsidRPr="00F2552C">
        <w:rPr>
          <w:b/>
        </w:rPr>
        <w:t>EPSRC Requirement:</w:t>
      </w:r>
      <w:r>
        <w:t xml:space="preserve"> </w:t>
      </w:r>
      <w:r w:rsidRPr="00F2552C">
        <w:rPr>
          <w:i/>
        </w:rPr>
        <w:t>What support will be provided to allow the applicant to develop their research interests and career if this proposal is successful?</w:t>
      </w:r>
    </w:p>
  </w:comment>
  <w:comment w:id="6" w:author="Kirsten J Lawrie" w:date="2014-06-05T17:50:00Z" w:initials="KJL">
    <w:p w:rsidR="00F2552C" w:rsidRPr="00F2552C" w:rsidRDefault="00F2552C">
      <w:pPr>
        <w:pStyle w:val="CommentText"/>
        <w:rPr>
          <w:i/>
        </w:rPr>
      </w:pPr>
      <w:r>
        <w:rPr>
          <w:rStyle w:val="CommentReference"/>
        </w:rPr>
        <w:annotationRef/>
      </w:r>
      <w:r w:rsidRPr="00F2552C">
        <w:rPr>
          <w:b/>
        </w:rPr>
        <w:t>EPSRC Requirement:</w:t>
      </w:r>
      <w:r>
        <w:t xml:space="preserve"> </w:t>
      </w:r>
      <w:r w:rsidRPr="00F2552C">
        <w:rPr>
          <w:i/>
        </w:rPr>
        <w:t>What development and training opportunities will be provided?</w:t>
      </w:r>
    </w:p>
  </w:comment>
  <w:comment w:id="7" w:author="Kirsten J Lawrie" w:date="2014-06-05T17:49:00Z" w:initials="KJL">
    <w:p w:rsidR="00F2552C" w:rsidRDefault="00F2552C">
      <w:pPr>
        <w:pStyle w:val="CommentText"/>
      </w:pPr>
      <w:r>
        <w:rPr>
          <w:rStyle w:val="CommentReference"/>
        </w:rPr>
        <w:annotationRef/>
      </w:r>
      <w:r w:rsidRPr="00F2552C">
        <w:rPr>
          <w:b/>
        </w:rPr>
        <w:t xml:space="preserve">EPSRC </w:t>
      </w:r>
      <w:r>
        <w:rPr>
          <w:b/>
        </w:rPr>
        <w:t>Requirement</w:t>
      </w:r>
      <w:r w:rsidRPr="00F2552C">
        <w:rPr>
          <w:b/>
        </w:rPr>
        <w:t>:</w:t>
      </w:r>
      <w:r>
        <w:t xml:space="preserve"> </w:t>
      </w:r>
      <w:r w:rsidRPr="00F2552C">
        <w:rPr>
          <w:i/>
        </w:rPr>
        <w:t>What mentoring arrangements are in place?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6596F"/>
    <w:multiLevelType w:val="hybridMultilevel"/>
    <w:tmpl w:val="5C0CA03A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Arial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Arial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Arial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186A50AF"/>
    <w:multiLevelType w:val="hybridMultilevel"/>
    <w:tmpl w:val="1B223B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1418D"/>
    <w:multiLevelType w:val="hybridMultilevel"/>
    <w:tmpl w:val="FF724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306F2C"/>
    <w:multiLevelType w:val="hybridMultilevel"/>
    <w:tmpl w:val="5882F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354A3E"/>
    <w:multiLevelType w:val="hybridMultilevel"/>
    <w:tmpl w:val="A8681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285B21"/>
    <w:multiLevelType w:val="hybridMultilevel"/>
    <w:tmpl w:val="2E7A6AE4"/>
    <w:lvl w:ilvl="0" w:tplc="9940AD2E">
      <w:numFmt w:val="bullet"/>
      <w:lvlText w:val=""/>
      <w:lvlJc w:val="left"/>
      <w:pPr>
        <w:ind w:left="720" w:hanging="360"/>
      </w:pPr>
      <w:rPr>
        <w:rFonts w:ascii="Arial Narrow" w:eastAsiaTheme="minorEastAsia" w:hAnsi="Arial Narrow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E627DF"/>
    <w:multiLevelType w:val="hybridMultilevel"/>
    <w:tmpl w:val="95AEB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CE13F1"/>
    <w:multiLevelType w:val="hybridMultilevel"/>
    <w:tmpl w:val="90D60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D22164"/>
    <w:multiLevelType w:val="hybridMultilevel"/>
    <w:tmpl w:val="60C26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9C41909"/>
    <w:multiLevelType w:val="hybridMultilevel"/>
    <w:tmpl w:val="2FB46F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9"/>
  </w:num>
  <w:num w:numId="5">
    <w:abstractNumId w:val="5"/>
  </w:num>
  <w:num w:numId="6">
    <w:abstractNumId w:val="2"/>
  </w:num>
  <w:num w:numId="7">
    <w:abstractNumId w:val="1"/>
  </w:num>
  <w:num w:numId="8">
    <w:abstractNumId w:val="0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C7C"/>
    <w:rsid w:val="000C7404"/>
    <w:rsid w:val="000D7359"/>
    <w:rsid w:val="00172120"/>
    <w:rsid w:val="00184493"/>
    <w:rsid w:val="00197D41"/>
    <w:rsid w:val="00225DBC"/>
    <w:rsid w:val="00235050"/>
    <w:rsid w:val="00250603"/>
    <w:rsid w:val="002642FD"/>
    <w:rsid w:val="00311C30"/>
    <w:rsid w:val="00315F9F"/>
    <w:rsid w:val="0031655C"/>
    <w:rsid w:val="00336A88"/>
    <w:rsid w:val="00382164"/>
    <w:rsid w:val="003B5640"/>
    <w:rsid w:val="003F5457"/>
    <w:rsid w:val="00415250"/>
    <w:rsid w:val="00553842"/>
    <w:rsid w:val="00583DF3"/>
    <w:rsid w:val="005F3EF7"/>
    <w:rsid w:val="00686909"/>
    <w:rsid w:val="00693048"/>
    <w:rsid w:val="006B2B6F"/>
    <w:rsid w:val="006B781F"/>
    <w:rsid w:val="00735EA0"/>
    <w:rsid w:val="00751070"/>
    <w:rsid w:val="00776692"/>
    <w:rsid w:val="008645C2"/>
    <w:rsid w:val="008B683C"/>
    <w:rsid w:val="00904DD4"/>
    <w:rsid w:val="00922942"/>
    <w:rsid w:val="00966BD5"/>
    <w:rsid w:val="009E4047"/>
    <w:rsid w:val="009F3FF7"/>
    <w:rsid w:val="00A014E4"/>
    <w:rsid w:val="00AD25B2"/>
    <w:rsid w:val="00AD7312"/>
    <w:rsid w:val="00AE626C"/>
    <w:rsid w:val="00B31B27"/>
    <w:rsid w:val="00BD70DD"/>
    <w:rsid w:val="00BF4C12"/>
    <w:rsid w:val="00C51627"/>
    <w:rsid w:val="00C541AB"/>
    <w:rsid w:val="00CF2CD1"/>
    <w:rsid w:val="00E177B4"/>
    <w:rsid w:val="00E442D1"/>
    <w:rsid w:val="00E53633"/>
    <w:rsid w:val="00E65D3A"/>
    <w:rsid w:val="00E74678"/>
    <w:rsid w:val="00EC46C2"/>
    <w:rsid w:val="00F14C7C"/>
    <w:rsid w:val="00F153C6"/>
    <w:rsid w:val="00F15DD7"/>
    <w:rsid w:val="00F2552C"/>
    <w:rsid w:val="00F82834"/>
    <w:rsid w:val="00FC0242"/>
    <w:rsid w:val="00FC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2552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255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2552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255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3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psrc.ac.uk/funding/routes/firstgrant/Pages/hoststatement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epsrc.ac.uk/funding/routes/firstgrant/Pages/hoststatement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225CC-BB19-4171-B7D5-5CFF7279A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509AE15C</Template>
  <TotalTime>9</TotalTime>
  <Pages>2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Layi Alatise</dc:creator>
  <cp:lastModifiedBy>Kirsten J Lawrie</cp:lastModifiedBy>
  <cp:revision>3</cp:revision>
  <dcterms:created xsi:type="dcterms:W3CDTF">2014-06-05T16:44:00Z</dcterms:created>
  <dcterms:modified xsi:type="dcterms:W3CDTF">2014-06-05T16:53:00Z</dcterms:modified>
</cp:coreProperties>
</file>