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C30" w:rsidRPr="003F5457" w:rsidRDefault="00311C30" w:rsidP="00F14C7C">
      <w:pPr>
        <w:pStyle w:val="Default"/>
      </w:pPr>
      <w:r w:rsidRPr="003F5457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7D8F086" wp14:editId="08902378">
                <wp:simplePos x="0" y="0"/>
                <wp:positionH relativeFrom="column">
                  <wp:posOffset>9525</wp:posOffset>
                </wp:positionH>
                <wp:positionV relativeFrom="paragraph">
                  <wp:posOffset>-676275</wp:posOffset>
                </wp:positionV>
                <wp:extent cx="5715000" cy="1838325"/>
                <wp:effectExtent l="0" t="0" r="19050" b="285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1838325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1C30" w:rsidRDefault="00311C30" w:rsidP="002F353D">
                            <w:pPr>
                              <w:spacing w:line="233" w:lineRule="auto"/>
                              <w:ind w:right="-22"/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</w:pPr>
                            <w:r w:rsidRPr="00046FAF"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  <w:t>INSTRUCTIONS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  <w:t xml:space="preserve"> (TO BE DELETED IN FINAL LETTER FORMAT)</w:t>
                            </w:r>
                            <w:r w:rsidRPr="00046FAF"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  <w:t>:</w:t>
                            </w:r>
                          </w:p>
                          <w:p w:rsidR="00311C30" w:rsidRPr="00E645D3" w:rsidRDefault="00311C30" w:rsidP="002F353D">
                            <w:pPr>
                              <w:spacing w:line="233" w:lineRule="auto"/>
                              <w:ind w:right="-22"/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</w:pPr>
                            <w:r w:rsidRPr="00E645D3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CONSIDERATIONS TO KEEP IN MIND</w:t>
                            </w: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 xml:space="preserve"> WHEN WRITING A HOST STATEMENT OF SUPPORT</w:t>
                            </w:r>
                            <w:r w:rsidRPr="00E645D3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:</w:t>
                            </w:r>
                          </w:p>
                          <w:p w:rsidR="00311C30" w:rsidRPr="00046FAF" w:rsidRDefault="00311C30" w:rsidP="00311C30">
                            <w:pPr>
                              <w:numPr>
                                <w:ilvl w:val="0"/>
                                <w:numId w:val="8"/>
                              </w:numPr>
                              <w:spacing w:after="0" w:line="233" w:lineRule="auto"/>
                              <w:ind w:right="-22"/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ANY PAGE LIMITS THAT MAY APPLY</w:t>
                            </w:r>
                          </w:p>
                          <w:p w:rsidR="00311C30" w:rsidRPr="00046FAF" w:rsidRDefault="00311C30" w:rsidP="00311C30">
                            <w:pPr>
                              <w:numPr>
                                <w:ilvl w:val="0"/>
                                <w:numId w:val="8"/>
                              </w:numPr>
                              <w:spacing w:after="0" w:line="233" w:lineRule="auto"/>
                              <w:ind w:right="-22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IS</w:t>
                            </w:r>
                            <w:r w:rsidRPr="00046FAF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 xml:space="preserve"> LETTERHEAD</w:t>
                            </w: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 xml:space="preserve"> REQUIRED</w:t>
                            </w:r>
                          </w:p>
                          <w:p w:rsidR="00311C30" w:rsidRPr="00046FAF" w:rsidRDefault="00311C30" w:rsidP="00311C30">
                            <w:pPr>
                              <w:numPr>
                                <w:ilvl w:val="0"/>
                                <w:numId w:val="8"/>
                              </w:numPr>
                              <w:spacing w:after="0" w:line="233" w:lineRule="auto"/>
                              <w:ind w:right="-22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ANY SPECIFIC INCLUSIONS REQUIRED WITHIN THE TEXT OF THE LETTER E.G. KEY CRITERIA FOR THE SCHEME</w:t>
                            </w:r>
                          </w:p>
                          <w:p w:rsidR="00311C30" w:rsidRPr="00DD1E78" w:rsidRDefault="00311C30" w:rsidP="00311C30">
                            <w:pPr>
                              <w:numPr>
                                <w:ilvl w:val="0"/>
                                <w:numId w:val="8"/>
                              </w:numPr>
                              <w:spacing w:after="0" w:line="233" w:lineRule="auto"/>
                              <w:ind w:right="-22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 xml:space="preserve">ANY RESTRICTIONS ON SIGNATORY E.G. </w:t>
                            </w:r>
                            <w:r w:rsidRPr="004B7322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ORIGINAL HANDWRITTEN SIGNATURE</w:t>
                            </w: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, CEO OR EQUIVALENT DELEGATED OFFICER ETC.</w:t>
                            </w:r>
                          </w:p>
                          <w:p w:rsidR="00311C30" w:rsidRPr="00DD1E78" w:rsidRDefault="00311C30" w:rsidP="00987FD8">
                            <w:pPr>
                              <w:spacing w:line="233" w:lineRule="auto"/>
                              <w:ind w:right="-22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 w:rsidRPr="00DD1E78"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  <w:t>**</w:t>
                            </w:r>
                            <w:r>
                              <w:rPr>
                                <w:rFonts w:ascii="Arial Narrow" w:hAnsi="Arial Narrow"/>
                                <w:sz w:val="20"/>
                              </w:rPr>
                              <w:t xml:space="preserve">PLEASE ENSURE THAT ANY CASH AND IN-KIND AMOUNTS LISTED IN THIS LETTER </w:t>
                            </w:r>
                            <w:r w:rsidRPr="00DD1E78"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  <w:t>EXACTLY MATCH THOSE IN THE APPLICATION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  <w:t xml:space="preserve"> BUDGET**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.75pt;margin-top:-53.25pt;width:450pt;height:144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" fillcolor="#ddd">
                <v:textbox>
                  <w:txbxContent>
                    <w:p w:rsidR="00311C30" w:rsidRDefault="00311C30" w:rsidP="002F353D">
                      <w:pPr>
                        <w:spacing w:line="233" w:lineRule="auto"/>
                        <w:ind w:right="-22"/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</w:pPr>
                      <w:r w:rsidRPr="00046FAF"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  <w:t>INSTRUCTIONS</w:t>
                      </w:r>
                      <w:r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  <w:t xml:space="preserve"> (TO BE DELETED IN FINAL LETTER FORMAT)</w:t>
                      </w:r>
                      <w:r w:rsidRPr="00046FAF"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  <w:t>:</w:t>
                      </w:r>
                    </w:p>
                    <w:p w:rsidR="00311C30" w:rsidRPr="00E645D3" w:rsidRDefault="00311C30" w:rsidP="002F353D">
                      <w:pPr>
                        <w:spacing w:line="233" w:lineRule="auto"/>
                        <w:ind w:right="-22"/>
                        <w:rPr>
                          <w:rFonts w:ascii="Arial Narrow" w:hAnsi="Arial Narrow"/>
                          <w:bCs/>
                          <w:sz w:val="20"/>
                        </w:rPr>
                      </w:pPr>
                      <w:r w:rsidRPr="00E645D3">
                        <w:rPr>
                          <w:rFonts w:ascii="Arial Narrow" w:hAnsi="Arial Narrow"/>
                          <w:bCs/>
                          <w:sz w:val="20"/>
                        </w:rPr>
                        <w:t>CONSIDERATIONS TO KEEP IN MIND</w:t>
                      </w: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 xml:space="preserve"> WHEN WRITING A HOST STATEMENT OF SUPPORT</w:t>
                      </w:r>
                      <w:r w:rsidRPr="00E645D3">
                        <w:rPr>
                          <w:rFonts w:ascii="Arial Narrow" w:hAnsi="Arial Narrow"/>
                          <w:bCs/>
                          <w:sz w:val="20"/>
                        </w:rPr>
                        <w:t>:</w:t>
                      </w:r>
                    </w:p>
                    <w:p w:rsidR="00311C30" w:rsidRPr="00046FAF" w:rsidRDefault="00311C30" w:rsidP="00311C30">
                      <w:pPr>
                        <w:numPr>
                          <w:ilvl w:val="0"/>
                          <w:numId w:val="8"/>
                        </w:numPr>
                        <w:spacing w:after="0" w:line="233" w:lineRule="auto"/>
                        <w:ind w:right="-22"/>
                        <w:rPr>
                          <w:rFonts w:ascii="Arial Narrow" w:hAnsi="Arial Narrow"/>
                          <w:bCs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>ANY PAGE LIMITS THAT MAY APPLY</w:t>
                      </w:r>
                    </w:p>
                    <w:p w:rsidR="00311C30" w:rsidRPr="00046FAF" w:rsidRDefault="00311C30" w:rsidP="00311C30">
                      <w:pPr>
                        <w:numPr>
                          <w:ilvl w:val="0"/>
                          <w:numId w:val="8"/>
                        </w:numPr>
                        <w:spacing w:after="0" w:line="233" w:lineRule="auto"/>
                        <w:ind w:right="-22"/>
                        <w:rPr>
                          <w:rFonts w:ascii="Arial Narrow" w:hAnsi="Arial Narrow"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>IS</w:t>
                      </w:r>
                      <w:r w:rsidRPr="00046FAF">
                        <w:rPr>
                          <w:rFonts w:ascii="Arial Narrow" w:hAnsi="Arial Narrow"/>
                          <w:bCs/>
                          <w:sz w:val="20"/>
                        </w:rPr>
                        <w:t xml:space="preserve"> LETTERHEAD</w:t>
                      </w: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 xml:space="preserve"> REQUIRED</w:t>
                      </w:r>
                    </w:p>
                    <w:p w:rsidR="00311C30" w:rsidRPr="00046FAF" w:rsidRDefault="00311C30" w:rsidP="00311C30">
                      <w:pPr>
                        <w:numPr>
                          <w:ilvl w:val="0"/>
                          <w:numId w:val="8"/>
                        </w:numPr>
                        <w:spacing w:after="0" w:line="233" w:lineRule="auto"/>
                        <w:ind w:right="-22"/>
                        <w:rPr>
                          <w:rFonts w:ascii="Arial Narrow" w:hAnsi="Arial Narrow"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>ANY SPECIFIC INCLUSIONS REQUIRED WITHIN THE TEXT OF THE LETTER E.G. KEY CRITERIA FOR THE SCHEME</w:t>
                      </w:r>
                    </w:p>
                    <w:p w:rsidR="00311C30" w:rsidRPr="00DD1E78" w:rsidRDefault="00311C30" w:rsidP="00311C30">
                      <w:pPr>
                        <w:numPr>
                          <w:ilvl w:val="0"/>
                          <w:numId w:val="8"/>
                        </w:numPr>
                        <w:spacing w:after="0" w:line="233" w:lineRule="auto"/>
                        <w:ind w:right="-22"/>
                        <w:rPr>
                          <w:rFonts w:ascii="Arial Narrow" w:hAnsi="Arial Narrow"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 xml:space="preserve">ANY RESTRICTIONS ON SIGNATORY E.G. </w:t>
                      </w:r>
                      <w:r w:rsidRPr="004B7322">
                        <w:rPr>
                          <w:rFonts w:ascii="Arial Narrow" w:hAnsi="Arial Narrow"/>
                          <w:bCs/>
                          <w:sz w:val="20"/>
                        </w:rPr>
                        <w:t>ORIGINAL HANDWRITTEN SIGNATURE</w:t>
                      </w: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>, CEO OR EQUIVALENT DELEGATED OFFICER ETC.</w:t>
                      </w:r>
                    </w:p>
                    <w:p w:rsidR="00311C30" w:rsidRPr="00DD1E78" w:rsidRDefault="00311C30" w:rsidP="00987FD8">
                      <w:pPr>
                        <w:spacing w:line="233" w:lineRule="auto"/>
                        <w:ind w:right="-22"/>
                        <w:rPr>
                          <w:rFonts w:ascii="Arial Narrow" w:hAnsi="Arial Narrow"/>
                          <w:sz w:val="20"/>
                        </w:rPr>
                      </w:pPr>
                      <w:r w:rsidRPr="00DD1E78">
                        <w:rPr>
                          <w:rFonts w:ascii="Arial Narrow" w:hAnsi="Arial Narrow"/>
                          <w:b/>
                          <w:sz w:val="20"/>
                        </w:rPr>
                        <w:t>**</w:t>
                      </w:r>
                      <w:r>
                        <w:rPr>
                          <w:rFonts w:ascii="Arial Narrow" w:hAnsi="Arial Narrow"/>
                          <w:sz w:val="20"/>
                        </w:rPr>
                        <w:t xml:space="preserve">PLEASE ENSURE THAT ANY CASH AND IN-KIND AMOUNTS LISTED IN THIS LETTER </w:t>
                      </w:r>
                      <w:r w:rsidRPr="00DD1E78">
                        <w:rPr>
                          <w:rFonts w:ascii="Arial Narrow" w:hAnsi="Arial Narrow"/>
                          <w:b/>
                          <w:sz w:val="20"/>
                        </w:rPr>
                        <w:t>EXACTLY MATCH THOSE IN THE APPLICATION</w:t>
                      </w:r>
                      <w:r>
                        <w:rPr>
                          <w:rFonts w:ascii="Arial Narrow" w:hAnsi="Arial Narrow"/>
                          <w:b/>
                          <w:sz w:val="20"/>
                        </w:rPr>
                        <w:t xml:space="preserve"> BUDGET**</w:t>
                      </w:r>
                    </w:p>
                  </w:txbxContent>
                </v:textbox>
              </v:shape>
            </w:pict>
          </mc:Fallback>
        </mc:AlternateContent>
      </w:r>
    </w:p>
    <w:p w:rsidR="00311C30" w:rsidRPr="003F5457" w:rsidRDefault="00311C30" w:rsidP="00F14C7C">
      <w:pPr>
        <w:pStyle w:val="Default"/>
      </w:pPr>
    </w:p>
    <w:p w:rsidR="00311C30" w:rsidRPr="003F5457" w:rsidRDefault="00311C30" w:rsidP="00F14C7C">
      <w:pPr>
        <w:pStyle w:val="Default"/>
      </w:pPr>
    </w:p>
    <w:p w:rsidR="00311C30" w:rsidRPr="003F5457" w:rsidRDefault="00311C30" w:rsidP="00F14C7C">
      <w:pPr>
        <w:pStyle w:val="Default"/>
      </w:pPr>
    </w:p>
    <w:p w:rsidR="00311C30" w:rsidRPr="003F5457" w:rsidRDefault="00311C30" w:rsidP="00F14C7C">
      <w:pPr>
        <w:pStyle w:val="Default"/>
      </w:pPr>
    </w:p>
    <w:p w:rsidR="00F14C7C" w:rsidRPr="003F5457" w:rsidRDefault="00F14C7C" w:rsidP="00F14C7C">
      <w:pPr>
        <w:pStyle w:val="Default"/>
      </w:pPr>
    </w:p>
    <w:p w:rsidR="00311C30" w:rsidRPr="003F5457" w:rsidRDefault="00311C30" w:rsidP="00F14C7C">
      <w:pPr>
        <w:pStyle w:val="Default"/>
        <w:rPr>
          <w:sz w:val="22"/>
          <w:szCs w:val="22"/>
        </w:rPr>
      </w:pPr>
    </w:p>
    <w:p w:rsidR="000D7359" w:rsidRPr="003F5457" w:rsidRDefault="000D7359" w:rsidP="00F14C7C">
      <w:pPr>
        <w:pStyle w:val="Default"/>
        <w:rPr>
          <w:sz w:val="22"/>
          <w:szCs w:val="22"/>
        </w:rPr>
      </w:pPr>
      <w:r w:rsidRPr="003F5457">
        <w:rPr>
          <w:sz w:val="22"/>
          <w:szCs w:val="22"/>
        </w:rPr>
        <w:fldChar w:fldCharType="begin"/>
      </w:r>
      <w:r w:rsidRPr="003F5457">
        <w:rPr>
          <w:sz w:val="22"/>
          <w:szCs w:val="22"/>
        </w:rPr>
        <w:instrText xml:space="preserve"> DATE \@ "dd MMMM yyyy" </w:instrText>
      </w:r>
      <w:r w:rsidRPr="003F5457">
        <w:rPr>
          <w:sz w:val="22"/>
          <w:szCs w:val="22"/>
        </w:rPr>
        <w:fldChar w:fldCharType="separate"/>
      </w:r>
      <w:r w:rsidR="003F5457" w:rsidRPr="003F5457">
        <w:rPr>
          <w:noProof/>
          <w:sz w:val="22"/>
          <w:szCs w:val="22"/>
        </w:rPr>
        <w:t>20 March 2014</w:t>
      </w:r>
      <w:r w:rsidRPr="003F5457">
        <w:rPr>
          <w:sz w:val="22"/>
          <w:szCs w:val="22"/>
        </w:rPr>
        <w:fldChar w:fldCharType="end"/>
      </w:r>
    </w:p>
    <w:p w:rsidR="00311C30" w:rsidRPr="003F5457" w:rsidRDefault="00311C30" w:rsidP="00F14C7C">
      <w:pPr>
        <w:pStyle w:val="Default"/>
        <w:rPr>
          <w:sz w:val="22"/>
          <w:szCs w:val="22"/>
          <w:highlight w:val="yellow"/>
        </w:rPr>
      </w:pPr>
    </w:p>
    <w:p w:rsidR="009F3FF7" w:rsidRPr="003F5457" w:rsidRDefault="000D7359" w:rsidP="00F14C7C">
      <w:pPr>
        <w:pStyle w:val="Default"/>
        <w:rPr>
          <w:sz w:val="22"/>
          <w:szCs w:val="22"/>
        </w:rPr>
      </w:pPr>
      <w:r w:rsidRPr="003F5457">
        <w:rPr>
          <w:sz w:val="22"/>
          <w:szCs w:val="22"/>
          <w:highlight w:val="yellow"/>
        </w:rPr>
        <w:t>*name and address of funding body*</w:t>
      </w:r>
    </w:p>
    <w:p w:rsidR="009F3FF7" w:rsidRPr="003F5457" w:rsidRDefault="009F3FF7" w:rsidP="00F14C7C">
      <w:pPr>
        <w:pStyle w:val="Default"/>
        <w:jc w:val="center"/>
        <w:rPr>
          <w:b/>
          <w:bCs/>
          <w:sz w:val="22"/>
          <w:szCs w:val="22"/>
        </w:rPr>
      </w:pPr>
      <w:bookmarkStart w:id="0" w:name="_GoBack"/>
      <w:bookmarkEnd w:id="0"/>
    </w:p>
    <w:p w:rsidR="00A014E4" w:rsidRPr="003F5457" w:rsidRDefault="00A014E4" w:rsidP="00F14C7C">
      <w:pPr>
        <w:pStyle w:val="Default"/>
        <w:jc w:val="center"/>
        <w:rPr>
          <w:b/>
          <w:bCs/>
          <w:sz w:val="22"/>
          <w:szCs w:val="22"/>
        </w:rPr>
      </w:pPr>
    </w:p>
    <w:p w:rsidR="00A014E4" w:rsidRPr="003F5457" w:rsidRDefault="00A014E4" w:rsidP="00A014E4">
      <w:pPr>
        <w:pStyle w:val="Default"/>
        <w:jc w:val="both"/>
        <w:rPr>
          <w:sz w:val="22"/>
          <w:szCs w:val="22"/>
        </w:rPr>
      </w:pPr>
      <w:r w:rsidRPr="003F5457">
        <w:rPr>
          <w:sz w:val="22"/>
          <w:szCs w:val="22"/>
        </w:rPr>
        <w:t xml:space="preserve">To Whom It May Concern: </w:t>
      </w:r>
    </w:p>
    <w:p w:rsidR="00A014E4" w:rsidRPr="003F5457" w:rsidRDefault="00A014E4" w:rsidP="00A014E4">
      <w:pPr>
        <w:pStyle w:val="Default"/>
        <w:rPr>
          <w:b/>
          <w:bCs/>
          <w:sz w:val="22"/>
          <w:szCs w:val="22"/>
        </w:rPr>
      </w:pPr>
    </w:p>
    <w:p w:rsidR="00F14C7C" w:rsidRPr="003F5457" w:rsidRDefault="000D7359" w:rsidP="00F14C7C">
      <w:pPr>
        <w:pStyle w:val="Default"/>
        <w:jc w:val="center"/>
        <w:rPr>
          <w:b/>
          <w:bCs/>
          <w:sz w:val="22"/>
          <w:szCs w:val="22"/>
        </w:rPr>
      </w:pPr>
      <w:r w:rsidRPr="003F5457">
        <w:rPr>
          <w:b/>
          <w:bCs/>
          <w:sz w:val="22"/>
          <w:szCs w:val="22"/>
          <w:highlight w:val="yellow"/>
        </w:rPr>
        <w:t>*name of scheme*</w:t>
      </w:r>
      <w:r w:rsidR="00F14C7C" w:rsidRPr="003F5457">
        <w:rPr>
          <w:b/>
          <w:bCs/>
          <w:sz w:val="22"/>
          <w:szCs w:val="22"/>
        </w:rPr>
        <w:t xml:space="preserve"> Statement of Support</w:t>
      </w:r>
      <w:r w:rsidR="00A014E4" w:rsidRPr="003F5457">
        <w:rPr>
          <w:b/>
          <w:bCs/>
          <w:sz w:val="22"/>
          <w:szCs w:val="22"/>
        </w:rPr>
        <w:t xml:space="preserve"> - </w:t>
      </w:r>
      <w:r w:rsidRPr="003F5457">
        <w:rPr>
          <w:b/>
          <w:bCs/>
          <w:sz w:val="22"/>
          <w:szCs w:val="22"/>
          <w:highlight w:val="yellow"/>
        </w:rPr>
        <w:t>*name of applicant*</w:t>
      </w:r>
    </w:p>
    <w:p w:rsidR="00F14C7C" w:rsidRPr="003F5457" w:rsidRDefault="00F14C7C" w:rsidP="00F14C7C">
      <w:pPr>
        <w:pStyle w:val="Default"/>
        <w:jc w:val="center"/>
        <w:rPr>
          <w:b/>
          <w:bCs/>
          <w:sz w:val="22"/>
          <w:szCs w:val="22"/>
        </w:rPr>
      </w:pPr>
      <w:r w:rsidRPr="003F5457">
        <w:rPr>
          <w:b/>
          <w:bCs/>
          <w:sz w:val="22"/>
          <w:szCs w:val="22"/>
          <w:highlight w:val="yellow"/>
        </w:rPr>
        <w:t>“</w:t>
      </w:r>
      <w:r w:rsidR="000D7359" w:rsidRPr="003F5457">
        <w:rPr>
          <w:b/>
          <w:bCs/>
          <w:sz w:val="22"/>
          <w:szCs w:val="22"/>
          <w:highlight w:val="yellow"/>
        </w:rPr>
        <w:t>Title of project</w:t>
      </w:r>
      <w:r w:rsidRPr="003F5457">
        <w:rPr>
          <w:b/>
          <w:bCs/>
          <w:sz w:val="22"/>
          <w:szCs w:val="22"/>
          <w:highlight w:val="yellow"/>
        </w:rPr>
        <w:t>”</w:t>
      </w:r>
    </w:p>
    <w:p w:rsidR="00197D41" w:rsidRPr="003F5457" w:rsidRDefault="00197D41" w:rsidP="00F14C7C">
      <w:pPr>
        <w:pStyle w:val="Default"/>
        <w:jc w:val="both"/>
        <w:rPr>
          <w:sz w:val="22"/>
          <w:szCs w:val="22"/>
        </w:rPr>
      </w:pP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  <w:commentRangeStart w:id="1"/>
      <w:r w:rsidRPr="003F5457">
        <w:rPr>
          <w:sz w:val="22"/>
          <w:szCs w:val="22"/>
        </w:rPr>
        <w:t>I am writing to express the support of the School of Engineering for the abovementioned application.</w:t>
      </w:r>
      <w:commentRangeEnd w:id="1"/>
      <w:r w:rsidRPr="003F5457">
        <w:rPr>
          <w:rStyle w:val="CommentReference"/>
          <w:color w:val="auto"/>
        </w:rPr>
        <w:commentReference w:id="1"/>
      </w:r>
      <w:r w:rsidRPr="003F5457">
        <w:rPr>
          <w:sz w:val="22"/>
          <w:szCs w:val="22"/>
        </w:rPr>
        <w:t xml:space="preserve"> </w:t>
      </w: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  <w:r w:rsidRPr="003F5457">
        <w:rPr>
          <w:sz w:val="22"/>
          <w:szCs w:val="22"/>
        </w:rPr>
        <w:t>&lt;</w:t>
      </w:r>
      <w:commentRangeStart w:id="2"/>
      <w:r w:rsidRPr="003F5457">
        <w:rPr>
          <w:sz w:val="22"/>
          <w:szCs w:val="22"/>
        </w:rPr>
        <w:t>Recommended paragraph</w:t>
      </w:r>
      <w:r w:rsidR="00C51627" w:rsidRPr="003F5457">
        <w:rPr>
          <w:sz w:val="22"/>
          <w:szCs w:val="22"/>
        </w:rPr>
        <w:t>/</w:t>
      </w:r>
      <w:r w:rsidRPr="003F5457">
        <w:rPr>
          <w:sz w:val="22"/>
          <w:szCs w:val="22"/>
        </w:rPr>
        <w:t>s on the quality of the candidate and their suitability for the scheme</w:t>
      </w:r>
      <w:commentRangeEnd w:id="2"/>
      <w:r w:rsidR="00C51627" w:rsidRPr="003F5457">
        <w:rPr>
          <w:rStyle w:val="CommentReference"/>
          <w:color w:val="auto"/>
        </w:rPr>
        <w:commentReference w:id="2"/>
      </w:r>
      <w:r w:rsidRPr="003F5457">
        <w:rPr>
          <w:sz w:val="22"/>
          <w:szCs w:val="22"/>
        </w:rPr>
        <w:t>&gt; For example:</w:t>
      </w:r>
    </w:p>
    <w:p w:rsidR="000D7359" w:rsidRPr="003F5457" w:rsidRDefault="000D7359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 xml:space="preserve">Academic track record – publications, citations, presentations etc. </w:t>
      </w:r>
    </w:p>
    <w:p w:rsidR="000D7359" w:rsidRPr="003F5457" w:rsidRDefault="000D7359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Any key experience or skills relevant to the project.</w:t>
      </w:r>
    </w:p>
    <w:p w:rsidR="000D7359" w:rsidRPr="003F5457" w:rsidRDefault="000D7359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Industry experience (if applicable).</w:t>
      </w:r>
    </w:p>
    <w:p w:rsidR="000D7359" w:rsidRPr="003F5457" w:rsidRDefault="000D7359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Wider engagement e.g. public presentations, open days etc.</w:t>
      </w:r>
    </w:p>
    <w:p w:rsidR="000D7359" w:rsidRPr="003F5457" w:rsidRDefault="000D7359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 xml:space="preserve">Leadership e.g. supervision of students, mentoring etc. </w:t>
      </w:r>
    </w:p>
    <w:p w:rsidR="000D7359" w:rsidRPr="003F5457" w:rsidRDefault="00311C30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Vision for the future e.g. plans</w:t>
      </w:r>
      <w:r w:rsidR="000D7359" w:rsidRPr="003F5457">
        <w:rPr>
          <w:sz w:val="22"/>
          <w:szCs w:val="22"/>
        </w:rPr>
        <w:t xml:space="preserve"> beyond the end of the award.</w:t>
      </w: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  <w:r w:rsidRPr="003F5457">
        <w:rPr>
          <w:sz w:val="22"/>
          <w:szCs w:val="22"/>
        </w:rPr>
        <w:t>&lt;Recommended paragraph</w:t>
      </w:r>
      <w:r w:rsidR="00C51627" w:rsidRPr="003F5457">
        <w:rPr>
          <w:sz w:val="22"/>
          <w:szCs w:val="22"/>
        </w:rPr>
        <w:t>/s</w:t>
      </w:r>
      <w:r w:rsidRPr="003F5457">
        <w:rPr>
          <w:sz w:val="22"/>
          <w:szCs w:val="22"/>
        </w:rPr>
        <w:t xml:space="preserve"> on the relevance/importance of the </w:t>
      </w:r>
      <w:r w:rsidR="00C51627" w:rsidRPr="003F5457">
        <w:rPr>
          <w:sz w:val="22"/>
          <w:szCs w:val="22"/>
        </w:rPr>
        <w:t>p</w:t>
      </w:r>
      <w:r w:rsidRPr="003F5457">
        <w:rPr>
          <w:sz w:val="22"/>
          <w:szCs w:val="22"/>
        </w:rPr>
        <w:t xml:space="preserve">roject to the </w:t>
      </w:r>
      <w:r w:rsidR="00C51627" w:rsidRPr="003F5457">
        <w:rPr>
          <w:sz w:val="22"/>
          <w:szCs w:val="22"/>
        </w:rPr>
        <w:t>School/Institution</w:t>
      </w:r>
      <w:r w:rsidRPr="003F5457">
        <w:rPr>
          <w:sz w:val="22"/>
          <w:szCs w:val="22"/>
        </w:rPr>
        <w:t>&gt;</w:t>
      </w:r>
      <w:r w:rsidR="00C51627" w:rsidRPr="003F5457">
        <w:rPr>
          <w:sz w:val="22"/>
          <w:szCs w:val="22"/>
        </w:rPr>
        <w:t xml:space="preserve"> For example:</w:t>
      </w:r>
    </w:p>
    <w:p w:rsidR="00C51627" w:rsidRPr="003F5457" w:rsidRDefault="00C51627" w:rsidP="00C51627">
      <w:pPr>
        <w:pStyle w:val="Default"/>
        <w:numPr>
          <w:ilvl w:val="0"/>
          <w:numId w:val="7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Alignment with key research strategies or themes</w:t>
      </w:r>
      <w:r w:rsidR="00311C30" w:rsidRPr="003F5457">
        <w:rPr>
          <w:sz w:val="22"/>
          <w:szCs w:val="22"/>
        </w:rPr>
        <w:t xml:space="preserve"> e.g. GRPs, School research strengths etc</w:t>
      </w:r>
      <w:r w:rsidRPr="003F5457">
        <w:rPr>
          <w:sz w:val="22"/>
          <w:szCs w:val="22"/>
        </w:rPr>
        <w:t xml:space="preserve">. </w:t>
      </w:r>
    </w:p>
    <w:p w:rsidR="00C51627" w:rsidRPr="003F5457" w:rsidRDefault="00C51627" w:rsidP="00C51627">
      <w:pPr>
        <w:pStyle w:val="Default"/>
        <w:numPr>
          <w:ilvl w:val="0"/>
          <w:numId w:val="7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 xml:space="preserve">Available facilities and </w:t>
      </w:r>
      <w:r w:rsidR="00311C30" w:rsidRPr="003F5457">
        <w:rPr>
          <w:sz w:val="22"/>
          <w:szCs w:val="22"/>
        </w:rPr>
        <w:t xml:space="preserve">infrastructure. </w:t>
      </w:r>
    </w:p>
    <w:p w:rsidR="00311C30" w:rsidRPr="003F5457" w:rsidRDefault="00311C30" w:rsidP="00C51627">
      <w:pPr>
        <w:pStyle w:val="Default"/>
        <w:numPr>
          <w:ilvl w:val="0"/>
          <w:numId w:val="7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Future strategic investment/involvement in this area.</w:t>
      </w:r>
    </w:p>
    <w:p w:rsidR="00311C30" w:rsidRPr="003F5457" w:rsidRDefault="00311C30" w:rsidP="00311C30">
      <w:pPr>
        <w:pStyle w:val="Default"/>
        <w:ind w:left="720"/>
        <w:jc w:val="both"/>
        <w:rPr>
          <w:sz w:val="22"/>
          <w:szCs w:val="22"/>
        </w:rPr>
      </w:pPr>
    </w:p>
    <w:p w:rsidR="00C51627" w:rsidRPr="003F5457" w:rsidRDefault="00311C30" w:rsidP="00735EA0">
      <w:pPr>
        <w:pStyle w:val="Default"/>
        <w:jc w:val="both"/>
        <w:rPr>
          <w:sz w:val="22"/>
          <w:szCs w:val="22"/>
        </w:rPr>
      </w:pPr>
      <w:r w:rsidRPr="003F5457">
        <w:rPr>
          <w:sz w:val="22"/>
          <w:szCs w:val="22"/>
        </w:rPr>
        <w:t>&lt;Recommended paragraph/s on the contribution provided by the School/Institution&gt; For example:</w:t>
      </w:r>
    </w:p>
    <w:p w:rsidR="00311C30" w:rsidRPr="003F5457" w:rsidRDefault="00311C30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Any financial contributions to the project e.g. PhD students, waiving certain costs, cash contributions towards a piece of equipment etc.</w:t>
      </w:r>
    </w:p>
    <w:p w:rsidR="00311C30" w:rsidRPr="003F5457" w:rsidRDefault="00311C30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Access t</w:t>
      </w:r>
      <w:r w:rsidR="00BF4C12" w:rsidRPr="003F5457">
        <w:rPr>
          <w:sz w:val="22"/>
          <w:szCs w:val="22"/>
        </w:rPr>
        <w:t xml:space="preserve">o facilities and infrastructure. </w:t>
      </w:r>
    </w:p>
    <w:p w:rsidR="00BF4C12" w:rsidRPr="003F5457" w:rsidRDefault="00BF4C12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Workspace, desk, computer etc.</w:t>
      </w:r>
    </w:p>
    <w:p w:rsidR="00311C30" w:rsidRPr="003F5457" w:rsidRDefault="00E53633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 xml:space="preserve">Ongoing career development </w:t>
      </w:r>
      <w:r w:rsidR="00311C30" w:rsidRPr="003F5457">
        <w:rPr>
          <w:sz w:val="22"/>
          <w:szCs w:val="22"/>
        </w:rPr>
        <w:t>e.g. training courses, seminar series etc.</w:t>
      </w:r>
    </w:p>
    <w:p w:rsidR="009E4047" w:rsidRPr="003F5457" w:rsidRDefault="009E4047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Administrative support e.g. Research Development, management of award etc.</w:t>
      </w:r>
    </w:p>
    <w:p w:rsidR="00311C30" w:rsidRPr="003F5457" w:rsidRDefault="009E4047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 xml:space="preserve">Mentoring (if appropriate). </w:t>
      </w: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</w:p>
    <w:p w:rsidR="000D7359" w:rsidRPr="003F5457" w:rsidRDefault="00BF4C12" w:rsidP="00735EA0">
      <w:pPr>
        <w:pStyle w:val="Default"/>
        <w:jc w:val="both"/>
        <w:rPr>
          <w:sz w:val="22"/>
          <w:szCs w:val="22"/>
        </w:rPr>
      </w:pPr>
      <w:r w:rsidRPr="003F5457">
        <w:rPr>
          <w:sz w:val="22"/>
          <w:szCs w:val="22"/>
        </w:rPr>
        <w:t>&lt;Concluding paragraph summing up the above and reiterating why this candidate/application has the School/Institutions strongest support&gt;</w:t>
      </w:r>
    </w:p>
    <w:p w:rsidR="00BF4C12" w:rsidRPr="003F5457" w:rsidRDefault="00BF4C12" w:rsidP="00735EA0">
      <w:pPr>
        <w:pStyle w:val="Default"/>
        <w:jc w:val="both"/>
        <w:rPr>
          <w:sz w:val="22"/>
          <w:szCs w:val="22"/>
        </w:rPr>
      </w:pPr>
    </w:p>
    <w:p w:rsidR="00AE626C" w:rsidRPr="003F5457" w:rsidRDefault="00AE626C" w:rsidP="00F14C7C">
      <w:pPr>
        <w:jc w:val="both"/>
        <w:rPr>
          <w:rFonts w:ascii="Arial" w:hAnsi="Arial" w:cs="Arial"/>
        </w:rPr>
      </w:pPr>
      <w:r w:rsidRPr="003F5457">
        <w:rPr>
          <w:rFonts w:ascii="Arial" w:hAnsi="Arial" w:cs="Arial"/>
        </w:rPr>
        <w:t>Yours sincerely</w:t>
      </w:r>
    </w:p>
    <w:p w:rsidR="00AE626C" w:rsidRPr="003F5457" w:rsidRDefault="00AE626C" w:rsidP="00F14C7C">
      <w:pPr>
        <w:jc w:val="both"/>
        <w:rPr>
          <w:rFonts w:ascii="Arial" w:hAnsi="Arial" w:cs="Arial"/>
        </w:rPr>
      </w:pPr>
    </w:p>
    <w:p w:rsidR="00AE626C" w:rsidRPr="003F5457" w:rsidRDefault="00AE626C" w:rsidP="00F14C7C">
      <w:pPr>
        <w:jc w:val="both"/>
        <w:rPr>
          <w:rFonts w:ascii="Arial" w:hAnsi="Arial" w:cs="Arial"/>
        </w:rPr>
      </w:pPr>
      <w:r w:rsidRPr="003F5457">
        <w:rPr>
          <w:rFonts w:ascii="Arial" w:hAnsi="Arial" w:cs="Arial"/>
        </w:rPr>
        <w:lastRenderedPageBreak/>
        <w:t>Professor Nigel Stocks</w:t>
      </w:r>
    </w:p>
    <w:p w:rsidR="000C7404" w:rsidRPr="003F5457" w:rsidRDefault="00AE626C" w:rsidP="00F14C7C">
      <w:pPr>
        <w:jc w:val="both"/>
        <w:rPr>
          <w:rFonts w:ascii="Arial" w:hAnsi="Arial" w:cs="Arial"/>
        </w:rPr>
      </w:pPr>
      <w:r w:rsidRPr="003F5457">
        <w:rPr>
          <w:rFonts w:ascii="Arial" w:hAnsi="Arial" w:cs="Arial"/>
        </w:rPr>
        <w:t xml:space="preserve">Head, School of Engineering </w:t>
      </w:r>
      <w:r w:rsidR="008645C2" w:rsidRPr="003F5457">
        <w:rPr>
          <w:rFonts w:ascii="Arial" w:hAnsi="Arial" w:cs="Arial"/>
        </w:rPr>
        <w:t xml:space="preserve"> </w:t>
      </w:r>
    </w:p>
    <w:sectPr w:rsidR="000C7404" w:rsidRPr="003F5457" w:rsidSect="000C74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1" w:author="Kirsten J Lawrie" w:date="2013-09-03T12:21:00Z" w:initials="KJL">
    <w:p w:rsidR="000D7359" w:rsidRPr="00311C30" w:rsidRDefault="000D7359">
      <w:pPr>
        <w:pStyle w:val="CommentText"/>
        <w:rPr>
          <w:rFonts w:ascii="Times New Roman" w:hAnsi="Times New Roman" w:cs="Times New Roman"/>
          <w:sz w:val="22"/>
          <w:szCs w:val="22"/>
        </w:rPr>
      </w:pPr>
      <w:r w:rsidRPr="00311C30">
        <w:rPr>
          <w:rStyle w:val="CommentReference"/>
          <w:rFonts w:ascii="Times New Roman" w:hAnsi="Times New Roman" w:cs="Times New Roman"/>
          <w:sz w:val="22"/>
          <w:szCs w:val="22"/>
        </w:rPr>
        <w:annotationRef/>
      </w:r>
      <w:r w:rsidRPr="00311C30">
        <w:rPr>
          <w:rFonts w:ascii="Times New Roman" w:hAnsi="Times New Roman" w:cs="Times New Roman"/>
          <w:sz w:val="22"/>
          <w:szCs w:val="22"/>
        </w:rPr>
        <w:t>This should be strengthened as appropriate</w:t>
      </w:r>
      <w:r w:rsidR="00311C30" w:rsidRPr="00311C30">
        <w:rPr>
          <w:rFonts w:ascii="Times New Roman" w:hAnsi="Times New Roman" w:cs="Times New Roman"/>
          <w:sz w:val="22"/>
          <w:szCs w:val="22"/>
        </w:rPr>
        <w:t xml:space="preserve">. For example, </w:t>
      </w:r>
      <w:r w:rsidRPr="00311C30">
        <w:rPr>
          <w:rFonts w:ascii="Times New Roman" w:hAnsi="Times New Roman" w:cs="Times New Roman"/>
          <w:sz w:val="22"/>
          <w:szCs w:val="22"/>
        </w:rPr>
        <w:t xml:space="preserve">if a selection process was performed to identify the candidate, details could be described here. </w:t>
      </w:r>
    </w:p>
  </w:comment>
  <w:comment w:id="2" w:author="Kirsten J Lawrie" w:date="2013-09-03T12:21:00Z" w:initials="KJL">
    <w:p w:rsidR="00C51627" w:rsidRPr="00311C30" w:rsidRDefault="00C51627" w:rsidP="00C51627">
      <w:pPr>
        <w:pStyle w:val="Default"/>
        <w:jc w:val="both"/>
        <w:rPr>
          <w:rFonts w:ascii="Times New Roman" w:hAnsi="Times New Roman" w:cs="Times New Roman"/>
        </w:rPr>
      </w:pPr>
      <w:r w:rsidRPr="00311C30">
        <w:rPr>
          <w:rStyle w:val="CommentReference"/>
          <w:rFonts w:ascii="Times New Roman" w:hAnsi="Times New Roman" w:cs="Times New Roman"/>
        </w:rPr>
        <w:annotationRef/>
      </w:r>
      <w:r w:rsidRPr="00311C30">
        <w:rPr>
          <w:rFonts w:ascii="Times New Roman" w:hAnsi="Times New Roman" w:cs="Times New Roman"/>
          <w:sz w:val="22"/>
          <w:szCs w:val="22"/>
        </w:rPr>
        <w:t>Are there any key selection criteria for this particular scheme? If so, please make sure these are clearly addressed below.</w:t>
      </w:r>
    </w:p>
  </w:comment>
</w:comment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6596F"/>
    <w:multiLevelType w:val="hybridMultilevel"/>
    <w:tmpl w:val="5C0CA03A"/>
    <w:lvl w:ilvl="0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Arial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Arial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Arial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186A50AF"/>
    <w:multiLevelType w:val="hybridMultilevel"/>
    <w:tmpl w:val="1B223B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D1418D"/>
    <w:multiLevelType w:val="hybridMultilevel"/>
    <w:tmpl w:val="FF724E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306F2C"/>
    <w:multiLevelType w:val="hybridMultilevel"/>
    <w:tmpl w:val="5882FD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285B21"/>
    <w:multiLevelType w:val="hybridMultilevel"/>
    <w:tmpl w:val="2E7A6AE4"/>
    <w:lvl w:ilvl="0" w:tplc="9940AD2E">
      <w:numFmt w:val="bullet"/>
      <w:lvlText w:val=""/>
      <w:lvlJc w:val="left"/>
      <w:pPr>
        <w:ind w:left="720" w:hanging="360"/>
      </w:pPr>
      <w:rPr>
        <w:rFonts w:ascii="Arial Narrow" w:eastAsiaTheme="minorEastAsia" w:hAnsi="Arial Narrow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4E627DF"/>
    <w:multiLevelType w:val="hybridMultilevel"/>
    <w:tmpl w:val="95AEB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BCE13F1"/>
    <w:multiLevelType w:val="hybridMultilevel"/>
    <w:tmpl w:val="90D60F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D22164"/>
    <w:multiLevelType w:val="hybridMultilevel"/>
    <w:tmpl w:val="60C269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9C41909"/>
    <w:multiLevelType w:val="hybridMultilevel"/>
    <w:tmpl w:val="2FB46F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8"/>
  </w:num>
  <w:num w:numId="5">
    <w:abstractNumId w:val="4"/>
  </w:num>
  <w:num w:numId="6">
    <w:abstractNumId w:val="2"/>
  </w:num>
  <w:num w:numId="7">
    <w:abstractNumId w:val="1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C7C"/>
    <w:rsid w:val="000C7404"/>
    <w:rsid w:val="000D7359"/>
    <w:rsid w:val="00172120"/>
    <w:rsid w:val="00184493"/>
    <w:rsid w:val="00197D41"/>
    <w:rsid w:val="00225DBC"/>
    <w:rsid w:val="00235050"/>
    <w:rsid w:val="00250603"/>
    <w:rsid w:val="002642FD"/>
    <w:rsid w:val="00311C30"/>
    <w:rsid w:val="00315F9F"/>
    <w:rsid w:val="0031655C"/>
    <w:rsid w:val="00336A88"/>
    <w:rsid w:val="00382164"/>
    <w:rsid w:val="003B5640"/>
    <w:rsid w:val="003F5457"/>
    <w:rsid w:val="00415250"/>
    <w:rsid w:val="00553842"/>
    <w:rsid w:val="00583DF3"/>
    <w:rsid w:val="005F3EF7"/>
    <w:rsid w:val="00686909"/>
    <w:rsid w:val="00693048"/>
    <w:rsid w:val="006B2B6F"/>
    <w:rsid w:val="006B781F"/>
    <w:rsid w:val="00735EA0"/>
    <w:rsid w:val="00751070"/>
    <w:rsid w:val="00776692"/>
    <w:rsid w:val="008645C2"/>
    <w:rsid w:val="008B683C"/>
    <w:rsid w:val="00904DD4"/>
    <w:rsid w:val="00922942"/>
    <w:rsid w:val="00966BD5"/>
    <w:rsid w:val="009E4047"/>
    <w:rsid w:val="009F3FF7"/>
    <w:rsid w:val="00A014E4"/>
    <w:rsid w:val="00AD25B2"/>
    <w:rsid w:val="00AD7312"/>
    <w:rsid w:val="00AE626C"/>
    <w:rsid w:val="00B31B27"/>
    <w:rsid w:val="00BD70DD"/>
    <w:rsid w:val="00BF4C12"/>
    <w:rsid w:val="00C51627"/>
    <w:rsid w:val="00C541AB"/>
    <w:rsid w:val="00CF2CD1"/>
    <w:rsid w:val="00E177B4"/>
    <w:rsid w:val="00E442D1"/>
    <w:rsid w:val="00E53633"/>
    <w:rsid w:val="00E65D3A"/>
    <w:rsid w:val="00E74678"/>
    <w:rsid w:val="00EC46C2"/>
    <w:rsid w:val="00F14C7C"/>
    <w:rsid w:val="00F153C6"/>
    <w:rsid w:val="00F15DD7"/>
    <w:rsid w:val="00F82834"/>
    <w:rsid w:val="00FC0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14C7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25D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25D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25DBC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5D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5DB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25D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25DB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645C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14C7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25D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25D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25DBC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5D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5DB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25D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25DB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645C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comments" Target="commen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DEC68A-DE64-44E0-8879-3DBB27F80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C18ADACC</Template>
  <TotalTime>24</TotalTime>
  <Pages>2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Layi Alatise</dc:creator>
  <cp:lastModifiedBy>Kirsten J Lawrie</cp:lastModifiedBy>
  <cp:revision>7</cp:revision>
  <dcterms:created xsi:type="dcterms:W3CDTF">2013-09-03T11:06:00Z</dcterms:created>
  <dcterms:modified xsi:type="dcterms:W3CDTF">2014-03-20T13:39:00Z</dcterms:modified>
</cp:coreProperties>
</file>