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99"/>
        <w:gridCol w:w="6817"/>
      </w:tblGrid>
      <w:tr w:rsidR="00085167" w:rsidRPr="00DA36A5" w:rsidTr="000077A9">
        <w:tc>
          <w:tcPr>
            <w:tcW w:w="2235" w:type="dxa"/>
          </w:tcPr>
          <w:p w:rsidR="00085167" w:rsidRPr="00DA36A5" w:rsidRDefault="00085167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 w:rsidRPr="00DA36A5"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Name</w:t>
            </w:r>
          </w:p>
        </w:tc>
        <w:tc>
          <w:tcPr>
            <w:tcW w:w="7007" w:type="dxa"/>
          </w:tcPr>
          <w:p w:rsidR="00085167" w:rsidRPr="00DA36A5" w:rsidRDefault="00085167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  <w:tr w:rsidR="00701264" w:rsidRPr="00DA36A5" w:rsidTr="000077A9">
        <w:tc>
          <w:tcPr>
            <w:tcW w:w="2235" w:type="dxa"/>
          </w:tcPr>
          <w:p w:rsidR="00701264" w:rsidRPr="00DA36A5" w:rsidRDefault="00701264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Position</w:t>
            </w:r>
          </w:p>
        </w:tc>
        <w:tc>
          <w:tcPr>
            <w:tcW w:w="7007" w:type="dxa"/>
          </w:tcPr>
          <w:p w:rsidR="00701264" w:rsidRPr="00DA36A5" w:rsidRDefault="00701264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09494C" w:rsidRPr="00DA36A5" w:rsidRDefault="0009494C" w:rsidP="0009494C">
      <w:pPr>
        <w:shd w:val="clear" w:color="auto" w:fill="FFFFFF"/>
        <w:outlineLvl w:val="1"/>
        <w:rPr>
          <w:rFonts w:asciiTheme="minorHAnsi" w:eastAsia="Times New Roman" w:hAnsiTheme="minorHAnsi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077A9" w:rsidRPr="00DA36A5" w:rsidTr="000077A9">
        <w:tc>
          <w:tcPr>
            <w:tcW w:w="9242" w:type="dxa"/>
          </w:tcPr>
          <w:p w:rsidR="000077A9" w:rsidRPr="00DA36A5" w:rsidRDefault="000077A9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 w:rsidRPr="00DA36A5"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Details or proposed travel</w:t>
            </w:r>
          </w:p>
          <w:p w:rsidR="000077A9" w:rsidRPr="00DA36A5" w:rsidRDefault="00DA36A5" w:rsidP="00D16960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sz w:val="22"/>
                <w:szCs w:val="22"/>
              </w:rPr>
              <w:t>Name</w:t>
            </w:r>
            <w:r w:rsidR="000077A9" w:rsidRPr="00DA36A5">
              <w:rPr>
                <w:rFonts w:asciiTheme="minorHAnsi" w:eastAsia="Times New Roman" w:hAnsiTheme="minorHAnsi" w:cstheme="minorHAnsi"/>
                <w:sz w:val="22"/>
                <w:szCs w:val="22"/>
              </w:rPr>
              <w:t xml:space="preserve"> of conference</w:t>
            </w:r>
            <w:r>
              <w:rPr>
                <w:rFonts w:asciiTheme="minorHAnsi" w:eastAsia="Times New Roman" w:hAnsiTheme="minorHAnsi" w:cstheme="minorHAnsi"/>
                <w:sz w:val="22"/>
                <w:szCs w:val="22"/>
              </w:rPr>
              <w:t xml:space="preserve"> or </w:t>
            </w:r>
            <w:r w:rsidR="000077A9" w:rsidRPr="00DA36A5">
              <w:rPr>
                <w:rFonts w:asciiTheme="minorHAnsi" w:eastAsia="Times New Roman" w:hAnsiTheme="minorHAnsi" w:cstheme="minorHAnsi"/>
                <w:sz w:val="22"/>
                <w:szCs w:val="22"/>
              </w:rPr>
              <w:t xml:space="preserve">host organisation, </w:t>
            </w:r>
            <w:r w:rsidR="00D16960">
              <w:rPr>
                <w:rFonts w:asciiTheme="minorHAnsi" w:eastAsia="Times New Roman" w:hAnsiTheme="minorHAnsi" w:cstheme="minorHAnsi"/>
                <w:sz w:val="22"/>
                <w:szCs w:val="22"/>
              </w:rPr>
              <w:t>location</w:t>
            </w:r>
            <w:r w:rsidR="000077A9" w:rsidRPr="00DA36A5">
              <w:rPr>
                <w:rFonts w:asciiTheme="minorHAnsi" w:eastAsia="Times New Roman" w:hAnsiTheme="minorHAnsi" w:cstheme="minorHAnsi"/>
                <w:sz w:val="22"/>
                <w:szCs w:val="22"/>
              </w:rPr>
              <w:t>, dates of travel</w:t>
            </w:r>
          </w:p>
        </w:tc>
      </w:tr>
      <w:tr w:rsidR="000077A9" w:rsidRPr="00DA36A5" w:rsidTr="000077A9">
        <w:tc>
          <w:tcPr>
            <w:tcW w:w="9242" w:type="dxa"/>
          </w:tcPr>
          <w:p w:rsidR="000077A9" w:rsidRPr="00DA36A5" w:rsidRDefault="000077A9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0077A9" w:rsidRPr="00DA36A5" w:rsidRDefault="000077A9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0077A9" w:rsidRDefault="000077A9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Pr="00DA36A5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0077A9" w:rsidRPr="00DA36A5" w:rsidRDefault="000077A9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0077A9" w:rsidRDefault="000077A9" w:rsidP="0009494C">
      <w:pPr>
        <w:shd w:val="clear" w:color="auto" w:fill="FFFFFF"/>
        <w:outlineLvl w:val="1"/>
        <w:rPr>
          <w:rFonts w:asciiTheme="minorHAnsi" w:eastAsia="Times New Roman" w:hAnsiTheme="minorHAnsi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A36A5" w:rsidTr="00DA36A5">
        <w:tc>
          <w:tcPr>
            <w:tcW w:w="9242" w:type="dxa"/>
          </w:tcPr>
          <w:p w:rsidR="00DA36A5" w:rsidRPr="00DA36A5" w:rsidRDefault="00DA36A5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 w:rsidRPr="00DA36A5"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Purpose of visit</w:t>
            </w:r>
          </w:p>
          <w:p w:rsidR="00DA36A5" w:rsidRDefault="00DA36A5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sz w:val="22"/>
                <w:szCs w:val="22"/>
              </w:rPr>
              <w:t>Including details of presentation or training</w:t>
            </w:r>
            <w:r w:rsidR="00D233E3">
              <w:rPr>
                <w:rFonts w:asciiTheme="minorHAnsi" w:eastAsia="Times New Roman" w:hAnsiTheme="minorHAnsi" w:cstheme="minorHAnsi"/>
                <w:sz w:val="22"/>
                <w:szCs w:val="22"/>
              </w:rPr>
              <w:t>, and benefit to applicant and SLS</w:t>
            </w:r>
          </w:p>
        </w:tc>
      </w:tr>
      <w:tr w:rsidR="00DA36A5" w:rsidTr="00DA36A5">
        <w:tc>
          <w:tcPr>
            <w:tcW w:w="9242" w:type="dxa"/>
          </w:tcPr>
          <w:p w:rsidR="00DA36A5" w:rsidRDefault="00DA36A5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DA36A5" w:rsidRDefault="00DA36A5" w:rsidP="0009494C">
      <w:pPr>
        <w:shd w:val="clear" w:color="auto" w:fill="FFFFFF"/>
        <w:outlineLvl w:val="1"/>
        <w:rPr>
          <w:rFonts w:asciiTheme="minorHAnsi" w:eastAsia="Times New Roman" w:hAnsiTheme="minorHAnsi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233E3" w:rsidTr="00D233E3">
        <w:tc>
          <w:tcPr>
            <w:tcW w:w="9242" w:type="dxa"/>
          </w:tcPr>
          <w:p w:rsidR="00D233E3" w:rsidRP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 w:rsidRPr="00D233E3"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Relevance to sustainable crop production and/or vegetable production</w:t>
            </w:r>
          </w:p>
        </w:tc>
      </w:tr>
      <w:tr w:rsidR="00D233E3" w:rsidTr="00D233E3">
        <w:tc>
          <w:tcPr>
            <w:tcW w:w="9242" w:type="dxa"/>
          </w:tcPr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D233E3" w:rsidRDefault="00D233E3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DA36A5" w:rsidRDefault="00DA36A5" w:rsidP="0009494C">
      <w:pPr>
        <w:shd w:val="clear" w:color="auto" w:fill="FFFFFF"/>
        <w:outlineLvl w:val="1"/>
        <w:rPr>
          <w:rFonts w:asciiTheme="minorHAnsi" w:eastAsia="Times New Roman" w:hAnsiTheme="minorHAnsi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80EF2" w:rsidTr="00A80EF2">
        <w:tc>
          <w:tcPr>
            <w:tcW w:w="9242" w:type="dxa"/>
          </w:tcPr>
          <w:p w:rsidR="00A80EF2" w:rsidRP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 w:rsidRPr="00A80EF2"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Amount of funding requested</w:t>
            </w: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sz w:val="22"/>
                <w:szCs w:val="22"/>
              </w:rPr>
              <w:t>Provide a full breakdown of costs, including details of any support already obtained</w:t>
            </w:r>
          </w:p>
        </w:tc>
      </w:tr>
      <w:tr w:rsidR="00A80EF2" w:rsidTr="00A80EF2">
        <w:tc>
          <w:tcPr>
            <w:tcW w:w="9242" w:type="dxa"/>
          </w:tcPr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BF2BF7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b/>
              </w:rPr>
              <w:t>Total amount of funding requested:</w:t>
            </w:r>
            <w:bookmarkStart w:id="0" w:name="_GoBack"/>
            <w:bookmarkEnd w:id="0"/>
          </w:p>
        </w:tc>
      </w:tr>
    </w:tbl>
    <w:p w:rsidR="00DA36A5" w:rsidRDefault="00DA36A5" w:rsidP="0009494C">
      <w:pPr>
        <w:shd w:val="clear" w:color="auto" w:fill="FFFFFF"/>
        <w:outlineLvl w:val="1"/>
        <w:rPr>
          <w:rFonts w:asciiTheme="minorHAnsi" w:eastAsia="Times New Roman" w:hAnsiTheme="minorHAnsi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80EF2" w:rsidTr="00A80EF2">
        <w:tc>
          <w:tcPr>
            <w:tcW w:w="9242" w:type="dxa"/>
          </w:tcPr>
          <w:p w:rsidR="00A80EF2" w:rsidRP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</w:pPr>
            <w:r w:rsidRPr="00A80EF2">
              <w:rPr>
                <w:rFonts w:asciiTheme="minorHAnsi" w:eastAsia="Times New Roman" w:hAnsiTheme="minorHAnsi" w:cstheme="minorHAnsi"/>
                <w:b/>
                <w:sz w:val="22"/>
                <w:szCs w:val="22"/>
              </w:rPr>
              <w:t>Line Manager’s approval</w:t>
            </w: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sz w:val="22"/>
                <w:szCs w:val="22"/>
              </w:rPr>
              <w:t>The applicant should provide a statement to confirm that their Line Manager/Supervisor agrees to the travel outlined above</w:t>
            </w:r>
          </w:p>
        </w:tc>
      </w:tr>
      <w:tr w:rsidR="00A80EF2" w:rsidTr="00A80EF2">
        <w:tc>
          <w:tcPr>
            <w:tcW w:w="9242" w:type="dxa"/>
          </w:tcPr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70367D" w:rsidRDefault="0070367D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  <w:p w:rsidR="00A80EF2" w:rsidRDefault="00A80EF2" w:rsidP="0009494C">
            <w:pPr>
              <w:outlineLvl w:val="1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A80EF2" w:rsidRPr="00DA36A5" w:rsidRDefault="00A80EF2" w:rsidP="0009494C">
      <w:pPr>
        <w:shd w:val="clear" w:color="auto" w:fill="FFFFFF"/>
        <w:outlineLvl w:val="1"/>
        <w:rPr>
          <w:rFonts w:asciiTheme="minorHAnsi" w:eastAsia="Times New Roman" w:hAnsiTheme="minorHAnsi" w:cstheme="minorHAnsi"/>
          <w:sz w:val="22"/>
          <w:szCs w:val="22"/>
        </w:rPr>
      </w:pPr>
    </w:p>
    <w:sectPr w:rsidR="00A80EF2" w:rsidRPr="00DA36A5" w:rsidSect="000949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EB4" w:rsidRDefault="00BD4EB4" w:rsidP="000948E3">
      <w:r>
        <w:separator/>
      </w:r>
    </w:p>
  </w:endnote>
  <w:endnote w:type="continuationSeparator" w:id="0">
    <w:p w:rsidR="00BD4EB4" w:rsidRDefault="00BD4EB4" w:rsidP="00094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43D" w:rsidRDefault="00CF643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50F" w:rsidRPr="008D450F" w:rsidRDefault="008D450F" w:rsidP="008D450F">
    <w:pPr>
      <w:pStyle w:val="Footer"/>
      <w:jc w:val="center"/>
      <w:rPr>
        <w:rFonts w:asciiTheme="minorHAnsi" w:hAnsiTheme="minorHAnsi" w:cstheme="minorHAnsi"/>
        <w:i/>
        <w:sz w:val="22"/>
      </w:rPr>
    </w:pPr>
    <w:r w:rsidRPr="00FC6CAF">
      <w:rPr>
        <w:rFonts w:asciiTheme="minorHAnsi" w:hAnsiTheme="minorHAnsi" w:cstheme="minorHAnsi"/>
        <w:i/>
        <w:sz w:val="22"/>
      </w:rPr>
      <w:t xml:space="preserve">When completed this form should not exceed </w:t>
    </w:r>
    <w:r w:rsidR="00D233E3">
      <w:rPr>
        <w:rFonts w:asciiTheme="minorHAnsi" w:hAnsiTheme="minorHAnsi" w:cstheme="minorHAnsi"/>
        <w:i/>
        <w:sz w:val="22"/>
      </w:rPr>
      <w:t>one page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43D" w:rsidRDefault="00CF64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EB4" w:rsidRDefault="00BD4EB4" w:rsidP="000948E3">
      <w:r>
        <w:separator/>
      </w:r>
    </w:p>
  </w:footnote>
  <w:footnote w:type="continuationSeparator" w:id="0">
    <w:p w:rsidR="00BD4EB4" w:rsidRDefault="00BD4EB4" w:rsidP="000948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43D" w:rsidRDefault="00CF64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50F" w:rsidRPr="00081FED" w:rsidRDefault="001F668E" w:rsidP="008D450F">
    <w:pPr>
      <w:pStyle w:val="Header"/>
      <w:jc w:val="center"/>
      <w:rPr>
        <w:rFonts w:asciiTheme="minorHAnsi" w:hAnsiTheme="minorHAnsi" w:cstheme="minorHAnsi"/>
        <w:b/>
        <w:sz w:val="28"/>
      </w:rPr>
    </w:pPr>
    <w:r>
      <w:rPr>
        <w:rFonts w:asciiTheme="minorHAnsi" w:hAnsiTheme="minorHAnsi" w:cstheme="minorHAnsi"/>
        <w:b/>
        <w:sz w:val="28"/>
      </w:rPr>
      <w:t>V</w:t>
    </w:r>
    <w:r w:rsidR="00CF643D">
      <w:rPr>
        <w:rFonts w:asciiTheme="minorHAnsi" w:hAnsiTheme="minorHAnsi" w:cstheme="minorHAnsi"/>
        <w:b/>
        <w:sz w:val="28"/>
      </w:rPr>
      <w:t>egetable Research Trust F</w:t>
    </w:r>
    <w:r>
      <w:rPr>
        <w:rFonts w:asciiTheme="minorHAnsi" w:hAnsiTheme="minorHAnsi" w:cstheme="minorHAnsi"/>
        <w:b/>
        <w:sz w:val="28"/>
      </w:rPr>
      <w:t>und application</w:t>
    </w:r>
  </w:p>
  <w:p w:rsidR="00E17697" w:rsidRPr="003239DB" w:rsidRDefault="00E17697" w:rsidP="003239D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43D" w:rsidRDefault="00CF64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93CC2"/>
    <w:multiLevelType w:val="hybridMultilevel"/>
    <w:tmpl w:val="440C14E2"/>
    <w:lvl w:ilvl="0" w:tplc="990CEF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F0C417A">
      <w:start w:val="1416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FC23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220C9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4C4D0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46E79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5BC5C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3EED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7C03E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5450552B"/>
    <w:multiLevelType w:val="hybridMultilevel"/>
    <w:tmpl w:val="546C495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207316"/>
    <w:multiLevelType w:val="hybridMultilevel"/>
    <w:tmpl w:val="C21EB1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8876B3D"/>
    <w:multiLevelType w:val="hybridMultilevel"/>
    <w:tmpl w:val="9CD624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C2503D"/>
    <w:multiLevelType w:val="hybridMultilevel"/>
    <w:tmpl w:val="D444C9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3A6024"/>
    <w:multiLevelType w:val="hybridMultilevel"/>
    <w:tmpl w:val="72BE6592"/>
    <w:lvl w:ilvl="0" w:tplc="AD36A34E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8E3"/>
    <w:rsid w:val="000077A9"/>
    <w:rsid w:val="000539C9"/>
    <w:rsid w:val="00073904"/>
    <w:rsid w:val="00085167"/>
    <w:rsid w:val="000948E3"/>
    <w:rsid w:val="0009494C"/>
    <w:rsid w:val="000F406A"/>
    <w:rsid w:val="00117881"/>
    <w:rsid w:val="0013242A"/>
    <w:rsid w:val="00135B4C"/>
    <w:rsid w:val="001F0AB3"/>
    <w:rsid w:val="001F668E"/>
    <w:rsid w:val="002F61B5"/>
    <w:rsid w:val="003239DB"/>
    <w:rsid w:val="003431DC"/>
    <w:rsid w:val="003E168E"/>
    <w:rsid w:val="004302AB"/>
    <w:rsid w:val="00451306"/>
    <w:rsid w:val="0045798A"/>
    <w:rsid w:val="004B2D56"/>
    <w:rsid w:val="004B43BB"/>
    <w:rsid w:val="00557939"/>
    <w:rsid w:val="00562537"/>
    <w:rsid w:val="0057068B"/>
    <w:rsid w:val="00593CF3"/>
    <w:rsid w:val="005E3CF0"/>
    <w:rsid w:val="005F137C"/>
    <w:rsid w:val="0066182C"/>
    <w:rsid w:val="006F7BCF"/>
    <w:rsid w:val="00701264"/>
    <w:rsid w:val="0070367D"/>
    <w:rsid w:val="00735213"/>
    <w:rsid w:val="007B3830"/>
    <w:rsid w:val="007E7A52"/>
    <w:rsid w:val="008321AD"/>
    <w:rsid w:val="00844CC8"/>
    <w:rsid w:val="00845C0F"/>
    <w:rsid w:val="00863E6B"/>
    <w:rsid w:val="00867A58"/>
    <w:rsid w:val="008C2DF2"/>
    <w:rsid w:val="008D450F"/>
    <w:rsid w:val="00955BEA"/>
    <w:rsid w:val="00A04976"/>
    <w:rsid w:val="00A0662A"/>
    <w:rsid w:val="00A80EF2"/>
    <w:rsid w:val="00AF4120"/>
    <w:rsid w:val="00B45D23"/>
    <w:rsid w:val="00BB464D"/>
    <w:rsid w:val="00BC71E7"/>
    <w:rsid w:val="00BD4EB4"/>
    <w:rsid w:val="00BF2BF7"/>
    <w:rsid w:val="00C34790"/>
    <w:rsid w:val="00CB1F78"/>
    <w:rsid w:val="00CF4137"/>
    <w:rsid w:val="00CF643D"/>
    <w:rsid w:val="00D06AE2"/>
    <w:rsid w:val="00D16960"/>
    <w:rsid w:val="00D233E3"/>
    <w:rsid w:val="00DA36A5"/>
    <w:rsid w:val="00DD4489"/>
    <w:rsid w:val="00E17697"/>
    <w:rsid w:val="00F13D10"/>
    <w:rsid w:val="00F44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5:docId w15:val="{CBF7E955-3194-4B64-B021-810429D03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0948E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948E3"/>
    <w:rPr>
      <w:sz w:val="24"/>
      <w:szCs w:val="24"/>
    </w:rPr>
  </w:style>
  <w:style w:type="paragraph" w:styleId="Footer">
    <w:name w:val="footer"/>
    <w:basedOn w:val="Normal"/>
    <w:link w:val="FooterChar"/>
    <w:rsid w:val="000948E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948E3"/>
    <w:rPr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66182C"/>
    <w:rPr>
      <w:rFonts w:ascii="Calibri" w:eastAsiaTheme="minorEastAsia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6182C"/>
    <w:rPr>
      <w:rFonts w:ascii="Calibri" w:eastAsiaTheme="minorEastAsia" w:hAnsi="Calibri" w:cstheme="minorBidi"/>
      <w:sz w:val="22"/>
      <w:szCs w:val="21"/>
    </w:rPr>
  </w:style>
  <w:style w:type="paragraph" w:styleId="ListParagraph">
    <w:name w:val="List Paragraph"/>
    <w:basedOn w:val="Normal"/>
    <w:uiPriority w:val="34"/>
    <w:qFormat/>
    <w:rsid w:val="0066182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239DB"/>
    <w:rPr>
      <w:color w:val="123E5A"/>
      <w:u w:val="single"/>
    </w:rPr>
  </w:style>
  <w:style w:type="paragraph" w:styleId="BalloonText">
    <w:name w:val="Balloon Text"/>
    <w:basedOn w:val="Normal"/>
    <w:link w:val="BalloonTextChar"/>
    <w:rsid w:val="003239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3239D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3239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8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36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51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391980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847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51832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449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113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188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3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55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51583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9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470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535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96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70D1B72A</Template>
  <TotalTime>2</TotalTime>
  <Pages>1</Pages>
  <Words>82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School of Life Sciences, University of Warwick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Katie</dc:creator>
  <cp:lastModifiedBy>Morgan, Jeanette</cp:lastModifiedBy>
  <cp:revision>3</cp:revision>
  <cp:lastPrinted>2012-05-17T14:11:00Z</cp:lastPrinted>
  <dcterms:created xsi:type="dcterms:W3CDTF">2016-10-04T06:54:00Z</dcterms:created>
  <dcterms:modified xsi:type="dcterms:W3CDTF">2019-10-24T09:34:00Z</dcterms:modified>
</cp:coreProperties>
</file>