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7574"/>
      </w:tblGrid>
      <w:tr w:rsidR="002321E2" w:rsidTr="002321E2">
        <w:tc>
          <w:tcPr>
            <w:tcW w:w="1668" w:type="dxa"/>
          </w:tcPr>
          <w:p w:rsidR="002321E2" w:rsidRPr="002321E2" w:rsidRDefault="002321E2">
            <w:pPr>
              <w:rPr>
                <w:b/>
              </w:rPr>
            </w:pPr>
            <w:bookmarkStart w:id="0" w:name="_GoBack"/>
            <w:bookmarkEnd w:id="0"/>
            <w:r w:rsidRPr="002321E2">
              <w:rPr>
                <w:b/>
              </w:rPr>
              <w:t>Name</w:t>
            </w:r>
          </w:p>
        </w:tc>
        <w:tc>
          <w:tcPr>
            <w:tcW w:w="7574" w:type="dxa"/>
          </w:tcPr>
          <w:p w:rsidR="002321E2" w:rsidRDefault="002321E2"/>
        </w:tc>
      </w:tr>
    </w:tbl>
    <w:p w:rsidR="006D0AF9" w:rsidRDefault="006D0AF9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2321E2" w:rsidTr="002321E2">
        <w:tc>
          <w:tcPr>
            <w:tcW w:w="9242" w:type="dxa"/>
          </w:tcPr>
          <w:p w:rsidR="002321E2" w:rsidRPr="002321E2" w:rsidRDefault="002321E2">
            <w:pPr>
              <w:rPr>
                <w:b/>
              </w:rPr>
            </w:pPr>
            <w:r w:rsidRPr="002321E2">
              <w:rPr>
                <w:b/>
              </w:rPr>
              <w:t>Details of the conference or funded activity</w:t>
            </w:r>
          </w:p>
        </w:tc>
      </w:tr>
      <w:tr w:rsidR="002321E2" w:rsidTr="002321E2">
        <w:tc>
          <w:tcPr>
            <w:tcW w:w="9242" w:type="dxa"/>
          </w:tcPr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</w:tc>
      </w:tr>
    </w:tbl>
    <w:p w:rsidR="002321E2" w:rsidRDefault="002321E2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2321E2" w:rsidTr="002321E2">
        <w:tc>
          <w:tcPr>
            <w:tcW w:w="9242" w:type="dxa"/>
          </w:tcPr>
          <w:p w:rsidR="002321E2" w:rsidRPr="002321E2" w:rsidRDefault="002321E2">
            <w:pPr>
              <w:rPr>
                <w:b/>
              </w:rPr>
            </w:pPr>
            <w:r w:rsidRPr="002321E2">
              <w:rPr>
                <w:b/>
              </w:rPr>
              <w:t>Summary of presentation given or training received</w:t>
            </w:r>
          </w:p>
        </w:tc>
      </w:tr>
      <w:tr w:rsidR="002321E2" w:rsidTr="002321E2">
        <w:tc>
          <w:tcPr>
            <w:tcW w:w="9242" w:type="dxa"/>
          </w:tcPr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</w:tc>
      </w:tr>
    </w:tbl>
    <w:p w:rsidR="002321E2" w:rsidRDefault="002321E2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2321E2" w:rsidTr="002321E2">
        <w:tc>
          <w:tcPr>
            <w:tcW w:w="9242" w:type="dxa"/>
          </w:tcPr>
          <w:p w:rsidR="002321E2" w:rsidRPr="002321E2" w:rsidRDefault="002321E2" w:rsidP="002321E2">
            <w:pPr>
              <w:rPr>
                <w:b/>
              </w:rPr>
            </w:pPr>
            <w:r w:rsidRPr="002321E2">
              <w:rPr>
                <w:b/>
              </w:rPr>
              <w:t>Highlights of the meeting/visit</w:t>
            </w:r>
            <w:r>
              <w:rPr>
                <w:b/>
              </w:rPr>
              <w:t xml:space="preserve"> and planned follow-up activities</w:t>
            </w:r>
          </w:p>
        </w:tc>
      </w:tr>
      <w:tr w:rsidR="002321E2" w:rsidTr="002321E2">
        <w:tc>
          <w:tcPr>
            <w:tcW w:w="9242" w:type="dxa"/>
          </w:tcPr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3A1287" w:rsidRDefault="003A1287"/>
          <w:p w:rsidR="003A1287" w:rsidRDefault="003A1287"/>
          <w:p w:rsidR="002321E2" w:rsidRDefault="002321E2"/>
          <w:p w:rsidR="002321E2" w:rsidRDefault="002321E2"/>
        </w:tc>
      </w:tr>
    </w:tbl>
    <w:p w:rsidR="002321E2" w:rsidRDefault="002321E2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2321E2" w:rsidTr="002321E2">
        <w:tc>
          <w:tcPr>
            <w:tcW w:w="9242" w:type="dxa"/>
          </w:tcPr>
          <w:p w:rsidR="002321E2" w:rsidRPr="002321E2" w:rsidRDefault="002321E2">
            <w:pPr>
              <w:rPr>
                <w:b/>
              </w:rPr>
            </w:pPr>
            <w:r w:rsidRPr="002321E2">
              <w:rPr>
                <w:b/>
              </w:rPr>
              <w:lastRenderedPageBreak/>
              <w:t>Key contacts made and their potential use</w:t>
            </w:r>
          </w:p>
        </w:tc>
      </w:tr>
      <w:tr w:rsidR="002321E2" w:rsidTr="002321E2">
        <w:tc>
          <w:tcPr>
            <w:tcW w:w="9242" w:type="dxa"/>
          </w:tcPr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</w:tc>
      </w:tr>
    </w:tbl>
    <w:p w:rsidR="002321E2" w:rsidRDefault="002321E2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2321E2" w:rsidTr="002321E2">
        <w:tc>
          <w:tcPr>
            <w:tcW w:w="9242" w:type="dxa"/>
          </w:tcPr>
          <w:p w:rsidR="002321E2" w:rsidRPr="002321E2" w:rsidRDefault="002321E2">
            <w:pPr>
              <w:rPr>
                <w:b/>
              </w:rPr>
            </w:pPr>
            <w:r w:rsidRPr="002321E2">
              <w:rPr>
                <w:b/>
              </w:rPr>
              <w:t>Breakdown of costs</w:t>
            </w:r>
          </w:p>
        </w:tc>
      </w:tr>
      <w:tr w:rsidR="002321E2" w:rsidTr="002321E2">
        <w:tc>
          <w:tcPr>
            <w:tcW w:w="9242" w:type="dxa"/>
          </w:tcPr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  <w:p w:rsidR="002321E2" w:rsidRDefault="002321E2"/>
        </w:tc>
      </w:tr>
    </w:tbl>
    <w:p w:rsidR="006D0AF9" w:rsidRDefault="006D0AF9"/>
    <w:p w:rsidR="006D0AF9" w:rsidRPr="00A86551" w:rsidRDefault="002321E2">
      <w:pPr>
        <w:rPr>
          <w:b/>
        </w:rPr>
      </w:pPr>
      <w:r w:rsidRPr="00A86551">
        <w:rPr>
          <w:b/>
        </w:rPr>
        <w:t>Please select as appropriate:</w:t>
      </w:r>
    </w:p>
    <w:p w:rsidR="002321E2" w:rsidRDefault="002321E2">
      <w:r>
        <w:t xml:space="preserve">Abstract attached </w:t>
      </w:r>
      <w:r>
        <w:tab/>
      </w:r>
      <w:r>
        <w:tab/>
      </w:r>
      <w:r>
        <w:tab/>
        <w:t>Yes/No</w:t>
      </w:r>
    </w:p>
    <w:p w:rsidR="002321E2" w:rsidRDefault="002321E2">
      <w:r>
        <w:t xml:space="preserve">A4 Poster presentation attached </w:t>
      </w:r>
      <w:r>
        <w:tab/>
        <w:t>Yes/No</w:t>
      </w:r>
    </w:p>
    <w:sectPr w:rsidR="002321E2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218C" w:rsidRDefault="00B1218C" w:rsidP="00B1218C">
      <w:r>
        <w:separator/>
      </w:r>
    </w:p>
  </w:endnote>
  <w:endnote w:type="continuationSeparator" w:id="0">
    <w:p w:rsidR="00B1218C" w:rsidRDefault="00B1218C" w:rsidP="00B121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218C" w:rsidRPr="008D450F" w:rsidRDefault="00B1218C" w:rsidP="00B1218C">
    <w:pPr>
      <w:pStyle w:val="Footer"/>
      <w:jc w:val="center"/>
      <w:rPr>
        <w:rFonts w:cstheme="minorHAnsi"/>
        <w:i/>
      </w:rPr>
    </w:pPr>
    <w:r w:rsidRPr="00FC6CAF">
      <w:rPr>
        <w:rFonts w:cstheme="minorHAnsi"/>
        <w:i/>
      </w:rPr>
      <w:t xml:space="preserve">When completed this form should not exceed </w:t>
    </w:r>
    <w:r>
      <w:rPr>
        <w:rFonts w:cstheme="minorHAnsi"/>
        <w:i/>
      </w:rPr>
      <w:t>two pages</w:t>
    </w:r>
  </w:p>
  <w:p w:rsidR="00B1218C" w:rsidRDefault="00B1218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218C" w:rsidRDefault="00B1218C" w:rsidP="00B1218C">
      <w:r>
        <w:separator/>
      </w:r>
    </w:p>
  </w:footnote>
  <w:footnote w:type="continuationSeparator" w:id="0">
    <w:p w:rsidR="00B1218C" w:rsidRDefault="00B1218C" w:rsidP="00B121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218C" w:rsidRPr="00B1218C" w:rsidRDefault="00B1218C" w:rsidP="00B1218C">
    <w:pPr>
      <w:pStyle w:val="Header"/>
      <w:jc w:val="center"/>
      <w:rPr>
        <w:sz w:val="28"/>
        <w:szCs w:val="28"/>
      </w:rPr>
    </w:pPr>
    <w:r w:rsidRPr="00B1218C">
      <w:rPr>
        <w:sz w:val="28"/>
        <w:szCs w:val="28"/>
      </w:rPr>
      <w:t>Vegetable Research Trust Fund Report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8249A6"/>
    <w:multiLevelType w:val="hybridMultilevel"/>
    <w:tmpl w:val="2D38330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B9C"/>
    <w:rsid w:val="002321E2"/>
    <w:rsid w:val="00251C68"/>
    <w:rsid w:val="00292B9C"/>
    <w:rsid w:val="003A1287"/>
    <w:rsid w:val="006D0AF9"/>
    <w:rsid w:val="0081298A"/>
    <w:rsid w:val="00A86551"/>
    <w:rsid w:val="00B12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121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1218C"/>
  </w:style>
  <w:style w:type="paragraph" w:styleId="Footer">
    <w:name w:val="footer"/>
    <w:basedOn w:val="Normal"/>
    <w:link w:val="FooterChar"/>
    <w:unhideWhenUsed/>
    <w:rsid w:val="00B121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B1218C"/>
  </w:style>
  <w:style w:type="table" w:styleId="TableGrid">
    <w:name w:val="Table Grid"/>
    <w:basedOn w:val="TableNormal"/>
    <w:uiPriority w:val="59"/>
    <w:rsid w:val="002321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121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1218C"/>
  </w:style>
  <w:style w:type="paragraph" w:styleId="Footer">
    <w:name w:val="footer"/>
    <w:basedOn w:val="Normal"/>
    <w:link w:val="FooterChar"/>
    <w:unhideWhenUsed/>
    <w:rsid w:val="00B121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B1218C"/>
  </w:style>
  <w:style w:type="table" w:styleId="TableGrid">
    <w:name w:val="Table Grid"/>
    <w:basedOn w:val="TableNormal"/>
    <w:uiPriority w:val="59"/>
    <w:rsid w:val="002321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70B2D091</Template>
  <TotalTime>0</TotalTime>
  <Pages>2</Pages>
  <Words>60</Words>
  <Characters>342</Characters>
  <Application>Microsoft Office Word</Application>
  <DocSecurity>4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Whale, Jennifer</dc:creator>
  <cp:lastModifiedBy>Horton, Jeanette</cp:lastModifiedBy>
  <cp:revision>2</cp:revision>
  <dcterms:created xsi:type="dcterms:W3CDTF">2013-05-13T10:09:00Z</dcterms:created>
  <dcterms:modified xsi:type="dcterms:W3CDTF">2013-05-13T10:09:00Z</dcterms:modified>
</cp:coreProperties>
</file>