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0B2F" w:rsidRDefault="00AD0B2F" w:rsidP="00AD0B2F">
      <w:pPr>
        <w:pStyle w:val="BScProject"/>
        <w:jc w:val="center"/>
        <w:rPr>
          <w:b/>
          <w:sz w:val="36"/>
          <w:szCs w:val="36"/>
          <w:lang w:val="en-US"/>
        </w:rPr>
      </w:pPr>
      <w:r>
        <w:rPr>
          <w:b/>
          <w:sz w:val="36"/>
          <w:szCs w:val="36"/>
          <w:lang w:val="en-US"/>
        </w:rPr>
        <w:t xml:space="preserve">Construction of chimeric </w:t>
      </w:r>
      <w:r w:rsidR="00CC207B">
        <w:rPr>
          <w:b/>
          <w:sz w:val="36"/>
          <w:szCs w:val="36"/>
          <w:lang w:val="en-US"/>
        </w:rPr>
        <w:t>protein</w:t>
      </w:r>
      <w:r w:rsidR="00BE19D4">
        <w:rPr>
          <w:b/>
          <w:sz w:val="36"/>
          <w:szCs w:val="36"/>
          <w:lang w:val="en-US"/>
        </w:rPr>
        <w:t>s</w:t>
      </w:r>
      <w:r w:rsidR="00CC207B">
        <w:rPr>
          <w:b/>
          <w:sz w:val="36"/>
          <w:szCs w:val="36"/>
          <w:lang w:val="en-US"/>
        </w:rPr>
        <w:t xml:space="preserve"> with </w:t>
      </w:r>
      <w:r>
        <w:rPr>
          <w:b/>
          <w:sz w:val="36"/>
          <w:szCs w:val="36"/>
          <w:lang w:val="en-US"/>
        </w:rPr>
        <w:t>voltage-gated sodium channels Nav1.5 and Nav1.8</w:t>
      </w:r>
    </w:p>
    <w:p w:rsidR="00AD0B2F" w:rsidRDefault="00AD0B2F" w:rsidP="00AD0B2F"/>
    <w:p w:rsidR="00AD0B2F" w:rsidRDefault="00AD0B2F" w:rsidP="00AD0B2F"/>
    <w:p w:rsidR="00AD0B2F" w:rsidRDefault="00AD0B2F" w:rsidP="00AD0B2F"/>
    <w:p w:rsidR="00AD0B2F" w:rsidRDefault="00AD0B2F" w:rsidP="00AD0B2F"/>
    <w:p w:rsidR="00AD0B2F" w:rsidRDefault="00AD0B2F" w:rsidP="00AD0B2F"/>
    <w:p w:rsidR="00AD0B2F" w:rsidRDefault="00AD0B2F" w:rsidP="00AD0B2F"/>
    <w:p w:rsidR="00AD0B2F" w:rsidRDefault="00AD0B2F" w:rsidP="00AD0B2F"/>
    <w:p w:rsidR="00AD0B2F" w:rsidRDefault="00AD0B2F" w:rsidP="00AD0B2F"/>
    <w:p w:rsidR="00AD0B2F" w:rsidRDefault="00AD0B2F" w:rsidP="00AD0B2F"/>
    <w:p w:rsidR="00AD0B2F" w:rsidRPr="00AD0B2F" w:rsidRDefault="00AD0B2F" w:rsidP="00AD0B2F">
      <w:pPr>
        <w:pStyle w:val="BScProject"/>
        <w:rPr>
          <w:sz w:val="28"/>
        </w:rPr>
      </w:pPr>
      <w:proofErr w:type="spellStart"/>
      <w:r w:rsidRPr="00AD0B2F">
        <w:rPr>
          <w:sz w:val="28"/>
        </w:rPr>
        <w:t>Mihaela</w:t>
      </w:r>
      <w:proofErr w:type="spellEnd"/>
      <w:r w:rsidRPr="00AD0B2F">
        <w:rPr>
          <w:sz w:val="28"/>
        </w:rPr>
        <w:t xml:space="preserve"> Veronica </w:t>
      </w:r>
      <w:proofErr w:type="spellStart"/>
      <w:r w:rsidRPr="00AD0B2F">
        <w:rPr>
          <w:sz w:val="28"/>
        </w:rPr>
        <w:t>Foisor</w:t>
      </w:r>
      <w:proofErr w:type="spellEnd"/>
    </w:p>
    <w:p w:rsidR="00AD0B2F" w:rsidRPr="00AD0B2F" w:rsidRDefault="00AD0B2F" w:rsidP="00AD0B2F">
      <w:pPr>
        <w:pStyle w:val="BScProject"/>
        <w:spacing w:after="0" w:line="240" w:lineRule="auto"/>
        <w:rPr>
          <w:sz w:val="28"/>
        </w:rPr>
      </w:pPr>
      <w:r w:rsidRPr="00AD0B2F">
        <w:rPr>
          <w:sz w:val="28"/>
        </w:rPr>
        <w:t>Department of Life Sciences</w:t>
      </w:r>
    </w:p>
    <w:p w:rsidR="00AD0B2F" w:rsidRPr="00AD0B2F" w:rsidRDefault="00AD0B2F" w:rsidP="00AD0B2F">
      <w:pPr>
        <w:pStyle w:val="BScProject"/>
        <w:spacing w:after="0" w:line="240" w:lineRule="auto"/>
        <w:rPr>
          <w:sz w:val="28"/>
        </w:rPr>
      </w:pPr>
      <w:r w:rsidRPr="00AD0B2F">
        <w:rPr>
          <w:sz w:val="28"/>
        </w:rPr>
        <w:t>South Kensington Campus</w:t>
      </w:r>
    </w:p>
    <w:p w:rsidR="00AD0B2F" w:rsidRPr="00AD0B2F" w:rsidRDefault="00AD0B2F" w:rsidP="00AD0B2F">
      <w:pPr>
        <w:pStyle w:val="BScProject"/>
        <w:rPr>
          <w:sz w:val="28"/>
        </w:rPr>
      </w:pPr>
      <w:r w:rsidRPr="00AD0B2F">
        <w:rPr>
          <w:sz w:val="28"/>
        </w:rPr>
        <w:t>Imperial College London</w:t>
      </w:r>
    </w:p>
    <w:p w:rsidR="00AD0B2F" w:rsidRPr="00AD0B2F" w:rsidRDefault="00AD0B2F" w:rsidP="00AD0B2F">
      <w:pPr>
        <w:pStyle w:val="BScProject"/>
        <w:rPr>
          <w:sz w:val="28"/>
        </w:rPr>
      </w:pPr>
      <w:r w:rsidRPr="00AD0B2F">
        <w:rPr>
          <w:sz w:val="28"/>
        </w:rPr>
        <w:t xml:space="preserve">Supervisor: </w:t>
      </w:r>
      <w:proofErr w:type="spellStart"/>
      <w:r w:rsidRPr="00AD0B2F">
        <w:rPr>
          <w:sz w:val="28"/>
        </w:rPr>
        <w:t>Dr.Kenji</w:t>
      </w:r>
      <w:proofErr w:type="spellEnd"/>
      <w:r w:rsidRPr="00AD0B2F">
        <w:rPr>
          <w:sz w:val="28"/>
        </w:rPr>
        <w:t xml:space="preserve"> </w:t>
      </w:r>
      <w:proofErr w:type="spellStart"/>
      <w:r w:rsidRPr="00AD0B2F">
        <w:rPr>
          <w:sz w:val="28"/>
        </w:rPr>
        <w:t>Okuse</w:t>
      </w:r>
      <w:proofErr w:type="spellEnd"/>
    </w:p>
    <w:p w:rsidR="00AD0B2F" w:rsidRPr="00AD0B2F" w:rsidRDefault="00AD0B2F" w:rsidP="00AD0B2F">
      <w:pPr>
        <w:pStyle w:val="BScProject"/>
        <w:rPr>
          <w:sz w:val="28"/>
        </w:rPr>
      </w:pPr>
      <w:r w:rsidRPr="00AD0B2F">
        <w:rPr>
          <w:sz w:val="28"/>
        </w:rPr>
        <w:t>Word count:</w:t>
      </w:r>
      <w:r w:rsidR="00357293">
        <w:rPr>
          <w:sz w:val="28"/>
        </w:rPr>
        <w:t xml:space="preserve"> 5150</w:t>
      </w:r>
      <w:bookmarkStart w:id="0" w:name="_GoBack"/>
      <w:bookmarkEnd w:id="0"/>
    </w:p>
    <w:p w:rsidR="00AD0B2F" w:rsidRDefault="00AD0B2F" w:rsidP="00AD0B2F">
      <w:r>
        <w:br w:type="page"/>
      </w:r>
    </w:p>
    <w:p w:rsidR="004065C9" w:rsidRDefault="00AD0B2F" w:rsidP="00AD0B2F">
      <w:pPr>
        <w:spacing w:line="276" w:lineRule="auto"/>
        <w:jc w:val="center"/>
        <w:rPr>
          <w:b/>
        </w:rPr>
      </w:pPr>
      <w:r>
        <w:rPr>
          <w:b/>
        </w:rPr>
        <w:lastRenderedPageBreak/>
        <w:t xml:space="preserve">Abstract </w:t>
      </w:r>
    </w:p>
    <w:p w:rsidR="004065C9" w:rsidRDefault="004065C9" w:rsidP="004065C9">
      <w:pPr>
        <w:spacing w:line="276" w:lineRule="auto"/>
        <w:rPr>
          <w:b/>
        </w:rPr>
      </w:pPr>
    </w:p>
    <w:p w:rsidR="00AD0B2F" w:rsidRDefault="00034B7B" w:rsidP="000353DA">
      <w:pPr>
        <w:rPr>
          <w:lang w:val="en-US"/>
        </w:rPr>
      </w:pPr>
      <w:r w:rsidRPr="00034B7B">
        <w:rPr>
          <w:lang w:val="en-US"/>
        </w:rPr>
        <w:t>Current available drugs for treating neuro</w:t>
      </w:r>
      <w:r>
        <w:rPr>
          <w:lang w:val="en-US"/>
        </w:rPr>
        <w:t xml:space="preserve">pathic pain are not sustainable for a long term treatment due to </w:t>
      </w:r>
      <w:r w:rsidR="000353DA">
        <w:rPr>
          <w:lang w:val="en-US"/>
        </w:rPr>
        <w:t xml:space="preserve">being only partially effective and/or presenting </w:t>
      </w:r>
      <w:r>
        <w:rPr>
          <w:lang w:val="en-US"/>
        </w:rPr>
        <w:t>severe side effects</w:t>
      </w:r>
      <w:r w:rsidR="000353DA">
        <w:rPr>
          <w:lang w:val="en-US"/>
        </w:rPr>
        <w:t xml:space="preserve">. </w:t>
      </w:r>
      <w:r w:rsidR="006C39BD">
        <w:rPr>
          <w:lang w:val="en-US"/>
        </w:rPr>
        <w:t xml:space="preserve">The </w:t>
      </w:r>
      <w:r w:rsidR="000353DA">
        <w:rPr>
          <w:lang w:val="en-US"/>
        </w:rPr>
        <w:t>Na</w:t>
      </w:r>
      <w:r w:rsidR="000353DA" w:rsidRPr="000353DA">
        <w:rPr>
          <w:vertAlign w:val="subscript"/>
          <w:lang w:val="en-US"/>
        </w:rPr>
        <w:t>v</w:t>
      </w:r>
      <w:r w:rsidR="000353DA">
        <w:rPr>
          <w:lang w:val="en-US"/>
        </w:rPr>
        <w:t xml:space="preserve">1.8 channel has been proven to be responsible for abnormal firing in the DRG that leads to the apparition of neuropathic pain. Due to its strict </w:t>
      </w:r>
      <w:r w:rsidR="006C39BD">
        <w:rPr>
          <w:lang w:val="en-US"/>
        </w:rPr>
        <w:t>localization</w:t>
      </w:r>
      <w:r w:rsidR="000353DA">
        <w:rPr>
          <w:lang w:val="en-US"/>
        </w:rPr>
        <w:t xml:space="preserve"> in the small unmyelinated C fibers, Na</w:t>
      </w:r>
      <w:r w:rsidR="000353DA" w:rsidRPr="000353DA">
        <w:rPr>
          <w:vertAlign w:val="subscript"/>
          <w:lang w:val="en-US"/>
        </w:rPr>
        <w:t>v</w:t>
      </w:r>
      <w:r w:rsidR="000353DA">
        <w:rPr>
          <w:lang w:val="en-US"/>
        </w:rPr>
        <w:t>1.8</w:t>
      </w:r>
      <w:r w:rsidR="006C39BD">
        <w:rPr>
          <w:lang w:val="en-US"/>
        </w:rPr>
        <w:t xml:space="preserve"> has beco</w:t>
      </w:r>
      <w:r w:rsidR="000353DA">
        <w:rPr>
          <w:lang w:val="en-US"/>
        </w:rPr>
        <w:t xml:space="preserve">me a strong drug target. Several blockers have been found, however </w:t>
      </w:r>
      <w:r w:rsidR="000353DA" w:rsidRPr="000C56F2">
        <w:t>A-803467</w:t>
      </w:r>
      <w:r w:rsidR="00BF68ED">
        <w:t xml:space="preserve"> blocker, </w:t>
      </w:r>
      <w:r w:rsidR="006C39BD">
        <w:t xml:space="preserve">with 100-fold greater specificity to </w:t>
      </w:r>
      <w:r w:rsidR="006C39BD">
        <w:rPr>
          <w:lang w:val="en-US"/>
        </w:rPr>
        <w:t>Na</w:t>
      </w:r>
      <w:r w:rsidR="006C39BD" w:rsidRPr="000353DA">
        <w:rPr>
          <w:vertAlign w:val="subscript"/>
          <w:lang w:val="en-US"/>
        </w:rPr>
        <w:t>v</w:t>
      </w:r>
      <w:r w:rsidR="006C39BD">
        <w:rPr>
          <w:lang w:val="en-US"/>
        </w:rPr>
        <w:t>1.8</w:t>
      </w:r>
      <w:r w:rsidR="006C39BD">
        <w:t xml:space="preserve"> compared to other sodium channels, is the most promising</w:t>
      </w:r>
      <w:r w:rsidR="00830BCD">
        <w:rPr>
          <w:lang w:val="en-US"/>
        </w:rPr>
        <w:t xml:space="preserve">. Here we </w:t>
      </w:r>
      <w:r w:rsidR="006C39BD">
        <w:rPr>
          <w:lang w:val="en-US"/>
        </w:rPr>
        <w:t>attempt</w:t>
      </w:r>
      <w:r w:rsidR="00830BCD">
        <w:rPr>
          <w:lang w:val="en-US"/>
        </w:rPr>
        <w:t xml:space="preserve"> to locate the binding site of </w:t>
      </w:r>
      <w:r w:rsidR="00830BCD" w:rsidRPr="000C56F2">
        <w:t>A-803467</w:t>
      </w:r>
      <w:r w:rsidR="00830BCD">
        <w:t xml:space="preserve"> by creating a chimeric protein with different ratios of h</w:t>
      </w:r>
      <w:r w:rsidR="00830BCD">
        <w:rPr>
          <w:lang w:val="en-US"/>
        </w:rPr>
        <w:t>Na</w:t>
      </w:r>
      <w:r w:rsidR="00830BCD" w:rsidRPr="000353DA">
        <w:rPr>
          <w:vertAlign w:val="subscript"/>
          <w:lang w:val="en-US"/>
        </w:rPr>
        <w:t>v</w:t>
      </w:r>
      <w:r w:rsidR="00830BCD">
        <w:rPr>
          <w:lang w:val="en-US"/>
        </w:rPr>
        <w:t>1.8 and</w:t>
      </w:r>
      <w:r w:rsidR="00830BCD" w:rsidRPr="00830BCD">
        <w:rPr>
          <w:lang w:val="en-US"/>
        </w:rPr>
        <w:t xml:space="preserve"> </w:t>
      </w:r>
      <w:r w:rsidR="00830BCD">
        <w:rPr>
          <w:lang w:val="en-US"/>
        </w:rPr>
        <w:t>rNa</w:t>
      </w:r>
      <w:r w:rsidR="00830BCD" w:rsidRPr="000353DA">
        <w:rPr>
          <w:vertAlign w:val="subscript"/>
          <w:lang w:val="en-US"/>
        </w:rPr>
        <w:t>v</w:t>
      </w:r>
      <w:r w:rsidR="00830BCD">
        <w:rPr>
          <w:lang w:val="en-US"/>
        </w:rPr>
        <w:t xml:space="preserve">1.5. The aim of this project is to finish constructing the two genes so </w:t>
      </w:r>
      <w:r w:rsidR="006C39BD">
        <w:rPr>
          <w:lang w:val="en-US"/>
        </w:rPr>
        <w:t>generation of</w:t>
      </w:r>
      <w:r w:rsidR="00830BCD">
        <w:rPr>
          <w:lang w:val="en-US"/>
        </w:rPr>
        <w:t xml:space="preserve"> chimeric proteins c</w:t>
      </w:r>
      <w:r w:rsidR="006C39BD">
        <w:rPr>
          <w:lang w:val="en-US"/>
        </w:rPr>
        <w:t>an</w:t>
      </w:r>
      <w:r w:rsidR="00BF68ED">
        <w:rPr>
          <w:lang w:val="en-US"/>
        </w:rPr>
        <w:t xml:space="preserve"> proceed. </w:t>
      </w:r>
      <w:r w:rsidR="00830BCD">
        <w:rPr>
          <w:lang w:val="en-US"/>
        </w:rPr>
        <w:t>RNA from HEK293 (</w:t>
      </w:r>
      <w:r w:rsidR="00BF68ED">
        <w:rPr>
          <w:lang w:val="en-US"/>
        </w:rPr>
        <w:t>h</w:t>
      </w:r>
      <w:r w:rsidR="00830BCD">
        <w:rPr>
          <w:lang w:val="en-US"/>
        </w:rPr>
        <w:t>Na</w:t>
      </w:r>
      <w:r w:rsidR="00830BCD" w:rsidRPr="000353DA">
        <w:rPr>
          <w:vertAlign w:val="subscript"/>
          <w:lang w:val="en-US"/>
        </w:rPr>
        <w:t>v</w:t>
      </w:r>
      <w:r w:rsidR="00830BCD">
        <w:rPr>
          <w:lang w:val="en-US"/>
        </w:rPr>
        <w:t>1.8) cells and from rat heart tissue (</w:t>
      </w:r>
      <w:r w:rsidR="00BF68ED">
        <w:rPr>
          <w:lang w:val="en-US"/>
        </w:rPr>
        <w:t>r</w:t>
      </w:r>
      <w:r w:rsidR="00830BCD">
        <w:rPr>
          <w:lang w:val="en-US"/>
        </w:rPr>
        <w:t>Na</w:t>
      </w:r>
      <w:r w:rsidR="00830BCD" w:rsidRPr="000353DA">
        <w:rPr>
          <w:vertAlign w:val="subscript"/>
          <w:lang w:val="en-US"/>
        </w:rPr>
        <w:t>v</w:t>
      </w:r>
      <w:r w:rsidR="00830BCD">
        <w:rPr>
          <w:lang w:val="en-US"/>
        </w:rPr>
        <w:t xml:space="preserve">1.5) was </w:t>
      </w:r>
      <w:r w:rsidR="00BF68ED">
        <w:rPr>
          <w:lang w:val="en-US"/>
        </w:rPr>
        <w:t>extracted</w:t>
      </w:r>
      <w:r w:rsidR="00830BCD">
        <w:rPr>
          <w:lang w:val="en-US"/>
        </w:rPr>
        <w:t xml:space="preserve"> and further used for cDNA synthesis. The cDNA was used as</w:t>
      </w:r>
      <w:r w:rsidR="006C39BD">
        <w:rPr>
          <w:lang w:val="en-US"/>
        </w:rPr>
        <w:t xml:space="preserve"> a</w:t>
      </w:r>
      <w:r w:rsidR="00830BCD">
        <w:rPr>
          <w:lang w:val="en-US"/>
        </w:rPr>
        <w:t xml:space="preserve"> template for sequential PCR on specific fragments of each gene. </w:t>
      </w:r>
      <w:r w:rsidR="00F975CC">
        <w:rPr>
          <w:lang w:val="en-US"/>
        </w:rPr>
        <w:t>Successfully amplified fragments were than cloned or further joined with other fragments. As of now all hNa</w:t>
      </w:r>
      <w:r w:rsidR="00F975CC" w:rsidRPr="000353DA">
        <w:rPr>
          <w:vertAlign w:val="subscript"/>
          <w:lang w:val="en-US"/>
        </w:rPr>
        <w:t>v</w:t>
      </w:r>
      <w:r w:rsidR="00F975CC">
        <w:rPr>
          <w:lang w:val="en-US"/>
        </w:rPr>
        <w:t>1.8 fragments are cloned, however they still need to be joined together to f</w:t>
      </w:r>
      <w:r w:rsidR="00BF68ED">
        <w:rPr>
          <w:lang w:val="en-US"/>
        </w:rPr>
        <w:t>orm</w:t>
      </w:r>
      <w:r w:rsidR="00F975CC">
        <w:rPr>
          <w:lang w:val="en-US"/>
        </w:rPr>
        <w:t xml:space="preserve"> the full construct. We have successfully joined and cloned the Q1 fragment of the rNa</w:t>
      </w:r>
      <w:r w:rsidR="00F975CC" w:rsidRPr="000353DA">
        <w:rPr>
          <w:vertAlign w:val="subscript"/>
          <w:lang w:val="en-US"/>
        </w:rPr>
        <w:t>v</w:t>
      </w:r>
      <w:r w:rsidR="00F975CC">
        <w:rPr>
          <w:lang w:val="en-US"/>
        </w:rPr>
        <w:t xml:space="preserve">1.5 gene, yet 3/8 fragment remains to be joined. Significant progress has been </w:t>
      </w:r>
      <w:r w:rsidR="006C39BD">
        <w:rPr>
          <w:lang w:val="en-US"/>
        </w:rPr>
        <w:t xml:space="preserve">made </w:t>
      </w:r>
      <w:r w:rsidR="00F975CC">
        <w:rPr>
          <w:lang w:val="en-US"/>
        </w:rPr>
        <w:t xml:space="preserve">in the direction of </w:t>
      </w:r>
      <w:r w:rsidR="006C39BD">
        <w:rPr>
          <w:lang w:val="en-US"/>
        </w:rPr>
        <w:t>completing</w:t>
      </w:r>
      <w:r w:rsidR="00F975CC">
        <w:rPr>
          <w:lang w:val="en-US"/>
        </w:rPr>
        <w:t xml:space="preserve"> the two constructs</w:t>
      </w:r>
      <w:r w:rsidR="006C39BD">
        <w:rPr>
          <w:lang w:val="en-US"/>
        </w:rPr>
        <w:t>,</w:t>
      </w:r>
      <w:r w:rsidR="00F975CC">
        <w:rPr>
          <w:lang w:val="en-US"/>
        </w:rPr>
        <w:t xml:space="preserve"> </w:t>
      </w:r>
      <w:r w:rsidR="006C39BD">
        <w:rPr>
          <w:lang w:val="en-US"/>
        </w:rPr>
        <w:t>and</w:t>
      </w:r>
      <w:r w:rsidR="00F975CC">
        <w:rPr>
          <w:lang w:val="en-US"/>
        </w:rPr>
        <w:t xml:space="preserve"> also </w:t>
      </w:r>
      <w:r w:rsidR="006C39BD">
        <w:rPr>
          <w:lang w:val="en-US"/>
        </w:rPr>
        <w:t xml:space="preserve">with </w:t>
      </w:r>
      <w:r w:rsidR="00F975CC">
        <w:rPr>
          <w:lang w:val="en-US"/>
        </w:rPr>
        <w:t>new suggestions and improvements to present techniques</w:t>
      </w:r>
      <w:r w:rsidR="006C39BD">
        <w:rPr>
          <w:lang w:val="en-US"/>
        </w:rPr>
        <w:t xml:space="preserve"> that</w:t>
      </w:r>
      <w:r w:rsidR="00F975CC">
        <w:rPr>
          <w:lang w:val="en-US"/>
        </w:rPr>
        <w:t xml:space="preserve"> will help future experiments.  </w:t>
      </w:r>
      <w:r w:rsidR="006C39BD">
        <w:rPr>
          <w:lang w:val="en-US"/>
        </w:rPr>
        <w:t xml:space="preserve">After the localization of </w:t>
      </w:r>
      <w:r w:rsidR="006A2041" w:rsidRPr="000C56F2">
        <w:t>A-803467</w:t>
      </w:r>
      <w:r w:rsidR="006A2041">
        <w:t xml:space="preserve"> binding site to </w:t>
      </w:r>
      <w:r w:rsidR="006A2041">
        <w:rPr>
          <w:lang w:val="en-US"/>
        </w:rPr>
        <w:t>Na</w:t>
      </w:r>
      <w:r w:rsidR="006A2041" w:rsidRPr="000353DA">
        <w:rPr>
          <w:vertAlign w:val="subscript"/>
          <w:lang w:val="en-US"/>
        </w:rPr>
        <w:t>v</w:t>
      </w:r>
      <w:r w:rsidR="006A2041">
        <w:rPr>
          <w:lang w:val="en-US"/>
        </w:rPr>
        <w:t xml:space="preserve">1.8 is completed, the affinity of the blocker can be improved and further drug trials can be performed. </w:t>
      </w:r>
    </w:p>
    <w:p w:rsidR="000353DA" w:rsidRDefault="000353DA" w:rsidP="000353DA">
      <w:pPr>
        <w:rPr>
          <w:lang w:val="en-US"/>
        </w:rPr>
      </w:pPr>
    </w:p>
    <w:p w:rsidR="000353DA" w:rsidRDefault="000353DA" w:rsidP="000353DA">
      <w:pPr>
        <w:rPr>
          <w:lang w:val="en-US"/>
        </w:rPr>
      </w:pPr>
    </w:p>
    <w:p w:rsidR="000353DA" w:rsidRPr="00034B7B" w:rsidRDefault="000353DA" w:rsidP="000353DA">
      <w:pPr>
        <w:rPr>
          <w:b/>
          <w:lang w:val="en-US"/>
        </w:rPr>
      </w:pPr>
    </w:p>
    <w:p w:rsidR="00AD0B2F" w:rsidRPr="00AD0B2F" w:rsidRDefault="00AD0B2F" w:rsidP="00AD0B2F">
      <w:pPr>
        <w:jc w:val="center"/>
        <w:rPr>
          <w:b/>
        </w:rPr>
      </w:pPr>
      <w:r w:rsidRPr="00DB308D">
        <w:rPr>
          <w:b/>
        </w:rPr>
        <w:t>Introduction</w:t>
      </w:r>
    </w:p>
    <w:p w:rsidR="00AD0B2F" w:rsidRDefault="006A2041" w:rsidP="00AD0B2F">
      <w:r>
        <w:t>Learning and adapting to</w:t>
      </w:r>
      <w:r w:rsidR="002F7900">
        <w:t xml:space="preserve"> outside stimuli are crucial traits in</w:t>
      </w:r>
      <w:r>
        <w:t xml:space="preserve"> a</w:t>
      </w:r>
      <w:r w:rsidR="002F7900">
        <w:t xml:space="preserve"> </w:t>
      </w:r>
      <w:r>
        <w:t>species’</w:t>
      </w:r>
      <w:r w:rsidR="002F7900">
        <w:t xml:space="preserve"> evolution. </w:t>
      </w:r>
      <w:r w:rsidR="00AD0B2F">
        <w:t xml:space="preserve">One </w:t>
      </w:r>
      <w:r w:rsidR="002F7900">
        <w:t>trait</w:t>
      </w:r>
      <w:r w:rsidR="00AD0B2F">
        <w:t xml:space="preserve"> that is responsible for</w:t>
      </w:r>
      <w:r w:rsidR="002F7900">
        <w:t xml:space="preserve"> inducing</w:t>
      </w:r>
      <w:r w:rsidR="00AD0B2F">
        <w:t xml:space="preserve"> learning </w:t>
      </w:r>
      <w:r w:rsidR="002F7900">
        <w:t xml:space="preserve">abilities </w:t>
      </w:r>
      <w:r w:rsidR="00AD0B2F">
        <w:t xml:space="preserve">is pain. Pain gives a signal to the brain indicating danger and </w:t>
      </w:r>
      <w:r w:rsidR="002F7900">
        <w:t xml:space="preserve">the necessity of </w:t>
      </w:r>
      <w:r>
        <w:t>a fast reaction to avoid further</w:t>
      </w:r>
      <w:r w:rsidR="00AD0B2F">
        <w:t xml:space="preserve"> damage</w:t>
      </w:r>
      <w:r w:rsidR="002F7900">
        <w:t xml:space="preserve">. </w:t>
      </w:r>
      <w:r w:rsidR="00AD0B2F">
        <w:t xml:space="preserve">Although pain sensation is an essential mechanism for survival, </w:t>
      </w:r>
      <w:r>
        <w:t xml:space="preserve">its </w:t>
      </w:r>
      <w:proofErr w:type="spellStart"/>
      <w:r>
        <w:t>mis</w:t>
      </w:r>
      <w:r w:rsidR="00BF68ED">
        <w:t>regulation</w:t>
      </w:r>
      <w:proofErr w:type="spellEnd"/>
      <w:r w:rsidR="00BF68ED">
        <w:t xml:space="preserve"> </w:t>
      </w:r>
      <w:r w:rsidR="002F7900">
        <w:t>can lead to severe consequences.</w:t>
      </w:r>
    </w:p>
    <w:p w:rsidR="00AD0B2F" w:rsidRDefault="00AD0B2F" w:rsidP="00AD0B2F">
      <w:r>
        <w:t>Pain is characterized as</w:t>
      </w:r>
      <w:r w:rsidR="006A2041">
        <w:t xml:space="preserve"> an</w:t>
      </w:r>
      <w:r>
        <w:t xml:space="preserve"> unpleasant </w:t>
      </w:r>
      <w:r w:rsidR="006A2041">
        <w:t>sensation</w:t>
      </w:r>
      <w:r>
        <w:t xml:space="preserve"> at both </w:t>
      </w:r>
      <w:r w:rsidR="006A2041">
        <w:t xml:space="preserve">the </w:t>
      </w:r>
      <w:r>
        <w:t>physical and psychical level, and is produced by noxious stimuli reaching the brain</w:t>
      </w:r>
      <w:r>
        <w:fldChar w:fldCharType="begin" w:fldLock="1"/>
      </w:r>
      <w:r>
        <w:instrText>ADDIN CSL_CITATION { "citationItems" : [ { "id" : "ITEM-1", "itemData" : { "abstract" : "Merskey H, Bogduk N. Classification of chronic pain. Seattle: IASP Press, 1994", "author" : [ { "dropping-particle" : "", "family" : "Merskey", "given" : "H.", "non-dropping-particle" : "", "parse-names" : false, "suffix" : "" }, { "dropping-particle" : "", "family" : "Bogduk", "given" : "N.", "non-dropping-particle" : "", "parse-names" : false, "suffix" : "" } ], "container-title" : "Seattle: IASP Press", "id" : "ITEM-1", "issued" : { "date-parts" : [ [ "1994" ] ] }, "title" : "Classification of chronic pain.", "type" : "article-journal" }, "uris" : [ "http://www.mendeley.com/documents/?uuid=6b880852-0a2a-421a-b5d3-e65e6bfbf62a" ] } ], "mendeley" : { "formattedCitation" : "&lt;sup&gt;1&lt;/sup&gt;", "plainTextFormattedCitation" : "1", "previouslyFormattedCitation" : "&lt;sup&gt;1&lt;/sup&gt;" }, "properties" : { "noteIndex" : 0 }, "schema" : "https://github.com/citation-style-language/schema/raw/master/csl-citation.json" }</w:instrText>
      </w:r>
      <w:r>
        <w:fldChar w:fldCharType="separate"/>
      </w:r>
      <w:r w:rsidRPr="00F46643">
        <w:rPr>
          <w:noProof/>
          <w:vertAlign w:val="superscript"/>
        </w:rPr>
        <w:t>1</w:t>
      </w:r>
      <w:r>
        <w:fldChar w:fldCharType="end"/>
      </w:r>
      <w:r>
        <w:t>. Potential and actual tissue damage</w:t>
      </w:r>
      <w:r w:rsidR="006A2041">
        <w:t>, such as cold and/or heat</w:t>
      </w:r>
      <w:r>
        <w:t xml:space="preserve"> induced pain, l</w:t>
      </w:r>
      <w:r w:rsidR="006A2041">
        <w:t xml:space="preserve">ead to activation of nociceptor </w:t>
      </w:r>
      <w:r>
        <w:t xml:space="preserve"> neurons from </w:t>
      </w:r>
      <w:r w:rsidR="006A2041">
        <w:t>the</w:t>
      </w:r>
      <w:r>
        <w:t xml:space="preserve"> visceral and </w:t>
      </w:r>
      <w:r w:rsidR="006A2041">
        <w:t>somatic systems</w:t>
      </w:r>
      <w:r w:rsidR="00BF68ED">
        <w:fldChar w:fldCharType="begin" w:fldLock="1"/>
      </w:r>
      <w:r w:rsidR="00BF68ED">
        <w:instrText>ADDIN CSL_CITATION { "citationItems" : [ { "id" : "ITEM-1", "itemData" : { "ISSN" : "00335541", "author" : [ { "dropping-particle" : "", "family" : "Iggo", "given" : "A", "non-dropping-particle" : "", "parse-names" : false, "suffix" : "" } ], "container-title" : "Quarterly journal of experimental physiology and cognate medical sciences", "id" : "ITEM-1", "issue" : "June", "issued" : { "date-parts" : [ [ "1959" ] ] }, "page" : "362", "title" : "Cutaneous heat and cold receptors with slowly conducting (C) afferent fibres", "type" : "article-journal", "volume" : "44" }, "uris" : [ "http://www.mendeley.com/documents/?uuid=2f84f5f5-20ac-448e-b2b7-f3f773abfc70" ] }, { "id" : "ITEM-2", "itemData" : { "ISBN" : "0270-6474", "ISSN" : "0270-6474", "PMID" : "7086482", "abstract" : "Pain thresholds in humans were determined for heat stimulations of the skin before and after a mild injury induced by a single conditioning stimulus (CS) of 50 degrees C and 100 sec duration. The same stimuli were delivered to the receptive fields of C fiber and A fiber mechanoheat-sensitive nociceptors (CMH and AMH nociceptors, respectively) and of low threshold warm and cold receptors in the anesthetized monkey and to the receptive fields of CMH nociceptors recorded percutaneously from the peroneal nerve of awake humans. Pain thresholds in normal skin were matched only by the response thresholds of CMH and not AMH nociceptors. Immediately following heat injury, some pain thresholds and CMH response thresholds were elevated, but by 5 to 10 min after the CS, pain and CMH thresholds were lowered to 2 to 6 degrees C below normal (hyperalgesia and nociceptor sensitization). No other type of cutaneous receptor studied exhibited changes in threshold similar to those observed for pain and for CMH nociceptors. The magnitude of hyperalgesia in humans and the magnitude of sensitization of CMH nociceptors in monkeys following heat injury were greater for hairy than for glabrous skin. The time course of the development of hyperalgesia was not altered by ischemia or conduction block in A fibers. The results support the conclusion that altered activity in CMH nociceptors is a major peripheral determinant of cutaneous hyperalgesia following a mild heat injury to the skin.", "author" : [ { "dropping-particle" : "", "family" : "LaMotte", "given" : "R H", "non-dropping-particle" : "", "parse-names" : false, "suffix" : "" }, { "dropping-particle" : "", "family" : "Thalhammer", "given" : "J G", "non-dropping-particle" : "", "parse-names" : false, "suffix" : "" }, { "dropping-particle" : "", "family" : "Torebj\u00f6rk", "given" : "H E", "non-dropping-particle" : "", "parse-names" : false, "suffix" : "" }, { "dropping-particle" : "", "family" : "Robinson", "given" : "C J", "non-dropping-particle" : "", "parse-names" : false, "suffix" : "" } ], "container-title" : "The Journal of neuroscience : the official journal of the Society for Neuroscience", "id" : "ITEM-2", "issue" : "6", "issued" : { "date-parts" : [ [ "1982" ] ] }, "page" : "765-781", "title" : "Peripheral neural mechanisms of cutaneous hyperalgesia following mild injury by heat.", "type" : "article-journal", "volume" : "2" }, "uris" : [ "http://www.mendeley.com/documents/?uuid=f52237d6-ad3b-4928-918a-abb0b9883d6a" ] } ], "mendeley" : { "formattedCitation" : "&lt;sup&gt;2,3&lt;/sup&gt;", "plainTextFormattedCitation" : "2,3", "previouslyFormattedCitation" : "&lt;sup&gt;2,3&lt;/sup&gt;" }, "properties" : { "noteIndex" : 0 }, "schema" : "https://github.com/citation-style-language/schema/raw/master/csl-citation.json" }</w:instrText>
      </w:r>
      <w:r w:rsidR="00BF68ED">
        <w:fldChar w:fldCharType="separate"/>
      </w:r>
      <w:r w:rsidR="00BF68ED" w:rsidRPr="005854ED">
        <w:rPr>
          <w:noProof/>
          <w:vertAlign w:val="superscript"/>
        </w:rPr>
        <w:t>2,3</w:t>
      </w:r>
      <w:r w:rsidR="00BF68ED">
        <w:fldChar w:fldCharType="end"/>
      </w:r>
      <w:r w:rsidR="006A2041">
        <w:t>. Nociceptors</w:t>
      </w:r>
      <w:r>
        <w:t xml:space="preserve"> transmit this information as action potentials to the brain b</w:t>
      </w:r>
      <w:r w:rsidR="006A2041">
        <w:t>y different types of nerve fibres; small unmyelinated C typ</w:t>
      </w:r>
      <w:r w:rsidR="00BF68ED">
        <w:t>e</w:t>
      </w:r>
      <w:r w:rsidR="006A2041">
        <w:t xml:space="preserve">s </w:t>
      </w:r>
      <w:r w:rsidR="00BF68ED">
        <w:t xml:space="preserve">fibres or large </w:t>
      </w:r>
      <w:proofErr w:type="spellStart"/>
      <w:r w:rsidR="00BF68ED">
        <w:t>myelinated</w:t>
      </w:r>
      <w:proofErr w:type="spellEnd"/>
      <w:r w:rsidR="00BF68ED">
        <w:t xml:space="preserve"> α fibre</w:t>
      </w:r>
      <w:r>
        <w:t>s</w:t>
      </w:r>
      <w:r>
        <w:fldChar w:fldCharType="begin" w:fldLock="1"/>
      </w:r>
      <w:r>
        <w:instrText>ADDIN CSL_CITATION { "citationItems" : [ { "id" : "ITEM-1", "itemData" : { "ISBN" : "0022-3077", "ISSN" : "0022-3077", "PMID" : "7931501", "abstract" : "1. Single-unit activity was recorded from S1 sacral dorsal root afferent fibers in the anesthetized rat. A total of 364 afferent fibers were identified by electrical stimulation of the pelvic nerve and subsequently tested for response to colorectal distension (CRD) and urinary bladder distension (UBD). Sixty-seven percent (n = 244) of the fibers were unmyelinated C-fibers and 33% (n = 120) were thinly myelinated A delta-fibers. 2. In three initial experiments, 35 fibers were identified by pelvic nerve stimulation and tested for response only to CRD; none of these fibers responded to CRD. In 20 subsequent experiments, 329 pelvic nerve afferent fibers were tested for response to CRD and UBD. Thirty-four percent (n = 112) of the 329 fibers were unresponsive to noxious CRD (80 mmHg) or to UBD (slow filling &lt; or = 100 mmHg), 44% (n = 146) responded to UBD, 16% (n = 53) responded to CRD, and 6% (n = 18) responded to mechanical stimulation of the anal mucosa. 3. Of the total of 53 pelvic nerve afferent fibers that responded to CRD, 43 (81%) were C-fibers (mean: 1.5 m/s) and 10 (19%) were A delta-fibers (mean: 4.7 m/s). Fifteen of the CRD-sensitive fibers had no resting activity, whereas 38 fibers exhibited some resting activity (mean: 2.6 imp/s). 4. Reproducibility of responses to repeated CRD (80 mmHg, 30s, 10 trials at 4-min intervals) was tested in 17 fibers. In 16, responses to repeated distension were reproducible without evidence of facilitation or inhibition of subsequent responses. One fiber gave greater responses during the 9th and 10th trials. 5. Responses to graded CRD were studied in 44 fibers. All fibers exhibited monotonic, increasing stimulus-response functions &lt; or = 80 mmHg of distension. Thresholds for response of the 44 fibers were determined after extrapolation of the least-squares linear-regression line to the ordinate and varied between 0 and 40 mmHg. Two populations of pelvic nerve afferent fibers in the colon were apparent: low threshold (LT) afferent fibers had a mean threshold of 2.9 mmHg (range: 0-10 mmHg; n = 34) and high threshold (HT) afferent fibers had a mean threshold of 32.6 mmHg (range: 28.0-40.0 mmHg; n = 10). 6. Chemosensitivity to bradykinin (BK) was tested in nine LT fibers. Seven fibers responded to BK (0.1 to 100 micrograms/kg ia) and two fibers did not respond up to 100 micrograms/kg of BK. Responses to BK tested in three fibers were dose dependent.(ABSTRACT TRUNCATED AT 400 WORDS)", "author" : [ { "dropping-particle" : "", "family" : "Sengupta", "given" : "J N", "non-dropping-particle" : "", "parse-names" : false, "suffix" : "" }, { "dropping-particle" : "", "family" : "Gebhart", "given" : "G F", "non-dropping-particle" : "", "parse-names" : false, "suffix" : "" } ], "container-title" : "Journal of Neurophysiology", "id" : "ITEM-1", "issue" : "6", "issued" : { "date-parts" : [ [ "1994" ] ] }, "page" : "2046-2060", "title" : "Characterization of mechanosensitive pelvic nerve afferent fibers innervating the colon of the rat Characterization of Mechanosensitive Pelvic Nerve Merent Fibers Innervating the Colon of the Rat", "type" : "article-journal", "volume" : "71" }, "uris" : [ "http://www.mendeley.com/documents/?uuid=0ec4200a-aed3-4483-a902-33547f19bb9f" ] }, { "id" : "ITEM-2", "itemData" : { "ISBN" : "0022-3077", "ISSN" : "0022-3077", "PMID" : "5347705", "abstract" : "Preharvest abscission of apple Malus xdomestica (L.) Borkh. fruits causes significant crop loss in many years. In this study, fruit cutting was used to induce abscission in August and September. Abscission zones of 'Redchief Delicious' Mercier strain fruits were sampled 0, 2, 4, and 6 days after cutting. Thin-layer-plate assays were developed and used to identify hydrolytic enzymes active in the abscission zone (AZ) after induction. Increased activity of cellulase, but not polygalacturonase, was detected in the AZ following cutting. Cellulase activity was consistently high in AZs 4 days after cutting. Both AVG (652 mg.L-1) and NAA (10 mg.L-1) applied 2 or 4 days after cutting delayed drop, but NAA delayed drop 1.6 days longer than did AVG, Fruits treated with AVG dropped over a longer period than did control or NAA-treated fruits. Chemical names used: aminoethoxyvinylglycine (AVG); naphthaleneacetic acid (NAA)", "author" : [ { "dropping-particle" : "", "family" : "Bessou", "given" : "P", "non-dropping-particle" : "", "parse-names" : false, "suffix" : "" }, { "dropping-particle" : "", "family" : "Perl", "given" : "E R", "non-dropping-particle" : "", "parse-names" : false, "suffix" : "" } ], "container-title" : "Journal of neurophysiology", "id" : "ITEM-2", "issue" : "6", "issued" : { "date-parts" : [ [ "1969" ] ] }, "page" : "1025-1043", "title" : "Response of cutaneous sensory units with unmyelinated fibers to noxious stimuli.", "type" : "article-journal", "volume" : "32" }, "uris" : [ "http://www.mendeley.com/documents/?uuid=befdcfb5-19a0-4114-90ff-0416a7ab5f69" ] } ], "mendeley" : { "formattedCitation" : "&lt;sup&gt;4,5&lt;/sup&gt;", "plainTextFormattedCitation" : "4,5", "previouslyFormattedCitation" : "&lt;sup&gt;4,5&lt;/sup&gt;" }, "properties" : { "noteIndex" : 0 }, "schema" : "https://github.com/citation-style-language/schema/raw/master/csl-citation.json" }</w:instrText>
      </w:r>
      <w:r>
        <w:fldChar w:fldCharType="separate"/>
      </w:r>
      <w:r w:rsidRPr="005854ED">
        <w:rPr>
          <w:noProof/>
          <w:vertAlign w:val="superscript"/>
        </w:rPr>
        <w:t>4,5</w:t>
      </w:r>
      <w:r>
        <w:fldChar w:fldCharType="end"/>
      </w:r>
      <w:r>
        <w:t xml:space="preserve">. When the impulses arrive at the </w:t>
      </w:r>
      <w:r w:rsidR="00BF68ED">
        <w:t>central nervous system (</w:t>
      </w:r>
      <w:r>
        <w:t>CNS</w:t>
      </w:r>
      <w:r w:rsidR="00BF68ED">
        <w:t>)</w:t>
      </w:r>
      <w:r>
        <w:t xml:space="preserve">, the pain sensation is formed and recognized.  </w:t>
      </w:r>
    </w:p>
    <w:p w:rsidR="00AD0B2F" w:rsidRDefault="00AD0B2F" w:rsidP="00AD0B2F">
      <w:r>
        <w:t xml:space="preserve">Pain can be classified by different characteristics, one being </w:t>
      </w:r>
      <w:r w:rsidR="006A2041">
        <w:t>duration</w:t>
      </w:r>
      <w:r>
        <w:t xml:space="preserve"> of manifestation. If pain is experienced for more than 12 weeks</w:t>
      </w:r>
      <w:r w:rsidR="002F7900">
        <w:t xml:space="preserve"> consecutively</w:t>
      </w:r>
      <w:r>
        <w:t>, it is classified as chronic pain</w:t>
      </w:r>
      <w:r>
        <w:fldChar w:fldCharType="begin" w:fldLock="1"/>
      </w:r>
      <w:r>
        <w:instrText>ADDIN CSL_CITATION { "citationItems" : [ { "id" : "ITEM-1", "itemData" : { "URL" : "http://www.hscic.gov.uk/catalogue/PUB13218", "author" : [ { "dropping-particle" : "", "family" : "Bridges", "given" : "S", "non-dropping-particle" : "", "parse-names" : false, "suffix" : "" } ], "container-title" : "Health Survey for England", "id" : "ITEM-1", "issued" : { "date-parts" : [ [ "2013" ] ] }, "title" : "Chronic pain. In: Health &amp; Social Care Information Centre.", "type" : "webpage" }, "uris" : [ "http://www.mendeley.com/documents/?uuid=83695bc4-b54d-44f7-8446-4cfbc11cb723" ] } ], "mendeley" : { "formattedCitation" : "&lt;sup&gt;6&lt;/sup&gt;", "plainTextFormattedCitation" : "6", "previouslyFormattedCitation" : "&lt;sup&gt;6&lt;/sup&gt;" }, "properties" : { "noteIndex" : 0 }, "schema" : "https://github.com/citation-style-language/schema/raw/master/csl-citation.json" }</w:instrText>
      </w:r>
      <w:r>
        <w:fldChar w:fldCharType="separate"/>
      </w:r>
      <w:r w:rsidRPr="005D638D">
        <w:rPr>
          <w:noProof/>
          <w:vertAlign w:val="superscript"/>
        </w:rPr>
        <w:t>6</w:t>
      </w:r>
      <w:r>
        <w:fldChar w:fldCharType="end"/>
      </w:r>
      <w:r>
        <w:t xml:space="preserve">. Chronic pain affects 7.8 million people in the UK and </w:t>
      </w:r>
      <w:r w:rsidR="006A2041">
        <w:t>accounts for</w:t>
      </w:r>
      <w:r>
        <w:t xml:space="preserve"> 4.6 mil</w:t>
      </w:r>
      <w:r w:rsidR="00482D90">
        <w:t xml:space="preserve">lion GP appointments per year </w:t>
      </w:r>
      <w:r w:rsidR="00482D90">
        <w:fldChar w:fldCharType="begin" w:fldLock="1"/>
      </w:r>
      <w:r w:rsidR="00482D90">
        <w:instrText>ADDIN CSL_CITATION { "citationItems" : [ { "id" : "ITEM-1", "itemData" : { "author" : [ { "dropping-particle" : "", "family" : "Donaldson L.", "given" : "", "non-dropping-particle" : "", "parse-names" : false, "suffix" : "" } ], "id" : "ITEM-1", "issued" : { "date-parts" : [ [ "2009" ] ] }, "number-of-pages" : "73", "title" : "Pain: Breaking through the barrier. In: Department of Health. 150 years of the Annual Report of the Chief Medical Of\ufb01cer: On the state of public health 2008", "type" : "report" }, "uris" : [ "http://www.mendeley.com/documents/?uuid=bce4193d-54b4-453d-8ce9-d851b1ddfccc" ] } ], "mendeley" : { "formattedCitation" : "&lt;sup&gt;7&lt;/sup&gt;", "plainTextFormattedCitation" : "7", "previouslyFormattedCitation" : "&lt;sup&gt;7&lt;/sup&gt;" }, "properties" : { "noteIndex" : 0 }, "schema" : "https://github.com/citation-style-language/schema/raw/master/csl-citation.json" }</w:instrText>
      </w:r>
      <w:r w:rsidR="00482D90">
        <w:fldChar w:fldCharType="separate"/>
      </w:r>
      <w:r w:rsidR="00482D90" w:rsidRPr="00482D90">
        <w:rPr>
          <w:noProof/>
          <w:vertAlign w:val="superscript"/>
        </w:rPr>
        <w:t>7</w:t>
      </w:r>
      <w:r w:rsidR="00482D90">
        <w:fldChar w:fldCharType="end"/>
      </w:r>
      <w:r>
        <w:t xml:space="preserve">. As </w:t>
      </w:r>
      <w:r w:rsidR="006A2041">
        <w:t>the elderly</w:t>
      </w:r>
      <w:r>
        <w:t xml:space="preserve"> </w:t>
      </w:r>
      <w:r w:rsidR="006A2041">
        <w:t>population is increasing and</w:t>
      </w:r>
      <w:r>
        <w:t xml:space="preserve"> life expectancy is </w:t>
      </w:r>
      <w:r w:rsidR="002F7900">
        <w:t>rising</w:t>
      </w:r>
      <w:r>
        <w:t xml:space="preserve">, the number of people affected by chronic pain is also significantly </w:t>
      </w:r>
      <w:r w:rsidR="006A2041">
        <w:t>enlarging</w:t>
      </w:r>
      <w:r>
        <w:t xml:space="preserve">, with 56% of people over </w:t>
      </w:r>
      <w:r w:rsidR="006A2041">
        <w:t xml:space="preserve">the age of </w:t>
      </w:r>
      <w:r>
        <w:t xml:space="preserve">75 being affected </w:t>
      </w:r>
      <w:r>
        <w:fldChar w:fldCharType="begin" w:fldLock="1"/>
      </w:r>
      <w:r>
        <w:instrText>ADDIN CSL_CITATION { "citationItems" : [ { "id" : "ITEM-1", "itemData" : { "URL" : "http://www.hscic.gov.uk/catalogue/PUB13218", "author" : [ { "dropping-particle" : "", "family" : "Bridges", "given" : "S", "non-dropping-particle" : "", "parse-names" : false, "suffix" : "" } ], "container-title" : "Health Survey for England", "id" : "ITEM-1", "issued" : { "date-parts" : [ [ "2013" ] ] }, "title" : "Chronic pain. In: Health &amp; Social Care Information Centre.", "type" : "webpage" }, "uris" : [ "http://www.mendeley.com/documents/?uuid=83695bc4-b54d-44f7-8446-4cfbc11cb723" ] } ], "mendeley" : { "formattedCitation" : "&lt;sup&gt;6&lt;/sup&gt;", "plainTextFormattedCitation" : "6", "previouslyFormattedCitation" : "&lt;sup&gt;6&lt;/sup&gt;" }, "properties" : { "noteIndex" : 0 }, "schema" : "https://github.com/citation-style-language/schema/raw/master/csl-citation.json" }</w:instrText>
      </w:r>
      <w:r>
        <w:fldChar w:fldCharType="separate"/>
      </w:r>
      <w:r w:rsidRPr="006D122F">
        <w:rPr>
          <w:noProof/>
          <w:vertAlign w:val="superscript"/>
        </w:rPr>
        <w:t>6</w:t>
      </w:r>
      <w:r>
        <w:fldChar w:fldCharType="end"/>
      </w:r>
      <w:r>
        <w:t xml:space="preserve">.  Short term treatments, such as physiotherapy, can improve the </w:t>
      </w:r>
      <w:r w:rsidR="006A2041">
        <w:t>activity levels</w:t>
      </w:r>
      <w:r>
        <w:t xml:space="preserve"> of patients; however rehabilitation does not </w:t>
      </w:r>
      <w:r w:rsidR="00FD28EF">
        <w:t>have any effect on chronic pain at</w:t>
      </w:r>
      <w:r>
        <w:t xml:space="preserve"> the psychical level. Depr</w:t>
      </w:r>
      <w:r w:rsidR="00482D90">
        <w:t>ession, lower productivity rate</w:t>
      </w:r>
      <w:r w:rsidR="00482D90">
        <w:fldChar w:fldCharType="begin" w:fldLock="1"/>
      </w:r>
      <w:r w:rsidR="00482D90">
        <w:instrText>ADDIN CSL_CITATION { "citationItems" : [ { "id" : "ITEM-1", "itemData" : { "author" : [ { "dropping-particle" : "", "family" : "Donaldson L.", "given" : "", "non-dropping-particle" : "", "parse-names" : false, "suffix" : "" } ], "id" : "ITEM-1", "issued" : { "date-parts" : [ [ "2009" ] ] }, "number-of-pages" : "73", "title" : "Pain: Breaking through the barrier. In: Department of Health. 150 years of the Annual Report of the Chief Medical Of\ufb01cer: On the state of public health 2008", "type" : "report" }, "uris" : [ "http://www.mendeley.com/documents/?uuid=bce4193d-54b4-453d-8ce9-d851b1ddfccc" ] } ], "mendeley" : { "formattedCitation" : "&lt;sup&gt;7&lt;/sup&gt;", "plainTextFormattedCitation" : "7", "previouslyFormattedCitation" : "&lt;sup&gt;7&lt;/sup&gt;" }, "properties" : { "noteIndex" : 0 }, "schema" : "https://github.com/citation-style-language/schema/raw/master/csl-citation.json" }</w:instrText>
      </w:r>
      <w:r w:rsidR="00482D90">
        <w:fldChar w:fldCharType="separate"/>
      </w:r>
      <w:r w:rsidR="00482D90" w:rsidRPr="00482D90">
        <w:rPr>
          <w:noProof/>
          <w:vertAlign w:val="superscript"/>
        </w:rPr>
        <w:t>7</w:t>
      </w:r>
      <w:r w:rsidR="00482D90">
        <w:fldChar w:fldCharType="end"/>
      </w:r>
      <w:r>
        <w:t xml:space="preserve"> and other mental disease</w:t>
      </w:r>
      <w:r w:rsidR="00BF68ED">
        <w:t>s</w:t>
      </w:r>
      <w:r>
        <w:t xml:space="preserve"> are consequence</w:t>
      </w:r>
      <w:r w:rsidR="00FD28EF">
        <w:t>s of chronic pain that lead to around</w:t>
      </w:r>
      <w:r>
        <w:t xml:space="preserve"> 25% of patients losing employment and</w:t>
      </w:r>
      <w:r w:rsidR="00FD28EF">
        <w:t xml:space="preserve"> having a lower</w:t>
      </w:r>
      <w:r>
        <w:t xml:space="preserve"> quality</w:t>
      </w:r>
      <w:r w:rsidR="00FD28EF">
        <w:t xml:space="preserve"> of life</w:t>
      </w:r>
      <w:r w:rsidR="00482D90">
        <w:fldChar w:fldCharType="begin" w:fldLock="1"/>
      </w:r>
      <w:r w:rsidR="00CC783D">
        <w:instrText>ADDIN CSL_CITATION { "citationItems" : [ { "id" : "ITEM-1", "itemData" : { "author" : [ { "dropping-particle" : "", "family" : "Donaldson L.", "given" : "", "non-dropping-particle" : "", "parse-names" : false, "suffix" : "" } ], "id" : "ITEM-1", "issued" : { "date-parts" : [ [ "2009" ] ] }, "number-of-pages" : "73", "title" : "Pain: Breaking through the barrier. In: Department of Health. 150 years of the Annual Report of the Chief Medical Of\ufb01cer: On the state of public health 2008", "type" : "report" }, "uris" : [ "http://www.mendeley.com/documents/?uuid=bce4193d-54b4-453d-8ce9-d851b1ddfccc" ] } ], "mendeley" : { "formattedCitation" : "&lt;sup&gt;7&lt;/sup&gt;", "plainTextFormattedCitation" : "7", "previouslyFormattedCitation" : "&lt;sup&gt;7&lt;/sup&gt;" }, "properties" : { "noteIndex" : 0 }, "schema" : "https://github.com/citation-style-language/schema/raw/master/csl-citation.json" }</w:instrText>
      </w:r>
      <w:r w:rsidR="00482D90">
        <w:fldChar w:fldCharType="separate"/>
      </w:r>
      <w:r w:rsidR="00482D90" w:rsidRPr="00482D90">
        <w:rPr>
          <w:noProof/>
          <w:vertAlign w:val="superscript"/>
        </w:rPr>
        <w:t>7</w:t>
      </w:r>
      <w:r w:rsidR="00482D90">
        <w:fldChar w:fldCharType="end"/>
      </w:r>
      <w:r>
        <w:t xml:space="preserve">.   </w:t>
      </w:r>
    </w:p>
    <w:p w:rsidR="00AD0B2F" w:rsidRDefault="00AD0B2F" w:rsidP="00AD0B2F">
      <w:r>
        <w:t>Wh</w:t>
      </w:r>
      <w:r w:rsidR="00FD28EF">
        <w:t>en the damage that yields</w:t>
      </w:r>
      <w:r>
        <w:t xml:space="preserve"> chronic pain is located </w:t>
      </w:r>
      <w:r w:rsidR="00FD28EF">
        <w:t xml:space="preserve">in the </w:t>
      </w:r>
      <w:r>
        <w:t xml:space="preserve"> somatosensory system, </w:t>
      </w:r>
      <w:r w:rsidR="00FD28EF">
        <w:t xml:space="preserve">it </w:t>
      </w:r>
      <w:r>
        <w:t xml:space="preserve"> is classified as neuropathic pain</w:t>
      </w:r>
      <w:r>
        <w:fldChar w:fldCharType="begin" w:fldLock="1"/>
      </w:r>
      <w:r w:rsidR="00482D90">
        <w:instrText>ADDIN CSL_CITATION { "citationItems" : [ { "id" : "ITEM-1", "itemData" : { "DOI" : "10.1212/01.wnl.0000282763.29778.59", "ISBN" : "1526-632X (Electronic)\\r0028-3878 (Linking)", "ISSN" : "00283878", "PMID" : "18003941", "abstract" : "Pain usually results from activation of nociceptive afferents by actually or potentially tissue-damaging stimuli. Pain may also arise by activity generated within the nervous system without adequate stimulation of its peripheral sensory endings. For this type of pain, the International Association for the Study of Pain introduced the term neuropathic pain, defined as \"pain initiated or caused by a primary lesion or dysfunction in the nervous system.\" While this definition has been useful in distinguishing some characteristics of neuropathic and nociceptive types of pain, it lacks defined boundaries. Since the sensitivity of the nociceptive system is modulated by its adequate activation (e.g., by central sensitization), it has been difficult to distinguish neuropathic dysfunction from physiologic neuroplasticity. We present a more precise definition developed by a group of experts from the neurologic and pain community: pain arising as a direct consequence of a lesion or disease affecting the somatosensory system. This revised definition fits into the nosology of neurologic disorders. The reference to the somatosensory system was derived from a wide range of neuropathic pain conditions ranging from painful neuropathy to central poststroke pain. Because of the lack of a specific diagnostic tool for neuropathic pain, a grading system of definite, probable, and possible neuropathic pain is proposed. The grade possible can only be regarded as a working hypothesis, which does not exclude but does not diagnose neuropathic pain. The grades probable and definite require confirmatory evidence from a neurologic examination. This grading system is proposed for clinical and research purposes.", "author" : [ { "dropping-particle" : "", "family" : "Treede", "given" : "R. D.", "non-dropping-particle" : "", "parse-names" : false, "suffix" : "" }, { "dropping-particle" : "", "family" : "Jensen", "given" : "T. S.", "non-dropping-particle" : "", "parse-names" : false, "suffix" : "" }, { "dropping-particle" : "", "family" : "Campbell", "given" : "J. N.", "non-dropping-particle" : "", "parse-names" : false, "suffix" : "" }, { "dropping-particle" : "", "family" : "Cruccu", "given" : "G.", "non-dropping-particle" : "", "parse-names" : false, "suffix" : "" }, { "dropping-particle" : "", "family" : "Dostrovsky", "given" : "J. O.", "non-dropping-particle" : "", "parse-names" : false, "suffix" : "" }, { "dropping-particle" : "", "family" : "Griffin", "given" : "J. W.", "non-dropping-particle" : "", "parse-names" : false, "suffix" : "" }, { "dropping-particle" : "", "family" : "Hansson", "given" : "P.", "non-dropping-particle" : "", "parse-names" : false, "suffix" : "" }, { "dropping-particle" : "", "family" : "Hughes", "given" : "R.", "non-dropping-particle" : "", "parse-names" : false, "suffix" : "" }, { "dropping-particle" : "", "family" : "Nurmikko", "given" : "T.", "non-dropping-particle" : "", "parse-names" : false, "suffix" : "" }, { "dropping-particle" : "", "family" : "Serra", "given" : "J.", "non-dropping-particle" : "", "parse-names" : false, "suffix" : "" } ], "container-title" : "Neurology", "id" : "ITEM-1", "issue" : "18", "issued" : { "date-parts" : [ [ "2008" ] ] }, "page" : "1630-1635", "title" : "Neuropathic pain: Redefinition and a grading system for clinical and research purposes", "type" : "article", "volume" : "70" }, "uris" : [ "http://www.mendeley.com/documents/?uuid=c6fcf8fd-1a61-4bc4-82d8-d243d61943fd" ] } ], "mendeley" : { "formattedCitation" : "&lt;sup&gt;8&lt;/sup&gt;", "plainTextFormattedCitation" : "8", "previouslyFormattedCitation" : "&lt;sup&gt;8&lt;/sup&gt;" }, "properties" : { "noteIndex" : 0 }, "schema" : "https://github.com/citation-style-language/schema/raw/master/csl-citation.json" }</w:instrText>
      </w:r>
      <w:r>
        <w:fldChar w:fldCharType="separate"/>
      </w:r>
      <w:r w:rsidR="00482D90" w:rsidRPr="00482D90">
        <w:rPr>
          <w:noProof/>
          <w:vertAlign w:val="superscript"/>
        </w:rPr>
        <w:t>8</w:t>
      </w:r>
      <w:r>
        <w:fldChar w:fldCharType="end"/>
      </w:r>
      <w:r>
        <w:t>. Neuropathic pain affects approximately 7-8% of the general population</w:t>
      </w:r>
      <w:r>
        <w:fldChar w:fldCharType="begin" w:fldLock="1"/>
      </w:r>
      <w:r w:rsidR="00482D90">
        <w:instrText>ADDIN CSL_CITATION { "citationItems" : [ { "id" : "ITEM-1", "itemData" : { "DOI" : "10.1016/j.pain.2007.08.013", "ISBN" : "0304-3959", "ISSN" : "03043959", "PMID" : "17888574", "abstract" : "We conducted a large nationwide postal survey to estimate the prevalence of chronic pain with or without neuropathic characteristics in the French general population. A questionnaire aimed at identifying chronic pain (defined as daily pain for at least 3 months), evaluating its intensity, duration and body locations, was sent to a representative sample of 30,155 subjects. The DN4 questionnaire was used to identify neuropathic characteristics. Of the questionnaires, 24,497 (81.2%) were returned and 23,712 (96.8%) could be assessed. Seven thousand five hundred and twenty-two respondents reported chronic pain (prevalence = 31.7%; [95%CI: 31.1-32.3]) and 4709 said the pain intensity was moderate to severe (prevalence = 19.9%; [95%CI: 19.5-20.4]). Neuropathic characteristics were reported by 1631 respondents with chronic pain (prevalence = 6.9%; [95%CI: 6.6-7.2]), which was moderate to severe in 1209 (prevalence = 5.1% [95%CI: 4.8-5.4]). A higher prevalence of chronic pain with neuropathic characteristics was associated with middle age (50-64 years), manual professions and those living in rural areas. It was more frequently located in the lower limbs and its intensity and duration were higher in comparison with chronic pain without neuropathic characteristics. This large national population-based study indicates that a significant proportion of chronic pain patients report neuropathic characteristics. We identified distinctive socio-demographic profile and clinical features indicating that chronic pain with neuropathic characteristics is a specific health problem. ?? 2007 International Association for the Study of Pain.", "author" : [ { "dropping-particle" : "", "family" : "Bouhassira", "given" : "Didier", "non-dropping-particle" : "", "parse-names" : false, "suffix" : "" }, { "dropping-particle" : "", "family" : "Lant??ri-Minet", "given" : "Michel", "non-dropping-particle" : "", "parse-names" : false, "suffix" : "" }, { "dropping-particle" : "", "family" : "Attal", "given" : "Nadine", "non-dropping-particle" : "", "parse-names" : false, "suffix" : "" }, { "dropping-particle" : "", "family" : "Laurent", "given" : "Bernard", "non-dropping-particle" : "", "parse-names" : false, "suffix" : "" }, { "dropping-particle" : "", "family" : "Touboul", "given" : "Chantal", "non-dropping-particle" : "", "parse-names" : false, "suffix" : "" } ], "container-title" : "Pain", "id" : "ITEM-1", "issue" : "3", "issued" : { "date-parts" : [ [ "2008" ] ] }, "page" : "380-387", "title" : "Prevalence of chronic pain with neuropathic characteristics in the general population", "type" : "article-journal", "volume" : "136" }, "uris" : [ "http://www.mendeley.com/documents/?uuid=ebe7e3a4-b6c6-4227-9ce7-5f1f7171c8ee" ] }, { "id" : "ITEM-2", "itemData" : { "DOI" : "10.1016/j.jpain.2005.11.008", "ISSN" : "1526-5900", "PMID" : "16618472", "abstract" : "UNLABELLED: Progress in the understanding of chronic pain with neuropathic features has been hindered by a lack of epidemiologic research in the general population. The Leeds Assessment of Neuropathic Symptoms and Signs score (S-LANSS) was recently validated for use in postal surveys, making the identification of pain of predominantly neuropathic origin possible. Six family practices in 3 UK cities (Aberdeen, Leeds, and London) generated a total random sample of 6,000 adults. The mailed questionnaire included demographic items, chronic pain identification, and intensity questions, the S-LANSS, the Level of Expressed Needs questionnaire, and the Neuropathic Pain Scale. With a corrected response rate of 52%, the prevalence of any chronic pain was 48% and the prevalence of pain of predominantly neuropathic origin was 8%. Respondents with this chronic neuropathic pain were significantly more likely to be female, slightly older, no longer married, living in council rented accommodation, unable to work, have no educational qualifications, and be smokers than all other respondents. Multiple logistic regression modeling found that pain of predominantly neuropathic origin was independently associated with older age, gender, employment (being unable to work), and lower educational attainment. Respondents with this pain type also reported significantly greater pain intensity, higher scores on the NPS, higher levels of expressed need, and longer duration of pain. This is the first estimate of the prevalence and distribution of pain of predominantly neuropathic origin in the general population, using a previously validated and reliable data collection instrument.\\n\\nPERSPECTIVE: Chronic pain with neuropathic features appears to be more common in the general population than previously suggested. This type of pain is more severe than other chronic pain but distributed similarly throughout sociodemographic groups.", "author" : [ { "dropping-particle" : "", "family" : "Torrance", "given" : "Nicola", "non-dropping-particle" : "", "parse-names" : false, "suffix" : "" }, { "dropping-particle" : "", "family" : "Smith", "given" : "Blair H", "non-dropping-particle" : "", "parse-names" : false, "suffix" : "" }, { "dropping-particle" : "", "family" : "Bennett", "given" : "Michael I", "non-dropping-particle" : "", "parse-names" : false, "suffix" : "" }, { "dropping-particle" : "", "family" : "Lee", "given" : "Amanda J", "non-dropping-particle" : "", "parse-names" : false, "suffix" : "" } ], "container-title" : "The journal of pain : official journal of the American Pain Society", "id" : "ITEM-2", "issue" : "4", "issued" : { "date-parts" : [ [ "2006" ] ] }, "page" : "281-9", "title" : "The epidemiology of chronic pain of predominantly neuropathic origin. Results from a general population survey.", "type" : "article-journal", "volume" : "7" }, "uris" : [ "http://www.mendeley.com/documents/?uuid=da851871-9758-41a0-9e38-e20c69d0c538" ] } ], "mendeley" : { "formattedCitation" : "&lt;sup&gt;9,10&lt;/sup&gt;", "plainTextFormattedCitation" : "9,10", "previouslyFormattedCitation" : "&lt;sup&gt;9,10&lt;/sup&gt;" }, "properties" : { "noteIndex" : 0 }, "schema" : "https://github.com/citation-style-language/schema/raw/master/csl-citation.json" }</w:instrText>
      </w:r>
      <w:r>
        <w:fldChar w:fldCharType="separate"/>
      </w:r>
      <w:r w:rsidR="00482D90" w:rsidRPr="00482D90">
        <w:rPr>
          <w:noProof/>
          <w:vertAlign w:val="superscript"/>
        </w:rPr>
        <w:t>9,10</w:t>
      </w:r>
      <w:r>
        <w:fldChar w:fldCharType="end"/>
      </w:r>
      <w:r>
        <w:t xml:space="preserve">  and has yet to hav</w:t>
      </w:r>
      <w:r w:rsidR="00FD28EF">
        <w:t>e a</w:t>
      </w:r>
      <w:r>
        <w:t xml:space="preserve"> successful treatment. Current pharmaceutical drugs available </w:t>
      </w:r>
      <w:r w:rsidR="00FD28EF">
        <w:t>include</w:t>
      </w:r>
      <w:r>
        <w:t xml:space="preserve"> antidepressants, anti</w:t>
      </w:r>
      <w:r w:rsidR="00FD28EF">
        <w:t>convulsants, opioid analgesics,</w:t>
      </w:r>
      <w:r>
        <w:t xml:space="preserve"> or combination</w:t>
      </w:r>
      <w:r w:rsidR="00815CDF">
        <w:t>s</w:t>
      </w:r>
      <w:r w:rsidR="00FD28EF">
        <w:t xml:space="preserve"> of these</w:t>
      </w:r>
      <w:r>
        <w:t>. Due to inaccurate diagnosis and inappropriate use of drugs</w:t>
      </w:r>
      <w:r>
        <w:fldChar w:fldCharType="begin" w:fldLock="1"/>
      </w:r>
      <w:r w:rsidR="00482D90">
        <w:instrText>ADDIN CSL_CITATION { "citationItems" : [ { "id" : "ITEM-1", "itemData" : { "DOI" : "10.1016/S1474-4422(14)70251-0", "ISBN" : "6314442508", "ISSN" : "14744465", "PMID" : "25575710", "abstract" : "Background: New drug treatments, clinical trials, and standards of quality for assessment of evidence justify an update of evidence-based recommendations for the pharmacological treatment of neuropathic pain. Using the Grading of Recommendations Assessment, Development, and Evaluation (GRADE), we revised the Special Interest Group on Neuropathic Pain (NeuPSIG) recommendations for the pharmacotherapy of neuropathic pain based on the results of a systematic review and meta-analysis. Methods: Between April, 2013, and January, 2014, NeuPSIG of the International Association for the Study of Pain did a systematic review and meta-analysis of randomised, double-blind studies of oral and topical pharmacotherapy for neuropathic pain, including studies published in peer-reviewed journals since January, 1966, and unpublished trials retrieved from ClinicalTrials.gov and websites of pharmaceutical companies. We used number needed to treat (NNT) for 50% pain relief as a primary measure and assessed publication bias; NNT was calculated with the fixed-effects Mantel-Haenszel method. Findings: 229 studies were included in the meta-analysis. Analysis of publication bias suggested a 10% overstatement of treatment effects. Studies published in peer-reviewed journals reported greater effects than did unpublished studies (r2 9\u00b73%, p=0\u00b7009). Trial outcomes were generally modest: in particular, combined NNTs were 6\u00b74 (95% CI 5\u00b72-8\u00b74) for serotonin-noradrenaline reuptake inhibitors, mainly including duloxetine (nine of 14 studies); 7\u00b77 (6\u00b75-9\u00b74) for pregabalin; 7\u00b72 (5\u00b79-9\u00b721) for gabapentin, including gabapentin extended release and enacarbil; and 10\u00b76 (7\u00b74-19\u00b70) for capsaicin high-concentration patches. NNTs were lower for tricyclic antidepressants, strong opioids, tramadol, and botulinum toxin A, and undetermined for lidocaine patches. Based on GRADE, final quality of evidence was moderate or high for all treatments apart from lidocaine patches; tolerability and safety, and values and preferences were higher for topical drugs; and cost was lower for tricyclic antidepressants and tramadol. These findings permitted a strong recommendation for use and proposal as first-line treatment in neuropathic pain for tricyclic antidepressants, serotonin-noradrenaline reuptake inhibitors, pregabalin, and gabapentin; a weak recommendation for use and proposal as second line for lidocaine patches, capsaicin high-concentration patches, and tramadol; and a weak recommendation for use and propos\u2026", "author" : [ { "dropping-particle" : "", "family" : "Finnerup", "given" : "Nanna B.", "non-dropping-particle" : "", "parse-names" : false, "suffix" : "" }, { "dropping-particle" : "", "family" : "Attal", "given" : "Nadine", "non-dropping-particle" : "", "parse-names" : false, "suffix" : "" }, { "dropping-particle" : "", "family" : "Haroutounian", "given" : "Simon", "non-dropping-particle" : "", "parse-names" : false, "suffix" : "" }, { "dropping-particle" : "", "family" : "McNicol", "given" : "Ewan", "non-dropping-particle" : "", "parse-names" : false, "suffix" : "" }, { "dropping-particle" : "", "family" : "Baron", "given" : "Ralf", "non-dropping-particle" : "", "parse-names" : false, "suffix" : "" }, { "dropping-particle" : "", "family" : "Dworkin", "given" : "Robert H.", "non-dropping-particle" : "", "parse-names" : false, "suffix" : "" }, { "dropping-particle" : "", "family" : "Gilron", "given" : "Ian", "non-dropping-particle" : "", "parse-names" : false, "suffix" : "" }, { "dropping-particle" : "", "family" : "Haanp\u00e4\u00e4", "given" : "Maija", "non-dropping-particle" : "", "parse-names" : false, "suffix" : "" }, { "dropping-particle" : "", "family" : "Hansson", "given" : "Per", "non-dropping-particle" : "", "parse-names" : false, "suffix" : "" }, { "dropping-particle" : "", "family" : "Jensen", "given" : "Troels S.", "non-dropping-particle" : "", "parse-names" : false, "suffix" : "" }, { "dropping-particle" : "", "family" : "Kamerman", "given" : "Peter R.", "non-dropping-particle" : "", "parse-names" : false, "suffix" : "" }, { "dropping-particle" : "", "family" : "Lund", "given" : "Karen", "non-dropping-particle" : "", "parse-names" : false, "suffix" : "" }, { "dropping-particle" : "", "family" : "Moore", "given" : "Andrew", "non-dropping-particle" : "", "parse-names" : false, "suffix" : "" }, { "dropping-particle" : "", "family" : "Raja", "given" : "Srinivasa N.", "non-dropping-particle" : "", "parse-names" : false, "suffix" : "" }, { "dropping-particle" : "", "family" : "Rice", "given" : "Andrew S C", "non-dropping-particle" : "", "parse-names" : false, "suffix" : "" }, { "dropping-particle" : "", "family" : "Rowbotham", "given" : "Michael", "non-dropping-particle" : "", "parse-names" : false, "suffix" : "" }, { "dropping-particle" : "", "family" : "Sena", "given" : "Emily", "non-dropping-particle" : "", "parse-names" : false, "suffix" : "" }, { "dropping-particle" : "", "family" : "Siddall", "given" : "Philip", "non-dropping-particle" : "", "parse-names" : false, "suffix" : "" }, { "dropping-particle" : "", "family" : "Smith", "given" : "Blair H.", "non-dropping-particle" : "", "parse-names" : false, "suffix" : "" }, { "dropping-particle" : "", "family" : "Wallace", "given" : "Mark", "non-dropping-particle" : "", "parse-names" : false, "suffix" : "" } ], "container-title" : "The Lancet Neurology", "id" : "ITEM-1", "issue" : "2", "issued" : { "date-parts" : [ [ "2015" ] ] }, "page" : "162-173", "title" : "Pharmacotherapy for neuropathic pain in adults: A systematic review and meta-analysis", "type" : "article-journal", "volume" : "14" }, "uris" : [ "http://www.mendeley.com/documents/?uuid=3a3454c0-8336-4144-bd3c-59d3da4f3220" ] } ], "mendeley" : { "formattedCitation" : "&lt;sup&gt;11&lt;/sup&gt;", "plainTextFormattedCitation" : "11", "previouslyFormattedCitation" : "&lt;sup&gt;11&lt;/sup&gt;" }, "properties" : { "noteIndex" : 0 }, "schema" : "https://github.com/citation-style-language/schema/raw/master/csl-citation.json" }</w:instrText>
      </w:r>
      <w:r>
        <w:fldChar w:fldCharType="separate"/>
      </w:r>
      <w:r w:rsidR="00482D90" w:rsidRPr="00482D90">
        <w:rPr>
          <w:noProof/>
          <w:vertAlign w:val="superscript"/>
        </w:rPr>
        <w:t>11</w:t>
      </w:r>
      <w:r>
        <w:fldChar w:fldCharType="end"/>
      </w:r>
      <w:r>
        <w:t xml:space="preserve">, in addition to the low efficacy (antidepressants, anticonvulsants) and high </w:t>
      </w:r>
      <w:r w:rsidR="00FD28EF">
        <w:t>toxicity</w:t>
      </w:r>
      <w:r>
        <w:t xml:space="preserve"> (opioids)</w:t>
      </w:r>
      <w:r>
        <w:fldChar w:fldCharType="begin" w:fldLock="1"/>
      </w:r>
      <w:r w:rsidR="00482D90">
        <w:instrText>ADDIN CSL_CITATION { "citationItems" : [ { "id" : "ITEM-1", "itemData" : { "DOI" : "10.1016/j.pain.2010.06.019", "ISBN" : "03043959 (ISSN)", "ISSN" : "03043959", "PMID" : "20705215", "abstract" : "Randomized, double-blind, placebo-controlled trials on neuropathic pain treatment are accumulating, so an updated review of the available evidence is needed. Studies were identified using MEDLINE and EMBASE searches. Numbers needed to treat (NNT) and numbers needed to harm (NNH) values were used to compare the efficacy and safety of different treatments for a number of neuropathic pain conditions. One hundred and seventy-four studies were included, representing a 66% increase in published randomized, placebo-controlled trials in the last 5 years. Painful poly-neuropathy (most often due to diabetes) was examined in 69 studies, postherpetic neuralgia in 23, while peripheral nerve injury, central pain, HIV neuropathy, and trigeminal neuralgia were less often studied. Tricyclic antidepressants, serotonin noradrenaline reuptake inhibitors, the anticonvulsants gabapentin and pregabalin, and opioids are the drug classes for which there is the best evidence for a clinical relevant effect. Despite a 66% increase in published trials only a limited improvement of neuropathic pain treatment has been obtained. A large proportion of neuropathic pain patients are left with insufficient pain relief. This fact calls for other treatment options to target chronic neuropathic pain. Large-scale drug trials that aim to identify possible subgroups of patients who are likely to respond to specific drugs are needed to test the hypothesis that a mechanism-based classification may help improve treatment of the individual patients. \u00a9 2010 International Association for the Study of Pain. Published by Elsevier B.V. All rights reserved.", "author" : [ { "dropping-particle" : "", "family" : "Finnerup", "given" : "Nanna Brix", "non-dropping-particle" : "", "parse-names" : false, "suffix" : "" }, { "dropping-particle" : "", "family" : "Sindrup", "given" : "S\u00f8ren Hein", "non-dropping-particle" : "", "parse-names" : false, "suffix" : "" }, { "dropping-particle" : "", "family" : "Jensen", "given" : "Troels Staehelin", "non-dropping-particle" : "", "parse-names" : false, "suffix" : "" } ], "container-title" : "Pain", "id" : "ITEM-1", "issue" : "3", "issued" : { "date-parts" : [ [ "2010" ] ] }, "page" : "573-581", "title" : "The evidence for pharmacological treatment of neuropathic pain", "type" : "article-journal", "volume" : "150" }, "uris" : [ "http://www.mendeley.com/documents/?uuid=1a84a101-7967-4a66-8363-0c85ed2211f4" ] } ], "mendeley" : { "formattedCitation" : "&lt;sup&gt;12&lt;/sup&gt;", "plainTextFormattedCitation" : "12", "previouslyFormattedCitation" : "&lt;sup&gt;12&lt;/sup&gt;" }, "properties" : { "noteIndex" : 0 }, "schema" : "https://github.com/citation-style-language/schema/raw/master/csl-citation.json" }</w:instrText>
      </w:r>
      <w:r>
        <w:fldChar w:fldCharType="separate"/>
      </w:r>
      <w:r w:rsidR="00482D90" w:rsidRPr="00482D90">
        <w:rPr>
          <w:noProof/>
          <w:vertAlign w:val="superscript"/>
        </w:rPr>
        <w:t>12</w:t>
      </w:r>
      <w:r>
        <w:fldChar w:fldCharType="end"/>
      </w:r>
      <w:r>
        <w:t xml:space="preserve">, current </w:t>
      </w:r>
      <w:r w:rsidR="00FD28EF">
        <w:t>therapies</w:t>
      </w:r>
      <w:r>
        <w:t xml:space="preserve"> are unreliable. </w:t>
      </w:r>
    </w:p>
    <w:p w:rsidR="00AD0B2F" w:rsidRPr="00542155" w:rsidRDefault="00AD0B2F" w:rsidP="00AD0B2F">
      <w:r>
        <w:t xml:space="preserve">In order to tackle neuropathic pain, </w:t>
      </w:r>
      <w:r w:rsidR="00815CDF">
        <w:t>it is essential to understand</w:t>
      </w:r>
      <w:r>
        <w:t xml:space="preserve"> </w:t>
      </w:r>
      <w:r w:rsidR="00815CDF">
        <w:t>the pathways involved</w:t>
      </w:r>
      <w:r>
        <w:t xml:space="preserve"> </w:t>
      </w:r>
      <w:r w:rsidR="00815CDF">
        <w:t>in generating it at a cellular level</w:t>
      </w:r>
      <w:r>
        <w:t>. Action potentials</w:t>
      </w:r>
      <w:r w:rsidR="00815CDF">
        <w:t xml:space="preserve"> (AP)</w:t>
      </w:r>
      <w:r>
        <w:t xml:space="preserve"> are </w:t>
      </w:r>
      <w:r w:rsidR="00815CDF">
        <w:t>produced</w:t>
      </w:r>
      <w:r>
        <w:t xml:space="preserve"> by ion</w:t>
      </w:r>
      <w:r w:rsidR="00FD28EF">
        <w:t>s</w:t>
      </w:r>
      <w:r>
        <w:t xml:space="preserve"> flowing in and out</w:t>
      </w:r>
      <w:r w:rsidR="00FD28EF">
        <w:t xml:space="preserve"> of neurons</w:t>
      </w:r>
      <w:r>
        <w:t xml:space="preserve">, hence </w:t>
      </w:r>
      <w:r w:rsidR="00815CDF">
        <w:t>creating</w:t>
      </w:r>
      <w:r>
        <w:t xml:space="preserve"> electrical currents upon stimulation </w:t>
      </w:r>
      <w:r>
        <w:fldChar w:fldCharType="begin" w:fldLock="1"/>
      </w:r>
      <w:r w:rsidR="00482D90">
        <w:instrText>ADDIN CSL_CITATION { "citationItems" : [ { "id" : "ITEM-1", "itemData" : { "DOI" : "10.1016/S0092-8240(05)80004-7", "ISBN" : "1546-1726 (Electronic)\\n1097-6256 (Linking)", "ISSN" : "0022-3751", "PMID" : "12991237", "abstract" : "This article concludes a series of papers concerned with the flow of electric current through the surface membrane of a giant nerve fibre (Hodgkin, Huxley &amp; Katz, 1952; Hodgkin &amp; Huxley, 1952 a-c). Its general object is to discu the results of the preceding papers (Part I), to put them into mathematical form (Part II) and to show that they will account for conduction and excitation in quantitative terms (Part III).", "author" : [ { "dropping-particle" : "", "family" : "Hodgkin", "given" : "A. L.", "non-dropping-particle" : "", "parse-names" : false, "suffix" : "" }, { "dropping-particle" : "", "family" : "Huxley", "given" : "A. F.", "non-dropping-particle" : "", "parse-names" : false, "suffix" : "" } ], "container-title" : "J. Physiol.", "id" : "ITEM-1", "issued" : { "date-parts" : [ [ "1952" ] ] }, "page" : "500-544", "title" : "A Quantitative Description of Membrane Current and its Application to Conduction and Excitation in Nerves", "type" : "article-journal", "volume" : "117" }, "uris" : [ "http://www.mendeley.com/documents/?uuid=9149fbcd-a837-4bf4-af9f-b9fd8ee8842d" ] } ], "mendeley" : { "formattedCitation" : "&lt;sup&gt;13&lt;/sup&gt;", "plainTextFormattedCitation" : "13", "previouslyFormattedCitation" : "&lt;sup&gt;13&lt;/sup&gt;" }, "properties" : { "noteIndex" : 0 }, "schema" : "https://github.com/citation-style-language/schema/raw/master/csl-citation.json" }</w:instrText>
      </w:r>
      <w:r>
        <w:fldChar w:fldCharType="separate"/>
      </w:r>
      <w:r w:rsidR="00482D90" w:rsidRPr="00482D90">
        <w:rPr>
          <w:noProof/>
          <w:vertAlign w:val="superscript"/>
        </w:rPr>
        <w:t>13</w:t>
      </w:r>
      <w:r>
        <w:fldChar w:fldCharType="end"/>
      </w:r>
      <w:r>
        <w:t>. Abnormal pattern</w:t>
      </w:r>
      <w:r w:rsidR="00815CDF">
        <w:t xml:space="preserve">s of </w:t>
      </w:r>
      <w:r w:rsidR="007063A4">
        <w:t>firing</w:t>
      </w:r>
      <w:r>
        <w:t xml:space="preserve"> in nociceptors </w:t>
      </w:r>
      <w:r w:rsidR="007063A4">
        <w:t>is known</w:t>
      </w:r>
      <w:r>
        <w:t xml:space="preserve"> to lead to neuropathic pain. One of the major </w:t>
      </w:r>
      <w:r w:rsidR="00FD28EF">
        <w:t>components</w:t>
      </w:r>
      <w:r>
        <w:t xml:space="preserve"> in </w:t>
      </w:r>
      <w:r w:rsidR="00FD28EF">
        <w:t>AP</w:t>
      </w:r>
      <w:r>
        <w:t xml:space="preserve"> formation and propagation is </w:t>
      </w:r>
      <w:r w:rsidR="00FD28EF">
        <w:t>voltage-gated sodium ion channels</w:t>
      </w:r>
      <w:r>
        <w:t xml:space="preserve">. In case of injury or damage, </w:t>
      </w:r>
      <w:proofErr w:type="spellStart"/>
      <w:r>
        <w:t>Na</w:t>
      </w:r>
      <w:r w:rsidRPr="00056DC4">
        <w:rPr>
          <w:vertAlign w:val="subscript"/>
        </w:rPr>
        <w:t>v</w:t>
      </w:r>
      <w:proofErr w:type="spellEnd"/>
      <w:r>
        <w:t xml:space="preserve"> channels are </w:t>
      </w:r>
      <w:r w:rsidR="00FD28EF">
        <w:t>increased</w:t>
      </w:r>
      <w:r>
        <w:t xml:space="preserve"> and </w:t>
      </w:r>
      <w:r w:rsidR="00FD28EF">
        <w:t>prolonged along</w:t>
      </w:r>
      <w:r>
        <w:t xml:space="preserve"> both</w:t>
      </w:r>
      <w:r w:rsidR="00FD28EF">
        <w:t xml:space="preserve"> the</w:t>
      </w:r>
      <w:r>
        <w:t xml:space="preserve"> </w:t>
      </w:r>
      <w:r w:rsidR="007063A4">
        <w:t>dorsal root ganglia (</w:t>
      </w:r>
      <w:r>
        <w:t>DRG</w:t>
      </w:r>
      <w:r w:rsidR="007063A4">
        <w:t>)</w:t>
      </w:r>
      <w:r>
        <w:t xml:space="preserve"> and </w:t>
      </w:r>
      <w:r w:rsidR="00BF68ED">
        <w:t xml:space="preserve">in </w:t>
      </w:r>
      <w:r>
        <w:t>affected site</w:t>
      </w:r>
      <w:r w:rsidR="007063A4">
        <w:t>s</w:t>
      </w:r>
      <w:r>
        <w:fldChar w:fldCharType="begin" w:fldLock="1"/>
      </w:r>
      <w:r w:rsidR="00482D90">
        <w:instrText>ADDIN CSL_CITATION { "citationItems" : [ { "id" : "ITEM-1", "itemData" : { "ISBN" : "0270-6474 (Print)", "ISSN" : "0270-6474", "PMID" : "9482802", "abstract" : "The novel sodium channel PN3/alpha-SNS, which was cloned from a rat dorsal root ganglion (DRG) cDNA library, is expressed predominantly in small sensory neurons and may contribute to the tetrodotoxin-resistant (TTXR) sodium current that is believed to be associated with central sensitization in chronic neuropathic pain states. To assess further the role of PN3, we have used electrophysiological, in situ hybridization and immunohistochemical methods to monitor changes in TTXR sodium current and the distribution of PN3 in normal and peripheral nerve-injured rats. (1) Whole-cell patch-clamp recordings showed that there were no significant changes in the TTXR and TTX-sensitive sodium current densities of small DRG neurons after chronic constriction injury (CCI) of the sciatic nerve. (2) Additionally, in situ hybridization showed that there was no change in the expression of PN3 mRNA in the DRG up to 14 d after CCI. PN3 mRNA was not detected in sections of brain and spinal cord taken from either normal or nerve-injured rats. (3) In contrast, immunohistochemical studies showed that major changes in the subcellular distribution of PN3 protein were caused by either CCI or complete transection of the sciatic nerve. The intensity of PN3 immunolabeling decreased in small DRG neurons and increased in sciatic nerve axons at the site of injury. The alteration in immunolabeling was attributed to translocation of presynthesized, intracellularly located PN3 protein from neuronal somata to peripheral axons, with subsequent accumulation at the site of injury. The specific subcellular redistribution of PN3 after peripheral nerve injury may be an important factor in establishing peripheral nerve hyperexcitability and resultant neuropathic pain.", "author" : [ { "dropping-particle" : "", "family" : "Novakovic", "given" : "S D", "non-dropping-particle" : "", "parse-names" : false, "suffix" : "" }, { "dropping-particle" : "", "family" : "Tzoumaka", "given" : "E", "non-dropping-particle" : "", "parse-names" : false, "suffix" : "" }, { "dropping-particle" : "", "family" : "McGivern", "given" : "J G", "non-dropping-particle" : "", "parse-names" : false, "suffix" : "" }, { "dropping-particle" : "", "family" : "Haraguchi", "given" : "M", "non-dropping-particle" : "", "parse-names" : false, "suffix" : "" }, { "dropping-particle" : "", "family" : "Sangameswaran", "given" : "L", "non-dropping-particle" : "", "parse-names" : false, "suffix" : "" }, { "dropping-particle" : "", "family" : "Gogas", "given" : "K R", "non-dropping-particle" : "", "parse-names" : false, "suffix" : "" }, { "dropping-particle" : "", "family" : "Eglen", "given" : "R M", "non-dropping-particle" : "", "parse-names" : false, "suffix" : "" }, { "dropping-particle" : "", "family" : "Hunter", "given" : "J C", "non-dropping-particle" : "", "parse-names" : false, "suffix" : "" } ], "container-title" : "The Journal of neuroscience : the official journal of the Society for Neuroscience", "id" : "ITEM-1", "issue" : "6", "issued" : { "date-parts" : [ [ "1998" ] ] }, "page" : "2174-2187", "title" : "Distribution of the tetrodotoxin-resistant sodium channel PN3 in rat sensory neurons in normal and neuropathic conditions.", "type" : "article-journal", "volume" : "18" }, "uris" : [ "http://www.mendeley.com/documents/?uuid=6562ef3e-5f3f-4601-9e0b-c28797db2d11" ] }, { "id" : "ITEM-2", "itemData" : { "ISSN" : "0022-3077", "PMID" : "7623082", "abstract" : "1. We studied the effects of a chronic nerve constriction on the evoked responses in dorsal root fibers in the rat to norepinephrine and to thermal stimuli applied either to the dorsal root ganglion (DRG) or the site of nerve injury. We recorded a total of 59 C fibers, 15 A delta-fibers, and 46 A beta-fibers from the L5 dorsal root of the rats 11-52 days after a loose ligation of the ipsilateral sciatic nerve. Most fibers were identified by the presence of spontaneous activity (SA) that originated partially at and/or proximal to the injury site. In addition, we recorded 20 C fibers, 1 A delta-fiber, and 28 A beta-fibers from the dorsal roots of normal, uninjured neurons. 2. In nerve-injured rats, the SA of some C fibers was generally increased by cooling and decreased by heating either site. In contrast, the SA of most A beta-fibers was increased by heating either the injury site or the DRG. Cooling the DRG decreased SA in A beta-fibers, whereas cooling the injury site typically had no effect. Excitatory responses were not evoked in any fiber group when the same thermal stimuli were applied to the nerve or DRG tested in normal, uninjured rats. 3. Norepinephrine (&lt; 0.5 mM) applied either to the injury site or the DRG increased the SA of most C fibers and A delta-fibers but only a minority of A beta-fibers in previously injured nerves. The threshold concentration for excitation of the DRG somata of C fibers was 0.01 mM. No effects were found for fibers in uninjured nerves. 4. The effect of norepinephrine was blocked by a pretreatment with yohimbine, an alpha 2-blocker, but not with prazosin, an alpha 1-blocker. 5. Stimulation of the sympathetic trunk (L2-L3) excited most C fibers and a minority of A beta-fibers. In contrast, the SA of a minority of C fibers and A beta-fibers was depressed during sympathetic stimulation. 6. After a chronic nerve constriction the DRG becomes a source of abnormal activity modulated by sympathetically released norepinephrine acting on alpha 2 receptors in DRG somata. This neuropathic activity may contribute to cutaneous pain and hyperalgesia.", "author" : [ { "dropping-particle" : "", "family" : "Xie", "given" : "Y", "non-dropping-particle" : "", "parse-names" : false, "suffix" : "" }, { "dropping-particle" : "", "family" : "Zhang", "given" : "J", "non-dropping-particle" : "", "parse-names" : false, "suffix" : "" }, { "dropping-particle" : "", "family" : "Petersen", "given" : "M", "non-dropping-particle" : "", "parse-names" : false, "suffix" : "" }, { "dropping-particle" : "", "family" : "LaMotte", "given" : "R H", "non-dropping-particle" : "", "parse-names" : false, "suffix" : "" } ], "container-title" : "Journal of neurophysiology", "id" : "ITEM-2", "issue" : "5", "issued" : { "date-parts" : [ [ "1995" ] ] }, "page" : "1811-20", "title" : "Functional changes in dorsal root ganglion cells after chronic nerve constriction in the rat.", "type" : "article-journal", "volume" : "73" }, "uris" : [ "http://www.mendeley.com/documents/?uuid=ebb66ac3-2dff-43d8-aa8e-ce4613562ec3" ] } ], "mendeley" : { "formattedCitation" : "&lt;sup&gt;14,15&lt;/sup&gt;", "plainTextFormattedCitation" : "14,15", "previouslyFormattedCitation" : "&lt;sup&gt;14,15&lt;/sup&gt;" }, "properties" : { "noteIndex" : 0 }, "schema" : "https://github.com/citation-style-language/schema/raw/master/csl-citation.json" }</w:instrText>
      </w:r>
      <w:r>
        <w:fldChar w:fldCharType="separate"/>
      </w:r>
      <w:r w:rsidR="00482D90" w:rsidRPr="00482D90">
        <w:rPr>
          <w:noProof/>
          <w:vertAlign w:val="superscript"/>
        </w:rPr>
        <w:t>14,15</w:t>
      </w:r>
      <w:r>
        <w:fldChar w:fldCharType="end"/>
      </w:r>
      <w:r>
        <w:t xml:space="preserve">. This agglomeration of </w:t>
      </w:r>
      <w:proofErr w:type="spellStart"/>
      <w:r>
        <w:t>Na</w:t>
      </w:r>
      <w:r w:rsidRPr="00056DC4">
        <w:rPr>
          <w:vertAlign w:val="subscript"/>
        </w:rPr>
        <w:t>v</w:t>
      </w:r>
      <w:proofErr w:type="spellEnd"/>
      <w:r>
        <w:rPr>
          <w:vertAlign w:val="subscript"/>
        </w:rPr>
        <w:t xml:space="preserve"> </w:t>
      </w:r>
      <w:r w:rsidRPr="00542155">
        <w:t>together with other changes in neu</w:t>
      </w:r>
      <w:r>
        <w:t>ronal structure leads to high spontaneous discharges and hyperexcitability</w:t>
      </w:r>
      <w:r>
        <w:fldChar w:fldCharType="begin" w:fldLock="1"/>
      </w:r>
      <w:r w:rsidR="00482D90">
        <w:instrText>ADDIN CSL_CITATION { "citationItems" : [ { "id" : "ITEM-1", "itemData" : { "DOI" : "10.1016/0304-3959(95)00216-2", "ISBN" : "0304-3959 (Print)", "ISSN" : "0304-3959", "PMID" : "8826512", "abstract" : "One of the physiological changes accompanying neuropathic pain from nerve injury is the spontaneous firing of primary afferent fibers. At least some of this activity is thought to arise from the dorsal root ganglion. We have investigated whether this activity is resident in the cell bodies of dorsal root ganglion neurons and if it is retained in vitro. Dorsal root ganglion neurons from rats with a chronic constriction injury (CCI) from 4 loose ligatures of chromic gut sutures around the sciatic nerve were used. Isolated neurons were studied using the whole cell patch technique in current clamp mode within 6 hours of preparation. Neurons from rats with CCI showed a significantly increased incidence of spontaneous action potential activity (18/88 vs. 1/36 neurons). Firing activity consisted of both random spikes and long trains of regular, rapid spikes, with random activity being the exclusive mode in most cells. Spontaneous resting potential fluctuations (up to 10 m V peak-to-peak) occurred in both control and CCI neurons, and triggered the spontaneous, random action potentials in neurons from CCI rats. Spontaneously firing neurons exhibited more negative action potential threshold (-34.8 mV) when compared to quiescent neurons from ganglia either after CCI (-18.7 mV) or controls (-20.5 mV). These findings show that spontaneous action potential activity after CCI is a property residing in the cell bodies of dorsal root ganglion neurons and is amenable to more detailed analysis using such an in vitro system, allowing better understanding of the cellular changes underlying neuropathic pain from nerve injury.", "author" : [ { "dropping-particle" : "", "family" : "Study", "given" : "R E", "non-dropping-particle" : "", "parse-names" : false, "suffix" : "" }, { "dropping-particle" : "", "family" : "Kral", "given" : "M G", "non-dropping-particle" : "", "parse-names" : false, "suffix" : "" } ], "container-title" : "Pain", "id" : "ITEM-1", "issue" : "2-3", "issued" : { "date-parts" : [ [ "1996" ] ] }, "page" : "235-42", "title" : "Spontaneous action potential activity in isolated dorsal root ganglion neurons from rats with a painful neuropathy.", "type" : "article-journal", "volume" : "65" }, "uris" : [ "http://www.mendeley.com/documents/?uuid=c9c1c6d6-49ca-4b92-bbaa-9f78a7dd3771" ] } ], "mendeley" : { "formattedCitation" : "&lt;sup&gt;16&lt;/sup&gt;", "plainTextFormattedCitation" : "16", "previouslyFormattedCitation" : "&lt;sup&gt;16&lt;/sup&gt;" }, "properties" : { "noteIndex" : 0 }, "schema" : "https://github.com/citation-style-language/schema/raw/master/csl-citation.json" }</w:instrText>
      </w:r>
      <w:r>
        <w:fldChar w:fldCharType="separate"/>
      </w:r>
      <w:r w:rsidR="00482D90" w:rsidRPr="00482D90">
        <w:rPr>
          <w:noProof/>
          <w:vertAlign w:val="superscript"/>
        </w:rPr>
        <w:t>16</w:t>
      </w:r>
      <w:r>
        <w:fldChar w:fldCharType="end"/>
      </w:r>
      <w:r>
        <w:t xml:space="preserve">.  </w:t>
      </w:r>
      <w:r w:rsidRPr="00542155">
        <w:t xml:space="preserve">    </w:t>
      </w:r>
    </w:p>
    <w:p w:rsidR="00AD0B2F" w:rsidRDefault="00AD0B2F" w:rsidP="00AD0B2F">
      <w:r>
        <w:t xml:space="preserve"> Currently, there</w:t>
      </w:r>
      <w:r w:rsidR="00FD28EF">
        <w:t xml:space="preserve"> are 9 mammalian sodium channel</w:t>
      </w:r>
      <w:r>
        <w:t xml:space="preserve"> isoforms, Na</w:t>
      </w:r>
      <w:r w:rsidRPr="00056DC4">
        <w:rPr>
          <w:vertAlign w:val="subscript"/>
        </w:rPr>
        <w:t>v</w:t>
      </w:r>
      <w:r>
        <w:t>1.1-1.9 that are express</w:t>
      </w:r>
      <w:r w:rsidR="00FD28EF">
        <w:t>ed in different types of tissue</w:t>
      </w:r>
      <w:r>
        <w:fldChar w:fldCharType="begin" w:fldLock="1"/>
      </w:r>
      <w:r w:rsidR="00482D90">
        <w:instrText>ADDIN CSL_CITATION { "citationItems" : [ { "id" : "ITEM-1", "itemData" : { "DOI" : "10.1124/pr.57.4.4.and", "ISBN" : "10.1124/pr.57.4.4", "ISSN" : "0031-6997", "PMID" : "16382098", "abstract" : "The family of voltage-gated sodium channels initiates action potentials in all types of excitable cells. Nine members of the voltage-gated sodium channel family have been characterized in mammals, and a 10th member has been recognized as a related protein. These distinct sodium channels have similar structural and functional properties, but they initiate action potentials in different cell types and have distinct regulatory and pharmacological properties. This article presents the molecular relationships and physiological roles of these sodium channel proteins and provides comprehensive information on their molecular, genetic, physiological, and pharmacological properties.", "author" : [ { "dropping-particle" : "", "family" : "Catterall", "given" : "William a", "non-dropping-particle" : "", "parse-names" : false, "suffix" : "" }, { "dropping-particle" : "", "family" : "Goldin", "given" : "Alan L", "non-dropping-particle" : "", "parse-names" : false, "suffix" : "" }, { "dropping-particle" : "", "family" : "Waxman", "given" : "Stephen G", "non-dropping-particle" : "", "parse-names" : false, "suffix" : "" } ], "container-title" : "Pharmacological reviews", "id" : "ITEM-1", "issue" : "4", "issued" : { "date-parts" : [ [ "2005" ] ] }, "page" : "397-409", "title" : "International Union of Pharmacology. XLVII. Nomenclature and structure-function relationships of voltage-gated sodium channels.", "type" : "article-journal", "volume" : "57" }, "uris" : [ "http://www.mendeley.com/documents/?uuid=505259c0-6e29-4a11-8673-e2b8d93aa7ae" ] } ], "mendeley" : { "formattedCitation" : "&lt;sup&gt;17&lt;/sup&gt;", "plainTextFormattedCitation" : "17", "previouslyFormattedCitation" : "&lt;sup&gt;17&lt;/sup&gt;" }, "properties" : { "noteIndex" : 0 }, "schema" : "https://github.com/citation-style-language/schema/raw/master/csl-citation.json" }</w:instrText>
      </w:r>
      <w:r>
        <w:fldChar w:fldCharType="separate"/>
      </w:r>
      <w:r w:rsidR="00482D90" w:rsidRPr="00482D90">
        <w:rPr>
          <w:noProof/>
          <w:vertAlign w:val="superscript"/>
        </w:rPr>
        <w:t>17</w:t>
      </w:r>
      <w:r>
        <w:fldChar w:fldCharType="end"/>
      </w:r>
      <w:r>
        <w:t xml:space="preserve">. In order to differentiate the sodium channels </w:t>
      </w:r>
      <w:r w:rsidR="007063A4">
        <w:t>located in</w:t>
      </w:r>
      <w:r>
        <w:t xml:space="preserve"> the</w:t>
      </w:r>
      <w:r w:rsidR="007063A4">
        <w:t xml:space="preserve"> DRG</w:t>
      </w:r>
      <w:r>
        <w:t xml:space="preserve"> that ar</w:t>
      </w:r>
      <w:r w:rsidR="007063A4">
        <w:t xml:space="preserve">e involved in nociception, </w:t>
      </w:r>
      <w:proofErr w:type="spellStart"/>
      <w:r w:rsidR="007063A4">
        <w:t>tetrodotoxin</w:t>
      </w:r>
      <w:proofErr w:type="spellEnd"/>
      <w:r>
        <w:t xml:space="preserve"> </w:t>
      </w:r>
      <w:r w:rsidR="007063A4">
        <w:t xml:space="preserve">(TTX) </w:t>
      </w:r>
      <w:r>
        <w:t xml:space="preserve">is </w:t>
      </w:r>
      <w:r w:rsidR="007063A4">
        <w:t>used</w:t>
      </w:r>
      <w:r>
        <w:fldChar w:fldCharType="begin" w:fldLock="1"/>
      </w:r>
      <w:r w:rsidR="00482D90">
        <w:instrText>ADDIN CSL_CITATION { "citationItems" : [ { "id" : "ITEM-1", "itemData" : { "DOI" : "10.4161/chan.2.6.7429", "ISSN" : "19336950", "PMID" : "19098433", "abstract" : "Tetrodotoxin (TTX) is a potent toxin that specifically binds to voltage gated sodium channels. TTX binding physically blocks the flow of sodium ions through the channel, thereby preventing action potential (AP) generation and propagation. TTX has different binding affinities for different sodium channel isoforms. These differences are imparted by amino acid substitutions. Such substitutions confer TTX resistance to a variety of species. Tetrodotoxin resistance, however, may come at a cost to performance caused by changes in the biophysical properties and/or ion selectivity of the TTX resistant sodium channels. We here review the properties of sodium channels and their interaction with TTX, and look at some special examples of TTX resistant channels wherein the benefit of toxin resistance may be offset by other behavioral costs.", "author" : [ { "dropping-particle" : "", "family" : "Chong", "given" : "Hyun Lee", "non-dropping-particle" : "", "parse-names" : false, "suffix" : "" }, { "dropping-particle" : "", "family" : "Ruben", "given" : "Peter C.", "non-dropping-particle" : "", "parse-names" : false, "suffix" : "" } ], "container-title" : "Channels", "id" : "ITEM-1", "issue" : "6", "issued" : { "date-parts" : [ [ "2008" ] ] }, "page" : "407-412", "title" : "Interaction between voltage-gated sodium channels and the neurotoxin, tetrodotoxin", "type" : "article-journal", "volume" : "2" }, "uris" : [ "http://www.mendeley.com/documents/?uuid=391aa5b1-0a7a-448a-b05c-4bb7d036439d" ] } ], "mendeley" : { "formattedCitation" : "&lt;sup&gt;18&lt;/sup&gt;", "plainTextFormattedCitation" : "18", "previouslyFormattedCitation" : "&lt;sup&gt;18&lt;/sup&gt;" }, "properties" : { "noteIndex" : 0 }, "schema" : "https://github.com/citation-style-language/schema/raw/master/csl-citation.json" }</w:instrText>
      </w:r>
      <w:r>
        <w:fldChar w:fldCharType="separate"/>
      </w:r>
      <w:r w:rsidR="00482D90" w:rsidRPr="00482D90">
        <w:rPr>
          <w:noProof/>
          <w:vertAlign w:val="superscript"/>
        </w:rPr>
        <w:t>18</w:t>
      </w:r>
      <w:r>
        <w:fldChar w:fldCharType="end"/>
      </w:r>
      <w:r>
        <w:t>.</w:t>
      </w:r>
      <w:r w:rsidR="007063A4" w:rsidRPr="007063A4">
        <w:t xml:space="preserve"> </w:t>
      </w:r>
      <w:r w:rsidR="007063A4">
        <w:t>TTX was firstly discovered in puffer fish families as a method of escaping predation</w:t>
      </w:r>
      <w:r w:rsidR="007063A4">
        <w:fldChar w:fldCharType="begin" w:fldLock="1"/>
      </w:r>
      <w:r w:rsidR="00482D90">
        <w:instrText>ADDIN CSL_CITATION { "citationItems" : [ { "id" : "ITEM-1", "itemData" : { "DOI" : "10.1016/j.cub.2005.10.068", "ISBN" : "0960-9822 (Print)", "ISSN" : "09609822", "PMID" : "16303569", "abstract" : "Tetrodotoxin (TTX) is a highly potent neurotoxin that selectively binds to the outer vestibule of voltage-gated sodium channels. Pufferfishes accumulate extremely high concentrations of TTX without any adverse effect. A nonaromatic amino acid (Asn) residue present in domain I of the pufferfish, Takifugu pardalis, Nav1.4 channel has been implicated in the TTX resistance of pufferfishes [1]. However, the effect of this residue on TTX sensitivity has not been investigated, and it is not known if this residue is conserved in all pufferfishes. We have investigated the genetic basis of TTX resistance in pufferfishes by comparing the sodium channels from two pufferfishes (Takifugu rubripes [fugu] and Tetraodon nigroviridis) and the TTX-sensitive zebrafish. Although all three fishes contain duplicate copies of Nav1.4 channels (Nav1.4a and Nav1.4b), several substitutions were found in the TTX binding outer vestibule of the two pufferfish channels. Electrophysiological studies showed that the nonaromatic residue (Asn in fugu and Cys in Tetraodon) in domain I of Nav1.4a channels confers TTX resistance. The Glu-to-Asp mutation in domain II of Tetraodon channel Na v1.4b is similar to that in the saxitoxin- and TTX-resistant Na + channels of softshell clams [2]. Besides helping to deter predators, TTX resistance enables pufferfishes to selectively feed on TTX-bearing organisms. ??2005 Elsevier Ltd All rights reserved.", "author" : [ { "dropping-particle" : "", "family" : "Venkatesh", "given" : "Byrappa", "non-dropping-particle" : "", "parse-names" : false, "suffix" : "" }, { "dropping-particle" : "", "family" : "Lu", "given" : "Song Qing", "non-dropping-particle" : "", "parse-names" : false, "suffix" : "" }, { "dropping-particle" : "", "family" : "Dandona", "given" : "Nidhi", "non-dropping-particle" : "", "parse-names" : false, "suffix" : "" }, { "dropping-particle" : "", "family" : "See", "given" : "Shean Long", "non-dropping-particle" : "", "parse-names" : false, "suffix" : "" }, { "dropping-particle" : "", "family" : "Brenner", "given" : "Sydney", "non-dropping-particle" : "", "parse-names" : false, "suffix" : "" }, { "dropping-particle" : "", "family" : "Soong", "given" : "Tuck Wah", "non-dropping-particle" : "", "parse-names" : false, "suffix" : "" } ], "container-title" : "Current Biology", "id" : "ITEM-1", "issue" : "22", "issued" : { "date-parts" : [ [ "2005" ] ] }, "page" : "2069-2072", "title" : "Genetic basis of tetrodotoxin resistance in pufferfishes", "type" : "article-journal", "volume" : "15" }, "uris" : [ "http://www.mendeley.com/documents/?uuid=a66fa8a4-2f89-4589-86ac-f16fe100775f" ] } ], "mendeley" : { "formattedCitation" : "&lt;sup&gt;19&lt;/sup&gt;", "plainTextFormattedCitation" : "19", "previouslyFormattedCitation" : "&lt;sup&gt;19&lt;/sup&gt;" }, "properties" : { "noteIndex" : 0 }, "schema" : "https://github.com/citation-style-language/schema/raw/master/csl-citation.json" }</w:instrText>
      </w:r>
      <w:r w:rsidR="007063A4">
        <w:fldChar w:fldCharType="separate"/>
      </w:r>
      <w:r w:rsidR="00482D90" w:rsidRPr="00482D90">
        <w:rPr>
          <w:noProof/>
          <w:vertAlign w:val="superscript"/>
        </w:rPr>
        <w:t>19</w:t>
      </w:r>
      <w:r w:rsidR="007063A4">
        <w:fldChar w:fldCharType="end"/>
      </w:r>
      <w:r w:rsidR="00775FC1">
        <w:t xml:space="preserve"> and</w:t>
      </w:r>
      <w:r w:rsidR="007063A4">
        <w:t xml:space="preserve"> </w:t>
      </w:r>
      <w:r w:rsidR="00775FC1">
        <w:t xml:space="preserve">is </w:t>
      </w:r>
      <w:r w:rsidR="007063A4">
        <w:t xml:space="preserve">currently employed as a way of classifying </w:t>
      </w:r>
      <w:r w:rsidR="00775FC1">
        <w:t>Na</w:t>
      </w:r>
      <w:r w:rsidR="00775FC1" w:rsidRPr="00056DC4">
        <w:rPr>
          <w:vertAlign w:val="subscript"/>
        </w:rPr>
        <w:t>v</w:t>
      </w:r>
      <w:r w:rsidR="00775FC1">
        <w:t>s</w:t>
      </w:r>
      <w:r w:rsidR="007063A4">
        <w:fldChar w:fldCharType="begin" w:fldLock="1"/>
      </w:r>
      <w:r w:rsidR="00482D90">
        <w:instrText>ADDIN CSL_CITATION { "citationItems" : [ { "id" : "ITEM-1", "itemData" : { "DOI" : "10.4161/chan.2.6.7429", "ISSN" : "19336950", "PMID" : "19098433", "abstract" : "Tetrodotoxin (TTX) is a potent toxin that specifically binds to voltage gated sodium channels. TTX binding physically blocks the flow of sodium ions through the channel, thereby preventing action potential (AP) generation and propagation. TTX has different binding affinities for different sodium channel isoforms. These differences are imparted by amino acid substitutions. Such substitutions confer TTX resistance to a variety of species. Tetrodotoxin resistance, however, may come at a cost to performance caused by changes in the biophysical properties and/or ion selectivity of the TTX resistant sodium channels. We here review the properties of sodium channels and their interaction with TTX, and look at some special examples of TTX resistant channels wherein the benefit of toxin resistance may be offset by other behavioral costs.", "author" : [ { "dropping-particle" : "", "family" : "Chong", "given" : "Hyun Lee", "non-dropping-particle" : "", "parse-names" : false, "suffix" : "" }, { "dropping-particle" : "", "family" : "Ruben", "given" : "Peter C.", "non-dropping-particle" : "", "parse-names" : false, "suffix" : "" } ], "container-title" : "Channels", "id" : "ITEM-1", "issue" : "6", "issued" : { "date-parts" : [ [ "2008" ] ] }, "page" : "407-412", "title" : "Interaction between voltage-gated sodium channels and the neurotoxin, tetrodotoxin", "type" : "article-journal", "volume" : "2" }, "uris" : [ "http://www.mendeley.com/documents/?uuid=391aa5b1-0a7a-448a-b05c-4bb7d036439d" ] } ], "mendeley" : { "formattedCitation" : "&lt;sup&gt;18&lt;/sup&gt;", "plainTextFormattedCitation" : "18", "previouslyFormattedCitation" : "&lt;sup&gt;18&lt;/sup&gt;" }, "properties" : { "noteIndex" : 0 }, "schema" : "https://github.com/citation-style-language/schema/raw/master/csl-citation.json" }</w:instrText>
      </w:r>
      <w:r w:rsidR="007063A4">
        <w:fldChar w:fldCharType="separate"/>
      </w:r>
      <w:r w:rsidR="00482D90" w:rsidRPr="00482D90">
        <w:rPr>
          <w:noProof/>
          <w:vertAlign w:val="superscript"/>
        </w:rPr>
        <w:t>18</w:t>
      </w:r>
      <w:r w:rsidR="007063A4">
        <w:fldChar w:fldCharType="end"/>
      </w:r>
      <w:r w:rsidR="007063A4">
        <w:t xml:space="preserve"> into</w:t>
      </w:r>
      <w:r>
        <w:t xml:space="preserve"> TTX resistant (R) </w:t>
      </w:r>
      <w:r w:rsidR="007063A4">
        <w:t>and TTX sensitive (S)</w:t>
      </w:r>
      <w:r w:rsidR="00775FC1">
        <w:t xml:space="preserve"> channels</w:t>
      </w:r>
      <w:r w:rsidR="007063A4">
        <w:t xml:space="preserve">. </w:t>
      </w:r>
      <w:r>
        <w:t>There are three TTX-R channels: Na</w:t>
      </w:r>
      <w:r w:rsidRPr="00056DC4">
        <w:rPr>
          <w:vertAlign w:val="subscript"/>
        </w:rPr>
        <w:t>v</w:t>
      </w:r>
      <w:r>
        <w:t>1.8, Na</w:t>
      </w:r>
      <w:r w:rsidRPr="00056DC4">
        <w:rPr>
          <w:vertAlign w:val="subscript"/>
        </w:rPr>
        <w:t>v</w:t>
      </w:r>
      <w:r>
        <w:t>1.9 and Na</w:t>
      </w:r>
      <w:r w:rsidRPr="00056DC4">
        <w:rPr>
          <w:vertAlign w:val="subscript"/>
        </w:rPr>
        <w:t>v</w:t>
      </w:r>
      <w:r>
        <w:t>1.5</w:t>
      </w:r>
      <w:r w:rsidR="00FD28EF">
        <w:t>;</w:t>
      </w:r>
      <w:r>
        <w:t xml:space="preserve"> </w:t>
      </w:r>
      <w:r w:rsidR="00FD28EF">
        <w:t>the latter is located in</w:t>
      </w:r>
      <w:r>
        <w:t xml:space="preserve"> cardiac tissue and thus not related to pain pathways</w:t>
      </w:r>
      <w:r>
        <w:fldChar w:fldCharType="begin" w:fldLock="1"/>
      </w:r>
      <w:r w:rsidR="00482D90">
        <w:instrText>ADDIN CSL_CITATION { "citationItems" : [ { "id" : "ITEM-1", "itemData" : { "DOI" : "10.1073/pnas.89.2.554", "ISBN" : "0027-8424 (Print)\\r0027-8424 (Linking)", "ISSN" : "0027-8424", "PMID" : "1309946", "abstract" : "The principal voltage-sensitive sodium channel from human heart has been cloned, sequenced, and functionally expressed. The cDNA, designated hH1, encodes a 2016-amino acid protein that is homologous to other members of the sodium channel multigene family and bears greater than 90% identity to the tetrodotoxin-insensitive sodium channel characteristic of rat heart and of immature and denervated rat skeletal muscle. Northern blot analysis demonstrates an approximately 9.0-kilobase transcript expressed in human atrial and ventricular cardiac muscle but not in adult skeletal muscle, brain, myometrium, liver, or spleen. When expressed in Xenopus oocytes, hH1 exhibits rapid activation and inactivation kinetics similar to native cardiac sodium channels. The single channel conductance of hH1 to sodium ions is about twice that of the homologous rat channel and hH1 is more resistant to block by tetrodotoxin (IC50 = 5.7 microM). hH1 is also resistant to mu-conotoxin but sensitive to block by therapeutic concentrations of lidocaine in a use-dependent manner.", "author" : [ { "dropping-particle" : "", "family" : "Gellens", "given" : "M E", "non-dropping-particle" : "", "parse-names" : false, "suffix" : "" }, { "dropping-particle" : "", "family" : "George", "given" : "A L", "non-dropping-particle" : "", "parse-names" : false, "suffix" : "" }, { "dropping-particle" : "", "family" : "Chen", "given" : "L Q", "non-dropping-particle" : "", "parse-names" : false, "suffix" : "" }, { "dropping-particle" : "", "family" : "Chahine", "given" : "M", "non-dropping-particle" : "", "parse-names" : false, "suffix" : "" }, { "dropping-particle" : "", "family" : "Horn", "given" : "R", "non-dropping-particle" : "", "parse-names" : false, "suffix" : "" }, { "dropping-particle" : "", "family" : "Barchi", "given" : "R L", "non-dropping-particle" : "", "parse-names" : false, "suffix" : "" }, { "dropping-particle" : "", "family" : "Kallen", "given" : "R G", "non-dropping-particle" : "", "parse-names" : false, "suffix" : "" } ], "container-title" : "Proceedings of the National Academy of Sciences of the United States of America", "id" : "ITEM-1", "issue" : "2", "issued" : { "date-parts" : [ [ "1992" ] ] }, "page" : "554-8", "title" : "Primary structure and functional expression of the human cardiac tetrodotoxin-insensitive voltage-dependent sodium channel.", "type" : "article-journal", "volume" : "89" }, "uris" : [ "http://www.mendeley.com/documents/?uuid=0bd4694e-6b94-4ece-8d5e-3ca41df3215d" ] } ], "mendeley" : { "formattedCitation" : "&lt;sup&gt;20&lt;/sup&gt;", "plainTextFormattedCitation" : "20", "previouslyFormattedCitation" : "&lt;sup&gt;20&lt;/sup&gt;" }, "properties" : { "noteIndex" : 0 }, "schema" : "https://github.com/citation-style-language/schema/raw/master/csl-citation.json" }</w:instrText>
      </w:r>
      <w:r>
        <w:fldChar w:fldCharType="separate"/>
      </w:r>
      <w:r w:rsidR="00482D90" w:rsidRPr="00482D90">
        <w:rPr>
          <w:noProof/>
          <w:vertAlign w:val="superscript"/>
        </w:rPr>
        <w:t>20</w:t>
      </w:r>
      <w:r>
        <w:fldChar w:fldCharType="end"/>
      </w:r>
      <w:r>
        <w:t>. Although both Na</w:t>
      </w:r>
      <w:r w:rsidRPr="00056DC4">
        <w:rPr>
          <w:vertAlign w:val="subscript"/>
        </w:rPr>
        <w:t>v</w:t>
      </w:r>
      <w:r>
        <w:t>1.8 and Na</w:t>
      </w:r>
      <w:r w:rsidRPr="00056DC4">
        <w:rPr>
          <w:vertAlign w:val="subscript"/>
        </w:rPr>
        <w:t>v</w:t>
      </w:r>
      <w:r>
        <w:t>1.9 channels have similar location</w:t>
      </w:r>
      <w:r w:rsidR="00FD28EF">
        <w:t>s of expression</w:t>
      </w:r>
      <w:r>
        <w:t xml:space="preserve"> </w:t>
      </w:r>
      <w:r w:rsidR="00FD28EF">
        <w:t>(</w:t>
      </w:r>
      <w:r>
        <w:t>in peripheral small-</w:t>
      </w:r>
      <w:r w:rsidR="00BF68ED">
        <w:t>diameter unmyelinated C fibre</w:t>
      </w:r>
      <w:r w:rsidR="00FD28EF">
        <w:t>s)</w:t>
      </w:r>
      <w:r>
        <w:t xml:space="preserve"> Na</w:t>
      </w:r>
      <w:r w:rsidRPr="00056DC4">
        <w:rPr>
          <w:vertAlign w:val="subscript"/>
        </w:rPr>
        <w:t>v</w:t>
      </w:r>
      <w:r>
        <w:t xml:space="preserve">1.9 </w:t>
      </w:r>
      <w:r w:rsidR="00FD28EF">
        <w:t>has been</w:t>
      </w:r>
      <w:r>
        <w:t xml:space="preserve"> shown </w:t>
      </w:r>
      <w:r w:rsidR="00FD28EF">
        <w:t xml:space="preserve">to be </w:t>
      </w:r>
      <w:r>
        <w:t>involved in inflammation rather than neuropathic pain</w:t>
      </w:r>
      <w:r>
        <w:fldChar w:fldCharType="begin" w:fldLock="1"/>
      </w:r>
      <w:r w:rsidR="00482D90">
        <w:instrText>ADDIN CSL_CITATION { "citationItems" : [ { "id" : "ITEM-1", "itemData" : { "DOI" : "10.1523/JNEUROSCI.4015-06.2006", "ISSN" : "0270-6474", "author" : [ { "dropping-particle" : "", "family" : "Amaya", "given" : "Fumimasa", "non-dropping-particle" : "", "parse-names" : false, "suffix" : "" }, { "dropping-particle" : "", "family" : "Wang", "given" : "Haibin", "non-dropping-particle" : "", "parse-names" : false, "suffix" : "" }, { "dropping-particle" : "", "family" : "Costigan", "given" : "Michael", "non-dropping-particle" : "", "parse-names" : false, "suffix" : "" }, { "dropping-particle" : "", "family" : "Allchorne", "given" : "Andrew J", "non-dropping-particle" : "", "parse-names" : false, "suffix" : "" }, { "dropping-particle" : "", "family" : "Hatcher", "given" : "Jon P", "non-dropping-particle" : "", "parse-names" : false, "suffix" : "" }, { "dropping-particle" : "", "family" : "Egerton", "given" : "Julie", "non-dropping-particle" : "", "parse-names" : false, "suffix" : "" }, { "dropping-particle" : "", "family" : "Stean", "given" : "Tania", "non-dropping-particle" : "", "parse-names" : false, "suffix" : "" }, { "dropping-particle" : "", "family" : "Morisset", "given" : "Valerie", "non-dropping-particle" : "", "parse-names" : false, "suffix" : "" }, { "dropping-particle" : "", "family" : "Grose", "given" : "David", "non-dropping-particle" : "", "parse-names" : false, "suffix" : "" }, { "dropping-particle" : "", "family" : "Gunthorpe", "given" : "Martin J", "non-dropping-particle" : "", "parse-names" : false, "suffix" : "" }, { "dropping-particle" : "", "family" : "Chessell", "given" : "Iain P", "non-dropping-particle" : "", "parse-names" : false, "suffix" : "" }, { "dropping-particle" : "", "family" : "Tate", "given" : "Simon", "non-dropping-particle" : "", "parse-names" : false, "suffix" : "" }, { "dropping-particle" : "", "family" : "Green", "given" : "Paula J", "non-dropping-particle" : "", "parse-names" : false, "suffix" : "" }, { "dropping-particle" : "", "family" : "Woolf", "given" : "Clifford J", "non-dropping-particle" : "", "parse-names" : false, "suffix" : "" } ], "container-title" : "Mouse Genome", "id" : "ITEM-1", "issue" : "50", "issued" : { "date-parts" : [ [ "2006" ] ] }, "page" : "12852-12860", "title" : "The Voltage-Gated Sodium Channel Na v 1 . 9 Is an Effector of Peripheral Inflammatory Pain Hypersensitivity", "type" : "article-journal", "volume" : "26" }, "uris" : [ "http://www.mendeley.com/documents/?uuid=440148fd-c23a-49e9-99c1-a7bb180ba19c" ] }, { "id" : "ITEM-2", "itemData" : { "ISBN" : "0022-3077", "ISSN" : "0022-3077", "PMID" : "10036248", "abstract" : "A tetrodotoxin (TTX)-resistant sodium channel was recently identified that is expressed only in small diameter neurons of peripheral sensory ganglia. The peripheral axons of sensory neurons appear to lack this channel, but its presence has not been investigated in peripheral nerve endings, the site of sensory transduction in vivo. We investigated the effect of TTX on mechanoresponsiveness in nerve endings of sensory neurons that innervate the intracranial dura. Because the degree of TTX resistance of axonal branches could potentially be affected by factors other than channel subtype, the neurons were also tested for sensitivity to lidocaine, which blocks both TTX-sensitive and TTX-resistant sodium channels. Single-unit activity was recorded from dural afferent neurons in the trigeminal ganglion of urethan-anesthetized rats. Response thresholds to mechanical stimulation of the dura were determined with von Frey monofilaments while exposing the dura to progressively increasing concentrations of TTX or lidocaine. Neurons with slowly conducting axons were relatively resistant to TTX. Application of 1 microM TTX produced complete suppression of mechanoresponsiveness in all (11/11) fast A-delta units [conduction velocity (c.v.) 5-18 m/s] but only 50% (5/10) of slow A-delta units (1.5 &lt;c.v.&lt;5 m/s) and 13% (2/15) of C units (c.v. &lt;/=1.5 m/s). The mean TTX concentration that produced complete suppression of mechanoresponsiveness was approximately 270-fold higher in C units than in fast A-delta units. In contrast, no significant difference was found between C and A-delta units in the concentration of lidocaine required for complete suppression of mechanoresponsiveness, indicating that the greater TTX resistance of mechanoresponsiveness in C units is not attributable to differences in safety factor unrelated to channel subtype. These data offer indirect evidence that a TTX-resistant channel subtype is expressed in the terminal axonal branches of many of the more slowly conducting (C and slow A-delta) dural afferents. The channel appears to be present in these fibers, but not in the faster A-delta fibers, in sufficient numbers to support the initiation and propagation of mechanically induced impulses. Comparison with previous data on the absence of TTX resistance in peripheral nerve fibers suggests that the TTX-resistant sodium channel may be a distinctive feature of the receptive rather than the conductive portion of the sensory neuron's axonal membrane.", "author" : [ { "dropping-particle" : "", "family" : "Strassman", "given" : "a M", "non-dropping-particle" : "", "parse-names" : false, "suffix" : "" }, { "dropping-particle" : "", "family" : "Raymond", "given" : "S a", "non-dropping-particle" : "", "parse-names" : false, "suffix" : "" } ], "container-title" : "Journal of neurophysiology", "id" : "ITEM-2", "issue" : "2", "issued" : { "date-parts" : [ [ "1999" ] ] }, "page" : "413-424", "title" : "Electrophysiological evidence for tetrodotoxin-resistant sodium channels in slowly conducting dural sensory fibers.", "type" : "article-journal", "volume" : "81" }, "uris" : [ "http://www.mendeley.com/documents/?uuid=b4fed06c-29ab-40d7-87b0-48bf47dd1f03" ] } ], "mendeley" : { "formattedCitation" : "&lt;sup&gt;21,22&lt;/sup&gt;", "plainTextFormattedCitation" : "21,22", "previouslyFormattedCitation" : "&lt;sup&gt;21,22&lt;/sup&gt;" }, "properties" : { "noteIndex" : 0 }, "schema" : "https://github.com/citation-style-language/schema/raw/master/csl-citation.json" }</w:instrText>
      </w:r>
      <w:r>
        <w:fldChar w:fldCharType="separate"/>
      </w:r>
      <w:r w:rsidR="00482D90" w:rsidRPr="00482D90">
        <w:rPr>
          <w:noProof/>
          <w:vertAlign w:val="superscript"/>
        </w:rPr>
        <w:t>21,22</w:t>
      </w:r>
      <w:r>
        <w:fldChar w:fldCharType="end"/>
      </w:r>
      <w:r w:rsidR="00775FC1">
        <w:t>. However</w:t>
      </w:r>
      <w:r>
        <w:t xml:space="preserve">, due to its rapid recovery from </w:t>
      </w:r>
      <w:r w:rsidR="00FD28EF">
        <w:t xml:space="preserve">the </w:t>
      </w:r>
      <w:r>
        <w:t>inactivation state,</w:t>
      </w:r>
      <w:r w:rsidR="00775FC1">
        <w:t xml:space="preserve"> Na</w:t>
      </w:r>
      <w:r w:rsidR="00775FC1" w:rsidRPr="00056DC4">
        <w:rPr>
          <w:vertAlign w:val="subscript"/>
        </w:rPr>
        <w:t>v</w:t>
      </w:r>
      <w:r w:rsidR="00775FC1">
        <w:t>1.8</w:t>
      </w:r>
      <w:r>
        <w:t xml:space="preserve"> is responsible to maintaining around 80% of AP upstrokes during high firing rates in</w:t>
      </w:r>
      <w:r w:rsidR="00FD28EF">
        <w:t xml:space="preserve"> the</w:t>
      </w:r>
      <w:r>
        <w:t xml:space="preserve"> DRG</w:t>
      </w:r>
      <w:r w:rsidR="00775FC1">
        <w:t xml:space="preserve"> that lead to neuropathic pain</w:t>
      </w:r>
      <w:r w:rsidR="00775FC1">
        <w:fldChar w:fldCharType="begin" w:fldLock="1"/>
      </w:r>
      <w:r w:rsidR="00482D90">
        <w:instrText>ADDIN CSL_CITATION { "citationItems" : [ { "id" : "ITEM-1", "itemData" : { "ISBN" : "0022-3077 (Print)0022-3077 (Linking)", "ISSN" : "0022-3077", "PMID" : "11495938", "abstract" : "C-type dorsal root ganglion (DRG) neurons can generate tetrodotoxin-resistant (TTX-R) sodium-dependent action potentials. However, multiple sodium channels are expressed in these neurons, and the molecular identity of the TTX-R sodium channels that contribute to action potential production in these neurons has not been established. In this study, we used current-clamp recordings to compare action potential electrogenesis in Na(v)1.8 (+/+) and (-/-) small DRG neurons maintained for 2-8 h in vitro to examine the role of sodium channel Na(v)1.8 (alpha-SNS) in action potential electrogenesis. Although there was no significant difference in resting membrane potential, input resistance, current threshold, or voltage threshold in Na(v)1.8 (+/+) and (-/-) DRG neurons, there were significant differences in action potential electrogenesis. Most Na(v)1.8 (+/+) neurons generate all-or-none action potentials, whereas most of Na(v)1.8 (-/-) neurons produce smaller graded responses. The peak of the response was significantly reduced in Na(v)1.8 (-/-) neurons [31.5 +/- 2.2 (SE) mV] compared with Na(v)1.8 (+/+) neurons (55.0 +/- 4.3 mV). The maximum rise slope was 84.7 +/- 11.2 mV/ms in Na(v)1.8 (+/+) neurons, significantly faster than in Na(v)1.8 (-/-) neurons where it was 47.2 +/- 1.3 mV/ms. Calculations based on the action potential overshoot in Na(v)1.8 (+/+) and (-/-) neurons, following blockade of Ca(2+) currents, indicate that Na(v)1.8 contributes a substantial fraction (80-90%) of the inward membrane current that flows during the rising phase of the action potential. We found that fast TTX-sensitive Na(+) channels can produce all-or-none action potentials in some Na(v)1.8 (-/-) neurons but, presumably as a result of steady-state inactivation of these channels, electrogenesis in Na(v)1.8 (-/-) neurons is more sensitive to membrane depolarization than in Na(v)1.8 (+/+) neurons, and, in the absence of Na(v)1.8, is attenuated with even modest depolarization. These observations indicate that Na(v)1.8 contributes substantially to action potential electrogenesis in C-type DRG neurons.", "author" : [ { "dropping-particle" : "", "family" : "Renganathan", "given" : "M", "non-dropping-particle" : "", "parse-names" : false, "suffix" : "" }, { "dropping-particle" : "", "family" : "Cummins", "given" : "T R", "non-dropping-particle" : "", "parse-names" : false, "suffix" : "" }, { "dropping-particle" : "", "family" : "Waxman", "given" : "S G", "non-dropping-particle" : "", "parse-names" : false, "suffix" : "" } ], "container-title" : "Journal of neurophysiology", "id" : "ITEM-1", "issue" : "2", "issued" : { "date-parts" : [ [ "2001" ] ] }, "page" : "629-640", "title" : "Contribution of Na(v)1.8 sodium channels to action potential electrogenesis in DRG neurons.", "type" : "article-journal", "volume" : "86" }, "uris" : [ "http://www.mendeley.com/documents/?uuid=1a08fc28-fdf7-487d-a560-076bb1b3b6ec" ] }, { "id" : "ITEM-2", "itemData" : { "DOI" : "10.1038/nn1857", "ISBN" : "1097-6256 (Print)", "ISSN" : "1097-6256", "PMID" : "17387329", "abstract" : "What is the relationship between sodium channel function, neuronal function and clinical status in channelopathies of the nervous system? Given the central role of sodium channels in the generation of neuronal activity, channelopathies involving sodium channels might be expected to cause either enhanced sodium channel function and neuronal hyperexcitability associated with positive clinical manifestations such as seizures, or attenuated channel function and neuronal hypoexcitability associated with negative clinical manifestations such as paralysis. In this article, I review observations showing that changes in neuronal function and clinical status associated with channelopathies are not necessarily predictable solely from the altered physiological properties of the mutated channel itself. I discuss evidence showing that cell background acts as a filter that can strongly influence the effects of ion channel mutations.", "author" : [ { "dropping-particle" : "", "family" : "Waxman", "given" : "Stephen G", "non-dropping-particle" : "", "parse-names" : false, "suffix" : "" } ], "container-title" : "Nature neuroscience", "id" : "ITEM-2", "issue" : "4", "issued" : { "date-parts" : [ [ "2007" ] ] }, "page" : "405-409", "title" : "Channel, neuronal and clinical function in sodium channelopathies: from genotype to phenotype.", "type" : "article-journal", "volume" : "10" }, "uris" : [ "http://www.mendeley.com/documents/?uuid=51aa2369-6868-4587-b85b-23593e9a9d6c" ] } ], "mendeley" : { "formattedCitation" : "&lt;sup&gt;23,24&lt;/sup&gt;", "plainTextFormattedCitation" : "23,24", "previouslyFormattedCitation" : "&lt;sup&gt;23,24&lt;/sup&gt;" }, "properties" : { "noteIndex" : 0 }, "schema" : "https://github.com/citation-style-language/schema/raw/master/csl-citation.json" }</w:instrText>
      </w:r>
      <w:r w:rsidR="00775FC1">
        <w:fldChar w:fldCharType="separate"/>
      </w:r>
      <w:r w:rsidR="00482D90" w:rsidRPr="00482D90">
        <w:rPr>
          <w:noProof/>
          <w:vertAlign w:val="superscript"/>
        </w:rPr>
        <w:t>23,24</w:t>
      </w:r>
      <w:r w:rsidR="00775FC1">
        <w:fldChar w:fldCharType="end"/>
      </w:r>
      <w:r>
        <w:t>.</w:t>
      </w:r>
      <w:r w:rsidR="00775FC1">
        <w:t xml:space="preserve"> Although</w:t>
      </w:r>
      <w:r>
        <w:t xml:space="preserve"> </w:t>
      </w:r>
      <w:r w:rsidR="00775FC1">
        <w:t xml:space="preserve">both </w:t>
      </w:r>
      <w:r>
        <w:t>Na</w:t>
      </w:r>
      <w:r w:rsidRPr="00056DC4">
        <w:rPr>
          <w:vertAlign w:val="subscript"/>
        </w:rPr>
        <w:t>v</w:t>
      </w:r>
      <w:r>
        <w:t>1.7 and Na</w:t>
      </w:r>
      <w:r w:rsidRPr="00056DC4">
        <w:rPr>
          <w:vertAlign w:val="subscript"/>
        </w:rPr>
        <w:t>v</w:t>
      </w:r>
      <w:r w:rsidR="00775FC1">
        <w:t xml:space="preserve">1.8 channels are </w:t>
      </w:r>
      <w:r>
        <w:t>involved in neuropathic pain, here we focus on the function of the Na</w:t>
      </w:r>
      <w:r w:rsidRPr="00056DC4">
        <w:rPr>
          <w:vertAlign w:val="subscript"/>
        </w:rPr>
        <w:t>v</w:t>
      </w:r>
      <w:r>
        <w:t>1.8 channel and its poten</w:t>
      </w:r>
      <w:r w:rsidR="00775FC1">
        <w:t>tial to become a drug target</w:t>
      </w:r>
      <w:r>
        <w:t>.</w:t>
      </w:r>
    </w:p>
    <w:p w:rsidR="00AD0B2F" w:rsidRDefault="00AD0B2F" w:rsidP="00AD0B2F">
      <w:r>
        <w:t xml:space="preserve"> Studies in rats have shown that Na</w:t>
      </w:r>
      <w:r w:rsidRPr="00056DC4">
        <w:rPr>
          <w:vertAlign w:val="subscript"/>
        </w:rPr>
        <w:t>v</w:t>
      </w:r>
      <w:r>
        <w:t xml:space="preserve">1.8 channel changes expression in </w:t>
      </w:r>
      <w:r w:rsidR="00DA0763">
        <w:t xml:space="preserve">the </w:t>
      </w:r>
      <w:r>
        <w:t>presence of neuropathic damage. The Na</w:t>
      </w:r>
      <w:r w:rsidRPr="00056DC4">
        <w:rPr>
          <w:vertAlign w:val="subscript"/>
        </w:rPr>
        <w:t>v</w:t>
      </w:r>
      <w:r>
        <w:t>1.8 channel tends to</w:t>
      </w:r>
      <w:r w:rsidR="00DA0763">
        <w:t xml:space="preserve"> be</w:t>
      </w:r>
      <w:r>
        <w:t xml:space="preserve"> </w:t>
      </w:r>
      <w:proofErr w:type="spellStart"/>
      <w:r>
        <w:t>downregulate</w:t>
      </w:r>
      <w:r w:rsidR="00DA0763">
        <w:t>d</w:t>
      </w:r>
      <w:proofErr w:type="spellEnd"/>
      <w:r>
        <w:t xml:space="preserve"> in some areas</w:t>
      </w:r>
      <w:r>
        <w:fldChar w:fldCharType="begin" w:fldLock="1"/>
      </w:r>
      <w:r w:rsidR="00482D90">
        <w:instrText>ADDIN CSL_CITATION { "citationItems" : [ { "id" : "ITEM-1", "itemData" : { "author" : [ { "dropping-particle" : "", "family" : "Benn", "given" : "Susanna C", "non-dropping-particle" : "", "parse-names" : false, "suffix" : "" }, { "dropping-particle" : "", "family" : "Costigan", "given" : "Michael", "non-dropping-particle" : "", "parse-names" : false, "suffix" : "" }, { "dropping-particle" : "", "family" : "Tate", "given" : "Simon", "non-dropping-particle" : "", "parse-names" : false, "suffix" : "" }, { "dropping-particle" : "", "family" : "Fitzgerald", "given" : "Maria", "non-dropping-particle" : "", "parse-names" : false, "suffix" : "" }, { "dropping-particle" : "", "family" : "Woolf", "given" : "Clifford J", "non-dropping-particle" : "", "parse-names" : false, "suffix" : "" } ], "id" : "ITEM-1", "issue" : "16", "issued" : { "date-parts" : [ [ "2001" ] ] }, "page" : "6077-6085", "title" : "Developmental Expression of the TTX-Resistant Voltage-Gated Sodium Channels Na v 1 . 8 ( SNS ) and Na v 1 . 9 ( SNS2 ) in Primary Sensory Neurons", "type" : "article-journal", "volume" : "21" }, "uris" : [ "http://www.mendeley.com/documents/?uuid=f1ca1710-119f-4c6d-aff3-73de960fb001" ] }, { "id" : "ITEM-2", "itemData" : { "DOI" : "10.1016/j.mcn.2007.09.007", "ISBN" : "1044-7431 (Print)\\r1044-7431 (Linking)", "ISSN" : "10447431", "PMID" : "17964804", "abstract" : "Changes in expression and function of voltage-gated sodium channels (VGSC) in dorsal root ganglion (DRG) neurons may play a major role in the genesis of peripheral hyperexcitability that occurs in neuropathic pain. We present here the first description of changes induced by spared nerve injury (SNI) to Nav1 mRNA levels and tetrodotoxin-sensitive and -resistant (TTX-S/TTX-R) Na+ currents in injured and adjacent non-injured small DRG neurons. VGSC transcripts were down-regulated in injured neurons except for Nav1.3, which increased, while they were either unchanged or increased in non-injured neurons. TTX-R current densities were reduced in injured neurons and the voltage dependence of steady-state inactivation for TTX-R was positively shifted in injured and non-injured neurons. TTX-S current densities were not affected by SNI, while the rate of recovery from inactivation was accelerated in injured neurons. Our results describe altered neuronal electrogenesis following SNI that is likely induced by a complex regulation of VGSCs. ?? 2007 Elsevier Inc. All rights reserved.", "author" : [ { "dropping-particle" : "", "family" : "Berta", "given" : "Temugin", "non-dropping-particle" : "", "parse-names" : false, "suffix" : "" }, { "dropping-particle" : "", "family" : "Poirot", "given" : "Olivier", "non-dropping-particle" : "", "parse-names" : false, "suffix" : "" }, { "dropping-particle" : "", "family" : "Pertin", "given" : "Marie", "non-dropping-particle" : "", "parse-names" : false, "suffix" : "" }, { "dropping-particle" : "", "family" : "Ji", "given" : "Ru Rong", "non-dropping-particle" : "", "parse-names" : false, "suffix" : "" }, { "dropping-particle" : "", "family" : "Kellenberger", "given" : "Stephan", "non-dropping-particle" : "", "parse-names" : false, "suffix" : "" }, { "dropping-particle" : "", "family" : "Decosterd", "given" : "Isabelle", "non-dropping-particle" : "", "parse-names" : false, "suffix" : "" } ], "container-title" : "Molecular and Cellular Neuroscience", "id" : "ITEM-2", "issue" : "2", "issued" : { "date-parts" : [ [ "2008" ] ] }, "page" : "196-208", "title" : "Transcriptional and functional profiles of voltage-gated Na+ channels in injured and non-injured DRG neurons in the SNI model of neuropathic pain", "type" : "article-journal", "volume" : "37" }, "uris" : [ "http://www.mendeley.com/documents/?uuid=986aefd3-b13a-44f8-8365-3dc6237d8edf" ] } ], "mendeley" : { "formattedCitation" : "&lt;sup&gt;25,26&lt;/sup&gt;", "plainTextFormattedCitation" : "25,26", "previouslyFormattedCitation" : "&lt;sup&gt;25,26&lt;/sup&gt;" }, "properties" : { "noteIndex" : 0 }, "schema" : "https://github.com/citation-style-language/schema/raw/master/csl-citation.json" }</w:instrText>
      </w:r>
      <w:r>
        <w:fldChar w:fldCharType="separate"/>
      </w:r>
      <w:r w:rsidR="00482D90" w:rsidRPr="00482D90">
        <w:rPr>
          <w:noProof/>
          <w:vertAlign w:val="superscript"/>
        </w:rPr>
        <w:t>25,26</w:t>
      </w:r>
      <w:r>
        <w:fldChar w:fldCharType="end"/>
      </w:r>
      <w:r>
        <w:t xml:space="preserve"> </w:t>
      </w:r>
      <w:r w:rsidR="00BF68ED">
        <w:t xml:space="preserve">and </w:t>
      </w:r>
      <w:r>
        <w:t xml:space="preserve">to be </w:t>
      </w:r>
      <w:proofErr w:type="spellStart"/>
      <w:r>
        <w:t>upregulated</w:t>
      </w:r>
      <w:proofErr w:type="spellEnd"/>
      <w:r>
        <w:t xml:space="preserve"> post-</w:t>
      </w:r>
      <w:proofErr w:type="spellStart"/>
      <w:r>
        <w:t>translational</w:t>
      </w:r>
      <w:r w:rsidR="00DA0763">
        <w:t>ly</w:t>
      </w:r>
      <w:proofErr w:type="spellEnd"/>
      <w:r>
        <w:t xml:space="preserve"> in the sciatic nerve</w:t>
      </w:r>
      <w:r>
        <w:fldChar w:fldCharType="begin" w:fldLock="1"/>
      </w:r>
      <w:r w:rsidR="00482D90">
        <w:instrText>ADDIN CSL_CITATION { "citationItems" : [ { "id" : "ITEM-1", "itemData" : { "DOI" : "10.1186/1744-8069-5-14", "ISBN" : "3108253190", "ISSN" : "1744-8069", "PMID" : "19320998", "abstract" : "BACKGROUND: Neuropathic pain caused by peripheral nerve injury is a chronic disorder that represents a significant clinical challenge because the pathological mechanisms have not been fully elucidated. Several studies have suggested the involvement of various sodium channels, including tetrodotoxin-resistant NaV1.8, in affected dorsal root ganglion (DRG) neurons. We have hypothesized that altered local expression of NaV1.8 in the peripheral axons of DRG neurons could facilitate nociceptive signal generation and propagation after neuropathic injury.\\n\\nRESULTS: After unilateral sciatic nerve entrapment injury in rats, compound action potential amplitudes were increased in both myelinated and unmyelinated fibers of the ipsilateral sciatic nerve. Tetrodotoxin resistance of both fiber populations and sciatic nerve NaV1.8 immunoreactivity were also increased. Further analysis of NaV1.8 distribution revealed that immunoreactivity and mRNA levels were decreased and unaffected, respectively, in the ipsilateral L4 and L5 DRG; however sciatic nerve NaV1.8 mRNA showed nearly an 11-fold ipsilateral increase. Nav1.8 mRNA observed in the sciatic nerve was likely of axonal origin since it was not detected in non-neuronal cells cultured from nerve tissue. Absence of changes in NaV1.8 mRNA polyadenylation suggests that increased mRNA stability was not responsible for the selective peripheral mRNA increase. Furthermore, mRNA levels of NaV1.3, NaV1.5, NaV1.6, NaV1.7, and NaV1.9 were not significantly different between ipsilateral and contralateral nerves. We therefore propose that selective NaV1.8 mRNA axonal transport and local up-regulation could contribute to the hyperexcitability of peripheral nerves in some neuropathic pain states.\\n\\nCONCLUSION: Cuff entrapment injury resulted in significantly elevated axonal excitability and increased NaV1.8 immunoreactivity in rat sciatic nerves. The concomitant axonal accumulation of NaV1.8 mRNA may play a role in the pathogenesis of this model of neuropathic pain.", "author" : [ { "dropping-particle" : "", "family" : "Thakor", "given" : "Devang Kashyap", "non-dropping-particle" : "", "parse-names" : false, "suffix" : "" }, { "dropping-particle" : "", "family" : "Lin", "given" : "Audrey", "non-dropping-particle" : "", "parse-names" : false, "suffix" : "" }, { "dropping-particle" : "", "family" : "Matsuka", "given" : "Yoshizo", "non-dropping-particle" : "", "parse-names" : false, "suffix" : "" }, { "dropping-particle" : "", "family" : "Meyer", "given" : "Edward M", "non-dropping-particle" : "", "parse-names" : false, "suffix" : "" }, { "dropping-particle" : "", "family" : "Ruangsri", "given" : "Supanigar", "non-dropping-particle" : "", "parse-names" : false, "suffix" : "" }, { "dropping-particle" : "", "family" : "Nishimura", "given" : "Ichiro", "non-dropping-particle" : "", "parse-names" : false, "suffix" : "" }, { "dropping-particle" : "", "family" : "Spigelman", "given" : "Igor", "non-dropping-particle" : "", "parse-names" : false, "suffix" : "" } ], "container-title" : "Molecular pain", "id" : "ITEM-1", "issued" : { "date-parts" : [ [ "2009" ] ] }, "page" : "14", "title" : "Increased peripheral nerve excitability and local NaV1.8 mRNA up-regulation in painful neuropathy.", "type" : "article-journal", "volume" : "5" }, "uris" : [ "http://www.mendeley.com/documents/?uuid=74a0d6f7-a538-41fe-99fd-93e6d69eae72" ] } ], "mendeley" : { "formattedCitation" : "&lt;sup&gt;27&lt;/sup&gt;", "plainTextFormattedCitation" : "27", "previouslyFormattedCitation" : "&lt;sup&gt;27&lt;/sup&gt;" }, "properties" : { "noteIndex" : 0 }, "schema" : "https://github.com/citation-style-language/schema/raw/master/csl-citation.json" }</w:instrText>
      </w:r>
      <w:r>
        <w:fldChar w:fldCharType="separate"/>
      </w:r>
      <w:r w:rsidR="00482D90" w:rsidRPr="00482D90">
        <w:rPr>
          <w:noProof/>
          <w:vertAlign w:val="superscript"/>
        </w:rPr>
        <w:t>27</w:t>
      </w:r>
      <w:r>
        <w:fldChar w:fldCharType="end"/>
      </w:r>
      <w:r>
        <w:t xml:space="preserve">. This change in expression allows a lower threshold to be </w:t>
      </w:r>
      <w:r w:rsidR="004F3C86">
        <w:t>established</w:t>
      </w:r>
      <w:r>
        <w:t xml:space="preserve">, </w:t>
      </w:r>
      <w:r w:rsidR="00DA0763">
        <w:t>with</w:t>
      </w:r>
      <w:r>
        <w:t xml:space="preserve"> </w:t>
      </w:r>
      <w:r w:rsidR="004F3C86">
        <w:t>faster activation of the channel</w:t>
      </w:r>
      <w:r w:rsidR="00DA0763">
        <w:t xml:space="preserve"> hence</w:t>
      </w:r>
      <w:r w:rsidR="004F3C86">
        <w:t xml:space="preserve"> leading to</w:t>
      </w:r>
      <w:r>
        <w:t xml:space="preserve"> </w:t>
      </w:r>
      <w:r w:rsidR="00DA0763">
        <w:t xml:space="preserve">an </w:t>
      </w:r>
      <w:r>
        <w:t>aberrant firing pattern. Moreover, knocking down of the Na</w:t>
      </w:r>
      <w:r w:rsidRPr="00056DC4">
        <w:rPr>
          <w:vertAlign w:val="subscript"/>
        </w:rPr>
        <w:t>v</w:t>
      </w:r>
      <w:r>
        <w:t xml:space="preserve">1.8 protein levels with antisense </w:t>
      </w:r>
      <w:proofErr w:type="spellStart"/>
      <w:r>
        <w:t>oligodeoxynu</w:t>
      </w:r>
      <w:r w:rsidRPr="007E7CD6">
        <w:t>cleotide</w:t>
      </w:r>
      <w:r>
        <w:t>s</w:t>
      </w:r>
      <w:proofErr w:type="spellEnd"/>
      <w:r w:rsidRPr="007E7CD6">
        <w:t>(ODN)</w:t>
      </w:r>
      <w:r w:rsidR="004F3C86">
        <w:t xml:space="preserve">, </w:t>
      </w:r>
      <w:r>
        <w:t xml:space="preserve">can alleviate </w:t>
      </w:r>
      <w:proofErr w:type="spellStart"/>
      <w:r>
        <w:t>hyperalgesic</w:t>
      </w:r>
      <w:proofErr w:type="spellEnd"/>
      <w:r>
        <w:t xml:space="preserve"> and </w:t>
      </w:r>
      <w:proofErr w:type="spellStart"/>
      <w:r>
        <w:t>allodynic</w:t>
      </w:r>
      <w:proofErr w:type="spellEnd"/>
      <w:r>
        <w:t xml:space="preserve"> syndromes by reducing the TTX-R current in nociceptors neurons</w:t>
      </w:r>
      <w:r>
        <w:fldChar w:fldCharType="begin" w:fldLock="1"/>
      </w:r>
      <w:r w:rsidR="00482D90">
        <w:instrText>ADDIN CSL_CITATION { "citationItems" : [ { "id" : "ITEM-1", "itemData" : { "DOI" : "10.1016/S0304-3959(01)00391-8", "ISBN" : "0304-3959 (Print)", "ISSN" : "03043959", "PMID" : "11790477", "abstract" : "Neuropathic pain is a debilitating chronic syndrome that often arises from injuries to peripheral nerves. Such pain has been hypothesized to be the result of an aberrant expression and function of sodium channels at the site of injury. Here, we show that intrathecal administration of specific antisense oligodeoxynucleotides (ODN) to the peripheral tetrodotoxin (TTX)-resistant sodium channel, NaV1.8, resulted in a time-dependent uptake of the ODN by dorsal root ganglion (DRG) neurons, a selective 'knock-down' of the expression of NaV1.8, and a reduction in the slow-inactivating, TTX-resistant sodium current in the DRG cells. The ODN treatment also reversed neuropathic pain induced by spinal nerve injury, without affecting non-noxious sensation or response to acute pain. These data provide direct evidence linking NaV1.8 to neuropathic pain. As NaV1.8 expression is restricted to sensory neurons, this channel offers a highly specific and effective molecular target for the treatment of neuropathic pain. ?? 2002 International Association for the Study of Pain. Published by Elsevier Science B.V. All rights reserved.", "author" : [ { "dropping-particle" : "", "family" : "Lai", "given" : "Josephine", "non-dropping-particle" : "", "parse-names" : false, "suffix" : "" }, { "dropping-particle" : "", "family" : "Gold", "given" : "Michael S.", "non-dropping-particle" : "", "parse-names" : false, "suffix" : "" }, { "dropping-particle" : "", "family" : "Kim", "given" : "Chang Sook", "non-dropping-particle" : "", "parse-names" : false, "suffix" : "" }, { "dropping-particle" : "", "family" : "Biana", "given" : "Di", "non-dropping-particle" : "", "parse-names" : false, "suffix" : "" }, { "dropping-particle" : "", "family" : "Ossipov", "given" : "Michael H.", "non-dropping-particle" : "", "parse-names" : false, "suffix" : "" }, { "dropping-particle" : "", "family" : "Hunterc", "given" : "John C.", "non-dropping-particle" : "", "parse-names" : false, "suffix" : "" }, { "dropping-particle" : "", "family" : "Porreca", "given" : "Frank", "non-dropping-particle" : "", "parse-names" : false, "suffix" : "" } ], "container-title" : "Pain", "id" : "ITEM-1", "issue" : "1-2", "issued" : { "date-parts" : [ [ "2002" ] ] }, "page" : "143-152", "title" : "Inhibition of neuropathic pain by decreased expression of the tetrodotoxin-resistant sodium channel, NaV1.8", "type" : "article-journal", "volume" : "95" }, "uris" : [ "http://www.mendeley.com/documents/?uuid=ab27e1f5-1008-4a8f-93e4-1ee772f5ae6b" ] } ], "mendeley" : { "formattedCitation" : "&lt;sup&gt;28&lt;/sup&gt;", "plainTextFormattedCitation" : "28", "previouslyFormattedCitation" : "&lt;sup&gt;28&lt;/sup&gt;" }, "properties" : { "noteIndex" : 0 }, "schema" : "https://github.com/citation-style-language/schema/raw/master/csl-citation.json" }</w:instrText>
      </w:r>
      <w:r>
        <w:fldChar w:fldCharType="separate"/>
      </w:r>
      <w:r w:rsidR="00482D90" w:rsidRPr="00482D90">
        <w:rPr>
          <w:noProof/>
          <w:vertAlign w:val="superscript"/>
        </w:rPr>
        <w:t>28</w:t>
      </w:r>
      <w:r>
        <w:fldChar w:fldCharType="end"/>
      </w:r>
      <w:r>
        <w:t xml:space="preserve">. Similar </w:t>
      </w:r>
      <w:r w:rsidR="004F3C86">
        <w:t>results</w:t>
      </w:r>
      <w:r>
        <w:t xml:space="preserve"> have been demonstrated in other experiments performed against Na</w:t>
      </w:r>
      <w:r w:rsidRPr="00056DC4">
        <w:rPr>
          <w:vertAlign w:val="subscript"/>
        </w:rPr>
        <w:t>v</w:t>
      </w:r>
      <w:r>
        <w:t xml:space="preserve">1.8 mRNA levels in </w:t>
      </w:r>
      <w:r w:rsidR="00DA0763">
        <w:t xml:space="preserve">the </w:t>
      </w:r>
      <w:r>
        <w:t>DRG</w:t>
      </w:r>
      <w:r>
        <w:fldChar w:fldCharType="begin" w:fldLock="1"/>
      </w:r>
      <w:r w:rsidR="00482D90">
        <w:instrText>ADDIN CSL_CITATION { "citationItems" : [ { "id" : "ITEM-1", "itemData" : { "DOI" : "10.1074/jbc.M111.261701", "ISBN" : "1083-351X (Electronic)\\n0021-9258 (Linking)", "ISSN" : "00219258", "PMID" : "21965668", "abstract" : "Painful peripheral neuropathy is a significant clinical problem; however, its pathological mechanism and effective treatments remain elusive. Increased peripheral expression of tetrodotoxin-resistant voltage-gated sodium channel 1.8 (NaV1.8) has been shown to associate with chronic pain symptoms in humans and experimental animals. Sciatic nerve entrapment (SNE) injury was used to develop neuropathic pain symptoms in rats, resulting in increased NaV1.8 mRNA in the injured nerve but not in dorsal root ganglia (DRG). To study the role of NaV1.8 mRNA in the pathogenesis of SNE-induced painful neuropathy, NaV1.8 shRNA vector was delivered by subcutaneous injection of cationized gelatin/plasmid DNA polyplex into the rat hindpaw and its subsequent retrograde transport via sciatic nerve to DRG. This in vivo NaV1.8 shRNA treatment reversibly and repeatedly attenuated the SNE-induced pain symptoms, an effect that became apparent following a distinct lag period of 3-4 days and lasted for 4-6 days before returning to pretreatment levels. Surprisingly, apparent knockdown of NaV1.8 mRNA occurred only in the injured nerve, not in the DRG, during the pain alleviation period. Levels of heteronuclear NaV1.8 RNA were unaffected by SNE or shRNA treatments, suggesting that transcription of the Scn10a gene encoding NaV1.8 was unchanged. Based on these data, we postulate that increased axonal mRNA transport results in accumulation of functional NaV1.8 protein in the injured nerve and the development of painful neuropathy symptoms. Thus, targeted delivery of agents that interfere with axonal NaV1.8 mRNA may represent effective neuropathic pain treatments.", "author" : [ { "dropping-particle" : "", "family" : "Ruangsri", "given" : "Supanigar", "non-dropping-particle" : "", "parse-names" : false, "suffix" : "" }, { "dropping-particle" : "", "family" : "Lin", "given" : "Audrey", "non-dropping-particle" : "", "parse-names" : false, "suffix" : "" }, { "dropping-particle" : "", "family" : "Mulpuri", "given" : "Yatendra", "non-dropping-particle" : "", "parse-names" : false, "suffix" : "" }, { "dropping-particle" : "", "family" : "Lee", "given" : "Kyung", "non-dropping-particle" : "", "parse-names" : false, "suffix" : "" }, { "dropping-particle" : "", "family" : "Spigelman", "given" : "Igor", "non-dropping-particle" : "", "parse-names" : false, "suffix" : "" }, { "dropping-particle" : "", "family" : "Nishimura", "given" : "Ichiro", "non-dropping-particle" : "", "parse-names" : false, "suffix" : "" } ], "container-title" : "Journal of Biological Chemistry", "id" : "ITEM-1", "issue" : "46", "issued" : { "date-parts" : [ [ "2011" ] ] }, "page" : "39836-39847", "title" : "Relationship of axonal voltage-gated sodium channel 1.8 (NaV1.8) mRNA accumulation to sciatic nerve injury-induced painful neuropathy in rats", "type" : "article-journal", "volume" : "286" }, "uris" : [ "http://www.mendeley.com/documents/?uuid=d32cc2b1-4be0-4564-9568-9356245a6418" ] } ], "mendeley" : { "formattedCitation" : "&lt;sup&gt;29&lt;/sup&gt;", "plainTextFormattedCitation" : "29", "previouslyFormattedCitation" : "&lt;sup&gt;29&lt;/sup&gt;" }, "properties" : { "noteIndex" : 0 }, "schema" : "https://github.com/citation-style-language/schema/raw/master/csl-citation.json" }</w:instrText>
      </w:r>
      <w:r>
        <w:fldChar w:fldCharType="separate"/>
      </w:r>
      <w:r w:rsidR="00482D90" w:rsidRPr="00482D90">
        <w:rPr>
          <w:noProof/>
          <w:vertAlign w:val="superscript"/>
        </w:rPr>
        <w:t>29</w:t>
      </w:r>
      <w:r>
        <w:fldChar w:fldCharType="end"/>
      </w:r>
      <w:r w:rsidR="004F3C86">
        <w:t xml:space="preserve">.  However, </w:t>
      </w:r>
      <w:r>
        <w:t>knock</w:t>
      </w:r>
      <w:r w:rsidR="004F3C86">
        <w:t>out</w:t>
      </w:r>
      <w:r>
        <w:t xml:space="preserve"> studies </w:t>
      </w:r>
      <w:r w:rsidR="00DA0763">
        <w:t xml:space="preserve">have </w:t>
      </w:r>
      <w:r>
        <w:t>shown no evidence of Na</w:t>
      </w:r>
      <w:r w:rsidRPr="00056DC4">
        <w:rPr>
          <w:vertAlign w:val="subscript"/>
        </w:rPr>
        <w:t>v</w:t>
      </w:r>
      <w:r>
        <w:t>1.8 having any role in the</w:t>
      </w:r>
      <w:r w:rsidR="00DA0763">
        <w:t xml:space="preserve"> development of pain pathways</w:t>
      </w:r>
      <w:r>
        <w:fldChar w:fldCharType="begin" w:fldLock="1"/>
      </w:r>
      <w:r w:rsidR="00482D90">
        <w:instrText>ADDIN CSL_CITATION { "citationItems" : [ { "id" : "ITEM-1", "itemData" : { "DOI" : "10.1186/1744-8069-1-24", "ISBN" : "1744-8069 (Electronic)", "ISSN" : "1744-8069", "PMID" : "16111501", "abstract" : "Two voltage gated sodium channel alpha-subunits, Nav1.7 and Nav1.8, are expressed at high levels in nociceptor terminals and have been implicated in the development of inflammatory pain. Mis-expression of voltage-gated sodium channels by damaged sensory neurons has also been implicated in the development of neuropathic pain, but the role of Nav1.7 and Nav1.8 is uncertain. Here we show that deleting Nav1.7 has no effect on the development of neuropathic pain. Double knockouts of both Nav1.7 and Nav1.8 also develop normal levels of neuropathic pain, despite a lack of inflammatory pain symptoms and altered mechanical and thermal acute pain thresholds. These studies demonstrate that, in contrast to the highly significant role for Nav1.7 in determining inflammatory pain thresholds, the development of neuropathic pain does not require the presence of either Nav1.7 or Nav1.8 alone or in combination.", "author" : [ { "dropping-particle" : "", "family" : "Nassar", "given" : "Mohammed A", "non-dropping-particle" : "", "parse-names" : false, "suffix" : "" }, { "dropping-particle" : "", "family" : "Levato", "given" : "Alessandra", "non-dropping-particle" : "", "parse-names" : false, "suffix" : "" }, { "dropping-particle" : "", "family" : "Stirling", "given" : "L Caroline", "non-dropping-particle" : "", "parse-names" : false, "suffix" : "" }, { "dropping-particle" : "", "family" : "Wood", "given" : "John N", "non-dropping-particle" : "", "parse-names" : false, "suffix" : "" } ], "container-title" : "Molecular pain", "id" : "ITEM-1", "issued" : { "date-parts" : [ [ "2005" ] ] }, "page" : "24", "title" : "Neuropathic pain develops normally in mice lacking both Na(v)1.7 and Na(v)1.8.", "type" : "article-journal", "volume" : "1" }, "uris" : [ "http://www.mendeley.com/documents/?uuid=c09b1c3a-7f8b-4701-8a4b-397a675afefd" ] }, { "id" : "ITEM-2", "itemData" : { "DOI" : "10.1126/science.1156916", "ISBN" : "1095-9203 (Electronic)\\r0036-8075 (Linking)", "ISSN" : "0036-8075", "PMID" : "18669863", "abstract" : "Peripheral pain pathways are activated by a range of stimuli. We used diphtheria toxin to kill all mouse postmitotic sensory neurons expressing the sodium channel Nav1.8. Mice showed normal motor activity and low-threshold mechanical and acute noxious heat responses but did not respond to noxious mechanical pressure or cold. They also showed a loss of enhanced pain responses and spontaneous pain behavior upon treatment with inflammatory insults. In contrast, nerve injury led to heightened pain sensitivity to thermal and mechanical stimuli indistinguishable from that seen with normal littermates. Pain behavior correlates well with central input from sensory neurons measured electrophysiologically in vivo. These data demonstrate that Na(v)1.8-expressing neurons are essential for mechanical, cold, and inflammatory pain but not for neuropathic pain or heat sensing.", "author" : [ { "dropping-particle" : "", "family" : "Abrahamsen", "given" : "Bjarke", "non-dropping-particle" : "", "parse-names" : false, "suffix" : "" }, { "dropping-particle" : "", "family" : "Zhao", "given" : "Jing", "non-dropping-particle" : "", "parse-names" : false, "suffix" : "" }, { "dropping-particle" : "", "family" : "Asante", "given" : "Curtis O", "non-dropping-particle" : "", "parse-names" : false, "suffix" : "" }, { "dropping-particle" : "", "family" : "Cendan", "given" : "Cruz Miguel", "non-dropping-particle" : "", "parse-names" : false, "suffix" : "" }, { "dropping-particle" : "", "family" : "Marsh", "given" : "Steve", "non-dropping-particle" : "", "parse-names" : false, "suffix" : "" }, { "dropping-particle" : "", "family" : "Martinez-Barbera", "given" : "Juan Pedro", "non-dropping-particle" : "", "parse-names" : false, "suffix" : "" }, { "dropping-particle" : "", "family" : "Nassar", "given" : "Mohammed A", "non-dropping-particle" : "", "parse-names" : false, "suffix" : "" }, { "dropping-particle" : "", "family" : "Dickenson", "given" : "Anthony H", "non-dropping-particle" : "", "parse-names" : false, "suffix" : "" }, { "dropping-particle" : "", "family" : "Wood", "given" : "John N", "non-dropping-particle" : "", "parse-names" : false, "suffix" : "" } ], "container-title" : "Science (New York, N.Y.)", "id" : "ITEM-2", "issue" : "5889", "issued" : { "date-parts" : [ [ "2008" ] ] }, "page" : "702-705", "title" : "The cell and molecular basis of mechanical, cold, and inflammatory pain.", "type" : "article-journal", "volume" : "321" }, "uris" : [ "http://www.mendeley.com/documents/?uuid=d94a0879-4c15-4a30-822d-64ee34f592c7" ] } ], "mendeley" : { "formattedCitation" : "&lt;sup&gt;30,31&lt;/sup&gt;", "plainTextFormattedCitation" : "30,31", "previouslyFormattedCitation" : "&lt;sup&gt;30,31&lt;/sup&gt;" }, "properties" : { "noteIndex" : 0 }, "schema" : "https://github.com/citation-style-language/schema/raw/master/csl-citation.json" }</w:instrText>
      </w:r>
      <w:r>
        <w:fldChar w:fldCharType="separate"/>
      </w:r>
      <w:r w:rsidR="00482D90" w:rsidRPr="00482D90">
        <w:rPr>
          <w:noProof/>
          <w:vertAlign w:val="superscript"/>
        </w:rPr>
        <w:t>30,31</w:t>
      </w:r>
      <w:r>
        <w:fldChar w:fldCharType="end"/>
      </w:r>
      <w:r w:rsidR="00DA0763">
        <w:t xml:space="preserve">; if the gene is deleted mice </w:t>
      </w:r>
      <w:r>
        <w:t xml:space="preserve">still feel neuropathic pain later in development. This could be due to compensatory pathways </w:t>
      </w:r>
      <w:r w:rsidR="00DA0763">
        <w:t>establishing</w:t>
      </w:r>
      <w:r>
        <w:t xml:space="preserve"> and taking over Na</w:t>
      </w:r>
      <w:r w:rsidRPr="00056DC4">
        <w:rPr>
          <w:vertAlign w:val="subscript"/>
        </w:rPr>
        <w:t>v</w:t>
      </w:r>
      <w:r>
        <w:t xml:space="preserve">1.8 function. </w:t>
      </w:r>
    </w:p>
    <w:p w:rsidR="00AD0B2F" w:rsidRDefault="00AD0B2F" w:rsidP="00AD0B2F">
      <w:r>
        <w:t>Additionally, genome studies in human</w:t>
      </w:r>
      <w:r w:rsidR="004F3C86">
        <w:t>s that analysed</w:t>
      </w:r>
      <w:r>
        <w:t xml:space="preserve"> different mutations leading to </w:t>
      </w:r>
      <w:r w:rsidRPr="00F513F7">
        <w:t xml:space="preserve">sodium </w:t>
      </w:r>
      <w:proofErr w:type="spellStart"/>
      <w:r w:rsidRPr="00F513F7">
        <w:t>channelopathies</w:t>
      </w:r>
      <w:proofErr w:type="spellEnd"/>
      <w:r w:rsidR="004F3C86">
        <w:t xml:space="preserve"> have also demonstrated</w:t>
      </w:r>
      <w:r>
        <w:t xml:space="preserve"> Na</w:t>
      </w:r>
      <w:r w:rsidRPr="00056DC4">
        <w:rPr>
          <w:vertAlign w:val="subscript"/>
        </w:rPr>
        <w:t>v</w:t>
      </w:r>
      <w:r>
        <w:t xml:space="preserve">1.8 involvement in neuropathic pathways. Mutations of </w:t>
      </w:r>
      <w:r w:rsidR="00DA0763">
        <w:t xml:space="preserve">the </w:t>
      </w:r>
      <w:r>
        <w:t>Na</w:t>
      </w:r>
      <w:r w:rsidRPr="00056DC4">
        <w:rPr>
          <w:vertAlign w:val="subscript"/>
        </w:rPr>
        <w:t>v</w:t>
      </w:r>
      <w:r>
        <w:t xml:space="preserve">1.8 channel </w:t>
      </w:r>
      <w:r w:rsidR="00596B16">
        <w:t>with gain-of-function like properties</w:t>
      </w:r>
      <w:r>
        <w:t xml:space="preserve"> </w:t>
      </w:r>
      <w:r w:rsidR="004F3C86">
        <w:t>results in</w:t>
      </w:r>
      <w:r>
        <w:t xml:space="preserve"> </w:t>
      </w:r>
      <w:proofErr w:type="spellStart"/>
      <w:r>
        <w:t>hy</w:t>
      </w:r>
      <w:r w:rsidR="004F3C86">
        <w:t>peractivation</w:t>
      </w:r>
      <w:proofErr w:type="spellEnd"/>
      <w:r w:rsidR="004F3C86">
        <w:t xml:space="preserve"> of DRG neurons</w:t>
      </w:r>
      <w:r w:rsidR="00DA0763">
        <w:t>,</w:t>
      </w:r>
      <w:r>
        <w:t xml:space="preserve"> </w:t>
      </w:r>
      <w:r w:rsidR="004F3C86">
        <w:t xml:space="preserve">illustrating </w:t>
      </w:r>
      <w:r w:rsidR="00596B16">
        <w:t>a strong connection</w:t>
      </w:r>
      <w:r>
        <w:t xml:space="preserve"> to painful neuropathy</w:t>
      </w:r>
      <w:r>
        <w:fldChar w:fldCharType="begin" w:fldLock="1"/>
      </w:r>
      <w:r w:rsidR="00482D90">
        <w:instrText>ADDIN CSL_CITATION { "citationItems" : [ { "id" : "ITEM-1", "itemData" : { "DOI" : "10.1073/pnas.1216080109", "ISBN" : "1091-6490 (Electronic)\\r0027-8424 (Linking)", "ISSN" : "1091-6490", "PMID" : "23115331", "abstract" : "Painful peripheral neuropathy often occurs without apparent underlying cause. Gain-of-function variants of sodium channel Na(v)1.7 have recently been found in \u223c30% of cases of idiopathic painful small-fiber neuropathy. Here, we describe mutations in Na(v)1.8, another sodium channel that is specifically expressed in dorsal root ganglion (DRG) neurons and peripheral nerve axons, in patients with painful neuropathy. Seven Na(v)1.8 mutations were identified in 9 subjects within a series of 104 patients with painful predominantly small-fiber neuropathy. Three mutations met criteria for potential pathogenicity based on predictive algorithms and were assessed by voltage and current clamp. Functional profiling showed that two of these three Na(v)1.8 mutations enhance the channel's response to depolarization and produce hyperexcitability in DRG neurons. These observations suggest that mutations of Na(v)1.8 contribute to painful peripheral neuropathy.", "author" : [ { "dropping-particle" : "", "family" : "Faber", "given" : "Catharina G", "non-dropping-particle" : "", "parse-names" : false, "suffix" : "" }, { "dropping-particle" : "", "family" : "Lauria", "given" : "Giuseppe", "non-dropping-particle" : "", "parse-names" : false, "suffix" : "" }, { "dropping-particle" : "", "family" : "Merkies", "given" : "Ingemar S J", "non-dropping-particle" : "", "parse-names" : false, "suffix" : "" }, { "dropping-particle" : "", "family" : "Cheng", "given" : "Xiaoyang", "non-dropping-particle" : "", "parse-names" : false, "suffix" : "" }, { "dropping-particle" : "", "family" : "Han", "given" : "Chongyang", "non-dropping-particle" : "", "parse-names" : false, "suffix" : "" }, { "dropping-particle" : "", "family" : "Ahn", "given" : "Hye-Sook", "non-dropping-particle" : "", "parse-names" : false, "suffix" : "" }, { "dropping-particle" : "", "family" : "Persson", "given" : "Anna-Karin", "non-dropping-particle" : "", "parse-names" : false, "suffix" : "" }, { "dropping-particle" : "", "family" : "Hoeijmakers", "given" : "Janneke G J", "non-dropping-particle" : "", "parse-names" : false, "suffix" : "" }, { "dropping-particle" : "", "family" : "Gerrits", "given" : "Monique M", "non-dropping-particle" : "", "parse-names" : false, "suffix" : "" }, { "dropping-particle" : "", "family" : "Pierro", "given" : "Tiziana", "non-dropping-particle" : "", "parse-names" : false, "suffix" : "" }, { "dropping-particle" : "", "family" : "Lombardi", "given" : "Raffaella", "non-dropping-particle" : "", "parse-names" : false, "suffix" : "" }, { "dropping-particle" : "", "family" : "Kapetis", "given" : "Dimos", "non-dropping-particle" : "", "parse-names" : false, "suffix" : "" }, { "dropping-particle" : "", "family" : "Dib-Hajj", "given" : "Sulayman D", "non-dropping-particle" : "", "parse-names" : false, "suffix" : "" }, { "dropping-particle" : "", "family" : "Waxman", "given" : "Stephen G", "non-dropping-particle" : "", "parse-names" : false, "suffix" : "" } ], "container-title" : "Proceedings of the National Academy of Sciences of the United States of America", "id" : "ITEM-1", "issue" : "47", "issued" : { "date-parts" : [ [ "2012" ] ] }, "page" : "19444-19449", "title" : "Gain-of-function Nav1.8 mutations in painful neuropathy.", "type" : "article-journal", "volume" : "109" }, "uris" : [ "http://www.mendeley.com/documents/?uuid=af798c24-2b9d-48f6-86a8-13fcff082b0d" ] } ], "mendeley" : { "formattedCitation" : "&lt;sup&gt;32&lt;/sup&gt;", "plainTextFormattedCitation" : "32", "previouslyFormattedCitation" : "&lt;sup&gt;32&lt;/sup&gt;" }, "properties" : { "noteIndex" : 0 }, "schema" : "https://github.com/citation-style-language/schema/raw/master/csl-citation.json" }</w:instrText>
      </w:r>
      <w:r>
        <w:fldChar w:fldCharType="separate"/>
      </w:r>
      <w:r w:rsidR="00482D90" w:rsidRPr="00482D90">
        <w:rPr>
          <w:noProof/>
          <w:vertAlign w:val="superscript"/>
        </w:rPr>
        <w:t>32</w:t>
      </w:r>
      <w:r>
        <w:fldChar w:fldCharType="end"/>
      </w:r>
      <w:r>
        <w:t>. Most mutations show linkage with</w:t>
      </w:r>
      <w:r w:rsidR="00DA0763">
        <w:t xml:space="preserve"> the</w:t>
      </w:r>
      <w:r>
        <w:t xml:space="preserve"> Na</w:t>
      </w:r>
      <w:r w:rsidRPr="00056DC4">
        <w:rPr>
          <w:vertAlign w:val="subscript"/>
        </w:rPr>
        <w:t>v</w:t>
      </w:r>
      <w:r>
        <w:t>1.7 channel; Na</w:t>
      </w:r>
      <w:r w:rsidRPr="00056DC4">
        <w:rPr>
          <w:vertAlign w:val="subscript"/>
        </w:rPr>
        <w:t>v</w:t>
      </w:r>
      <w:r>
        <w:t>1.7 is responsible for amplifying small stimuli leading to a</w:t>
      </w:r>
      <w:r w:rsidRPr="004415FA">
        <w:t xml:space="preserve"> shift in </w:t>
      </w:r>
      <w:r>
        <w:t>depolarization</w:t>
      </w:r>
      <w:r w:rsidR="00596B16">
        <w:t xml:space="preserve"> threshold </w:t>
      </w:r>
      <w:r>
        <w:t xml:space="preserve">of DRG neurons </w:t>
      </w:r>
      <w:r w:rsidR="00DA0763">
        <w:t>causing</w:t>
      </w:r>
      <w:r>
        <w:t xml:space="preserve"> Na</w:t>
      </w:r>
      <w:r w:rsidRPr="00056DC4">
        <w:rPr>
          <w:vertAlign w:val="subscript"/>
        </w:rPr>
        <w:t>v</w:t>
      </w:r>
      <w:r>
        <w:t>1.8 activation</w:t>
      </w:r>
      <w:r>
        <w:fldChar w:fldCharType="begin" w:fldLock="1"/>
      </w:r>
      <w:r w:rsidR="00482D90">
        <w:instrText>ADDIN CSL_CITATION { "citationItems" : [ { "id" : "ITEM-1", "itemData" : { "DOI" : "10.1073/pnas.0602813103", "ISBN" : "0027-8424 (Print)\\r0027-8424 (Linking)", "ISSN" : "0027-8424", "PMID" : "16702558", "abstract" : "Disease-producing mutations of ion channels are usually characterized as producing hyperexcitability or hypoexcitability. We show here that a single mutation can produce hyperexcitability in one neuronal cell type and hypoexcitability in another neuronal cell type. We studied the functional effects of a mutation of sodium channel Nav1.7 associated with a neuropathic pain syndrome, erythermalgia, within sensory and sympathetic ganglion neurons, two cell types where Nav1.7 is normally expressed. Although this mutation depolarizes resting membrane potential in both types of neurons, it renders sensory neurons hyperexcitable and sympathetic neurons hypoexcitable. The selective presence, in sensory but not sympathetic neurons, of the Nav1.8 channel, which remains available for activation at depolarized membrane potentials, is a major determinant of these opposing effects. These results provide a molecular basis for the sympathetic dysfunction that has been observed in erythermalgia. Moreover, these findings show that a single ion channel mutation can produce opposing phenotypes (hyperexcitability or hypoexcitability) in the different cell types in which the channel is expressed.", "author" : [ { "dropping-particle" : "", "family" : "Rush", "given" : "Anthony M", "non-dropping-particle" : "", "parse-names" : false, "suffix" : "" }, { "dropping-particle" : "", "family" : "Dib-Hajj", "given" : "Sulayman D", "non-dropping-particle" : "", "parse-names" : false, "suffix" : "" }, { "dropping-particle" : "", "family" : "Liu", "given" : "Shujun", "non-dropping-particle" : "", "parse-names" : false, "suffix" : "" }, { "dropping-particle" : "", "family" : "Cummins", "given" : "Theodore R", "non-dropping-particle" : "", "parse-names" : false, "suffix" : "" }, { "dropping-particle" : "", "family" : "Black", "given" : "Joel A", "non-dropping-particle" : "", "parse-names" : false, "suffix" : "" }, { "dropping-particle" : "", "family" : "Waxman", "given" : "Stephen G", "non-dropping-particle" : "", "parse-names" : false, "suffix" : "" } ], "container-title" : "Proceedings of the National Academy of Sciences of the United States of America", "id" : "ITEM-1", "issue" : "21", "issued" : { "date-parts" : [ [ "2006" ] ] }, "page" : "8245-50", "title" : "A single sodium channel mutation produces hyper- or hypoexcitability in different types of neurons.", "type" : "article-journal", "volume" : "103" }, "uris" : [ "http://www.mendeley.com/documents/?uuid=4e9d2509-1d64-4775-83c2-e49ebc6d0bc3" ] }, { "id" : "ITEM-2", "itemData" : { "ISBN" : "0022-3077 (Print)0022-3077 (Linking)", "ISSN" : "0022-3077", "PMID" : "11495938", "abstract" : "C-type dorsal root ganglion (DRG) neurons can generate tetrodotoxin-resistant (TTX-R) sodium-dependent action potentials. However, multiple sodium channels are expressed in these neurons, and the molecular identity of the TTX-R sodium channels that contribute to action potential production in these neurons has not been established. In this study, we used current-clamp recordings to compare action potential electrogenesis in Na(v)1.8 (+/+) and (-/-) small DRG neurons maintained for 2-8 h in vitro to examine the role of sodium channel Na(v)1.8 (alpha-SNS) in action potential electrogenesis. Although there was no significant difference in resting membrane potential, input resistance, current threshold, or voltage threshold in Na(v)1.8 (+/+) and (-/-) DRG neurons, there were significant differences in action potential electrogenesis. Most Na(v)1.8 (+/+) neurons generate all-or-none action potentials, whereas most of Na(v)1.8 (-/-) neurons produce smaller graded responses. The peak of the response was significantly reduced in Na(v)1.8 (-/-) neurons [31.5 +/- 2.2 (SE) mV] compared with Na(v)1.8 (+/+) neurons (55.0 +/- 4.3 mV). The maximum rise slope was 84.7 +/- 11.2 mV/ms in Na(v)1.8 (+/+) neurons, significantly faster than in Na(v)1.8 (-/-) neurons where it was 47.2 +/- 1.3 mV/ms. Calculations based on the action potential overshoot in Na(v)1.8 (+/+) and (-/-) neurons, following blockade of Ca(2+) currents, indicate that Na(v)1.8 contributes a substantial fraction (80-90%) of the inward membrane current that flows during the rising phase of the action potential. We found that fast TTX-sensitive Na(+) channels can produce all-or-none action potentials in some Na(v)1.8 (-/-) neurons but, presumably as a result of steady-state inactivation of these channels, electrogenesis in Na(v)1.8 (-/-) neurons is more sensitive to membrane depolarization than in Na(v)1.8 (+/+) neurons, and, in the absence of Na(v)1.8, is attenuated with even modest depolarization. These observations indicate that Na(v)1.8 contributes substantially to action potential electrogenesis in C-type DRG neurons.", "author" : [ { "dropping-particle" : "", "family" : "Renganathan", "given" : "M", "non-dropping-particle" : "", "parse-names" : false, "suffix" : "" }, { "dropping-particle" : "", "family" : "Cummins", "given" : "T R", "non-dropping-particle" : "", "parse-names" : false, "suffix" : "" }, { "dropping-particle" : "", "family" : "Waxman", "given" : "S G", "non-dropping-particle" : "", "parse-names" : false, "suffix" : "" } ], "container-title" : "Journal of neurophysiology", "id" : "ITEM-2", "issue" : "2", "issued" : { "date-parts" : [ [ "2001" ] ] }, "page" : "629-640", "title" : "Contribution of Na(v)1.8 sodium channels to action potential electrogenesis in DRG neurons.", "type" : "article-journal", "volume" : "86" }, "uris" : [ "http://www.mendeley.com/documents/?uuid=1a08fc28-fdf7-487d-a560-076bb1b3b6ec" ] } ], "mendeley" : { "formattedCitation" : "&lt;sup&gt;23,33&lt;/sup&gt;", "plainTextFormattedCitation" : "23,33", "previouslyFormattedCitation" : "&lt;sup&gt;23,33&lt;/sup&gt;" }, "properties" : { "noteIndex" : 0 }, "schema" : "https://github.com/citation-style-language/schema/raw/master/csl-citation.json" }</w:instrText>
      </w:r>
      <w:r>
        <w:fldChar w:fldCharType="separate"/>
      </w:r>
      <w:r w:rsidR="00482D90" w:rsidRPr="00482D90">
        <w:rPr>
          <w:noProof/>
          <w:vertAlign w:val="superscript"/>
        </w:rPr>
        <w:t>23,33</w:t>
      </w:r>
      <w:r>
        <w:fldChar w:fldCharType="end"/>
      </w:r>
      <w:r>
        <w:t xml:space="preserve">. </w:t>
      </w:r>
      <w:r w:rsidR="00DA0763">
        <w:t>Furthermore</w:t>
      </w:r>
      <w:r>
        <w:t>, two Na</w:t>
      </w:r>
      <w:r w:rsidRPr="00056DC4">
        <w:rPr>
          <w:vertAlign w:val="subscript"/>
        </w:rPr>
        <w:t>v</w:t>
      </w:r>
      <w:r>
        <w:t>1.8 mutations predicted by algorithms, demonstrated the ability to enhance channel response to membrane depolarization without the interference on Na</w:t>
      </w:r>
      <w:r w:rsidRPr="00056DC4">
        <w:rPr>
          <w:vertAlign w:val="subscript"/>
        </w:rPr>
        <w:t>v</w:t>
      </w:r>
      <w:r>
        <w:t xml:space="preserve">1.7 </w:t>
      </w:r>
      <w:r>
        <w:fldChar w:fldCharType="begin" w:fldLock="1"/>
      </w:r>
      <w:r w:rsidR="00482D90">
        <w:instrText>ADDIN CSL_CITATION { "citationItems" : [ { "id" : "ITEM-1", "itemData" : { "DOI" : "10.1073/pnas.1216080109", "ISBN" : "1091-6490 (Electronic)\\r0027-8424 (Linking)", "ISSN" : "1091-6490", "PMID" : "23115331", "abstract" : "Painful peripheral neuropathy often occurs without apparent underlying cause. Gain-of-function variants of sodium channel Na(v)1.7 have recently been found in \u223c30% of cases of idiopathic painful small-fiber neuropathy. Here, we describe mutations in Na(v)1.8, another sodium channel that is specifically expressed in dorsal root ganglion (DRG) neurons and peripheral nerve axons, in patients with painful neuropathy. Seven Na(v)1.8 mutations were identified in 9 subjects within a series of 104 patients with painful predominantly small-fiber neuropathy. Three mutations met criteria for potential pathogenicity based on predictive algorithms and were assessed by voltage and current clamp. Functional profiling showed that two of these three Na(v)1.8 mutations enhance the channel's response to depolarization and produce hyperexcitability in DRG neurons. These observations suggest that mutations of Na(v)1.8 contribute to painful peripheral neuropathy.", "author" : [ { "dropping-particle" : "", "family" : "Faber", "given" : "Catharina G", "non-dropping-particle" : "", "parse-names" : false, "suffix" : "" }, { "dropping-particle" : "", "family" : "Lauria", "given" : "Giuseppe", "non-dropping-particle" : "", "parse-names" : false, "suffix" : "" }, { "dropping-particle" : "", "family" : "Merkies", "given" : "Ingemar S J", "non-dropping-particle" : "", "parse-names" : false, "suffix" : "" }, { "dropping-particle" : "", "family" : "Cheng", "given" : "Xiaoyang", "non-dropping-particle" : "", "parse-names" : false, "suffix" : "" }, { "dropping-particle" : "", "family" : "Han", "given" : "Chongyang", "non-dropping-particle" : "", "parse-names" : false, "suffix" : "" }, { "dropping-particle" : "", "family" : "Ahn", "given" : "Hye-Sook", "non-dropping-particle" : "", "parse-names" : false, "suffix" : "" }, { "dropping-particle" : "", "family" : "Persson", "given" : "Anna-Karin", "non-dropping-particle" : "", "parse-names" : false, "suffix" : "" }, { "dropping-particle" : "", "family" : "Hoeijmakers", "given" : "Janneke G J", "non-dropping-particle" : "", "parse-names" : false, "suffix" : "" }, { "dropping-particle" : "", "family" : "Gerrits", "given" : "Monique M", "non-dropping-particle" : "", "parse-names" : false, "suffix" : "" }, { "dropping-particle" : "", "family" : "Pierro", "given" : "Tiziana", "non-dropping-particle" : "", "parse-names" : false, "suffix" : "" }, { "dropping-particle" : "", "family" : "Lombardi", "given" : "Raffaella", "non-dropping-particle" : "", "parse-names" : false, "suffix" : "" }, { "dropping-particle" : "", "family" : "Kapetis", "given" : "Dimos", "non-dropping-particle" : "", "parse-names" : false, "suffix" : "" }, { "dropping-particle" : "", "family" : "Dib-Hajj", "given" : "Sulayman D", "non-dropping-particle" : "", "parse-names" : false, "suffix" : "" }, { "dropping-particle" : "", "family" : "Waxman", "given" : "Stephen G", "non-dropping-particle" : "", "parse-names" : false, "suffix" : "" } ], "container-title" : "Proceedings of the National Academy of Sciences of the United States of America", "id" : "ITEM-1", "issue" : "47", "issued" : { "date-parts" : [ [ "2012" ] ] }, "page" : "19444-19449", "title" : "Gain-of-function Nav1.8 mutations in painful neuropathy.", "type" : "article-journal", "volume" : "109" }, "uris" : [ "http://www.mendeley.com/documents/?uuid=af798c24-2b9d-48f6-86a8-13fcff082b0d" ] } ], "mendeley" : { "formattedCitation" : "&lt;sup&gt;32&lt;/sup&gt;", "plainTextFormattedCitation" : "32", "previouslyFormattedCitation" : "&lt;sup&gt;32&lt;/sup&gt;" }, "properties" : { "noteIndex" : 0 }, "schema" : "https://github.com/citation-style-language/schema/raw/master/csl-citation.json" }</w:instrText>
      </w:r>
      <w:r>
        <w:fldChar w:fldCharType="separate"/>
      </w:r>
      <w:r w:rsidR="00482D90" w:rsidRPr="00482D90">
        <w:rPr>
          <w:noProof/>
          <w:vertAlign w:val="superscript"/>
        </w:rPr>
        <w:t>32</w:t>
      </w:r>
      <w:r>
        <w:fldChar w:fldCharType="end"/>
      </w:r>
      <w:r>
        <w:t xml:space="preserve">. </w:t>
      </w:r>
    </w:p>
    <w:p w:rsidR="00AD0B2F" w:rsidRDefault="00DA0763" w:rsidP="00AD0B2F">
      <w:r>
        <w:t xml:space="preserve">The </w:t>
      </w:r>
      <w:r w:rsidR="00AD0B2F">
        <w:t>distinct role</w:t>
      </w:r>
      <w:r>
        <w:t xml:space="preserve"> of Na</w:t>
      </w:r>
      <w:r w:rsidRPr="00056DC4">
        <w:rPr>
          <w:vertAlign w:val="subscript"/>
        </w:rPr>
        <w:t>v</w:t>
      </w:r>
      <w:r>
        <w:t>1.8</w:t>
      </w:r>
      <w:r w:rsidR="00AD0B2F">
        <w:t xml:space="preserve"> in neuropathic pain, in addition of its restricted localization on the sma</w:t>
      </w:r>
      <w:r>
        <w:t>ll-diameter unmyelinated C fibre</w:t>
      </w:r>
      <w:r w:rsidR="00AD0B2F">
        <w:t>s, marks Na</w:t>
      </w:r>
      <w:r w:rsidR="00AD0B2F" w:rsidRPr="00056DC4">
        <w:rPr>
          <w:vertAlign w:val="subscript"/>
        </w:rPr>
        <w:t>v</w:t>
      </w:r>
      <w:r>
        <w:t>1.8</w:t>
      </w:r>
      <w:r w:rsidR="00BF68ED">
        <w:t xml:space="preserve"> </w:t>
      </w:r>
      <w:r w:rsidR="00AD0B2F">
        <w:t>as a</w:t>
      </w:r>
      <w:r>
        <w:t>n ideal</w:t>
      </w:r>
      <w:r w:rsidR="00AD0B2F">
        <w:t xml:space="preserve"> drug target. Several blockers have been found </w:t>
      </w:r>
      <w:r>
        <w:t>to</w:t>
      </w:r>
      <w:r w:rsidR="00AD0B2F">
        <w:t xml:space="preserve"> inhibit Na</w:t>
      </w:r>
      <w:r w:rsidR="00AD0B2F" w:rsidRPr="00056DC4">
        <w:rPr>
          <w:vertAlign w:val="subscript"/>
        </w:rPr>
        <w:t>v</w:t>
      </w:r>
      <w:r w:rsidR="00AD0B2F">
        <w:t xml:space="preserve">1.8 function, each presenting special characteristics. </w:t>
      </w:r>
      <w:proofErr w:type="spellStart"/>
      <w:r w:rsidR="00AD0B2F">
        <w:t>Gabapentine</w:t>
      </w:r>
      <w:proofErr w:type="spellEnd"/>
      <w:r w:rsidR="00AD0B2F">
        <w:t xml:space="preserve"> and </w:t>
      </w:r>
      <w:proofErr w:type="spellStart"/>
      <w:r w:rsidR="00AD0B2F">
        <w:t>Mexiletine</w:t>
      </w:r>
      <w:proofErr w:type="spellEnd"/>
      <w:r w:rsidR="00AD0B2F">
        <w:t xml:space="preserve"> are two blockers that have been t</w:t>
      </w:r>
      <w:r>
        <w:t>ested</w:t>
      </w:r>
      <w:r w:rsidR="00AD0B2F">
        <w:t xml:space="preserve"> in animal models and </w:t>
      </w:r>
      <w:r w:rsidR="00596B16">
        <w:t>indicated</w:t>
      </w:r>
      <w:r w:rsidR="00AD0B2F">
        <w:t xml:space="preserve"> up to 50% reduction</w:t>
      </w:r>
      <w:r>
        <w:t>s in neuropathic pain in a dose-</w:t>
      </w:r>
      <w:r w:rsidR="00AD0B2F">
        <w:t xml:space="preserve">dependent manner. </w:t>
      </w:r>
      <w:r w:rsidR="00596B16">
        <w:t>However, both blockers displayed</w:t>
      </w:r>
      <w:r w:rsidR="00AD0B2F">
        <w:t xml:space="preserve"> severe </w:t>
      </w:r>
      <w:r>
        <w:t>toxic</w:t>
      </w:r>
      <w:r w:rsidR="00AD0B2F">
        <w:t xml:space="preserve"> side effects due to low selectivity and specificity</w:t>
      </w:r>
      <w:r w:rsidR="00AD0B2F">
        <w:fldChar w:fldCharType="begin" w:fldLock="1"/>
      </w:r>
      <w:r w:rsidR="00482D90">
        <w:instrText>ADDIN CSL_CITATION { "citationItems" : [ { "id" : "ITEM-1", "itemData" : { "DOI" : "10.1046/j.0003-2409.2001.02399.x", "ISBN" : "0003-2409 (Print)\\r0003-2409", "ISSN" : "00032409", "PMID" : "11966555", "abstract" : "Although its exact mode of action is not known, gabapentin appears to have a unique effect on voltage-dependent calcium ion channels at the postsynaptic dorsal horns and may, therefore, interrupt the series of events that possibly leads to the experience of a neuropathic pain sensation. Gabapentin is especially effective at relieving allodynia and hyperalgesia in animal models. It has been shown to be efficacious in numerous small clinical studies and case reports in a wide variety of pain syndromes. Gabapentin has been clearly demonstrated to be effective for the treatment of neuropathic pain in diabetic neuropathy and postherpetic neuralgia. This evidence, combined with its favourable side-effect profile in various patient groups (including the elderly) and lack of drug interactions, makes it an attractive agent. Therefore, gabapentin should be considered an important drug in the management of neuropathic pain syndromes.", "author" : [ { "dropping-particle" : "", "family" : "Rose", "given" : "M. A.", "non-dropping-particle" : "", "parse-names" : false, "suffix" : "" }, { "dropping-particle" : "", "family" : "Kam", "given" : "P. C A", "non-dropping-particle" : "", "parse-names" : false, "suffix" : "" } ], "container-title" : "Anaesthesia", "id" : "ITEM-1", "issue" : "5", "issued" : { "date-parts" : [ [ "2002" ] ] }, "page" : "451-462", "title" : "Gabapentin: Pharmacology and its use in pain management", "type" : "article", "volume" : "57" }, "uris" : [ "http://www.mendeley.com/documents/?uuid=402eb95d-5067-459a-861a-916a535c64de" ] }, { "id" : "ITEM-2", "itemData" : { "DOI" : "10.1016/S0014-2999(02)02792-9", "ISBN" : "4544608333", "ISSN" : "00142999", "PMID" : "12504783", "abstract" : "The pain-relieving effects of various voltage-activated Na+ channel blockers have been evaluated in two rat models of neuropathic pain; the photochemically induced nerve injury model (Gazelius) and spared nerve injury model. Lidocaine (up to 40 mg/kg, i.p.) and lamotrigine (up to 60 mg/kg, i.p.) had no effect on mechanical or cold allodynia in either model. However, lamotrigine (10, 30 and 60 mg/kg) significantly attenuated mechanical hyperalgesia in the spared nerve injury model, while mexiletine (25 and 37.5 mg/kg, i.p.) attenuated mechanical allodynia in the Gazelius model. Tocainide (50, 75 and 100 mg/kg, i.p.) significantly reduced all types of pain behaviour measured. The present results show that these voltage-activated Na+ channel blockers have broadly similar antinociceptive effects in these two models of neuropathic pain. They also show that these drugs can have markedly different effects on distinct neuropathic pain-related behaviours within models. \u00a9 2002 Elsevier Science B.V. All rights reserved.", "author" : [ { "dropping-particle" : "", "family" : "Erichsen", "given" : "Helle Kirstein", "non-dropping-particle" : "", "parse-names" : false, "suffix" : "" }, { "dropping-particle" : "", "family" : "Hao", "given" : "Jing Xia", "non-dropping-particle" : "", "parse-names" : false, "suffix" : "" }, { "dropping-particle" : "", "family" : "Xu", "given" : "Xiao Jun", "non-dropping-particle" : "", "parse-names" : false, "suffix" : "" }, { "dropping-particle" : "", "family" : "Blackburn-Munro", "given" : "Gordon", "non-dropping-particle" : "", "parse-names" : false, "suffix" : "" } ], "container-title" : "European Journal of Pharmacology", "id" : "ITEM-2", "issue" : "3", "issued" : { "date-parts" : [ [ "2003" ] ] }, "page" : "275-282", "title" : "A comparison of the antinociceptive effects of voltage-activated Na+ channel blockers in two rat models of neuropathic pain", "type" : "article-journal", "volume" : "458" }, "uris" : [ "http://www.mendeley.com/documents/?uuid=50bf3ba6-5d54-4f09-9097-7053aee7d87a" ] } ], "mendeley" : { "formattedCitation" : "&lt;sup&gt;34,35&lt;/sup&gt;", "plainTextFormattedCitation" : "34,35", "previouslyFormattedCitation" : "&lt;sup&gt;34,35&lt;/sup&gt;" }, "properties" : { "noteIndex" : 0 }, "schema" : "https://github.com/citation-style-language/schema/raw/master/csl-citation.json" }</w:instrText>
      </w:r>
      <w:r w:rsidR="00AD0B2F">
        <w:fldChar w:fldCharType="separate"/>
      </w:r>
      <w:r w:rsidR="00482D90" w:rsidRPr="00482D90">
        <w:rPr>
          <w:noProof/>
          <w:vertAlign w:val="superscript"/>
        </w:rPr>
        <w:t>34,35</w:t>
      </w:r>
      <w:r w:rsidR="00AD0B2F">
        <w:fldChar w:fldCharType="end"/>
      </w:r>
      <w:r w:rsidR="00AD0B2F">
        <w:t xml:space="preserve">. </w:t>
      </w:r>
      <w:proofErr w:type="spellStart"/>
      <w:r w:rsidR="00AD0B2F">
        <w:t>Ambroxol</w:t>
      </w:r>
      <w:proofErr w:type="spellEnd"/>
      <w:r w:rsidR="00AD0B2F">
        <w:t xml:space="preserve">, </w:t>
      </w:r>
      <w:r w:rsidR="00596B16">
        <w:t>specific to TTX-R channels, exhibits</w:t>
      </w:r>
      <w:r w:rsidR="00AD0B2F">
        <w:t xml:space="preserve"> 3 fold more specificity </w:t>
      </w:r>
      <w:r>
        <w:t xml:space="preserve">to the </w:t>
      </w:r>
      <w:r w:rsidR="00AD0B2F">
        <w:t xml:space="preserve"> Na</w:t>
      </w:r>
      <w:r w:rsidR="00AD0B2F" w:rsidRPr="00056DC4">
        <w:rPr>
          <w:vertAlign w:val="subscript"/>
        </w:rPr>
        <w:t>v</w:t>
      </w:r>
      <w:r w:rsidR="00AD0B2F">
        <w:t>1.8 channel</w:t>
      </w:r>
      <w:r w:rsidR="00AD0B2F">
        <w:fldChar w:fldCharType="begin" w:fldLock="1"/>
      </w:r>
      <w:r w:rsidR="00482D90">
        <w:instrText>ADDIN CSL_CITATION { "citationItems" : [ { "id" : "ITEM-1", "itemData" : { "DOI" : "10.1016/j.neuropharm.2005.08.004", "ISBN" : "0028-3908 (Print)\\r0028-3908 (Linking)", "ISSN" : "00283908", "PMID" : "16182323", "abstract" : "Neuropathic pain affects many patients, and treatment today is far from being perfect. Nav1.8 Na+ channels, which are expressed by small fibre sensory neurons, are promising targets for novel analgesics. Na + channel blockers used today, however, show only limited selectivity for this channel subtype, and can cause dose-limiting side effects. Recently, the secretolytic ambroxol was found to preferentially inhibit Nav1.8 channels. We used this compound as a tool to investigate whether a Nav1.8-preferring blocker can suppress symptoms of chronic, neuropathic and inflammatory pain in animal models. The drug was tested in the formalin paw model, two models of mononeuropathy, and a model of monoarthritis in rats. Ambroxol's effects were compared with those of gabapentin. Ambroxol at a dose of 1 g/kg had to be administered to rats to achieve the plasma levels that are reached in clinical use (for the treatment of infant and acute respiratory distress syndrome). Ambroxol (1 g/kg) was only weakly effective in models for acute pain, but effectively reduced pain symptoms in all other models; in some cases it completely reversed pain behaviour. In most cases the effects were more pronounced than those of gabapentin (at 100 mg/kg). These data show that a Nav1.8-preferring Na+ channel blocker can effectively suppress pain symptoms in a variety of models for chronic, neuropathic and inflammatory pain at plasma levels, which can be achieved in the clinic. ?? 2005 Elsevier Ltd. All rights reserved.", "author" : [ { "dropping-particle" : "", "family" : "Gaida", "given" : "Wolfram", "non-dropping-particle" : "", "parse-names" : false, "suffix" : "" }, { "dropping-particle" : "", "family" : "Klinder", "given" : "Klaus", "non-dropping-particle" : "", "parse-names" : false, "suffix" : "" }, { "dropping-particle" : "", "family" : "Arndt", "given" : "Kirsten", "non-dropping-particle" : "", "parse-names" : false, "suffix" : "" }, { "dropping-particle" : "", "family" : "Weiser", "given" : "Thomas", "non-dropping-particle" : "", "parse-names" : false, "suffix" : "" } ], "container-title" : "Neuropharmacology", "id" : "ITEM-1", "issue" : "8", "issued" : { "date-parts" : [ [ "2005" ] ] }, "page" : "1220-1227", "title" : "Ambroxol, a Nav1.8-preferring Na+ channel blocker, effectively suppresses pain symptoms in animal models of chronic, neuropathic and inflammatory pain", "type" : "article-journal", "volume" : "49" }, "uris" : [ "http://www.mendeley.com/documents/?uuid=a13e0796-b570-45a9-9e03-cc34b3dc3bf5" ] } ], "mendeley" : { "formattedCitation" : "&lt;sup&gt;36&lt;/sup&gt;", "plainTextFormattedCitation" : "36", "previouslyFormattedCitation" : "&lt;sup&gt;36&lt;/sup&gt;" }, "properties" : { "noteIndex" : 0 }, "schema" : "https://github.com/citation-style-language/schema/raw/master/csl-citation.json" }</w:instrText>
      </w:r>
      <w:r w:rsidR="00AD0B2F">
        <w:fldChar w:fldCharType="separate"/>
      </w:r>
      <w:r w:rsidR="00482D90" w:rsidRPr="00482D90">
        <w:rPr>
          <w:noProof/>
          <w:vertAlign w:val="superscript"/>
        </w:rPr>
        <w:t>36</w:t>
      </w:r>
      <w:r w:rsidR="00AD0B2F">
        <w:fldChar w:fldCharType="end"/>
      </w:r>
      <w:r w:rsidR="00AD0B2F">
        <w:t xml:space="preserve">. Although </w:t>
      </w:r>
      <w:proofErr w:type="spellStart"/>
      <w:r w:rsidR="00AD0B2F">
        <w:t>Ambroxol</w:t>
      </w:r>
      <w:proofErr w:type="spellEnd"/>
      <w:r w:rsidR="00AD0B2F">
        <w:t xml:space="preserve"> </w:t>
      </w:r>
      <w:r>
        <w:t>possesses</w:t>
      </w:r>
      <w:r w:rsidR="00AD0B2F">
        <w:t xml:space="preserve"> significant</w:t>
      </w:r>
      <w:r>
        <w:t>ly</w:t>
      </w:r>
      <w:r w:rsidR="00AD0B2F">
        <w:t xml:space="preserve"> lower toxicity than Mexiletine</w:t>
      </w:r>
      <w:r w:rsidR="00AD0B2F">
        <w:fldChar w:fldCharType="begin" w:fldLock="1"/>
      </w:r>
      <w:r w:rsidR="00482D90">
        <w:instrText>ADDIN CSL_CITATION { "citationItems" : [ { "id" : "ITEM-1", "itemData" : { "DOI" : "10.1016/j.neuropharm.2005.08.004", "ISBN" : "0028-3908 (Print)\\r0028-3908 (Linking)", "ISSN" : "00283908", "PMID" : "16182323", "abstract" : "Neuropathic pain affects many patients, and treatment today is far from being perfect. Nav1.8 Na+ channels, which are expressed by small fibre sensory neurons, are promising targets for novel analgesics. Na + channel blockers used today, however, show only limited selectivity for this channel subtype, and can cause dose-limiting side effects. Recently, the secretolytic ambroxol was found to preferentially inhibit Nav1.8 channels. We used this compound as a tool to investigate whether a Nav1.8-preferring blocker can suppress symptoms of chronic, neuropathic and inflammatory pain in animal models. The drug was tested in the formalin paw model, two models of mononeuropathy, and a model of monoarthritis in rats. Ambroxol's effects were compared with those of gabapentin. Ambroxol at a dose of 1 g/kg had to be administered to rats to achieve the plasma levels that are reached in clinical use (for the treatment of infant and acute respiratory distress syndrome). Ambroxol (1 g/kg) was only weakly effective in models for acute pain, but effectively reduced pain symptoms in all other models; in some cases it completely reversed pain behaviour. In most cases the effects were more pronounced than those of gabapentin (at 100 mg/kg). These data show that a Nav1.8-preferring Na+ channel blocker can effectively suppress pain symptoms in a variety of models for chronic, neuropathic and inflammatory pain at plasma levels, which can be achieved in the clinic. ?? 2005 Elsevier Ltd. All rights reserved.", "author" : [ { "dropping-particle" : "", "family" : "Gaida", "given" : "Wolfram", "non-dropping-particle" : "", "parse-names" : false, "suffix" : "" }, { "dropping-particle" : "", "family" : "Klinder", "given" : "Klaus", "non-dropping-particle" : "", "parse-names" : false, "suffix" : "" }, { "dropping-particle" : "", "family" : "Arndt", "given" : "Kirsten", "non-dropping-particle" : "", "parse-names" : false, "suffix" : "" }, { "dropping-particle" : "", "family" : "Weiser", "given" : "Thomas", "non-dropping-particle" : "", "parse-names" : false, "suffix" : "" } ], "container-title" : "Neuropharmacology", "id" : "ITEM-1", "issue" : "8", "issued" : { "date-parts" : [ [ "2005" ] ] }, "page" : "1220-1227", "title" : "Ambroxol, a Nav1.8-preferring Na+ channel blocker, effectively suppresses pain symptoms in animal models of chronic, neuropathic and inflammatory pain", "type" : "article-journal", "volume" : "49" }, "uris" : [ "http://www.mendeley.com/documents/?uuid=a13e0796-b570-45a9-9e03-cc34b3dc3bf5" ] } ], "mendeley" : { "formattedCitation" : "&lt;sup&gt;36&lt;/sup&gt;", "plainTextFormattedCitation" : "36", "previouslyFormattedCitation" : "&lt;sup&gt;36&lt;/sup&gt;" }, "properties" : { "noteIndex" : 0 }, "schema" : "https://github.com/citation-style-language/schema/raw/master/csl-citation.json" }</w:instrText>
      </w:r>
      <w:r w:rsidR="00AD0B2F">
        <w:fldChar w:fldCharType="separate"/>
      </w:r>
      <w:r w:rsidR="00482D90" w:rsidRPr="00482D90">
        <w:rPr>
          <w:noProof/>
          <w:vertAlign w:val="superscript"/>
        </w:rPr>
        <w:t>36</w:t>
      </w:r>
      <w:r w:rsidR="00AD0B2F">
        <w:fldChar w:fldCharType="end"/>
      </w:r>
      <w:r w:rsidR="00AD0B2F">
        <w:t xml:space="preserve">, </w:t>
      </w:r>
      <w:r>
        <w:t xml:space="preserve">it </w:t>
      </w:r>
      <w:r w:rsidR="00AD0B2F">
        <w:t xml:space="preserve">is still not selective enough to be entering human </w:t>
      </w:r>
      <w:r w:rsidR="00A14A27">
        <w:t xml:space="preserve">clinical </w:t>
      </w:r>
      <w:r w:rsidR="00AD0B2F">
        <w:t xml:space="preserve">trials. </w:t>
      </w:r>
    </w:p>
    <w:p w:rsidR="00AD0B2F" w:rsidRDefault="00AD0B2F" w:rsidP="00AD0B2F">
      <w:r w:rsidRPr="000C56F2">
        <w:t>A-803467</w:t>
      </w:r>
      <w:r>
        <w:t xml:space="preserve"> is to date the most promising Na</w:t>
      </w:r>
      <w:r w:rsidRPr="00056DC4">
        <w:rPr>
          <w:vertAlign w:val="subscript"/>
        </w:rPr>
        <w:t>v</w:t>
      </w:r>
      <w:r>
        <w:t xml:space="preserve">1.8 blocker. Firstly, </w:t>
      </w:r>
      <w:r w:rsidRPr="000C56F2">
        <w:t>A-803467</w:t>
      </w:r>
      <w:r>
        <w:t xml:space="preserve"> possesses a very high specificity to Nav1.8, 100 fold more to Na</w:t>
      </w:r>
      <w:r w:rsidRPr="00056DC4">
        <w:rPr>
          <w:vertAlign w:val="subscript"/>
        </w:rPr>
        <w:t>v</w:t>
      </w:r>
      <w:r>
        <w:t xml:space="preserve">1.8 than </w:t>
      </w:r>
      <w:r w:rsidR="00A14A27">
        <w:t>to any other sodium channel</w:t>
      </w:r>
      <w:r>
        <w:fldChar w:fldCharType="begin" w:fldLock="1"/>
      </w:r>
      <w:r w:rsidR="00482D90">
        <w:instrText>ADDIN CSL_CITATION { "citationItems" : [ { "id" : "ITEM-1", "itemData" : { "DOI" : "10.1073/pnas.0611364104", "ISBN" : "0027-8424 (Print)\\r0027-8424 (Linking)", "ISSN" : "0027-8424", "PMID" : "17483457", "abstract" : "Activation of tetrodotoxin-resistant sodium channels contributes to action potential electrogenesis in neurons. Antisense oligonucleotide studies directed against Na(v)1.8 have shown that this channel contributes to experimental inflammatory and neuropathic pain. We report here the discovery of A-803467, a sodium channel blocker that potently blocks tetrodotoxin-resistant currents (IC(50) = 140 nM) and the generation of spontaneous and electrically evoked action potentials in vitro in rat dorsal root ganglion neurons. In recombinant cell lines, A-803467 potently blocked human Na(v)1.8 (IC(50) = 8 nM) and was &gt;100-fold selective vs. human Na(v)1.2, Na(v)1.3, Na(v)1.5, and Na(v)1.7 (IC(50) values &gt;or=1 microM). A-803467 (20 mg/kg, i.v.) blocked mechanically evoked firing of wide dynamic range neurons in the rat spinal dorsal horn. A-803467 also dose-dependently reduced mechanical allodynia in a variety of rat pain models including: spinal nerve ligation (ED(50) = 47 mg/kg, i.p.), sciatic nerve injury (ED(50) = 85 mg/kg, i.p.), capsaicin-induced secondary mechanical allodynia (ED(50) approximately 100 mg/kg, i.p.), and thermal hyperalgesia after intraplantar complete Freund's adjuvant injection (ED(50) = 41 mg/kg, i.p.). A-803467 was inactive against formalin-induced nociception and acute thermal and postoperative pain. These data demonstrate that acute and selective pharmacological blockade of Na(v)1.8 sodium channels in vivo produces significant antinociception in animal models of neuropathic and inflammatory pain.", "author" : [ { "dropping-particle" : "", "family" : "Jarvis", "given" : "Michael F", "non-dropping-particle" : "", "parse-names" : false, "suffix" : "" }, { "dropping-particle" : "", "family" : "Honore", "given" : "Prisca", "non-dropping-particle" : "", "parse-names" : false, "suffix" : "" }, { "dropping-particle" : "", "family" : "Shieh", "given" : "Char-Chang", "non-dropping-particle" : "", "parse-names" : false, "suffix" : "" }, { "dropping-particle" : "", "family" : "Chapman", "given" : "Mark", "non-dropping-particle" : "", "parse-names" : false, "suffix" : "" }, { "dropping-particle" : "", "family" : "Joshi", "given" : "Shailen", "non-dropping-particle" : "", "parse-names" : false, "suffix" : "" }, { "dropping-particle" : "", "family" : "Zhang", "given" : "Xu-Feng", "non-dropping-particle" : "", "parse-names" : false, "suffix" : "" }, { "dropping-particle" : "", "family" : "Kort", "given" : "Michael", "non-dropping-particle" : "", "parse-names" : false, "suffix" : "" }, { "dropping-particle" : "", "family" : "Carroll", "given" : "William", "non-dropping-particle" : "", "parse-names" : false, "suffix" : "" }, { "dropping-particle" : "", "family" : "Marron", "given" : "Brian", "non-dropping-particle" : "", "parse-names" : false, "suffix" : "" }, { "dropping-particle" : "", "family" : "Atkinson", "given" : "Robert", "non-dropping-particle" : "", "parse-names" : false, "suffix" : "" }, { "dropping-particle" : "", "family" : "Thomas", "given" : "James", "non-dropping-particle" : "", "parse-names" : false, "suffix" : "" }, { "dropping-particle" : "", "family" : "Liu", "given" : "Dong", "non-dropping-particle" : "", "parse-names" : false, "suffix" : "" }, { "dropping-particle" : "", "family" : "Krambis", "given" : "Michael", "non-dropping-particle" : "", "parse-names" : false, "suffix" : "" }, { "dropping-particle" : "", "family" : "Liu", "given" : "Yi", "non-dropping-particle" : "", "parse-names" : false, "suffix" : "" }, { "dropping-particle" : "", "family" : "McGaraughty", "given" : "Steve", "non-dropping-particle" : "", "parse-names" : false, "suffix" : "" }, { "dropping-particle" : "", "family" : "Chu", "given" : "Katharine", "non-dropping-particle" : "", "parse-names" : false, "suffix" : "" }, { "dropping-particle" : "", "family" : "Roeloffs", "given" : "Rosemarie", "non-dropping-particle" : "", "parse-names" : false, "suffix" : "" }, { "dropping-particle" : "", "family" : "Zhong", "given" : "Chengmin", "non-dropping-particle" : "", "parse-names" : false, "suffix" : "" }, { "dropping-particle" : "", "family" : "Mikusa", "given" : "Joseph P", "non-dropping-particle" : "", "parse-names" : false, "suffix" : "" }, { "dropping-particle" : "", "family" : "Hernandez", "given" : "Gricelda", "non-dropping-particle" : "", "parse-names" : false, "suffix" : "" }, { "dropping-particle" : "", "family" : "Gauvin", "given" : "Donna", "non-dropping-particle" : "", "parse-names" : false, "suffix" : "" }, { "dropping-particle" : "", "family" : "Wade", "given" : "Carrie", "non-dropping-particle" : "", "parse-names" : false, "suffix" : "" }, { "dropping-particle" : "", "family" : "Zhu", "given" : "Chang", "non-dropping-particle" : "", "parse-names" : false, "suffix" : "" }, { "dropping-particle" : "", "family" : "Pai", "given" : "Madhavi", "non-dropping-particle" : "", "parse-names" : false, "suffix" : "" }, { "dropping-particle" : "", "family" : "Scanio", "given" : "Marc", "non-dropping-particle" : "", "parse-names" : false, "suffix" : "" }, { "dropping-particle" : "", "family" : "Shi", "given" : "Lei", "non-dropping-particle" : "", "parse-names" : false, "suffix" : "" }, { "dropping-particle" : "", "family" : "Drizin", "given" : "Irene", "non-dropping-particle" : "", "parse-names" : false, "suffix" : "" }, { "dropping-particle" : "", "family" : "Gregg", "given" : "Robert", "non-dropping-particle" : "", "parse-names" : false, "suffix" : "" }, { "dropping-particle" : "", "family" : "Matulenko", "given" : "Mark", "non-dropping-particle" : "", "parse-names" : false, "suffix" : "" }, { "dropping-particle" : "", "family" : "Hakeem", "given" : "Ahmed", "non-dropping-particle" : "", "parse-names" : false, "suffix" : "" }, { "dropping-particle" : "", "family" : "Gross", "given" : "Michael", "non-dropping-particle" : "", "parse-names" : false, "suffix" : "" }, { "dropping-particle" : "", "family" : "Johnson", "given" : "Matthew", "non-dropping-particle" : "", "parse-names" : false, "suffix" : "" }, { "dropping-particle" : "", "family" : "Marsh", "given" : "Kennan", "non-dropping-particle" : "", "parse-names" : false, "suffix" : "" }, { "dropping-particle" : "", "family" : "Wagoner", "given" : "P Kay", "non-dropping-particle" : "", "parse-names" : false, "suffix" : "" }, { "dropping-particle" : "", "family" : "Sullivan", "given" : "James P", "non-dropping-particle" : "", "parse-names" : false, "suffix" : "" }, { "dropping-particle" : "", "family" : "Faltynek", "given" : "Connie R", "non-dropping-particle" : "", "parse-names" : false, "suffix" : "" }, { "dropping-particle" : "", "family" : "Krafte", "given" : "Douglas S", "non-dropping-particle" : "", "parse-names" : false, "suffix" : "" } ], "container-title" : "Proceedings of the National Academy of Sciences of the United States of America", "id" : "ITEM-1", "issue" : "20", "issued" : { "date-parts" : [ [ "2007" ] ] }, "page" : "8520-5", "title" : "A-803467, a potent and selective Nav1.8 sodium channel blocker, attenuates neuropathic and inflammatory pain in the rat.", "type" : "article-journal", "volume" : "104" }, "uris" : [ "http://www.mendeley.com/documents/?uuid=f85381ad-e9f0-4ecc-8970-f878e696e63e" ] } ], "mendeley" : { "formattedCitation" : "&lt;sup&gt;37&lt;/sup&gt;", "plainTextFormattedCitation" : "37", "previouslyFormattedCitation" : "&lt;sup&gt;37&lt;/sup&gt;" }, "properties" : { "noteIndex" : 0 }, "schema" : "https://github.com/citation-style-language/schema/raw/master/csl-citation.json" }</w:instrText>
      </w:r>
      <w:r>
        <w:fldChar w:fldCharType="separate"/>
      </w:r>
      <w:r w:rsidR="00482D90" w:rsidRPr="00482D90">
        <w:rPr>
          <w:noProof/>
          <w:vertAlign w:val="superscript"/>
        </w:rPr>
        <w:t>37</w:t>
      </w:r>
      <w:r>
        <w:fldChar w:fldCharType="end"/>
      </w:r>
      <w:r>
        <w:t>. Although</w:t>
      </w:r>
      <w:r w:rsidRPr="002F2502">
        <w:t xml:space="preserve"> </w:t>
      </w:r>
      <w:r w:rsidRPr="000C56F2">
        <w:t>A-803467</w:t>
      </w:r>
      <w:r>
        <w:t xml:space="preserve"> is not completely selective</w:t>
      </w:r>
      <w:r w:rsidR="00A14A27">
        <w:t xml:space="preserve">, the </w:t>
      </w:r>
      <w:r w:rsidR="00435F2C">
        <w:t>pleiotropic</w:t>
      </w:r>
      <w:r w:rsidR="00A14A27">
        <w:t xml:space="preserve"> effects are nonetheless minimal</w:t>
      </w:r>
      <w:r>
        <w:t xml:space="preserve">.  Additionally, </w:t>
      </w:r>
      <w:r w:rsidR="00A14A27">
        <w:t>exciting</w:t>
      </w:r>
      <w:r>
        <w:t xml:space="preserve"> indications that it does not </w:t>
      </w:r>
      <w:r w:rsidR="00A14A27">
        <w:t>attach</w:t>
      </w:r>
      <w:r>
        <w:t xml:space="preserve"> to common anaesthetic binding sites</w:t>
      </w:r>
      <w:r>
        <w:fldChar w:fldCharType="begin" w:fldLock="1"/>
      </w:r>
      <w:r w:rsidR="00482D90">
        <w:instrText>ADDIN CSL_CITATION { "citationItems" : [ { "id" : "ITEM-1", "itemData" : { "DOI" : "10.1586/14737175.7.11.1597", "ISSN" : "1744-8360", "PMID" : "17997706", "abstract" : "Pain serves a crucial physiological function, warning the body of impending or actual tissue damage, preventing further damage and aiding the healing process. Neuropathic pain, resulting from nervous system injury or dysfunction, can be a serious medical problem and especially difficult to treat. Although sodium channel blockers are clinically useful for treating pain, they often provide only partial relief and adverse effects associated with nonspecific actions can limit their use. Research on the roles of sodium channels in neuronal excitability and pain shows that specific sodium channel isoforms are crucial determinants of nociception and neuropathic pain, indicating that it should be possible to develop sodium channel blockers with lower toxicity and enhanced efficacy for treating neuropathic pain.", "author" : [ { "dropping-particle" : "", "family" : "Cummins", "given" : "Theodore R", "non-dropping-particle" : "", "parse-names" : false, "suffix" : "" }, { "dropping-particle" : "", "family" : "Rush", "given" : "Anthony M", "non-dropping-particle" : "", "parse-names" : false, "suffix" : "" } ], "container-title" : "Expert review of neurotherapeutics", "id" : "ITEM-1", "issue" : "11", "issued" : { "date-parts" : [ [ "2007" ] ] }, "page" : "1597-612", "title" : "Voltage-gated sodium channel blockers for the treatment of neuropathic pain.", "type" : "article-journal", "volume" : "7" }, "uris" : [ "http://www.mendeley.com/documents/?uuid=dd0f872b-adc1-4e2b-8994-033a09dc5d43" ] } ], "mendeley" : { "formattedCitation" : "&lt;sup&gt;38&lt;/sup&gt;", "plainTextFormattedCitation" : "38", "previouslyFormattedCitation" : "&lt;sup&gt;38&lt;/sup&gt;" }, "properties" : { "noteIndex" : 0 }, "schema" : "https://github.com/citation-style-language/schema/raw/master/csl-citation.json" }</w:instrText>
      </w:r>
      <w:r>
        <w:fldChar w:fldCharType="separate"/>
      </w:r>
      <w:r w:rsidR="00482D90" w:rsidRPr="00482D90">
        <w:rPr>
          <w:noProof/>
          <w:vertAlign w:val="superscript"/>
        </w:rPr>
        <w:t>38</w:t>
      </w:r>
      <w:r>
        <w:fldChar w:fldCharType="end"/>
      </w:r>
      <w:r>
        <w:t xml:space="preserve"> </w:t>
      </w:r>
      <w:r w:rsidR="00A14A27">
        <w:t>suggests it may</w:t>
      </w:r>
      <w:r>
        <w:t xml:space="preserve"> avoid the usual side effects. The</w:t>
      </w:r>
      <w:r w:rsidR="00A14A27">
        <w:t>re have been attempts to localize the</w:t>
      </w:r>
      <w:r>
        <w:t xml:space="preserve"> binding site of </w:t>
      </w:r>
      <w:r w:rsidRPr="000C56F2">
        <w:t>A-803467</w:t>
      </w:r>
      <w:r>
        <w:t xml:space="preserve"> to Na</w:t>
      </w:r>
      <w:r w:rsidRPr="00056DC4">
        <w:rPr>
          <w:vertAlign w:val="subscript"/>
        </w:rPr>
        <w:t>v</w:t>
      </w:r>
      <w:r>
        <w:t>1.8 by comparing diffe</w:t>
      </w:r>
      <w:r w:rsidR="00A14A27">
        <w:t>rent mutations in sites</w:t>
      </w:r>
      <w:r>
        <w:t xml:space="preserve"> known to be important </w:t>
      </w:r>
      <w:r w:rsidR="00596B16">
        <w:t>for</w:t>
      </w:r>
      <w:r>
        <w:t xml:space="preserve"> Na</w:t>
      </w:r>
      <w:r w:rsidRPr="00056DC4">
        <w:rPr>
          <w:vertAlign w:val="subscript"/>
        </w:rPr>
        <w:t>v</w:t>
      </w:r>
      <w:r>
        <w:t>1.8 function</w:t>
      </w:r>
      <w:r>
        <w:fldChar w:fldCharType="begin" w:fldLock="1"/>
      </w:r>
      <w:r w:rsidR="00482D90">
        <w:instrText>ADDIN CSL_CITATION { "citationItems" : [ { "id" : "ITEM-1", "itemData" : { "DOI" : "10.1074/jbc.M807569200", "ISBN" : "0021-9258 (Print)\\r0021-9258 (Linking)", "ISSN" : "0021-9258", "PMID" : "19233853", "abstract" : "The aim of this work is to study the role of pore residues on drug binding in the Na(V)1.8 channel. Alanine mutations were made in the S6 segments, chosen on the basis of their roles in other Na(V) subtypes; whole cell patch clamp recordings were made from mammalian ND7/23 cells. Mutations of some residues caused shifts in voltage dependence of activation and inactivation, and gave faster time course of inactivation, indicating that the residues mutated play important roles in both activation and inactivation in the Na(V)1.8 channel. The resting and inactivated state affinities of tetracaine for the channel were reduced by mutations I381A, F1710A, and Y1717A (for the latter only inactivated state affinity was measured), and by mutation F1710A for the Na(V)1.8-selective compound A-803467, showing the involvement of these residues for each compound, respectively. For both compounds, mutation L1410A caused the unexpected appearance of a complete resting block even at extremely low concentrations. Resting block of native channels by compound A-803467 could be partially removed (\"disinhibition\") by repetitive stimulation or by a test pulse after recovery from inactivation; the magnitude of the latter effect was increased for all the mutants studied. Tetracaine did not show this effect for native channels, but disinhibition was seen particularly for mutants L1410A and F1710A. The data suggest differing, but partially overlapping, areas of binding of A-803467 and tetracaine. Docking of the ligands into a three-dimensional model of the Na(V)1.8 channel gave interesting insight as to how the ligands may interact with pore residues.", "author" : [ { "dropping-particle" : "", "family" : "Browne", "given" : "Liam E", "non-dropping-particle" : "", "parse-names" : false, "suffix" : "" }, { "dropping-particle" : "", "family" : "Blaney", "given" : "Frank E", "non-dropping-particle" : "", "parse-names" : false, "suffix" : "" }, { "dropping-particle" : "", "family" : "Yusaf", "given" : "Shahnaz P", "non-dropping-particle" : "", "parse-names" : false, "suffix" : "" }, { "dropping-particle" : "", "family" : "Clare", "given" : "Jeff J", "non-dropping-particle" : "", "parse-names" : false, "suffix" : "" }, { "dropping-particle" : "", "family" : "Wray", "given" : "Dennis", "non-dropping-particle" : "", "parse-names" : false, "suffix" : "" } ], "container-title" : "The Journal of biological chemistry", "id" : "ITEM-1", "issue" : "16", "issued" : { "date-parts" : [ [ "2009" ] ] }, "page" : "10523-36", "title" : "Structural determinants of drugs acting on the Nav1.8 channel.", "type" : "article-journal", "volume" : "284" }, "uris" : [ "http://www.mendeley.com/documents/?uuid=1babd925-add9-4b0c-b547-c9153ba77431" ] } ], "mendeley" : { "formattedCitation" : "&lt;sup&gt;39&lt;/sup&gt;", "plainTextFormattedCitation" : "39", "previouslyFormattedCitation" : "&lt;sup&gt;39&lt;/sup&gt;" }, "properties" : { "noteIndex" : 0 }, "schema" : "https://github.com/citation-style-language/schema/raw/master/csl-citation.json" }</w:instrText>
      </w:r>
      <w:r>
        <w:fldChar w:fldCharType="separate"/>
      </w:r>
      <w:r w:rsidR="00482D90" w:rsidRPr="00482D90">
        <w:rPr>
          <w:noProof/>
          <w:vertAlign w:val="superscript"/>
        </w:rPr>
        <w:t>39</w:t>
      </w:r>
      <w:r>
        <w:fldChar w:fldCharType="end"/>
      </w:r>
      <w:r>
        <w:t xml:space="preserve">. Here, we </w:t>
      </w:r>
      <w:r w:rsidR="00A14A27">
        <w:t>endeavour</w:t>
      </w:r>
      <w:r>
        <w:t xml:space="preserve"> to localize the bonding site of</w:t>
      </w:r>
      <w:r w:rsidR="00A14A27">
        <w:t xml:space="preserve"> the</w:t>
      </w:r>
      <w:r>
        <w:t xml:space="preserve"> </w:t>
      </w:r>
      <w:r w:rsidRPr="000C56F2">
        <w:t>A-803467</w:t>
      </w:r>
      <w:r w:rsidR="00A14A27">
        <w:t xml:space="preserve"> blocker by creating a chimeric</w:t>
      </w:r>
      <w:r>
        <w:t xml:space="preserve"> protein and analysing its function in HEK293 cells</w:t>
      </w:r>
      <w:r>
        <w:fldChar w:fldCharType="begin" w:fldLock="1"/>
      </w:r>
      <w:r w:rsidR="00482D90">
        <w:instrText>ADDIN CSL_CITATION { "citationItems" : [ { "id" : "ITEM-1", "itemData" : { "DOI" : "10.1016/j.neulet.2009.12.012", "ISBN" : "1872-7972 (Electronic)\\r0304-3940 (Linking)", "ISSN" : "1872-7972", "PMID" : "20006571", "abstract" : "Human embryonic kidney (HEK293) cells are widely used for the heterologous expression of voltage- and ligand-gated ion channels. Patch clamp analysis of HEK293 cells in the whole-cell configuration identified voltage-gated, rapidly inactivating inward currents. Peak current amplitudes ranged from less than 100 pA to more than 800 pA, with the majority (84 of 130 cells) in the 100-400 pA range. Transient inward currents were separated into three components on the basis of sensitivity to cadmium and tetrodotoxin (TTX). Application of cadmium (300 microM) reduced current amplitude to 65% of control, consistent with the existence of current carried by a cadmium-sensitive nonspecific cation channel previously identified in HEK293 cells. Application of TTX (500 nM) reduced current amplitude by 47%, consistent with the existence of current carried by a TTX-sensitive voltage-gated sodium channel. Joint application of cadmium and TTX was additive, reducing current amplitude to 28% of control. The residual cadmium- and TTX-resistant currents represent a third pharmacologically distinct component of the rapidly inactivating inward current that was not characterized further. The pyrethroid insecticide tefluthrin (10 microM) prolonged the inactivation of transient currents and induced slowly decaying tail currents, effects that are characteristic of sodium channel modification by pyrethroids. The use of sodium channel isoform-specific primers in polymerase chain reaction amplifications on HEK293 cell first-strand cDNA detected the consistent expression of the human Na(v)1.7 sodium channel isoform in cells that expressed the TTX-sensitive component of current. These results provide evidence for an endogenous TTX-sensitive sodium current in HEK293 cells that is associated primarily with the expression of the Na(v)1.7 sodium channel isoform.", "author" : [ { "dropping-particle" : "", "family" : "He", "given" : "Bingjun", "non-dropping-particle" : "", "parse-names" : false, "suffix" : "" }, { "dropping-particle" : "", "family" : "Soderlund", "given" : "David M", "non-dropping-particle" : "", "parse-names" : false, "suffix" : "" } ], "container-title" : "Neuroscience letters", "id" : "ITEM-1", "issue" : "2", "issued" : { "date-parts" : [ [ "2010" ] ] }, "page" : "268-72", "title" : "Human embryonic kidney (HEK293) cells express endogenous voltage-gated sodium currents and Na v 1.7 sodium channels.", "type" : "article-journal", "volume" : "469" }, "uris" : [ "http://www.mendeley.com/documents/?uuid=8d7f0b2c-bd0b-400a-b4e6-cfd835ec90d9" ] } ], "mendeley" : { "formattedCitation" : "&lt;sup&gt;40&lt;/sup&gt;", "plainTextFormattedCitation" : "40", "previouslyFormattedCitation" : "&lt;sup&gt;40&lt;/sup&gt;" }, "properties" : { "noteIndex" : 0 }, "schema" : "https://github.com/citation-style-language/schema/raw/master/csl-citation.json" }</w:instrText>
      </w:r>
      <w:r>
        <w:fldChar w:fldCharType="separate"/>
      </w:r>
      <w:r w:rsidR="00482D90" w:rsidRPr="00482D90">
        <w:rPr>
          <w:noProof/>
          <w:vertAlign w:val="superscript"/>
        </w:rPr>
        <w:t>40</w:t>
      </w:r>
      <w:r>
        <w:fldChar w:fldCharType="end"/>
      </w:r>
      <w:r>
        <w:t xml:space="preserve">. </w:t>
      </w:r>
    </w:p>
    <w:p w:rsidR="00AD0B2F" w:rsidRDefault="00AD0B2F" w:rsidP="00AD0B2F">
      <w:r>
        <w:t xml:space="preserve">In order to create the chimeric protein, we </w:t>
      </w:r>
      <w:r w:rsidR="00A14A27">
        <w:t>aim</w:t>
      </w:r>
      <w:r>
        <w:t xml:space="preserve"> to use different ratios of human (h) Na</w:t>
      </w:r>
      <w:r w:rsidRPr="00056DC4">
        <w:rPr>
          <w:vertAlign w:val="subscript"/>
        </w:rPr>
        <w:t>v</w:t>
      </w:r>
      <w:r w:rsidR="00A14A27">
        <w:t>1.8</w:t>
      </w:r>
      <w:r>
        <w:t xml:space="preserve"> and rat (r) Na</w:t>
      </w:r>
      <w:r w:rsidRPr="00056DC4">
        <w:rPr>
          <w:vertAlign w:val="subscript"/>
        </w:rPr>
        <w:t>v</w:t>
      </w:r>
      <w:r>
        <w:t>1.5 channel</w:t>
      </w:r>
      <w:r w:rsidR="00A14A27">
        <w:t>s</w:t>
      </w:r>
      <w:r>
        <w:t xml:space="preserve"> (Figure 1). As both channels are TTX-R and HEK293 cells are engineered to express only TTX-S channels,  </w:t>
      </w:r>
      <w:r w:rsidR="00A14A27">
        <w:t xml:space="preserve">this </w:t>
      </w:r>
      <w:r>
        <w:t xml:space="preserve">offers an easy method of </w:t>
      </w:r>
      <w:r w:rsidR="00435F2C">
        <w:t>separating</w:t>
      </w:r>
      <w:r>
        <w:t xml:space="preserve"> the c</w:t>
      </w:r>
      <w:r w:rsidR="00A14A27">
        <w:t>himeric channel</w:t>
      </w:r>
      <w:r w:rsidR="00435F2C">
        <w:t xml:space="preserve"> activity</w:t>
      </w:r>
      <w:r w:rsidR="00A14A27">
        <w:t xml:space="preserve"> after expression</w:t>
      </w:r>
      <w:r>
        <w:t xml:space="preserve"> in HEK293 cells</w:t>
      </w:r>
      <w:r>
        <w:fldChar w:fldCharType="begin" w:fldLock="1"/>
      </w:r>
      <w:r w:rsidR="00482D90">
        <w:instrText>ADDIN CSL_CITATION { "citationItems" : [ { "id" : "ITEM-1", "itemData" : { "DOI" : "10.1016/j.neulet.2009.12.012", "ISBN" : "1872-7972 (Electronic)\\r0304-3940 (Linking)", "ISSN" : "1872-7972", "PMID" : "20006571", "abstract" : "Human embryonic kidney (HEK293) cells are widely used for the heterologous expression of voltage- and ligand-gated ion channels. Patch clamp analysis of HEK293 cells in the whole-cell configuration identified voltage-gated, rapidly inactivating inward currents. Peak current amplitudes ranged from less than 100 pA to more than 800 pA, with the majority (84 of 130 cells) in the 100-400 pA range. Transient inward currents were separated into three components on the basis of sensitivity to cadmium and tetrodotoxin (TTX). Application of cadmium (300 microM) reduced current amplitude to 65% of control, consistent with the existence of current carried by a cadmium-sensitive nonspecific cation channel previously identified in HEK293 cells. Application of TTX (500 nM) reduced current amplitude by 47%, consistent with the existence of current carried by a TTX-sensitive voltage-gated sodium channel. Joint application of cadmium and TTX was additive, reducing current amplitude to 28% of control. The residual cadmium- and TTX-resistant currents represent a third pharmacologically distinct component of the rapidly inactivating inward current that was not characterized further. The pyrethroid insecticide tefluthrin (10 microM) prolonged the inactivation of transient currents and induced slowly decaying tail currents, effects that are characteristic of sodium channel modification by pyrethroids. The use of sodium channel isoform-specific primers in polymerase chain reaction amplifications on HEK293 cell first-strand cDNA detected the consistent expression of the human Na(v)1.7 sodium channel isoform in cells that expressed the TTX-sensitive component of current. These results provide evidence for an endogenous TTX-sensitive sodium current in HEK293 cells that is associated primarily with the expression of the Na(v)1.7 sodium channel isoform.", "author" : [ { "dropping-particle" : "", "family" : "He", "given" : "Bingjun", "non-dropping-particle" : "", "parse-names" : false, "suffix" : "" }, { "dropping-particle" : "", "family" : "Soderlund", "given" : "David M", "non-dropping-particle" : "", "parse-names" : false, "suffix" : "" } ], "container-title" : "Neuroscience letters", "id" : "ITEM-1", "issue" : "2", "issued" : { "date-parts" : [ [ "2010" ] ] }, "page" : "268-72", "title" : "Human embryonic kidney (HEK293) cells express endogenous voltage-gated sodium currents and Na v 1.7 sodium channels.", "type" : "article-journal", "volume" : "469" }, "uris" : [ "http://www.mendeley.com/documents/?uuid=8d7f0b2c-bd0b-400a-b4e6-cfd835ec90d9" ] } ], "mendeley" : { "formattedCitation" : "&lt;sup&gt;40&lt;/sup&gt;", "plainTextFormattedCitation" : "40", "previouslyFormattedCitation" : "&lt;sup&gt;40&lt;/sup&gt;" }, "properties" : { "noteIndex" : 0 }, "schema" : "https://github.com/citation-style-language/schema/raw/master/csl-citation.json" }</w:instrText>
      </w:r>
      <w:r>
        <w:fldChar w:fldCharType="separate"/>
      </w:r>
      <w:r w:rsidR="00482D90" w:rsidRPr="00482D90">
        <w:rPr>
          <w:noProof/>
          <w:vertAlign w:val="superscript"/>
        </w:rPr>
        <w:t>40</w:t>
      </w:r>
      <w:r>
        <w:fldChar w:fldCharType="end"/>
      </w:r>
      <w:r>
        <w:t>. Moreover, Na</w:t>
      </w:r>
      <w:r w:rsidRPr="00056DC4">
        <w:rPr>
          <w:vertAlign w:val="subscript"/>
        </w:rPr>
        <w:t>v</w:t>
      </w:r>
      <w:r>
        <w:t xml:space="preserve">1.5 has 65% homology and is </w:t>
      </w:r>
      <w:proofErr w:type="spellStart"/>
      <w:r>
        <w:t>phylogenetically</w:t>
      </w:r>
      <w:proofErr w:type="spellEnd"/>
      <w:r>
        <w:t xml:space="preserve"> the closest to</w:t>
      </w:r>
      <w:r w:rsidR="00A14A27">
        <w:t xml:space="preserve"> the</w:t>
      </w:r>
      <w:r>
        <w:t xml:space="preserve"> Na</w:t>
      </w:r>
      <w:r w:rsidRPr="00056DC4">
        <w:rPr>
          <w:vertAlign w:val="subscript"/>
        </w:rPr>
        <w:t>v</w:t>
      </w:r>
      <w:r>
        <w:t>1.8 channel</w:t>
      </w:r>
      <w:r>
        <w:fldChar w:fldCharType="begin" w:fldLock="1"/>
      </w:r>
      <w:r w:rsidR="00482D90">
        <w:instrText>ADDIN CSL_CITATION { "citationItems" : [ { "id" : "ITEM-1", "itemData" : { "DOI" : "10.1124/pr.57.4.4.and", "ISBN" : "10.1124/pr.57.4.4", "ISSN" : "0031-6997", "PMID" : "16382098", "abstract" : "The family of voltage-gated sodium channels initiates action potentials in all types of excitable cells. Nine members of the voltage-gated sodium channel family have been characterized in mammals, and a 10th member has been recognized as a related protein. These distinct sodium channels have similar structural and functional properties, but they initiate action potentials in different cell types and have distinct regulatory and pharmacological properties. This article presents the molecular relationships and physiological roles of these sodium channel proteins and provides comprehensive information on their molecular, genetic, physiological, and pharmacological properties.", "author" : [ { "dropping-particle" : "", "family" : "Catterall", "given" : "William a", "non-dropping-particle" : "", "parse-names" : false, "suffix" : "" }, { "dropping-particle" : "", "family" : "Goldin", "given" : "Alan L", "non-dropping-particle" : "", "parse-names" : false, "suffix" : "" }, { "dropping-particle" : "", "family" : "Waxman", "given" : "Stephen G", "non-dropping-particle" : "", "parse-names" : false, "suffix" : "" } ], "container-title" : "Pharmacological reviews", "id" : "ITEM-1", "issue" : "4", "issued" : { "date-parts" : [ [ "2005" ] ] }, "page" : "397-409", "title" : "International Union of Pharmacology. XLVII. Nomenclature and structure-function relationships of voltage-gated sodium channels.", "type" : "article-journal", "volume" : "57" }, "uris" : [ "http://www.mendeley.com/documents/?uuid=505259c0-6e29-4a11-8673-e2b8d93aa7ae" ] } ], "mendeley" : { "formattedCitation" : "&lt;sup&gt;17&lt;/sup&gt;", "plainTextFormattedCitation" : "17", "previouslyFormattedCitation" : "&lt;sup&gt;17&lt;/sup&gt;" }, "properties" : { "noteIndex" : 0 }, "schema" : "https://github.com/citation-style-language/schema/raw/master/csl-citation.json" }</w:instrText>
      </w:r>
      <w:r>
        <w:fldChar w:fldCharType="separate"/>
      </w:r>
      <w:r w:rsidR="00482D90" w:rsidRPr="00482D90">
        <w:rPr>
          <w:noProof/>
          <w:vertAlign w:val="superscript"/>
        </w:rPr>
        <w:t>17</w:t>
      </w:r>
      <w:r>
        <w:fldChar w:fldCharType="end"/>
      </w:r>
      <w:r>
        <w:t xml:space="preserve">. Additionally, a study has demonstrated that </w:t>
      </w:r>
      <w:r w:rsidR="00A14A27">
        <w:t xml:space="preserve">the </w:t>
      </w:r>
      <w:r>
        <w:t xml:space="preserve">binding site for </w:t>
      </w:r>
      <w:r w:rsidRPr="000C56F2">
        <w:t>A-803467</w:t>
      </w:r>
      <w:r>
        <w:t xml:space="preserve"> is different in Na</w:t>
      </w:r>
      <w:r w:rsidRPr="00056DC4">
        <w:rPr>
          <w:vertAlign w:val="subscript"/>
        </w:rPr>
        <w:t>v</w:t>
      </w:r>
      <w:r>
        <w:t>1.8 than in Na</w:t>
      </w:r>
      <w:r w:rsidRPr="00056DC4">
        <w:rPr>
          <w:vertAlign w:val="subscript"/>
        </w:rPr>
        <w:t>v</w:t>
      </w:r>
      <w:r>
        <w:t>1.5</w:t>
      </w:r>
      <w:r>
        <w:fldChar w:fldCharType="begin" w:fldLock="1"/>
      </w:r>
      <w:r w:rsidR="00482D90">
        <w:instrText>ADDIN CSL_CITATION { "citationItems" : [ { "id" : "ITEM-1", "itemData" : { "DOI" : "10.1016/j.ejphar.2015.02.019", "ISSN" : "18790712", "abstract" : "A-803467 is a selective Nav1.8 blocker, but its mechanism of action at cardiac sodium channels is uncertain. Thus, we investigated the mechanistic effects of A-803467 on cardiac sodium channels in isolated mouse ventricular myocytes and in human embryonic kidney 293 (HEK293) cell lines that transiently expressed Nav1.5/SCN5A, the predominant cardiac sodium channel. At 0.3 \u03bcM and greater, A-803467 blocked cardiac sodium currents in a dose-dependent manner in both ventricular myocytes and in SCN5A-expressing HEK293 cell lines. In both models, the drug caused significant depolarizing shifts at the conductance voltage relationship midpoint, hyperpolarizing shifts in voltage-dependent channel inactivation, and slower recovery from inactivation. Also, the drug reduced sodium current amplitude in a frequency-dependent manner, and blocked late sodium currents, accelerated inactivation, and enhanced the intermediate inactivation state. Our results provide strong evidence that A-803467 affects multiple biophysical characteristics of the canonical cardiac Nav1.5 channel and our data can be used to study potential applications of A-803467 as an antiarrhythmic drug.", "author" : [ { "dropping-particle" : "", "family" : "Han", "given" : "Zhonglin", "non-dropping-particle" : "", "parse-names" : false, "suffix" : "" }, { "dropping-particle" : "", "family" : "Jiang", "given" : "Yu", "non-dropping-particle" : "", "parse-names" : false, "suffix" : "" }, { "dropping-particle" : "", "family" : "Xiao", "given" : "Feng", "non-dropping-particle" : "", "parse-names" : false, "suffix" : "" }, { "dropping-particle" : "", "family" : "Cao", "given" : "Kejiang", "non-dropping-particle" : "", "parse-names" : false, "suffix" : "" }, { "dropping-particle" : "", "family" : "Wang", "given" : "Dao W.", "non-dropping-particle" : "", "parse-names" : false, "suffix" : "" } ], "container-title" : "European Journal of Pharmacology", "id" : "ITEM-1", "issued" : { "date-parts" : [ [ "2015" ] ] }, "page" : "52-60", "title" : "The effects of A-803467 on cardiac Nav1.5 channels", "type" : "article-journal", "volume" : "754" }, "uris" : [ "http://www.mendeley.com/documents/?uuid=839255e4-e966-4630-8a19-c14f0fa39a94" ] } ], "mendeley" : { "formattedCitation" : "&lt;sup&gt;41&lt;/sup&gt;", "plainTextFormattedCitation" : "41", "previouslyFormattedCitation" : "&lt;sup&gt;41&lt;/sup&gt;" }, "properties" : { "noteIndex" : 0 }, "schema" : "https://github.com/citation-style-language/schema/raw/master/csl-citation.json" }</w:instrText>
      </w:r>
      <w:r>
        <w:fldChar w:fldCharType="separate"/>
      </w:r>
      <w:r w:rsidR="00482D90" w:rsidRPr="00482D90">
        <w:rPr>
          <w:noProof/>
          <w:vertAlign w:val="superscript"/>
        </w:rPr>
        <w:t>41</w:t>
      </w:r>
      <w:r>
        <w:fldChar w:fldCharType="end"/>
      </w:r>
      <w:r>
        <w:t xml:space="preserve">, hence </w:t>
      </w:r>
      <w:r w:rsidRPr="000C56F2">
        <w:t>A-803467</w:t>
      </w:r>
      <w:r>
        <w:t xml:space="preserve"> will only </w:t>
      </w:r>
      <w:r w:rsidR="00A14A27">
        <w:t>bind to the chimera protein on fragments originating</w:t>
      </w:r>
      <w:r>
        <w:t xml:space="preserve"> from </w:t>
      </w:r>
      <w:r w:rsidR="00A14A27">
        <w:t xml:space="preserve">the </w:t>
      </w:r>
      <w:r>
        <w:t>Na</w:t>
      </w:r>
      <w:r w:rsidRPr="00056DC4">
        <w:rPr>
          <w:vertAlign w:val="subscript"/>
        </w:rPr>
        <w:t>v</w:t>
      </w:r>
      <w:r>
        <w:t>1.8</w:t>
      </w:r>
      <w:r w:rsidR="007B50F8">
        <w:t xml:space="preserve"> channel</w:t>
      </w:r>
      <w:r>
        <w:t xml:space="preserve">.  After the binding site of </w:t>
      </w:r>
      <w:r w:rsidRPr="000C56F2">
        <w:t>A-803467</w:t>
      </w:r>
      <w:r>
        <w:t xml:space="preserve"> to Na</w:t>
      </w:r>
      <w:r w:rsidRPr="00056DC4">
        <w:rPr>
          <w:vertAlign w:val="subscript"/>
        </w:rPr>
        <w:t>v</w:t>
      </w:r>
      <w:r>
        <w:t xml:space="preserve">1.8 is </w:t>
      </w:r>
      <w:r w:rsidR="00A14A27">
        <w:t>determined</w:t>
      </w:r>
      <w:r>
        <w:t xml:space="preserve">, it will allow us to design a more specific and selective </w:t>
      </w:r>
      <w:r w:rsidR="00435F2C" w:rsidRPr="0058252F">
        <w:rPr>
          <w:noProof/>
          <w:lang w:eastAsia="en-GB"/>
        </w:rPr>
        <mc:AlternateContent>
          <mc:Choice Requires="wpg">
            <w:drawing>
              <wp:anchor distT="0" distB="0" distL="114300" distR="114300" simplePos="0" relativeHeight="251655680" behindDoc="0" locked="0" layoutInCell="1" allowOverlap="1" wp14:anchorId="3EE4D61C" wp14:editId="6BF6C1C4">
                <wp:simplePos x="0" y="0"/>
                <wp:positionH relativeFrom="column">
                  <wp:posOffset>-35560</wp:posOffset>
                </wp:positionH>
                <wp:positionV relativeFrom="paragraph">
                  <wp:posOffset>1186815</wp:posOffset>
                </wp:positionV>
                <wp:extent cx="6390640" cy="3968115"/>
                <wp:effectExtent l="0" t="0" r="0" b="0"/>
                <wp:wrapNone/>
                <wp:docPr id="543" name="Group 270"/>
                <wp:cNvGraphicFramePr/>
                <a:graphic xmlns:a="http://schemas.openxmlformats.org/drawingml/2006/main">
                  <a:graphicData uri="http://schemas.microsoft.com/office/word/2010/wordprocessingGroup">
                    <wpg:wgp>
                      <wpg:cNvGrpSpPr/>
                      <wpg:grpSpPr>
                        <a:xfrm>
                          <a:off x="0" y="0"/>
                          <a:ext cx="6390640" cy="3968115"/>
                          <a:chOff x="-62222" y="2"/>
                          <a:chExt cx="6461201" cy="3249744"/>
                        </a:xfrm>
                      </wpg:grpSpPr>
                      <wpg:grpSp>
                        <wpg:cNvPr id="544" name="Group 544"/>
                        <wpg:cNvGrpSpPr/>
                        <wpg:grpSpPr>
                          <a:xfrm>
                            <a:off x="-62222" y="2"/>
                            <a:ext cx="6461201" cy="3249744"/>
                            <a:chOff x="-62222" y="2"/>
                            <a:chExt cx="6461201" cy="3249744"/>
                          </a:xfrm>
                        </wpg:grpSpPr>
                        <wpg:grpSp>
                          <wpg:cNvPr id="545" name="Group 545"/>
                          <wpg:cNvGrpSpPr/>
                          <wpg:grpSpPr>
                            <a:xfrm>
                              <a:off x="232199" y="2"/>
                              <a:ext cx="4237792" cy="1979472"/>
                              <a:chOff x="232199" y="0"/>
                              <a:chExt cx="3929107" cy="1808802"/>
                            </a:xfrm>
                          </wpg:grpSpPr>
                          <wpg:grpSp>
                            <wpg:cNvPr id="546" name="Group 546"/>
                            <wpg:cNvGrpSpPr/>
                            <wpg:grpSpPr>
                              <a:xfrm>
                                <a:off x="244723" y="768874"/>
                                <a:ext cx="3903870" cy="126532"/>
                                <a:chOff x="244723" y="768874"/>
                                <a:chExt cx="3903870" cy="126532"/>
                              </a:xfrm>
                            </wpg:grpSpPr>
                            <wps:wsp>
                              <wps:cNvPr id="547" name="Rectangle 547"/>
                              <wps:cNvSpPr/>
                              <wps:spPr>
                                <a:xfrm>
                                  <a:off x="244723" y="768874"/>
                                  <a:ext cx="876300" cy="126532"/>
                                </a:xfrm>
                                <a:prstGeom prst="rect">
                                  <a:avLst/>
                                </a:prstGeom>
                                <a:solidFill>
                                  <a:schemeClr val="tx2">
                                    <a:lumMod val="60000"/>
                                    <a:lumOff val="4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48" name="Rectangle 548"/>
                              <wps:cNvSpPr/>
                              <wps:spPr>
                                <a:xfrm>
                                  <a:off x="3272293" y="768874"/>
                                  <a:ext cx="876300" cy="126532"/>
                                </a:xfrm>
                                <a:prstGeom prst="rect">
                                  <a:avLst/>
                                </a:prstGeom>
                                <a:solidFill>
                                  <a:schemeClr val="tx2">
                                    <a:lumMod val="60000"/>
                                    <a:lumOff val="4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49" name="Rectangle 549"/>
                              <wps:cNvSpPr/>
                              <wps:spPr>
                                <a:xfrm>
                                  <a:off x="2378323" y="768874"/>
                                  <a:ext cx="876300" cy="126532"/>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50" name="Rectangle 550"/>
                              <wps:cNvSpPr/>
                              <wps:spPr>
                                <a:xfrm>
                                  <a:off x="1121023" y="768874"/>
                                  <a:ext cx="876300" cy="126532"/>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g:grpSp>
                          <wpg:grpSp>
                            <wpg:cNvPr id="551" name="Group 551"/>
                            <wpg:cNvGrpSpPr/>
                            <wpg:grpSpPr>
                              <a:xfrm>
                                <a:off x="244723" y="1228579"/>
                                <a:ext cx="3903870" cy="140103"/>
                                <a:chOff x="244723" y="1228579"/>
                                <a:chExt cx="3903870" cy="140103"/>
                              </a:xfrm>
                            </wpg:grpSpPr>
                            <wps:wsp>
                              <wps:cNvPr id="552" name="Rectangle 552"/>
                              <wps:cNvSpPr/>
                              <wps:spPr>
                                <a:xfrm>
                                  <a:off x="2395993" y="1228579"/>
                                  <a:ext cx="876300" cy="126532"/>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53" name="Rectangle 553"/>
                              <wps:cNvSpPr/>
                              <wps:spPr>
                                <a:xfrm>
                                  <a:off x="244723" y="1233835"/>
                                  <a:ext cx="876300" cy="134847"/>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54" name="Rectangle 554"/>
                              <wps:cNvSpPr/>
                              <wps:spPr>
                                <a:xfrm>
                                  <a:off x="1559173" y="1233835"/>
                                  <a:ext cx="438150" cy="134847"/>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55" name="Rectangle 555"/>
                              <wps:cNvSpPr/>
                              <wps:spPr>
                                <a:xfrm>
                                  <a:off x="3272293" y="1228579"/>
                                  <a:ext cx="438150" cy="126532"/>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56" name="Rectangle 556"/>
                              <wps:cNvSpPr/>
                              <wps:spPr>
                                <a:xfrm>
                                  <a:off x="3710443" y="1228580"/>
                                  <a:ext cx="438150" cy="126532"/>
                                </a:xfrm>
                                <a:prstGeom prst="rect">
                                  <a:avLst/>
                                </a:prstGeom>
                                <a:solidFill>
                                  <a:schemeClr val="tx2">
                                    <a:lumMod val="60000"/>
                                    <a:lumOff val="4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57" name="Rectangle 557"/>
                              <wps:cNvSpPr/>
                              <wps:spPr>
                                <a:xfrm>
                                  <a:off x="1121023" y="1233836"/>
                                  <a:ext cx="438150" cy="134846"/>
                                </a:xfrm>
                                <a:prstGeom prst="rect">
                                  <a:avLst/>
                                </a:prstGeom>
                                <a:solidFill>
                                  <a:schemeClr val="tx2">
                                    <a:lumMod val="60000"/>
                                    <a:lumOff val="4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g:grpSp>
                          <wpg:grpSp>
                            <wpg:cNvPr id="558" name="Group 558"/>
                            <wpg:cNvGrpSpPr/>
                            <wpg:grpSpPr>
                              <a:xfrm>
                                <a:off x="232199" y="1682268"/>
                                <a:ext cx="3929107" cy="126534"/>
                                <a:chOff x="232199" y="1682268"/>
                                <a:chExt cx="3929107" cy="126534"/>
                              </a:xfrm>
                            </wpg:grpSpPr>
                            <wps:wsp>
                              <wps:cNvPr id="559" name="Rectangle 559"/>
                              <wps:cNvSpPr/>
                              <wps:spPr>
                                <a:xfrm>
                                  <a:off x="2383469" y="1682269"/>
                                  <a:ext cx="1314450" cy="126532"/>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60" name="Rectangle 560"/>
                              <wps:cNvSpPr/>
                              <wps:spPr>
                                <a:xfrm>
                                  <a:off x="3942231" y="1682268"/>
                                  <a:ext cx="219075" cy="126534"/>
                                </a:xfrm>
                                <a:prstGeom prst="rect">
                                  <a:avLst/>
                                </a:prstGeom>
                                <a:solidFill>
                                  <a:schemeClr val="tx2">
                                    <a:lumMod val="60000"/>
                                    <a:lumOff val="4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61" name="Rectangle 561"/>
                              <wps:cNvSpPr/>
                              <wps:spPr>
                                <a:xfrm>
                                  <a:off x="232199" y="1682269"/>
                                  <a:ext cx="1314450" cy="126532"/>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62" name="Rectangle 562"/>
                              <wps:cNvSpPr/>
                              <wps:spPr>
                                <a:xfrm>
                                  <a:off x="1765724" y="1682268"/>
                                  <a:ext cx="219075" cy="126532"/>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63" name="Rectangle 563"/>
                              <wps:cNvSpPr/>
                              <wps:spPr>
                                <a:xfrm>
                                  <a:off x="3705399" y="1682269"/>
                                  <a:ext cx="219075" cy="126533"/>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64" name="Rectangle 564"/>
                              <wps:cNvSpPr/>
                              <wps:spPr>
                                <a:xfrm>
                                  <a:off x="1549623" y="1682268"/>
                                  <a:ext cx="195463" cy="126533"/>
                                </a:xfrm>
                                <a:prstGeom prst="rect">
                                  <a:avLst/>
                                </a:prstGeom>
                                <a:solidFill>
                                  <a:schemeClr val="tx2">
                                    <a:lumMod val="60000"/>
                                    <a:lumOff val="4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g:grpSp>
                          <wps:wsp>
                            <wps:cNvPr id="565" name="Straight Arrow Connector 565"/>
                            <wps:cNvCnPr/>
                            <wps:spPr>
                              <a:xfrm flipH="1">
                                <a:off x="1898655" y="468525"/>
                                <a:ext cx="174868" cy="250109"/>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g:cNvPr id="566" name="Group 566"/>
                            <wpg:cNvGrpSpPr/>
                            <wpg:grpSpPr>
                              <a:xfrm>
                                <a:off x="256593" y="269201"/>
                                <a:ext cx="3903870" cy="126532"/>
                                <a:chOff x="256593" y="269201"/>
                                <a:chExt cx="3903870" cy="126532"/>
                              </a:xfrm>
                            </wpg:grpSpPr>
                            <wps:wsp>
                              <wps:cNvPr id="567" name="Rectangle 567"/>
                              <wps:cNvSpPr/>
                              <wps:spPr>
                                <a:xfrm>
                                  <a:off x="256593" y="269201"/>
                                  <a:ext cx="1752600" cy="126532"/>
                                </a:xfrm>
                                <a:prstGeom prst="rect">
                                  <a:avLst/>
                                </a:prstGeom>
                                <a:solidFill>
                                  <a:schemeClr val="tx2">
                                    <a:lumMod val="60000"/>
                                    <a:lumOff val="4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68" name="Rectangle 568"/>
                              <wps:cNvSpPr/>
                              <wps:spPr>
                                <a:xfrm>
                                  <a:off x="2407863" y="269201"/>
                                  <a:ext cx="1752600" cy="126532"/>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g:grpSp>
                          <wps:wsp>
                            <wps:cNvPr id="569" name="Straight Arrow Connector 569"/>
                            <wps:cNvCnPr/>
                            <wps:spPr>
                              <a:xfrm>
                                <a:off x="2313664" y="468525"/>
                                <a:ext cx="179617" cy="232432"/>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70" name="Straight Arrow Connector 570"/>
                            <wps:cNvCnPr/>
                            <wps:spPr>
                              <a:xfrm>
                                <a:off x="3272293" y="936136"/>
                                <a:ext cx="11871" cy="265136"/>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71" name="Straight Connector 571"/>
                            <wps:cNvCnPr/>
                            <wps:spPr>
                              <a:xfrm flipH="1">
                                <a:off x="1132895" y="1020748"/>
                                <a:ext cx="2151267" cy="0"/>
                              </a:xfrm>
                              <a:prstGeom prst="line">
                                <a:avLst/>
                              </a:prstGeom>
                              <a:ln w="317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72" name="Straight Connector 572"/>
                            <wps:cNvCnPr/>
                            <wps:spPr>
                              <a:xfrm flipH="1">
                                <a:off x="1155674" y="1459892"/>
                                <a:ext cx="2128489" cy="0"/>
                              </a:xfrm>
                              <a:prstGeom prst="line">
                                <a:avLst/>
                              </a:prstGeom>
                              <a:ln w="317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73" name="Straight Arrow Connector 573"/>
                            <wps:cNvCnPr/>
                            <wps:spPr>
                              <a:xfrm>
                                <a:off x="1143584" y="1014712"/>
                                <a:ext cx="53" cy="186560"/>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74" name="Straight Arrow Connector 574"/>
                            <wps:cNvCnPr/>
                            <wps:spPr>
                              <a:xfrm>
                                <a:off x="3284163" y="1398384"/>
                                <a:ext cx="1" cy="236913"/>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75" name="Straight Arrow Connector 575"/>
                            <wps:cNvCnPr/>
                            <wps:spPr>
                              <a:xfrm>
                                <a:off x="1166603" y="1448737"/>
                                <a:ext cx="53" cy="186560"/>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76" name="TextBox 104"/>
                            <wps:cNvSpPr txBox="1"/>
                            <wps:spPr>
                              <a:xfrm>
                                <a:off x="2830226" y="11637"/>
                                <a:ext cx="970160" cy="232816"/>
                              </a:xfrm>
                              <a:prstGeom prst="rect">
                                <a:avLst/>
                              </a:prstGeom>
                              <a:noFill/>
                            </wps:spPr>
                            <wps:txbx>
                              <w:txbxContent>
                                <w:p w:rsidR="001817F0" w:rsidRPr="006937BC" w:rsidRDefault="001817F0" w:rsidP="00AD0B2F">
                                  <w:pPr>
                                    <w:pStyle w:val="NormalWeb"/>
                                    <w:spacing w:before="0" w:beforeAutospacing="0" w:after="0" w:afterAutospacing="0"/>
                                    <w:rPr>
                                      <w:szCs w:val="22"/>
                                    </w:rPr>
                                  </w:pPr>
                                  <w:proofErr w:type="spellStart"/>
                                  <w:r w:rsidRPr="006937BC">
                                    <w:rPr>
                                      <w:b/>
                                      <w:bCs/>
                                      <w:color w:val="000000" w:themeColor="text1"/>
                                      <w:kern w:val="24"/>
                                      <w:szCs w:val="22"/>
                                    </w:rPr>
                                    <w:t>rNa</w:t>
                                  </w:r>
                                  <w:proofErr w:type="spellEnd"/>
                                  <w:r w:rsidRPr="006937BC">
                                    <w:rPr>
                                      <w:b/>
                                      <w:bCs/>
                                      <w:color w:val="000000" w:themeColor="text1"/>
                                      <w:kern w:val="24"/>
                                      <w:position w:val="-7"/>
                                      <w:szCs w:val="22"/>
                                      <w:vertAlign w:val="subscript"/>
                                    </w:rPr>
                                    <w:t>v</w:t>
                                  </w:r>
                                  <w:r w:rsidRPr="006937BC">
                                    <w:rPr>
                                      <w:b/>
                                      <w:bCs/>
                                      <w:color w:val="000000" w:themeColor="text1"/>
                                      <w:kern w:val="24"/>
                                      <w:szCs w:val="22"/>
                                    </w:rPr>
                                    <w:t>1.5</w:t>
                                  </w:r>
                                </w:p>
                              </w:txbxContent>
                            </wps:txbx>
                            <wps:bodyPr wrap="square" rtlCol="0">
                              <a:noAutofit/>
                            </wps:bodyPr>
                          </wps:wsp>
                          <wps:wsp>
                            <wps:cNvPr id="577" name="TextBox 110"/>
                            <wps:cNvSpPr txBox="1"/>
                            <wps:spPr>
                              <a:xfrm>
                                <a:off x="631917" y="0"/>
                                <a:ext cx="958257" cy="232816"/>
                              </a:xfrm>
                              <a:prstGeom prst="rect">
                                <a:avLst/>
                              </a:prstGeom>
                              <a:noFill/>
                            </wps:spPr>
                            <wps:txbx>
                              <w:txbxContent>
                                <w:p w:rsidR="001817F0" w:rsidRPr="006937BC" w:rsidRDefault="001817F0" w:rsidP="00AD0B2F">
                                  <w:pPr>
                                    <w:pStyle w:val="NormalWeb"/>
                                    <w:spacing w:before="0" w:beforeAutospacing="0" w:after="0" w:afterAutospacing="0"/>
                                    <w:rPr>
                                      <w:szCs w:val="22"/>
                                    </w:rPr>
                                  </w:pPr>
                                  <w:proofErr w:type="spellStart"/>
                                  <w:r w:rsidRPr="006937BC">
                                    <w:rPr>
                                      <w:b/>
                                      <w:bCs/>
                                      <w:color w:val="000000" w:themeColor="text1"/>
                                      <w:kern w:val="24"/>
                                      <w:szCs w:val="22"/>
                                    </w:rPr>
                                    <w:t>hNa</w:t>
                                  </w:r>
                                  <w:proofErr w:type="spellEnd"/>
                                  <w:r w:rsidRPr="006937BC">
                                    <w:rPr>
                                      <w:b/>
                                      <w:bCs/>
                                      <w:color w:val="000000" w:themeColor="text1"/>
                                      <w:kern w:val="24"/>
                                      <w:position w:val="-7"/>
                                      <w:szCs w:val="22"/>
                                      <w:vertAlign w:val="subscript"/>
                                    </w:rPr>
                                    <w:t>v</w:t>
                                  </w:r>
                                  <w:r w:rsidRPr="006937BC">
                                    <w:rPr>
                                      <w:b/>
                                      <w:bCs/>
                                      <w:color w:val="000000" w:themeColor="text1"/>
                                      <w:kern w:val="24"/>
                                      <w:szCs w:val="22"/>
                                    </w:rPr>
                                    <w:t>1.8</w:t>
                                  </w:r>
                                </w:p>
                              </w:txbxContent>
                            </wps:txbx>
                            <wps:bodyPr wrap="square" rtlCol="0">
                              <a:noAutofit/>
                            </wps:bodyPr>
                          </wps:wsp>
                          <wps:wsp>
                            <wps:cNvPr id="578" name="TextBox 123"/>
                            <wps:cNvSpPr txBox="1"/>
                            <wps:spPr>
                              <a:xfrm>
                                <a:off x="2059855" y="191507"/>
                                <a:ext cx="285084" cy="198130"/>
                              </a:xfrm>
                              <a:prstGeom prst="rect">
                                <a:avLst/>
                              </a:prstGeom>
                              <a:noFill/>
                            </wps:spPr>
                            <wps:txbx>
                              <w:txbxContent>
                                <w:p w:rsidR="001817F0" w:rsidRDefault="001817F0" w:rsidP="00AD0B2F">
                                  <w:pPr>
                                    <w:pStyle w:val="NormalWeb"/>
                                    <w:spacing w:before="0" w:beforeAutospacing="0" w:after="0" w:afterAutospacing="0"/>
                                  </w:pPr>
                                  <w:r>
                                    <w:rPr>
                                      <w:rFonts w:ascii="Georgia" w:hAnsi="Georgia" w:cstheme="minorBidi"/>
                                      <w:b/>
                                      <w:bCs/>
                                      <w:color w:val="000000" w:themeColor="text1"/>
                                      <w:kern w:val="24"/>
                                    </w:rPr>
                                    <w:t>X</w:t>
                                  </w:r>
                                </w:p>
                              </w:txbxContent>
                            </wps:txbx>
                            <wps:bodyPr wrap="square" rtlCol="0">
                              <a:noAutofit/>
                            </wps:bodyPr>
                          </wps:wsp>
                        </wpg:grpSp>
                        <wps:wsp>
                          <wps:cNvPr id="579" name="TextBox 125"/>
                          <wps:cNvSpPr txBox="1"/>
                          <wps:spPr>
                            <a:xfrm>
                              <a:off x="-62222" y="2105129"/>
                              <a:ext cx="6152888" cy="1144617"/>
                            </a:xfrm>
                            <a:prstGeom prst="rect">
                              <a:avLst/>
                            </a:prstGeom>
                            <a:noFill/>
                          </wps:spPr>
                          <wps:txbx>
                            <w:txbxContent>
                              <w:p w:rsidR="001817F0" w:rsidRPr="00AD0B2F" w:rsidRDefault="001817F0" w:rsidP="006937BC">
                                <w:r w:rsidRPr="00AD0B2F">
                                  <w:rPr>
                                    <w:b/>
                                    <w:bCs/>
                                  </w:rPr>
                                  <w:t>Figure 1| Localization of the Na</w:t>
                                </w:r>
                                <w:r w:rsidRPr="00AD0B2F">
                                  <w:rPr>
                                    <w:b/>
                                    <w:bCs/>
                                    <w:position w:val="-8"/>
                                    <w:vertAlign w:val="subscript"/>
                                  </w:rPr>
                                  <w:t>v</w:t>
                                </w:r>
                                <w:r w:rsidRPr="00AD0B2F">
                                  <w:rPr>
                                    <w:b/>
                                    <w:bCs/>
                                  </w:rPr>
                                  <w:t xml:space="preserve">1.8 binding site. </w:t>
                                </w:r>
                                <w:r>
                                  <w:t>The first two chimeric proteins will be made from half hNa</w:t>
                                </w:r>
                                <w:r w:rsidRPr="00056DC4">
                                  <w:rPr>
                                    <w:vertAlign w:val="subscript"/>
                                  </w:rPr>
                                  <w:t>v</w:t>
                                </w:r>
                                <w:r>
                                  <w:t>1.8 and half rNa</w:t>
                                </w:r>
                                <w:r w:rsidRPr="00056DC4">
                                  <w:rPr>
                                    <w:vertAlign w:val="subscript"/>
                                  </w:rPr>
                                  <w:t>v</w:t>
                                </w:r>
                                <w:r>
                                  <w:t>1.5</w:t>
                                </w:r>
                                <w:r w:rsidRPr="00AD0B2F">
                                  <w:t>.</w:t>
                                </w:r>
                                <w:r>
                                  <w:t xml:space="preserve"> As we move forward with the isolation of the binding site, the hNa</w:t>
                                </w:r>
                                <w:r w:rsidRPr="00056DC4">
                                  <w:rPr>
                                    <w:vertAlign w:val="subscript"/>
                                  </w:rPr>
                                  <w:t>v</w:t>
                                </w:r>
                                <w:r>
                                  <w:t>1.8 fragment will be slowly substituted with pieces from the rNa</w:t>
                                </w:r>
                                <w:r w:rsidRPr="00056DC4">
                                  <w:rPr>
                                    <w:vertAlign w:val="subscript"/>
                                  </w:rPr>
                                  <w:t>v</w:t>
                                </w:r>
                                <w:r>
                                  <w:t xml:space="preserve">1.5 until the bonding site is limited to 50-100 base pairs. </w:t>
                                </w:r>
                                <w:r w:rsidRPr="00AD0B2F">
                                  <w:t xml:space="preserve">The red circle marks the fragments that the blocker binds to. </w:t>
                                </w:r>
                              </w:p>
                            </w:txbxContent>
                          </wps:txbx>
                          <wps:bodyPr wrap="square" rtlCol="0">
                            <a:noAutofit/>
                          </wps:bodyPr>
                        </wps:wsp>
                        <wps:wsp>
                          <wps:cNvPr id="580" name="Straight Arrow Connector 580"/>
                          <wps:cNvCnPr/>
                          <wps:spPr>
                            <a:xfrm>
                              <a:off x="4549397" y="1910237"/>
                              <a:ext cx="381000" cy="0"/>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81" name="TextBox 128"/>
                          <wps:cNvSpPr txBox="1"/>
                          <wps:spPr>
                            <a:xfrm>
                              <a:off x="4855087" y="1684591"/>
                              <a:ext cx="1543892" cy="206427"/>
                            </a:xfrm>
                            <a:prstGeom prst="rect">
                              <a:avLst/>
                            </a:prstGeom>
                            <a:noFill/>
                          </wps:spPr>
                          <wps:txbx>
                            <w:txbxContent>
                              <w:p w:rsidR="001817F0" w:rsidRPr="005B36CA" w:rsidRDefault="001817F0" w:rsidP="00AD0B2F">
                                <w:pPr>
                                  <w:pStyle w:val="NormalWeb"/>
                                  <w:spacing w:before="0" w:beforeAutospacing="0" w:after="0" w:afterAutospacing="0"/>
                                  <w:rPr>
                                    <w:sz w:val="22"/>
                                    <w:szCs w:val="22"/>
                                  </w:rPr>
                                </w:pPr>
                                <w:r>
                                  <w:rPr>
                                    <w:color w:val="000000" w:themeColor="text1"/>
                                    <w:kern w:val="24"/>
                                    <w:sz w:val="22"/>
                                    <w:szCs w:val="22"/>
                                  </w:rPr>
                                  <w:t xml:space="preserve">Analysis of binding site  </w:t>
                                </w:r>
                              </w:p>
                            </w:txbxContent>
                          </wps:txbx>
                          <wps:bodyPr wrap="square" rtlCol="0">
                            <a:noAutofit/>
                          </wps:bodyPr>
                        </wps:wsp>
                      </wpg:grpSp>
                      <wps:wsp>
                        <wps:cNvPr id="582" name="Oval 582"/>
                        <wps:cNvSpPr/>
                        <wps:spPr>
                          <a:xfrm>
                            <a:off x="2639107" y="545826"/>
                            <a:ext cx="63623" cy="55572"/>
                          </a:xfrm>
                          <a:prstGeom prst="ellipse">
                            <a:avLst/>
                          </a:prstGeom>
                          <a:solidFill>
                            <a:srgbClr val="C0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83" name="Oval 583"/>
                        <wps:cNvSpPr/>
                        <wps:spPr>
                          <a:xfrm>
                            <a:off x="3588850" y="1101582"/>
                            <a:ext cx="63623" cy="55572"/>
                          </a:xfrm>
                          <a:prstGeom prst="ellipse">
                            <a:avLst/>
                          </a:prstGeom>
                          <a:solidFill>
                            <a:srgbClr val="C0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s:wsp>
                        <wps:cNvPr id="584" name="Oval 584"/>
                        <wps:cNvSpPr/>
                        <wps:spPr>
                          <a:xfrm>
                            <a:off x="3607537" y="1604389"/>
                            <a:ext cx="63623" cy="55572"/>
                          </a:xfrm>
                          <a:prstGeom prst="ellipse">
                            <a:avLst/>
                          </a:prstGeom>
                          <a:solidFill>
                            <a:srgbClr val="C0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AD0B2F">
                              <w:pPr>
                                <w:rPr>
                                  <w:rFonts w:eastAsia="Times New Roman"/>
                                </w:rPr>
                              </w:pP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3EE4D61C" id="Group 270" o:spid="_x0000_s1026" style="position:absolute;margin-left:-2.8pt;margin-top:93.45pt;width:503.2pt;height:312.45pt;z-index:251655680;mso-width-relative:margin;mso-height-relative:margin" coordorigin="-622" coordsize="64612,324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">
                <v:group id="Group 544" o:spid="_x0000_s1027" style="position:absolute;left:-622;width:64611;height:32497" coordorigin="-622" coordsize="64612,324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RqJhsUAAADcAAAADwAAAGRycy9kb3ducmV2LnhtbESPQYvCMBSE78L+h/CE&#10;vWnaXZWlGkXEXTyIoC6It0fzbIvNS2liW/+9EQSPw8x8w8wWnSlFQ7UrLCuIhxEI4tTqgjMF/8ff&#10;wQ8I55E1lpZJwZ0cLOYfvRkm2ra8p+bgMxEg7BJUkHtfJVK6NCeDbmgr4uBdbG3QB1lnUtfYBrgp&#10;5VcUTaTBgsNCjhWtckqvh5tR8Ndiu/yO1832elndz8fx7rSNSanPfrecgvDU+Xf41d5oBePRC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kaiYbFAAAA3AAA&#10;AA8AAAAAAAAAAAAAAAAAqgIAAGRycy9kb3ducmV2LnhtbFBLBQYAAAAABAAEAPoAAACcAwAAAAA=&#10;">
                  <v:group id="Group 545" o:spid="_x0000_s1028" style="position:absolute;left:2321;width:42378;height:19794" coordorigin="2321" coordsize="39291,180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YsHcUAAADcAAAADwAAAGRycy9kb3ducmV2LnhtbESPT2vCQBTE7wW/w/KE&#10;3uomthGJriKi4kEK/gHx9sg+k2D2bciuSfz23UKhx2FmfsPMl72pREuNKy0riEcRCOLM6pJzBZfz&#10;9mMKwnlkjZVlUvAiB8vF4G2OqbYdH6k9+VwECLsUFRTe16mULivIoBvZmjh4d9sY9EE2udQNdgFu&#10;KjmOook0WHJYKLCmdUHZ4/Q0CnYddqvPeNMeHvf163ZOvq+HmJR6H/arGQhPvf8P/7X3WkHylc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ZWLB3FAAAA3AAA&#10;AA8AAAAAAAAAAAAAAAAAqgIAAGRycy9kb3ducmV2LnhtbFBLBQYAAAAABAAEAPoAAACcAwAAAAA=&#10;">
                    <v:group id="Group 546" o:spid="_x0000_s1029" style="position:absolute;left:2447;top:7688;width:39038;height:1266" coordorigin="2447,7688" coordsize="39038,1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oSyasYAAADcAAAADwAAAGRycy9kb3ducmV2LnhtbESPT2vCQBTE7wW/w/KE&#10;3uomWkWiq4jU0kMoNBFKb4/sMwlm34bsNn++fbdQ6HGYmd8w++NoGtFT52rLCuJFBIK4sLrmUsE1&#10;vzxtQTiPrLGxTAomcnA8zB72mGg78Af1mS9FgLBLUEHlfZtI6YqKDLqFbYmDd7OdQR9kV0rd4RDg&#10;ppHLKNpIgzWHhQpbOldU3LNvo+B1wOG0il/69H47T1/5+v0zjUmpx/l42oHwNPr/8F/7TStYP2/g&#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mhLJqxgAAANwA&#10;AAAPAAAAAAAAAAAAAAAAAKoCAABkcnMvZG93bnJldi54bWxQSwUGAAAAAAQABAD6AAAAnQMAAAAA&#10;">
                      <v:rect id="Rectangle 547" o:spid="_x0000_s1030" style="position:absolute;left:2447;top:7688;width:8763;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p/hcYA&#10;AADcAAAADwAAAGRycy9kb3ducmV2LnhtbESP3WoCMRSE74W+QzhC72pW60/ZGkVapBa9sNs+wGFz&#10;ulm7OVmS6G7f3hQKXg4z8w2zXPe2ERfyoXasYDzKQBCXTtdcKfj63D48gQgRWWPjmBT8UoD16m6w&#10;xFy7jj/oUsRKJAiHHBWYGNtcylAashhGriVO3rfzFmOSvpLaY5fgtpGTLJtLizWnBYMtvRgqf4qz&#10;VXBsZ9Yc8DV2i+Pj9O30vj8VwSt1P+w3zyAi9fEW/m/vtILZdAF/Z9IR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p/hcYAAADcAAAADwAAAAAAAAAAAAAAAACYAgAAZHJz&#10;L2Rvd25yZXYueG1sUEsFBgAAAAAEAAQA9QAAAIsDAAAAAA==&#10;" fillcolor="#548dd4 [1951]" strokecolor="#548dd4 [1951]" strokeweight="2pt">
                        <v:textbox>
                          <w:txbxContent>
                            <w:p w:rsidR="001817F0" w:rsidRDefault="001817F0" w:rsidP="00AD0B2F">
                              <w:pPr>
                                <w:rPr>
                                  <w:rFonts w:eastAsia="Times New Roman"/>
                                </w:rPr>
                              </w:pPr>
                            </w:p>
                          </w:txbxContent>
                        </v:textbox>
                      </v:rect>
                      <v:rect id="Rectangle 548" o:spid="_x0000_s1031" style="position:absolute;left:32722;top:7688;width:8763;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Xr98IA&#10;AADcAAAADwAAAGRycy9kb3ducmV2LnhtbERP3WrCMBS+H/gO4QjezdRNp1SjjI2xibvQ6gMcmmNT&#10;15yUJNru7c3FYJcf3/9q09tG3MiH2rGCyTgDQVw6XXOl4HT8eFyACBFZY+OYFPxSgM168LDCXLuO&#10;D3QrYiVSCIccFZgY21zKUBqyGMauJU7c2XmLMUFfSe2xS+G2kU9Z9iIt1pwaDLb0Zqj8Ka5Wwb6d&#10;WfON77Gb75+nn5ft7lIEr9Ro2L8uQUTq47/4z/2lFcymaW06k46AX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lev3wgAAANwAAAAPAAAAAAAAAAAAAAAAAJgCAABkcnMvZG93&#10;bnJldi54bWxQSwUGAAAAAAQABAD1AAAAhwMAAAAA&#10;" fillcolor="#548dd4 [1951]" strokecolor="#548dd4 [1951]" strokeweight="2pt">
                        <v:textbox>
                          <w:txbxContent>
                            <w:p w:rsidR="001817F0" w:rsidRDefault="001817F0" w:rsidP="00AD0B2F">
                              <w:pPr>
                                <w:rPr>
                                  <w:rFonts w:eastAsia="Times New Roman"/>
                                </w:rPr>
                              </w:pPr>
                            </w:p>
                          </w:txbxContent>
                        </v:textbox>
                      </v:rect>
                      <v:rect id="Rectangle 549" o:spid="_x0000_s1032" style="position:absolute;left:23783;top:7688;width:8763;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qV4MYA&#10;AADcAAAADwAAAGRycy9kb3ducmV2LnhtbESPQUsDMRSE74L/ITyhN5ut1dJum5YiBIoexOihvb1u&#10;XndDNy/LJrbrvzeC4HGYmW+Y1WbwrbhQH11gBZNxAYK4CtZxreDzQ9/PQcSEbLENTAq+KcJmfXuz&#10;wtKGK7/TxaRaZAjHEhU0KXWllLFqyGMch444e6fQe0xZ9rW0PV4z3LfyoShm0qPjvNBgR88NVWfz&#10;5RWYqTtqbQ6v3U6/7fXWvRi5nyk1uhu2SxCJhvQf/mvvrIKnxwX8nslH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sqV4MYAAADcAAAADwAAAAAAAAAAAAAAAACYAgAAZHJz&#10;L2Rvd25yZXYueG1sUEsFBgAAAAAEAAQA9QAAAIsDAAAAAA==&#10;" fillcolor="#76923c [2406]" strokecolor="#76923c [2406]" strokeweight="2pt">
                        <v:textbox>
                          <w:txbxContent>
                            <w:p w:rsidR="001817F0" w:rsidRDefault="001817F0" w:rsidP="00AD0B2F">
                              <w:pPr>
                                <w:rPr>
                                  <w:rFonts w:eastAsia="Times New Roman"/>
                                </w:rPr>
                              </w:pPr>
                            </w:p>
                          </w:txbxContent>
                        </v:textbox>
                      </v:rect>
                      <v:rect id="Rectangle 550" o:spid="_x0000_s1033" style="position:absolute;left:11210;top:7688;width:8763;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mqoMIA&#10;AADcAAAADwAAAGRycy9kb3ducmV2LnhtbERPTWsCMRC9F/wPYQRvNWtFka1RRAiIHkrTHvQ23Ux3&#10;QzeTZZPq+u/NodDj432vt4NvxZX66AIrmE0LEMRVsI5rBZ8f+nkFIiZki21gUnCnCNvN6GmNpQ03&#10;fqerSbXIIRxLVNCk1JVSxqohj3EaOuLMfYfeY8qwr6Xt8ZbDfStfimIpPTrODQ12tG+o+jG/XoGZ&#10;uy+tzeXUHfTbWe/c0cjzUqnJeNi9gkg0pH/xn/tgFSwWeX4+k4+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KaqgwgAAANwAAAAPAAAAAAAAAAAAAAAAAJgCAABkcnMvZG93&#10;bnJldi54bWxQSwUGAAAAAAQABAD1AAAAhwMAAAAA&#10;" fillcolor="#76923c [2406]" strokecolor="#76923c [2406]" strokeweight="2pt">
                        <v:textbox>
                          <w:txbxContent>
                            <w:p w:rsidR="001817F0" w:rsidRDefault="001817F0" w:rsidP="00AD0B2F">
                              <w:pPr>
                                <w:rPr>
                                  <w:rFonts w:eastAsia="Times New Roman"/>
                                </w:rPr>
                              </w:pPr>
                            </w:p>
                          </w:txbxContent>
                        </v:textbox>
                      </v:rect>
                    </v:group>
                    <v:group id="Group 551" o:spid="_x0000_s1034" style="position:absolute;left:2447;top:12285;width:39038;height:1401" coordorigin="2447,12285" coordsize="39038,14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LS8w8QAAADcAAAA&#10;DwAAAAAAAAAAAAAAAACqAgAAZHJzL2Rvd25yZXYueG1sUEsFBgAAAAAEAAQA+gAAAJsDAAAAAA==&#10;">
                      <v:rect id="Rectangle 552" o:spid="_x0000_s1035" style="position:absolute;left:23959;top:12285;width:8763;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eRTMUA&#10;AADcAAAADwAAAGRycy9kb3ducmV2LnhtbESPQWsCMRSE7wX/Q3gFbzVbRSlbo4gQkPZQGj3Y2+vm&#10;uRvcvCybVLf/vikIHoeZ+YZZrgffigv10QVW8DwpQBBXwTquFRz2+ukFREzIFtvApOCXIqxXo4cl&#10;ljZc+ZMuJtUiQziWqKBJqSuljFVDHuMkdMTZO4XeY8qyr6Xt8ZrhvpXTolhIj47zQoMdbRuqzubH&#10;KzAz9621+XrvdvrjqDfuzcjjQqnx47B5BZFoSPfwrb2zCubzKfyfyUd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t5FMxQAAANwAAAAPAAAAAAAAAAAAAAAAAJgCAABkcnMv&#10;ZG93bnJldi54bWxQSwUGAAAAAAQABAD1AAAAigMAAAAA&#10;" fillcolor="#76923c [2406]" strokecolor="#76923c [2406]" strokeweight="2pt">
                        <v:textbox>
                          <w:txbxContent>
                            <w:p w:rsidR="001817F0" w:rsidRDefault="001817F0" w:rsidP="00AD0B2F">
                              <w:pPr>
                                <w:rPr>
                                  <w:rFonts w:eastAsia="Times New Roman"/>
                                </w:rPr>
                              </w:pPr>
                            </w:p>
                          </w:txbxContent>
                        </v:textbox>
                      </v:rect>
                      <v:rect id="Rectangle 553" o:spid="_x0000_s1036" style="position:absolute;left:2447;top:12338;width:8763;height:1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s018UA&#10;AADcAAAADwAAAGRycy9kb3ducmV2LnhtbESPQWsCMRSE74X+h/CE3mrWiiKrUaQQkPZQTHvQ23Pz&#10;3A1uXpZNqtt/3wiFHoeZ+YZZbQbfiiv10QVWMBkXIIirYB3XCr4+9fMCREzIFtvApOCHImzWjw8r&#10;LG248Z6uJtUiQziWqKBJqSuljFVDHuM4dMTZO4feY8qyr6Xt8ZbhvpUvRTGXHh3nhQY7em2ouphv&#10;r8BM3Ulrc3zvdvrjoLfuzcjDXKmn0bBdgkg0pP/wX3tnFcxmU7ify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zTXxQAAANwAAAAPAAAAAAAAAAAAAAAAAJgCAABkcnMv&#10;ZG93bnJldi54bWxQSwUGAAAAAAQABAD1AAAAigMAAAAA&#10;" fillcolor="#76923c [2406]" strokecolor="#76923c [2406]" strokeweight="2pt">
                        <v:textbox>
                          <w:txbxContent>
                            <w:p w:rsidR="001817F0" w:rsidRDefault="001817F0" w:rsidP="00AD0B2F">
                              <w:pPr>
                                <w:rPr>
                                  <w:rFonts w:eastAsia="Times New Roman"/>
                                </w:rPr>
                              </w:pPr>
                            </w:p>
                          </w:txbxContent>
                        </v:textbox>
                      </v:rect>
                      <v:rect id="Rectangle 554" o:spid="_x0000_s1037" style="position:absolute;left:15591;top:12338;width:4382;height:1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Kso8YA&#10;AADcAAAADwAAAGRycy9kb3ducmV2LnhtbESPQUsDMRSE74L/ITyhN5u12iJr02UpBEo9iNFDe3vd&#10;PHeDm5dlE9v13xtB8DjMzDfMupp8L840RhdYwd28AEHcBOu4VfD+pm8fQcSEbLEPTAq+KUK1ub5a&#10;Y2nDhV/pbFIrMoRjiQq6lIZSyth05DHOw0CcvY8wekxZjq20I14y3PdyURQr6dFxXuhwoG1Hzaf5&#10;8grMvTtpbY7Pw06/HHTt9kYeVkrNbqb6CUSiKf2H/9o7q2C5fIDfM/kI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RKso8YAAADcAAAADwAAAAAAAAAAAAAAAACYAgAAZHJz&#10;L2Rvd25yZXYueG1sUEsFBgAAAAAEAAQA9QAAAIsDAAAAAA==&#10;" fillcolor="#76923c [2406]" strokecolor="#76923c [2406]" strokeweight="2pt">
                        <v:textbox>
                          <w:txbxContent>
                            <w:p w:rsidR="001817F0" w:rsidRDefault="001817F0" w:rsidP="00AD0B2F">
                              <w:pPr>
                                <w:rPr>
                                  <w:rFonts w:eastAsia="Times New Roman"/>
                                </w:rPr>
                              </w:pPr>
                            </w:p>
                          </w:txbxContent>
                        </v:textbox>
                      </v:rect>
                      <v:rect id="Rectangle 555" o:spid="_x0000_s1038" style="position:absolute;left:32722;top:12285;width:4382;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4JOMUA&#10;AADcAAAADwAAAGRycy9kb3ducmV2LnhtbESPQWsCMRSE74X+h/AK3mq2lZWyGkUKAbGH0tiD3p6b&#10;527o5mXZRN3++6ZQ6HGYmW+Y5Xr0nbjSEF1gBU/TAgRxHazjRsHnXj++gIgJ2WIXmBR8U4T16v5u&#10;iZUNN/6gq0mNyBCOFSpoU+orKWPdksc4DT1x9s5h8JiyHBppB7xluO/kc1HMpUfHeaHFnl5bqr/M&#10;xSswM3fS2hzf+q1+P+iN2xl5mCs1eRg3CxCJxvQf/mtvrYKyLOH3TD4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Xgk4xQAAANwAAAAPAAAAAAAAAAAAAAAAAJgCAABkcnMv&#10;ZG93bnJldi54bWxQSwUGAAAAAAQABAD1AAAAigMAAAAA&#10;" fillcolor="#76923c [2406]" strokecolor="#76923c [2406]" strokeweight="2pt">
                        <v:textbox>
                          <w:txbxContent>
                            <w:p w:rsidR="001817F0" w:rsidRDefault="001817F0" w:rsidP="00AD0B2F">
                              <w:pPr>
                                <w:rPr>
                                  <w:rFonts w:eastAsia="Times New Roman"/>
                                </w:rPr>
                              </w:pPr>
                            </w:p>
                          </w:txbxContent>
                        </v:textbox>
                      </v:rect>
                      <v:rect id="Rectangle 556" o:spid="_x0000_s1039" style="position:absolute;left:37104;top:12285;width:4381;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9Mw8UA&#10;AADcAAAADwAAAGRycy9kb3ducmV2LnhtbESPUU/CMBSF3034D80l4U06xKEZFGIgRo08wPQH3KyX&#10;dbDeLm1l899bExMfT84538lZbQbbiiv50DhWMJtmIIgrpxuuFXx+PN8+gggRWWPrmBR8U4DNenSz&#10;wkK7no90LWMtEoRDgQpMjF0hZagMWQxT1xEn7+S8xZikr6X22Ce4beVdli2kxYbTgsGOtoaqS/ll&#10;FRy63Jo97mL/cJjfv5zf3s9l8EpNxsPTEkSkIf6H/9qvWkGeL+D3TDo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n0zDxQAAANwAAAAPAAAAAAAAAAAAAAAAAJgCAABkcnMv&#10;ZG93bnJldi54bWxQSwUGAAAAAAQABAD1AAAAigMAAAAA&#10;" fillcolor="#548dd4 [1951]" strokecolor="#548dd4 [1951]" strokeweight="2pt">
                        <v:textbox>
                          <w:txbxContent>
                            <w:p w:rsidR="001817F0" w:rsidRDefault="001817F0" w:rsidP="00AD0B2F">
                              <w:pPr>
                                <w:rPr>
                                  <w:rFonts w:eastAsia="Times New Roman"/>
                                </w:rPr>
                              </w:pPr>
                            </w:p>
                          </w:txbxContent>
                        </v:textbox>
                      </v:rect>
                      <v:rect id="Rectangle 557" o:spid="_x0000_s1040" style="position:absolute;left:11210;top:12338;width:4381;height:1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PpWMYA&#10;AADcAAAADwAAAGRycy9kb3ducmV2LnhtbESPzW7CMBCE75V4B2uReitOf1JQwCDUqioVHGjgAVbx&#10;Ng7E68h2Sfr2uFKlHkcz841msRpsKy7kQ+NYwf0kA0FcOd1wreB4eLubgQgRWWPrmBT8UIDVcnSz&#10;wEK7nj/pUsZaJAiHAhWYGLtCylAZshgmriNO3pfzFmOSvpbaY5/gtpUPWfYsLTacFgx29GKoOpff&#10;VsG+y63Z4Wvsp/vHp/fTx/ZUBq/U7XhYz0FEGuJ/+K+90QryfAq/Z9IRkM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dPpWMYAAADcAAAADwAAAAAAAAAAAAAAAACYAgAAZHJz&#10;L2Rvd25yZXYueG1sUEsFBgAAAAAEAAQA9QAAAIsDAAAAAA==&#10;" fillcolor="#548dd4 [1951]" strokecolor="#548dd4 [1951]" strokeweight="2pt">
                        <v:textbox>
                          <w:txbxContent>
                            <w:p w:rsidR="001817F0" w:rsidRDefault="001817F0" w:rsidP="00AD0B2F">
                              <w:pPr>
                                <w:rPr>
                                  <w:rFonts w:eastAsia="Times New Roman"/>
                                </w:rPr>
                              </w:pPr>
                            </w:p>
                          </w:txbxContent>
                        </v:textbox>
                      </v:rect>
                    </v:group>
                    <v:group id="Group 558" o:spid="_x0000_s1041" style="position:absolute;left:2321;top:16822;width:39292;height:1266" coordorigin="2321,16822" coordsize="39291,1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9jhVewwAAANwAAAAP&#10;AAAAAAAAAAAAAAAAAKoCAABkcnMvZG93bnJldi54bWxQSwUGAAAAAAQABAD6AAAAmgMAAAAA&#10;">
                      <v:rect id="Rectangle 559" o:spid="_x0000_s1042" style="position:absolute;left:23834;top:16822;width:13145;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MDPcUA&#10;AADcAAAADwAAAGRycy9kb3ducmV2LnhtbESPQWsCMRSE7wX/Q3gFbzXbiqKrUUQISHsoTT3o7bl5&#10;3Q3dvCybVLf/vikUehxm5htmvR18K67URxdYweOkAEFcBeu4VnB81w8LEDEhW2wDk4JvirDdjO7W&#10;WNpw4ze6mlSLDOFYooImpa6UMlYNeYyT0BFn7yP0HlOWfS1tj7cM9618Koq59Og4LzTY0b6h6tN8&#10;eQVm6i5am/NLd9CvJ71zz0ae5kqN74fdCkSiIf2H/9oHq2A2W8LvmXwE5O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EwM9xQAAANwAAAAPAAAAAAAAAAAAAAAAAJgCAABkcnMv&#10;ZG93bnJldi54bWxQSwUGAAAAAAQABAD1AAAAigMAAAAA&#10;" fillcolor="#76923c [2406]" strokecolor="#76923c [2406]" strokeweight="2pt">
                        <v:textbox>
                          <w:txbxContent>
                            <w:p w:rsidR="001817F0" w:rsidRDefault="001817F0" w:rsidP="00AD0B2F">
                              <w:pPr>
                                <w:rPr>
                                  <w:rFonts w:eastAsia="Times New Roman"/>
                                </w:rPr>
                              </w:pPr>
                            </w:p>
                          </w:txbxContent>
                        </v:textbox>
                      </v:rect>
                      <v:rect id="Rectangle 560" o:spid="_x0000_s1043" style="position:absolute;left:39422;top:16822;width:2191;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a7kcIA&#10;AADcAAAADwAAAGRycy9kb3ducmV2LnhtbERP3WrCMBS+H/gO4Qi709RNnXRGGRuiw124zgc4NGdN&#10;tTkpSbT17ZcLYZcf3/9y3dtGXMmH2rGCyTgDQVw6XXOl4PizGS1AhIissXFMCm4UYL0aPCwx167j&#10;b7oWsRIphEOOCkyMbS5lKA1ZDGPXEifu13mLMUFfSe2xS+G2kU9ZNpcWa04NBlt6N1Sei4tVcGhn&#10;1nzhR+xeDs/T7elzfyqCV+px2L+9gojUx3/x3b3TCmbzND+dSUd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VruRwgAAANwAAAAPAAAAAAAAAAAAAAAAAJgCAABkcnMvZG93&#10;bnJldi54bWxQSwUGAAAAAAQABAD1AAAAhwMAAAAA&#10;" fillcolor="#548dd4 [1951]" strokecolor="#548dd4 [1951]" strokeweight="2pt">
                        <v:textbox>
                          <w:txbxContent>
                            <w:p w:rsidR="001817F0" w:rsidRDefault="001817F0" w:rsidP="00AD0B2F">
                              <w:pPr>
                                <w:rPr>
                                  <w:rFonts w:eastAsia="Times New Roman"/>
                                </w:rPr>
                              </w:pPr>
                            </w:p>
                          </w:txbxContent>
                        </v:textbox>
                      </v:rect>
                      <v:rect id="Rectangle 561" o:spid="_x0000_s1044" style="position:absolute;left:2321;top:16822;width:13145;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nFhsUA&#10;AADcAAAADwAAAGRycy9kb3ducmV2LnhtbESPQUsDMRSE74L/ITzBm8224iLbpqUIgaIHMfWwvb1u&#10;XneDm5dlk7brvzeC4HGYmW+Y1WbyvbjQGF1gBfNZAYK4CdZxq+Bzrx+eQcSEbLEPTAq+KcJmfXuz&#10;wsqGK3/QxaRWZAjHChV0KQ2VlLHpyGOchYE4e6cwekxZjq20I14z3PdyURSl9Og4L3Q40EtHzZc5&#10;ewXm0R21Noe3Yaffa711r0bWpVL3d9N2CSLRlP7Df+2dVfBUzuH3TD4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CcWGxQAAANwAAAAPAAAAAAAAAAAAAAAAAJgCAABkcnMv&#10;ZG93bnJldi54bWxQSwUGAAAAAAQABAD1AAAAigMAAAAA&#10;" fillcolor="#76923c [2406]" strokecolor="#76923c [2406]" strokeweight="2pt">
                        <v:textbox>
                          <w:txbxContent>
                            <w:p w:rsidR="001817F0" w:rsidRDefault="001817F0" w:rsidP="00AD0B2F">
                              <w:pPr>
                                <w:rPr>
                                  <w:rFonts w:eastAsia="Times New Roman"/>
                                </w:rPr>
                              </w:pPr>
                            </w:p>
                          </w:txbxContent>
                        </v:textbox>
                      </v:rect>
                      <v:rect id="Rectangle 562" o:spid="_x0000_s1045" style="position:absolute;left:17657;top:16822;width:2190;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tb8cUA&#10;AADcAAAADwAAAGRycy9kb3ducmV2LnhtbESPQWsCMRSE74X+h/AKvdVslS6yGkUKAbGH0uhBb8/N&#10;czd087JsUt3++6ZQ6HGYmW+Y5Xr0nbjSEF1gBc+TAgRxHazjRsFhr5/mIGJCttgFJgXfFGG9ur9b&#10;YmXDjT/oalIjMoRjhQralPpKyli35DFOQk+cvUsYPKYsh0baAW8Z7js5LYpSenScF1rs6bWl+tN8&#10;eQVm5s5am9Nbv9XvR71xOyOPpVKPD+NmASLRmP7Df+2tVfBSTuH3TD4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21vxxQAAANwAAAAPAAAAAAAAAAAAAAAAAJgCAABkcnMv&#10;ZG93bnJldi54bWxQSwUGAAAAAAQABAD1AAAAigMAAAAA&#10;" fillcolor="#76923c [2406]" strokecolor="#76923c [2406]" strokeweight="2pt">
                        <v:textbox>
                          <w:txbxContent>
                            <w:p w:rsidR="001817F0" w:rsidRDefault="001817F0" w:rsidP="00AD0B2F">
                              <w:pPr>
                                <w:rPr>
                                  <w:rFonts w:eastAsia="Times New Roman"/>
                                </w:rPr>
                              </w:pPr>
                            </w:p>
                          </w:txbxContent>
                        </v:textbox>
                      </v:rect>
                      <v:rect id="Rectangle 563" o:spid="_x0000_s1046" style="position:absolute;left:37053;top:16822;width:2191;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f+asUA&#10;AADcAAAADwAAAGRycy9kb3ducmV2LnhtbESPQWsCMRSE74X+h/AK3mq2lS6yNYoUAlIPxejB3l43&#10;r7uhm5dlk+r23zeC4HGYmW+YxWr0nTjREF1gBU/TAgRxHazjRsFhrx/nIGJCttgFJgV/FGG1vL9b&#10;YGXDmXd0MqkRGcKxQgVtSn0lZaxb8hinoSfO3ncYPKYsh0baAc8Z7jv5XBSl9Og4L7TY01tL9Y/5&#10;9QrMzH1pbT63/UZ/HPXavRt5LJWaPIzrVxCJxnQLX9sbq+ClnMHlTD4Ccvk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l/5qxQAAANwAAAAPAAAAAAAAAAAAAAAAAJgCAABkcnMv&#10;ZG93bnJldi54bWxQSwUGAAAAAAQABAD1AAAAigMAAAAA&#10;" fillcolor="#76923c [2406]" strokecolor="#76923c [2406]" strokeweight="2pt">
                        <v:textbox>
                          <w:txbxContent>
                            <w:p w:rsidR="001817F0" w:rsidRDefault="001817F0" w:rsidP="00AD0B2F">
                              <w:pPr>
                                <w:rPr>
                                  <w:rFonts w:eastAsia="Times New Roman"/>
                                </w:rPr>
                              </w:pPr>
                            </w:p>
                          </w:txbxContent>
                        </v:textbox>
                      </v:rect>
                      <v:rect id="Rectangle 564" o:spid="_x0000_s1047" style="position:absolute;left:15496;top:16822;width:1954;height:12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29ksUA&#10;AADcAAAADwAAAGRycy9kb3ducmV2LnhtbESP0WoCMRRE3wX/IVzBN822VVu2RpGW0op9sNt+wGVz&#10;u1nd3CxJdLd/bwShj8PMnGGW69424kw+1I4V3E0zEMSl0zVXCn6+3yZPIEJE1tg4JgV/FGC9Gg6W&#10;mGvX8Redi1iJBOGQowITY5tLGUpDFsPUtcTJ+3XeYkzSV1J77BLcNvI+yxbSYs1pwWBLL4bKY3Gy&#10;Cvbt3JpPfI3d4/5h9n7Y7g5F8EqNR/3mGUSkPv6Hb+0PrWC+mMH1TDoCcnU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bb2SxQAAANwAAAAPAAAAAAAAAAAAAAAAAJgCAABkcnMv&#10;ZG93bnJldi54bWxQSwUGAAAAAAQABAD1AAAAigMAAAAA&#10;" fillcolor="#548dd4 [1951]" strokecolor="#548dd4 [1951]" strokeweight="2pt">
                        <v:textbox>
                          <w:txbxContent>
                            <w:p w:rsidR="001817F0" w:rsidRDefault="001817F0" w:rsidP="00AD0B2F">
                              <w:pPr>
                                <w:rPr>
                                  <w:rFonts w:eastAsia="Times New Roman"/>
                                </w:rPr>
                              </w:pPr>
                            </w:p>
                          </w:txbxContent>
                        </v:textbox>
                      </v:rect>
                    </v:group>
                    <v:shapetype id="_x0000_t32" coordsize="21600,21600" o:spt="32" o:oned="t" path="m,l21600,21600e" filled="f">
                      <v:path arrowok="t" fillok="f" o:connecttype="none"/>
                      <o:lock v:ext="edit" shapetype="t"/>
                    </v:shapetype>
                    <v:shape id="Straight Arrow Connector 565" o:spid="_x0000_s1048" type="#_x0000_t32" style="position:absolute;left:18986;top:4685;width:1749;height:250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MypsYAAADcAAAADwAAAGRycy9kb3ducmV2LnhtbESPT2vCQBTE74V+h+UVeil1oxCR1FVK&#10;UfBQBf9A6e2RfSbR7Nu4u5r47V1B8DjMzG+Y8bQztbiQ85VlBf1eAoI4t7riQsFuO/8cgfABWWNt&#10;mRRcycN08voyxkzbltd02YRCRAj7DBWUITSZlD4vyaDv2YY4envrDIYoXSG1wzbCTS0HSTKUBiuO&#10;CyU29FNSftycjYKPOa7+2+Vg/fd7Mu7czA5pRQel3t+67y8QgbrwDD/aC60gHaZwPxOPgJz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gzMqbGAAAA3AAAAA8AAAAAAAAA&#10;AAAAAAAAoQIAAGRycy9kb3ducmV2LnhtbFBLBQYAAAAABAAEAPkAAACUAwAAAAA=&#10;" strokecolor="black [3213]" strokeweight="2.5pt">
                      <v:stroke endarrow="open"/>
                    </v:shape>
                    <v:group id="Group 566" o:spid="_x0000_s1049" style="position:absolute;left:2565;top:2692;width:39039;height:1265" coordorigin="2565,2692" coordsize="39038,1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THuCsQAAADcAAAA&#10;DwAAAAAAAAAAAAAAAACqAgAAZHJzL2Rvd25yZXYueG1sUEsFBgAAAAAEAAQA+gAAAJsDAAAAAA==&#10;">
                      <v:rect id="Rectangle 567" o:spid="_x0000_s1050" style="position:absolute;left:2565;top:2692;width:17526;height:12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8j5cUA&#10;AADcAAAADwAAAGRycy9kb3ducmV2LnhtbESP0WoCMRRE34X+Q7hC3zRrW7VsjVJapBZ9sNt+wGVz&#10;u1m7uVmS6K5/b4SCj8PMnGEWq9424kQ+1I4VTMYZCOLS6ZorBT/f69EziBCRNTaOScGZAqyWd4MF&#10;5tp1/EWnIlYiQTjkqMDE2OZShtKQxTB2LXHyfp23GJP0ldQeuwS3jXzIspm0WHNaMNjSm6Hyrzha&#10;Bft2as0O32M33z8+fRw+t4cieKXuh/3rC4hIfbyF/9sbrWA6m8P1TDoCcn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vyPlxQAAANwAAAAPAAAAAAAAAAAAAAAAAJgCAABkcnMv&#10;ZG93bnJldi54bWxQSwUGAAAAAAQABAD1AAAAigMAAAAA&#10;" fillcolor="#548dd4 [1951]" strokecolor="#548dd4 [1951]" strokeweight="2pt">
                        <v:textbox>
                          <w:txbxContent>
                            <w:p w:rsidR="001817F0" w:rsidRDefault="001817F0" w:rsidP="00AD0B2F">
                              <w:pPr>
                                <w:rPr>
                                  <w:rFonts w:eastAsia="Times New Roman"/>
                                </w:rPr>
                              </w:pPr>
                            </w:p>
                          </w:txbxContent>
                        </v:textbox>
                      </v:rect>
                      <v:rect id="Rectangle 568" o:spid="_x0000_s1051" style="position:absolute;left:24078;top:2692;width:17526;height:12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NsG8IA&#10;AADcAAAADwAAAGRycy9kb3ducmV2LnhtbERPz2vCMBS+D/Y/hDfwNtNNLFKNIoOAbIdh9OBub82z&#10;DWteSpNp998vB8Hjx/d7tRl9Jy40RBdYwcu0AEFcB+u4UXA86OcFiJiQLXaBScEfRdisHx9WWNlw&#10;5T1dTGpEDuFYoYI2pb6SMtYteYzT0BNn7hwGjynDoZF2wGsO9518LYpSenScG1rs6a2l+sf8egVm&#10;5r61Nl8f/U5/nvTWvRt5KpWaPI3bJYhEY7qLb+6dVTAv89p8Jh8Bu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M2wbwgAAANwAAAAPAAAAAAAAAAAAAAAAAJgCAABkcnMvZG93&#10;bnJldi54bWxQSwUGAAAAAAQABAD1AAAAhwMAAAAA&#10;" fillcolor="#76923c [2406]" strokecolor="#76923c [2406]" strokeweight="2pt">
                        <v:textbox>
                          <w:txbxContent>
                            <w:p w:rsidR="001817F0" w:rsidRDefault="001817F0" w:rsidP="00AD0B2F">
                              <w:pPr>
                                <w:rPr>
                                  <w:rFonts w:eastAsia="Times New Roman"/>
                                </w:rPr>
                              </w:pPr>
                            </w:p>
                          </w:txbxContent>
                        </v:textbox>
                      </v:rect>
                    </v:group>
                    <v:shape id="Straight Arrow Connector 569" o:spid="_x0000_s1052" type="#_x0000_t32" style="position:absolute;left:23136;top:4685;width:1796;height:2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vPi8QAAADcAAAADwAAAGRycy9kb3ducmV2LnhtbESPUWvCMBSF3wf7D+EKe5upo8qsRukG&#10;g72oaPcDrs21KTY3JYla//0yGPh4OOd8h7NcD7YTV/KhdaxgMs5AENdOt9wo+Km+Xt9BhIissXNM&#10;Cu4UYL16flpiod2N93Q9xEYkCIcCFZgY+0LKUBuyGMauJ07eyXmLMUnfSO3xluC2k29ZNpMWW04L&#10;Bnv6NFSfDxeroKp253xbGszz7WYo/d1fPrqjUi+joVyAiDTER/i//a0VTGdz+DuTj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68+LxAAAANwAAAAPAAAAAAAAAAAA&#10;AAAAAKECAABkcnMvZG93bnJldi54bWxQSwUGAAAAAAQABAD5AAAAkgMAAAAA&#10;" strokecolor="black [3213]" strokeweight="2.5pt">
                      <v:stroke endarrow="open"/>
                    </v:shape>
                    <v:shape id="Straight Arrow Connector 570" o:spid="_x0000_s1053" type="#_x0000_t32" style="position:absolute;left:32722;top:9361;width:119;height:26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jwy8EAAADcAAAADwAAAGRycy9kb3ducmV2LnhtbERP3WrCMBS+H+wdwhnsbqaTTqUapRMG&#10;3kzR+gDH5tgUm5OSRK1vby4Gu/z4/herwXbiRj60jhV8jjIQxLXTLTcKjtXPxwxEiMgaO8ek4EEB&#10;VsvXlwUW2t15T7dDbEQK4VCgAhNjX0gZakMWw8j1xIk7O28xJugbqT3eU7jt5DjLJtJiy6nBYE9r&#10;Q/XlcLUKqmp3ybelwTzf/g6lf/jrd3dS6v1tKOcgIg3xX/zn3mgFX9M0P51JR0Au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CPDLwQAAANwAAAAPAAAAAAAAAAAAAAAA&#10;AKECAABkcnMvZG93bnJldi54bWxQSwUGAAAAAAQABAD5AAAAjwMAAAAA&#10;" strokecolor="black [3213]" strokeweight="2.5pt">
                      <v:stroke endarrow="open"/>
                    </v:shape>
                    <v:line id="Straight Connector 571" o:spid="_x0000_s1054" style="position:absolute;flip:x;visibility:visible;mso-wrap-style:square" from="11328,10207" to="32841,102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1cKrsUAAADcAAAADwAAAGRycy9kb3ducmV2LnhtbESPQWvCQBSE7wX/w/IEb3VjqVFSV7Ep&#10;hYKIGD30+Mi+JqnZt2F3jem/7wqFHoeZ+YZZbQbTip6cbywrmE0TEMSl1Q1XCs6n98clCB+QNbaW&#10;ScEPedisRw8rzLS98ZH6IlQiQthnqKAOocuk9GVNBv3UdsTR+7LOYIjSVVI7vEW4aeVTkqTSYMNx&#10;ocaO8prKS3E1Cgac4848p01xljntP9Pvw+vuTanJeNi+gAg0hP/wX/tDK5gvZnA/E4+AX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1cKrsUAAADcAAAADwAAAAAAAAAA&#10;AAAAAAChAgAAZHJzL2Rvd25yZXYueG1sUEsFBgAAAAAEAAQA+QAAAJMDAAAAAA==&#10;" strokecolor="black [3213]" strokeweight="2.5pt"/>
                    <v:line id="Straight Connector 572" o:spid="_x0000_s1055" style="position:absolute;flip:x;visibility:visible;mso-wrap-style:square" from="11556,14598" to="32841,145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4WU2cQAAADcAAAADwAAAGRycy9kb3ducmV2LnhtbESPQYvCMBSE74L/ITzBm6bKWqVrFHUR&#10;BBGxetjjo3nbdm1eShO1++83guBxmJlvmPmyNZW4U+NKywpGwwgEcWZ1ybmCy3k7mIFwHlljZZkU&#10;/JGD5aLbmWOi7YNPdE99LgKEXYIKCu/rREqXFWTQDW1NHLwf2xj0QTa51A0+AtxUchxFsTRYclgo&#10;sKZNQdk1vRkFLU5wbz7iMr3IDR2+49/jev+lVL/Xrj5BeGr9O/xq77SCyXQMzzPhCM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hZTZxAAAANwAAAAPAAAAAAAAAAAA&#10;AAAAAKECAABkcnMvZG93bnJldi54bWxQSwUGAAAAAAQABAD5AAAAkgMAAAAA&#10;" strokecolor="black [3213]" strokeweight="2.5pt"/>
                    <v:shape id="Straight Arrow Connector 573" o:spid="_x0000_s1056" type="#_x0000_t32" style="position:absolute;left:11435;top:10147;width:1;height:18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puvMUAAADcAAAADwAAAGRycy9kb3ducmV2LnhtbESPUWvCMBSF3wf7D+EKe5upWzelGqUb&#10;DPYyZdYfcG2uTbG5KUnU+u8XQdjj4ZzzHc5iNdhOnMmH1rGCyTgDQVw73XKjYFd9Pc9AhIissXNM&#10;Cq4UYLV8fFhgod2Ff+m8jY1IEA4FKjAx9oWUoTZkMYxdT5y8g/MWY5K+kdrjJcFtJ1+y7F1abDkt&#10;GOzp01B93J6sgqraHPN1aTDP1z9D6a/+9NHtlXoaDeUcRKQh/ofv7W+t4G36Crcz6QjI5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tpuvMUAAADcAAAADwAAAAAAAAAA&#10;AAAAAAChAgAAZHJzL2Rvd25yZXYueG1sUEsFBgAAAAAEAAQA+QAAAJMDAAAAAA==&#10;" strokecolor="black [3213]" strokeweight="2.5pt">
                      <v:stroke endarrow="open"/>
                    </v:shape>
                    <v:shape id="Straight Arrow Connector 574" o:spid="_x0000_s1057" type="#_x0000_t32" style="position:absolute;left:32841;top:13983;width:0;height:23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P2yMQAAADcAAAADwAAAGRycy9kb3ducmV2LnhtbESPUWvCMBSF3wf+h3CFvc10UnV0RqmC&#10;sJcp2v2Au+auKTY3JYla//0iDPZ4OOd8h7NcD7YTV/KhdazgdZKBIK6dbrlR8FXtXt5AhIissXNM&#10;Cu4UYL0aPS2x0O7GR7qeYiMShEOBCkyMfSFlqA1ZDBPXEyfvx3mLMUnfSO3xluC2k9Msm0uLLacF&#10;gz1tDdXn08UqqKrDOd+XBvN8/zmU/u4vm+5bqefxUL6DiDTE//Bf+0MrmC1yeJxJR0C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M/bIxAAAANwAAAAPAAAAAAAAAAAA&#10;AAAAAKECAABkcnMvZG93bnJldi54bWxQSwUGAAAAAAQABAD5AAAAkgMAAAAA&#10;" strokecolor="black [3213]" strokeweight="2.5pt">
                      <v:stroke endarrow="open"/>
                    </v:shape>
                    <v:shape id="Straight Arrow Connector 575" o:spid="_x0000_s1058" type="#_x0000_t32" style="position:absolute;left:11666;top:14487;width:0;height:18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9TU8QAAADcAAAADwAAAGRycy9kb3ducmV2LnhtbESPUWvCMBSF34X9h3CFvWnqqE6qUbrB&#10;YC9TtPsB1+baFJubkkSt/34ZDPZ4OOd8h7PeDrYTN/KhdaxgNs1AENdOt9wo+K4+JksQISJr7ByT&#10;ggcF2G6eRmsstLvzgW7H2IgE4VCgAhNjX0gZakMWw9T1xMk7O28xJukbqT3eE9x28iXLFtJiy2nB&#10;YE/vhurL8WoVVNX+ku9Kg3m++xpK//DXt+6k1PN4KFcgIg3xP/zX/tQK5q9z+D2TjoDc/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f1NTxAAAANwAAAAPAAAAAAAAAAAA&#10;AAAAAKECAABkcnMvZG93bnJldi54bWxQSwUGAAAAAAQABAD5AAAAkgMAAAAA&#10;" strokecolor="black [3213]" strokeweight="2.5pt">
                      <v:stroke endarrow="open"/>
                    </v:shape>
                    <v:shapetype id="_x0000_t202" coordsize="21600,21600" o:spt="202" path="m,l,21600r21600,l21600,xe">
                      <v:stroke joinstyle="miter"/>
                      <v:path gradientshapeok="t" o:connecttype="rect"/>
                    </v:shapetype>
                    <v:shape id="TextBox 104" o:spid="_x0000_s1059" type="#_x0000_t202" style="position:absolute;left:28302;top:116;width:9701;height:23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z9a8QA&#10;AADcAAAADwAAAGRycy9kb3ducmV2LnhtbESPQWvCQBSE74L/YXlCb3VXqdbGbERaCp4qTWvB2yP7&#10;TILZtyG7NfHfd4WCx2FmvmHSzWAbcaHO1441zKYKBHHhTM2lhu+v98cVCB+QDTaOScOVPGyy8SjF&#10;xLieP+mSh1JECPsENVQhtImUvqjIop+6ljh6J9dZDFF2pTQd9hFuGzlXaikt1hwXKmzptaLinP9a&#10;DYeP0/HnSe3LN7toezcoyfZFav0wGbZrEIGGcA//t3dGw+J5C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8/WvEAAAA3AAAAA8AAAAAAAAAAAAAAAAAmAIAAGRycy9k&#10;b3ducmV2LnhtbFBLBQYAAAAABAAEAPUAAACJAwAAAAA=&#10;" filled="f" stroked="f">
                      <v:textbox>
                        <w:txbxContent>
                          <w:p w:rsidR="001817F0" w:rsidRPr="006937BC" w:rsidRDefault="001817F0" w:rsidP="00AD0B2F">
                            <w:pPr>
                              <w:pStyle w:val="NormalWeb"/>
                              <w:spacing w:before="0" w:beforeAutospacing="0" w:after="0" w:afterAutospacing="0"/>
                              <w:rPr>
                                <w:szCs w:val="22"/>
                              </w:rPr>
                            </w:pPr>
                            <w:proofErr w:type="spellStart"/>
                            <w:r w:rsidRPr="006937BC">
                              <w:rPr>
                                <w:b/>
                                <w:bCs/>
                                <w:color w:val="000000" w:themeColor="text1"/>
                                <w:kern w:val="24"/>
                                <w:szCs w:val="22"/>
                              </w:rPr>
                              <w:t>rNa</w:t>
                            </w:r>
                            <w:proofErr w:type="spellEnd"/>
                            <w:r w:rsidRPr="006937BC">
                              <w:rPr>
                                <w:b/>
                                <w:bCs/>
                                <w:color w:val="000000" w:themeColor="text1"/>
                                <w:kern w:val="24"/>
                                <w:position w:val="-7"/>
                                <w:szCs w:val="22"/>
                                <w:vertAlign w:val="subscript"/>
                              </w:rPr>
                              <w:t>v</w:t>
                            </w:r>
                            <w:r w:rsidRPr="006937BC">
                              <w:rPr>
                                <w:b/>
                                <w:bCs/>
                                <w:color w:val="000000" w:themeColor="text1"/>
                                <w:kern w:val="24"/>
                                <w:szCs w:val="22"/>
                              </w:rPr>
                              <w:t>1.5</w:t>
                            </w:r>
                          </w:p>
                        </w:txbxContent>
                      </v:textbox>
                    </v:shape>
                    <v:shape id="TextBox 110" o:spid="_x0000_s1060" type="#_x0000_t202" style="position:absolute;left:6319;width:9582;height:23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BY8MQA&#10;AADcAAAADwAAAGRycy9kb3ducmV2LnhtbESPQWvCQBSE74L/YXlCb7qr1GpjNiItBU+VprXg7ZF9&#10;JsHs25Ddmvjvu0Khx2FmvmHS7WAbcaXO1441zGcKBHHhTM2lhq/Pt+kahA/IBhvHpOFGHrbZeJRi&#10;YlzPH3TNQykihH2CGqoQ2kRKX1Rk0c9cSxy9s+sshii7UpoO+wi3jVwo9SQt1hwXKmzppaLikv9Y&#10;Dcf38+n7UR3KV7tsezcoyfZZav0wGXYbEIGG8B/+a++NhuVqBf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wWPDEAAAA3AAAAA8AAAAAAAAAAAAAAAAAmAIAAGRycy9k&#10;b3ducmV2LnhtbFBLBQYAAAAABAAEAPUAAACJAwAAAAA=&#10;" filled="f" stroked="f">
                      <v:textbox>
                        <w:txbxContent>
                          <w:p w:rsidR="001817F0" w:rsidRPr="006937BC" w:rsidRDefault="001817F0" w:rsidP="00AD0B2F">
                            <w:pPr>
                              <w:pStyle w:val="NormalWeb"/>
                              <w:spacing w:before="0" w:beforeAutospacing="0" w:after="0" w:afterAutospacing="0"/>
                              <w:rPr>
                                <w:szCs w:val="22"/>
                              </w:rPr>
                            </w:pPr>
                            <w:proofErr w:type="spellStart"/>
                            <w:r w:rsidRPr="006937BC">
                              <w:rPr>
                                <w:b/>
                                <w:bCs/>
                                <w:color w:val="000000" w:themeColor="text1"/>
                                <w:kern w:val="24"/>
                                <w:szCs w:val="22"/>
                              </w:rPr>
                              <w:t>hNa</w:t>
                            </w:r>
                            <w:proofErr w:type="spellEnd"/>
                            <w:r w:rsidRPr="006937BC">
                              <w:rPr>
                                <w:b/>
                                <w:bCs/>
                                <w:color w:val="000000" w:themeColor="text1"/>
                                <w:kern w:val="24"/>
                                <w:position w:val="-7"/>
                                <w:szCs w:val="22"/>
                                <w:vertAlign w:val="subscript"/>
                              </w:rPr>
                              <w:t>v</w:t>
                            </w:r>
                            <w:r w:rsidRPr="006937BC">
                              <w:rPr>
                                <w:b/>
                                <w:bCs/>
                                <w:color w:val="000000" w:themeColor="text1"/>
                                <w:kern w:val="24"/>
                                <w:szCs w:val="22"/>
                              </w:rPr>
                              <w:t>1.8</w:t>
                            </w:r>
                          </w:p>
                        </w:txbxContent>
                      </v:textbox>
                    </v:shape>
                    <v:shape id="TextBox 123" o:spid="_x0000_s1061" type="#_x0000_t202" style="position:absolute;left:20598;top:1915;width:2851;height:19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MgsAA&#10;AADcAAAADwAAAGRycy9kb3ducmV2LnhtbERPy4rCMBTdC/5DuII7TRQfYzWKKAOzUnRmBHeX5toW&#10;m5vSZGzn781CcHk479WmtaV4UO0LxxpGQwWCOHWm4EzDz/fn4AOED8gGS8ek4Z88bNbdzgoT4xo+&#10;0eMcMhFD2CeoIQ+hSqT0aU4W/dBVxJG7udpiiLDOpKmxieG2lGOlZtJiwbEhx4p2OaX385/V8Hu4&#10;XS8Tdcz2dlo1rlWS7UJq3e+12yWIQG14i1/uL6NhOo9r45l4BO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a/MgsAAAADcAAAADwAAAAAAAAAAAAAAAACYAgAAZHJzL2Rvd25y&#10;ZXYueG1sUEsFBgAAAAAEAAQA9QAAAIUDAAAAAA==&#10;" filled="f" stroked="f">
                      <v:textbox>
                        <w:txbxContent>
                          <w:p w:rsidR="001817F0" w:rsidRDefault="001817F0" w:rsidP="00AD0B2F">
                            <w:pPr>
                              <w:pStyle w:val="NormalWeb"/>
                              <w:spacing w:before="0" w:beforeAutospacing="0" w:after="0" w:afterAutospacing="0"/>
                            </w:pPr>
                            <w:r>
                              <w:rPr>
                                <w:rFonts w:ascii="Georgia" w:hAnsi="Georgia" w:cstheme="minorBidi"/>
                                <w:b/>
                                <w:bCs/>
                                <w:color w:val="000000" w:themeColor="text1"/>
                                <w:kern w:val="24"/>
                              </w:rPr>
                              <w:t>X</w:t>
                            </w:r>
                          </w:p>
                        </w:txbxContent>
                      </v:textbox>
                    </v:shape>
                  </v:group>
                  <v:shape id="TextBox 125" o:spid="_x0000_s1062" type="#_x0000_t202" style="position:absolute;left:-622;top:21051;width:61528;height:114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NpGcMA&#10;AADcAAAADwAAAGRycy9kb3ducmV2LnhtbESPQWsCMRSE7wX/Q3iCN00UbXU1iiiCp5baKnh7bJ67&#10;i5uXZRPd9d+bgtDjMDPfMItVa0txp9oXjjUMBwoEcepMwZmG359dfwrCB2SDpWPS8CAPq2XnbYGJ&#10;cQ1/0/0QMhEh7BPUkIdQJVL6NCeLfuAq4uhdXG0xRFln0tTYRLgt5Uipd2mx4LiQY0WbnNLr4WY1&#10;HD8v59NYfWVbO6ka1yrJdia17nXb9RxEoDb8h1/tvdEw+ZjB35l4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NpGcMAAADcAAAADwAAAAAAAAAAAAAAAACYAgAAZHJzL2Rv&#10;d25yZXYueG1sUEsFBgAAAAAEAAQA9QAAAIgDAAAAAA==&#10;" filled="f" stroked="f">
                    <v:textbox>
                      <w:txbxContent>
                        <w:p w:rsidR="001817F0" w:rsidRPr="00AD0B2F" w:rsidRDefault="001817F0" w:rsidP="006937BC">
                          <w:r w:rsidRPr="00AD0B2F">
                            <w:rPr>
                              <w:b/>
                              <w:bCs/>
                            </w:rPr>
                            <w:t>Figure 1| Localization of the Na</w:t>
                          </w:r>
                          <w:r w:rsidRPr="00AD0B2F">
                            <w:rPr>
                              <w:b/>
                              <w:bCs/>
                              <w:position w:val="-8"/>
                              <w:vertAlign w:val="subscript"/>
                            </w:rPr>
                            <w:t>v</w:t>
                          </w:r>
                          <w:r w:rsidRPr="00AD0B2F">
                            <w:rPr>
                              <w:b/>
                              <w:bCs/>
                            </w:rPr>
                            <w:t xml:space="preserve">1.8 binding site. </w:t>
                          </w:r>
                          <w:r>
                            <w:t>The first two chimeric proteins will be made from half hNa</w:t>
                          </w:r>
                          <w:r w:rsidRPr="00056DC4">
                            <w:rPr>
                              <w:vertAlign w:val="subscript"/>
                            </w:rPr>
                            <w:t>v</w:t>
                          </w:r>
                          <w:r>
                            <w:t>1.8 and half rNa</w:t>
                          </w:r>
                          <w:r w:rsidRPr="00056DC4">
                            <w:rPr>
                              <w:vertAlign w:val="subscript"/>
                            </w:rPr>
                            <w:t>v</w:t>
                          </w:r>
                          <w:r>
                            <w:t>1.5</w:t>
                          </w:r>
                          <w:r w:rsidRPr="00AD0B2F">
                            <w:t>.</w:t>
                          </w:r>
                          <w:r>
                            <w:t xml:space="preserve"> As we move forward with the isolation of the binding site, the hNa</w:t>
                          </w:r>
                          <w:r w:rsidRPr="00056DC4">
                            <w:rPr>
                              <w:vertAlign w:val="subscript"/>
                            </w:rPr>
                            <w:t>v</w:t>
                          </w:r>
                          <w:r>
                            <w:t>1.8 fragment will be slowly substituted with pieces from the rNa</w:t>
                          </w:r>
                          <w:r w:rsidRPr="00056DC4">
                            <w:rPr>
                              <w:vertAlign w:val="subscript"/>
                            </w:rPr>
                            <w:t>v</w:t>
                          </w:r>
                          <w:r>
                            <w:t xml:space="preserve">1.5 until the bonding site is limited to 50-100 base pairs. </w:t>
                          </w:r>
                          <w:r w:rsidRPr="00AD0B2F">
                            <w:t xml:space="preserve">The red circle marks the fragments that the blocker binds to. </w:t>
                          </w:r>
                        </w:p>
                      </w:txbxContent>
                    </v:textbox>
                  </v:shape>
                  <v:shape id="Straight Arrow Connector 580" o:spid="_x0000_s1063" type="#_x0000_t32" style="position:absolute;left:45493;top:19102;width:38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2A7MAAAADcAAAADwAAAGRycy9kb3ducmV2LnhtbERP3WrCMBS+F3yHcATvZrrRDalGqcLA&#10;Gx2zPsCxOWuKzUlJota3NxcDLz++/+V6sJ24kQ+tYwXvswwEce10y42CU/X9NgcRIrLGzjEpeFCA&#10;9Wo8WmKh3Z1/6XaMjUghHApUYGLsCylDbchimLmeOHF/zluMCfpGao/3FG47+ZFlX9Jiy6nBYE9b&#10;Q/XleLUKqurnkh9Kg3l+2A+lf/jrpjsrNZ0M5QJEpCG+xP/unVbwOU/z05l0BOTqC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fdgOzAAAAA3AAAAA8AAAAAAAAAAAAAAAAA&#10;oQIAAGRycy9kb3ducmV2LnhtbFBLBQYAAAAABAAEAPkAAACOAwAAAAA=&#10;" strokecolor="black [3213]" strokeweight="2.5pt">
                    <v:stroke endarrow="open"/>
                  </v:shape>
                  <v:shape id="TextBox 128" o:spid="_x0000_s1064" type="#_x0000_t202" style="position:absolute;left:48550;top:16845;width:15439;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AVOMMA&#10;AADcAAAADwAAAGRycy9kb3ducmV2LnhtbESPQYvCMBSE78L+h/AWvGmiqGjXKIsieFLUXWFvj+bZ&#10;lm1eShNt/fdGEDwOM/MNM1+2thQ3qn3hWMOgr0AQp84UnGn4OW16UxA+IBssHZOGO3lYLj46c0yM&#10;a/hAt2PIRISwT1BDHkKVSOnTnCz6vquIo3dxtcUQZZ1JU2MT4baUQ6Um0mLBcSHHilY5pf/Hq9Xw&#10;u7v8nUdqn63tuGpcqyTbmdS6+9l+f4EI1IZ3+NXeGg3j6QC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UAVOMMAAADcAAAADwAAAAAAAAAAAAAAAACYAgAAZHJzL2Rv&#10;d25yZXYueG1sUEsFBgAAAAAEAAQA9QAAAIgDAAAAAA==&#10;" filled="f" stroked="f">
                    <v:textbox>
                      <w:txbxContent>
                        <w:p w:rsidR="001817F0" w:rsidRPr="005B36CA" w:rsidRDefault="001817F0" w:rsidP="00AD0B2F">
                          <w:pPr>
                            <w:pStyle w:val="NormalWeb"/>
                            <w:spacing w:before="0" w:beforeAutospacing="0" w:after="0" w:afterAutospacing="0"/>
                            <w:rPr>
                              <w:sz w:val="22"/>
                              <w:szCs w:val="22"/>
                            </w:rPr>
                          </w:pPr>
                          <w:r>
                            <w:rPr>
                              <w:color w:val="000000" w:themeColor="text1"/>
                              <w:kern w:val="24"/>
                              <w:sz w:val="22"/>
                              <w:szCs w:val="22"/>
                            </w:rPr>
                            <w:t xml:space="preserve">Analysis of binding site  </w:t>
                          </w:r>
                        </w:p>
                      </w:txbxContent>
                    </v:textbox>
                  </v:shape>
                </v:group>
                <v:oval id="Oval 582" o:spid="_x0000_s1065" style="position:absolute;left:26391;top:5458;width:636;height:5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wsEMYA&#10;AADcAAAADwAAAGRycy9kb3ducmV2LnhtbESP3WrCQBSE7wXfYTmF3unGUIukWaVqhUIL/tQHOGRP&#10;s6nZsyG7MenbdwuCl8PMfMPkq8HW4kqtrxwrmE0TEMSF0xWXCs5fu8kChA/IGmvHpOCXPKyW41GO&#10;mXY9H+l6CqWIEPYZKjAhNJmUvjBk0U9dQxy9b9daDFG2pdQt9hFua5kmybO0WHFcMNjQxlBxOXVW&#10;wb4zn+v+Kd0f35KPA88vs+35Z6fU48Pw+gIi0BDu4Vv7XSuYL1L4PxOP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7wsEMYAAADcAAAADwAAAAAAAAAAAAAAAACYAgAAZHJz&#10;L2Rvd25yZXYueG1sUEsFBgAAAAAEAAQA9QAAAIsDAAAAAA==&#10;" fillcolor="#c00000" strokecolor="#c00000" strokeweight="2pt">
                  <v:textbox>
                    <w:txbxContent>
                      <w:p w:rsidR="001817F0" w:rsidRDefault="001817F0" w:rsidP="00AD0B2F">
                        <w:pPr>
                          <w:rPr>
                            <w:rFonts w:eastAsia="Times New Roman"/>
                          </w:rPr>
                        </w:pPr>
                      </w:p>
                    </w:txbxContent>
                  </v:textbox>
                </v:oval>
                <v:oval id="Oval 583" o:spid="_x0000_s1066" style="position:absolute;left:35888;top:11015;width:636;height:5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CJi8QA&#10;AADcAAAADwAAAGRycy9kb3ducmV2LnhtbESP3YrCMBSE7wXfIRzBO03VVaQaZf+EhRX8fYBDc2yq&#10;zUlpou2+/WZhwcthZr5hluvWluJBtS8cKxgNExDEmdMF5wrOp81gDsIHZI2lY1LwQx7Wq25nial2&#10;DR/ocQy5iBD2KSowIVSplD4zZNEPXUUcvYurLYYo61zqGpsIt6UcJ8lMWiw4Lhis6N1QdjverYLd&#10;3Wzfmpfx7vCZfO95eht9nK8bpfq99nUBIlAbnuH/9pdWMJ1P4O9MPAJ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wiYvEAAAA3AAAAA8AAAAAAAAAAAAAAAAAmAIAAGRycy9k&#10;b3ducmV2LnhtbFBLBQYAAAAABAAEAPUAAACJAwAAAAA=&#10;" fillcolor="#c00000" strokecolor="#c00000" strokeweight="2pt">
                  <v:textbox>
                    <w:txbxContent>
                      <w:p w:rsidR="001817F0" w:rsidRDefault="001817F0" w:rsidP="00AD0B2F">
                        <w:pPr>
                          <w:rPr>
                            <w:rFonts w:eastAsia="Times New Roman"/>
                          </w:rPr>
                        </w:pPr>
                      </w:p>
                    </w:txbxContent>
                  </v:textbox>
                </v:oval>
                <v:oval id="Oval 584" o:spid="_x0000_s1067" style="position:absolute;left:36075;top:16043;width:636;height:5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kR/8UA&#10;AADcAAAADwAAAGRycy9kb3ducmV2LnhtbESP3WoCMRSE7wu+QzhC72pW0SKrUeofFCxYrQ9w2Bw3&#10;Wzcnyya669sbQfBymJlvmOm8taW4Uu0Lxwr6vQQEceZ0wbmC49/mYwzCB2SNpWNScCMP81nnbYqp&#10;dg3v6XoIuYgQ9ikqMCFUqZQ+M2TR91xFHL2Tqy2GKOtc6hqbCLelHCTJp7RYcFwwWNHSUHY+XKyC&#10;3cX8LJrhYLdfJ9tfHp37q+P/Rqn3bvs1ARGoDa/ws/2tFYzGQ3iciUdAz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GRH/xQAAANwAAAAPAAAAAAAAAAAAAAAAAJgCAABkcnMv&#10;ZG93bnJldi54bWxQSwUGAAAAAAQABAD1AAAAigMAAAAA&#10;" fillcolor="#c00000" strokecolor="#c00000" strokeweight="2pt">
                  <v:textbox>
                    <w:txbxContent>
                      <w:p w:rsidR="001817F0" w:rsidRDefault="001817F0" w:rsidP="00AD0B2F">
                        <w:pPr>
                          <w:rPr>
                            <w:rFonts w:eastAsia="Times New Roman"/>
                          </w:rPr>
                        </w:pPr>
                      </w:p>
                    </w:txbxContent>
                  </v:textbox>
                </v:oval>
              </v:group>
            </w:pict>
          </mc:Fallback>
        </mc:AlternateContent>
      </w:r>
      <w:r>
        <w:t xml:space="preserve">blocker that will eliminate </w:t>
      </w:r>
      <w:r w:rsidR="007B50F8">
        <w:t xml:space="preserve">current </w:t>
      </w:r>
      <w:r>
        <w:t xml:space="preserve">side effects. </w:t>
      </w:r>
    </w:p>
    <w:p w:rsidR="00AD0B2F" w:rsidRDefault="00AD0B2F" w:rsidP="00AD0B2F"/>
    <w:p w:rsidR="00AD0B2F" w:rsidRDefault="00AD0B2F" w:rsidP="00AD0B2F"/>
    <w:p w:rsidR="00AD0B2F" w:rsidRDefault="00AD0B2F" w:rsidP="00AD0B2F"/>
    <w:p w:rsidR="00AD0B2F" w:rsidRDefault="00AD0B2F" w:rsidP="00AD0B2F"/>
    <w:p w:rsidR="00AD0B2F" w:rsidRDefault="00AD0B2F" w:rsidP="00AD0B2F"/>
    <w:p w:rsidR="00AD0B2F" w:rsidRDefault="00AD0B2F" w:rsidP="00AD0B2F"/>
    <w:p w:rsidR="00AD0B2F" w:rsidRDefault="00AD0B2F" w:rsidP="00AD0B2F"/>
    <w:p w:rsidR="00AD0B2F" w:rsidRDefault="00AD0B2F" w:rsidP="00AD0B2F"/>
    <w:p w:rsidR="006937BC" w:rsidRDefault="006937BC" w:rsidP="00AD0B2F"/>
    <w:p w:rsidR="008B600E" w:rsidRPr="00AD0B2F" w:rsidRDefault="00AD0B2F" w:rsidP="00AD0B2F">
      <w:r>
        <w:t xml:space="preserve">This project </w:t>
      </w:r>
      <w:r w:rsidR="00A14A27">
        <w:t>involve</w:t>
      </w:r>
      <w:r w:rsidR="00435F2C">
        <w:t>s</w:t>
      </w:r>
      <w:r>
        <w:t xml:space="preserve"> finalizing the hNa</w:t>
      </w:r>
      <w:r w:rsidRPr="00056DC4">
        <w:rPr>
          <w:vertAlign w:val="subscript"/>
        </w:rPr>
        <w:t>v</w:t>
      </w:r>
      <w:r>
        <w:t>1.8 and rNa</w:t>
      </w:r>
      <w:r w:rsidRPr="00056DC4">
        <w:rPr>
          <w:vertAlign w:val="subscript"/>
        </w:rPr>
        <w:t>v</w:t>
      </w:r>
      <w:r>
        <w:t xml:space="preserve">1.5 constructs that will be further used for the creation of the chimeric protein. </w:t>
      </w:r>
      <w:r w:rsidR="007B50F8">
        <w:t>Most</w:t>
      </w:r>
      <w:r>
        <w:t xml:space="preserve"> constructs are ready due to the work of previous </w:t>
      </w:r>
      <w:r w:rsidR="007B50F8">
        <w:t>students;</w:t>
      </w:r>
      <w:r>
        <w:t xml:space="preserve"> there are two fragments for rNa</w:t>
      </w:r>
      <w:r w:rsidRPr="00056DC4">
        <w:rPr>
          <w:vertAlign w:val="subscript"/>
        </w:rPr>
        <w:t>v</w:t>
      </w:r>
      <w:r>
        <w:t>1.5 and one fragment for hNa</w:t>
      </w:r>
      <w:r w:rsidRPr="00056DC4">
        <w:rPr>
          <w:vertAlign w:val="subscript"/>
        </w:rPr>
        <w:t>v</w:t>
      </w:r>
      <w:r>
        <w:t xml:space="preserve">1.8 that </w:t>
      </w:r>
      <w:r w:rsidR="00A14A27">
        <w:t>are yet to be successfully cloned</w:t>
      </w:r>
      <w:r>
        <w:t xml:space="preserve">. </w:t>
      </w:r>
      <w:r w:rsidR="008B600E" w:rsidRPr="00AD0B2F">
        <w:br w:type="page"/>
      </w:r>
    </w:p>
    <w:p w:rsidR="00AD0B2F" w:rsidRPr="00AD0B2F" w:rsidRDefault="00AD0B2F" w:rsidP="00AD0B2F">
      <w:pPr>
        <w:jc w:val="center"/>
        <w:rPr>
          <w:b/>
          <w:szCs w:val="24"/>
        </w:rPr>
      </w:pPr>
      <w:r w:rsidRPr="00213126">
        <w:rPr>
          <w:b/>
          <w:szCs w:val="24"/>
        </w:rPr>
        <w:t>Materials</w:t>
      </w:r>
      <w:r>
        <w:rPr>
          <w:b/>
          <w:szCs w:val="24"/>
        </w:rPr>
        <w:t xml:space="preserve"> </w:t>
      </w:r>
      <w:r w:rsidRPr="00213126">
        <w:rPr>
          <w:b/>
          <w:szCs w:val="24"/>
        </w:rPr>
        <w:t>and Methods</w:t>
      </w:r>
    </w:p>
    <w:p w:rsidR="00AD0B2F" w:rsidRDefault="00AD0B2F" w:rsidP="00AD0B2F">
      <w:r>
        <w:rPr>
          <w:b/>
        </w:rPr>
        <w:t>RNA extraction</w:t>
      </w:r>
    </w:p>
    <w:p w:rsidR="00AD0B2F" w:rsidRDefault="00AD0B2F" w:rsidP="00AD0B2F">
      <w:r>
        <w:t>For hNav1.8, HEK Recombinant Stable Cell Line (Millipore, Billerica, USA) that express the Nav1.8 gene were cultured for 10 days in 100mm plates with 10ml C.DMEM medium at 37˚C. For RNA extraction,</w:t>
      </w:r>
      <w:r w:rsidRPr="008A0625">
        <w:t xml:space="preserve"> </w:t>
      </w:r>
      <w:proofErr w:type="spellStart"/>
      <w:r w:rsidRPr="008A0625">
        <w:t>Rneasy</w:t>
      </w:r>
      <w:proofErr w:type="spellEnd"/>
      <w:r w:rsidRPr="008A0625">
        <w:t xml:space="preserve"> Mini Kit (</w:t>
      </w:r>
      <w:proofErr w:type="spellStart"/>
      <w:r w:rsidRPr="008A0625">
        <w:t>Qiagen</w:t>
      </w:r>
      <w:proofErr w:type="spellEnd"/>
      <w:r w:rsidRPr="008A0625">
        <w:t>)</w:t>
      </w:r>
      <w:r>
        <w:t xml:space="preserve"> was used according to the manufacturer’s protocol. The RNA was eluted in 50µl DEPC- treated water and </w:t>
      </w:r>
      <w:r w:rsidRPr="008A0625">
        <w:t>stored at -20°C</w:t>
      </w:r>
      <w:r>
        <w:t xml:space="preserve">. </w:t>
      </w:r>
    </w:p>
    <w:p w:rsidR="00AD0B2F" w:rsidRPr="008A0625" w:rsidRDefault="00AD0B2F" w:rsidP="00AD0B2F">
      <w:pPr>
        <w:spacing w:before="240"/>
      </w:pPr>
      <w:r>
        <w:t xml:space="preserve">RNA extraction for the rNav1.5 was </w:t>
      </w:r>
      <w:r w:rsidR="00067AC6">
        <w:t>done</w:t>
      </w:r>
      <w:r>
        <w:t xml:space="preserve"> directly from rat heart tissue. 30-65 mg of tissue was used for each RNA extraction using the </w:t>
      </w:r>
      <w:proofErr w:type="spellStart"/>
      <w:r>
        <w:t>TRIzol</w:t>
      </w:r>
      <w:proofErr w:type="spellEnd"/>
      <w:r>
        <w:t>® Reagent (</w:t>
      </w:r>
      <w:r w:rsidRPr="008A0625">
        <w:t>Thermo Fisher Scientific</w:t>
      </w:r>
      <w:r>
        <w:t xml:space="preserve">) according to manufacturer’s protocols. The RNA was eluted in 50µl DEPC- treated water and </w:t>
      </w:r>
      <w:r>
        <w:rPr>
          <w:rFonts w:cs="Times New Roman"/>
        </w:rPr>
        <w:t>stored at -20</w:t>
      </w:r>
      <w:r>
        <w:rPr>
          <w:rFonts w:cs="Arial"/>
        </w:rPr>
        <w:t xml:space="preserve">°C. </w:t>
      </w:r>
    </w:p>
    <w:p w:rsidR="00AD0B2F" w:rsidRDefault="00AD0B2F" w:rsidP="00AD0B2F">
      <w:pPr>
        <w:rPr>
          <w:b/>
        </w:rPr>
      </w:pPr>
      <w:proofErr w:type="gramStart"/>
      <w:r w:rsidRPr="008A0625">
        <w:rPr>
          <w:b/>
        </w:rPr>
        <w:t>cDNA</w:t>
      </w:r>
      <w:proofErr w:type="gramEnd"/>
      <w:r w:rsidRPr="008A0625">
        <w:rPr>
          <w:b/>
        </w:rPr>
        <w:t xml:space="preserve"> synthesis</w:t>
      </w:r>
    </w:p>
    <w:p w:rsidR="00AD0B2F" w:rsidRDefault="00AD0B2F" w:rsidP="00AD0B2F">
      <w:pPr>
        <w:rPr>
          <w:rFonts w:cs="Arial"/>
        </w:rPr>
      </w:pPr>
      <w:proofErr w:type="spellStart"/>
      <w:r w:rsidRPr="008A0625">
        <w:t>SuperScript</w:t>
      </w:r>
      <w:proofErr w:type="spellEnd"/>
      <w:r w:rsidRPr="008A0625">
        <w:t xml:space="preserve"> III Fi</w:t>
      </w:r>
      <w:r>
        <w:t>rst-Strand cDNA Synthesis system for RT-PCR (</w:t>
      </w:r>
      <w:r w:rsidRPr="008A0625">
        <w:t>Invitrogen</w:t>
      </w:r>
      <w:r>
        <w:t xml:space="preserve">) was used in order to synthesize </w:t>
      </w:r>
      <w:r w:rsidR="00067AC6">
        <w:t>the cDNA from</w:t>
      </w:r>
      <w:r>
        <w:t xml:space="preserve"> hNav1.8 and rNav1.5 RNA. 2-4µl of RNA template was used for each random primed reaction depending on the concentration of the RNA available. The resulting 20µl of cDNA was immediately used for PCR or stored at -</w:t>
      </w:r>
      <w:r>
        <w:rPr>
          <w:rFonts w:cs="Times New Roman"/>
        </w:rPr>
        <w:t>20</w:t>
      </w:r>
      <w:r>
        <w:rPr>
          <w:rFonts w:cs="Arial"/>
        </w:rPr>
        <w:t>°C.</w:t>
      </w:r>
    </w:p>
    <w:p w:rsidR="00AD0B2F" w:rsidRDefault="00AD0B2F" w:rsidP="00AD0B2F">
      <w:pPr>
        <w:rPr>
          <w:b/>
        </w:rPr>
      </w:pPr>
      <w:r>
        <w:rPr>
          <w:b/>
        </w:rPr>
        <w:t>Polymerase Chain Reaction (PCR)</w:t>
      </w:r>
    </w:p>
    <w:p w:rsidR="00BC19C9" w:rsidRDefault="00AD0B2F" w:rsidP="00AD0B2F">
      <w:r w:rsidRPr="008A0625">
        <w:t xml:space="preserve">In order to </w:t>
      </w:r>
      <w:r>
        <w:t xml:space="preserve">amplify the hNav1.8 and rNav1.5 fragments, </w:t>
      </w:r>
      <w:proofErr w:type="spellStart"/>
      <w:r w:rsidRPr="008A0625">
        <w:t>Phire</w:t>
      </w:r>
      <w:proofErr w:type="spellEnd"/>
      <w:r w:rsidRPr="008A0625">
        <w:t xml:space="preserve"> Hot Start II DNA Polymerase </w:t>
      </w:r>
      <w:r>
        <w:t>(</w:t>
      </w:r>
      <w:r w:rsidRPr="008A0625">
        <w:t>Thermo Scientific</w:t>
      </w:r>
      <w:r w:rsidR="00067AC6">
        <w:t>)</w:t>
      </w:r>
      <w:r>
        <w:t xml:space="preserve"> was used for 20 or 50 µl PCR reactions. The general conditions for the PCR reactions are shown in Table 1. For each specific set of primers (Table 2) an optimized PCR setting was used (Table 3). </w:t>
      </w:r>
      <w:proofErr w:type="spellStart"/>
      <w:r w:rsidRPr="008E052F">
        <w:t>GeneAmp</w:t>
      </w:r>
      <w:proofErr w:type="spellEnd"/>
      <w:r w:rsidRPr="008E052F">
        <w:t xml:space="preserve"> PCR System (Applied </w:t>
      </w:r>
      <w:proofErr w:type="spellStart"/>
      <w:r w:rsidRPr="008E052F">
        <w:t>Biosystems</w:t>
      </w:r>
      <w:proofErr w:type="spellEnd"/>
      <w:r w:rsidRPr="008E052F">
        <w:t>)</w:t>
      </w:r>
      <w:r>
        <w:t xml:space="preserve"> machine was used for all PCR reactions.</w:t>
      </w:r>
    </w:p>
    <w:p w:rsidR="00AD0B2F" w:rsidRPr="00BC19C9" w:rsidRDefault="005D7DD4" w:rsidP="00BC19C9">
      <w:pPr>
        <w:rPr>
          <w:b/>
        </w:rPr>
      </w:pPr>
      <w:r>
        <w:rPr>
          <w:b/>
        </w:rPr>
        <w:t xml:space="preserve">        </w:t>
      </w:r>
      <w:r w:rsidR="00AD0B2F" w:rsidRPr="00BC19C9">
        <w:rPr>
          <w:b/>
        </w:rPr>
        <w:t xml:space="preserve">Table </w:t>
      </w:r>
      <w:r w:rsidR="00AD0B2F" w:rsidRPr="00BC19C9">
        <w:rPr>
          <w:b/>
        </w:rPr>
        <w:fldChar w:fldCharType="begin"/>
      </w:r>
      <w:r w:rsidR="00AD0B2F" w:rsidRPr="00BC19C9">
        <w:rPr>
          <w:b/>
        </w:rPr>
        <w:instrText xml:space="preserve"> SEQ Table \* ARABIC </w:instrText>
      </w:r>
      <w:r w:rsidR="00AD0B2F" w:rsidRPr="00BC19C9">
        <w:rPr>
          <w:b/>
        </w:rPr>
        <w:fldChar w:fldCharType="separate"/>
      </w:r>
      <w:r w:rsidR="00357293">
        <w:rPr>
          <w:b/>
          <w:noProof/>
        </w:rPr>
        <w:t>1</w:t>
      </w:r>
      <w:r w:rsidR="00AD0B2F" w:rsidRPr="00BC19C9">
        <w:rPr>
          <w:b/>
        </w:rPr>
        <w:fldChar w:fldCharType="end"/>
      </w:r>
      <w:r w:rsidR="00AD0B2F" w:rsidRPr="00BC19C9">
        <w:rPr>
          <w:b/>
        </w:rPr>
        <w:t>| General PCR conditions</w:t>
      </w:r>
      <w:r w:rsidR="002A526B">
        <w:t>. Each parameter that</w:t>
      </w:r>
      <w:r w:rsidR="00AD0B2F" w:rsidRPr="00BC19C9">
        <w:t xml:space="preserve"> </w:t>
      </w:r>
      <w:r w:rsidR="002A526B">
        <w:t>differs</w:t>
      </w:r>
      <w:r w:rsidR="00AD0B2F" w:rsidRPr="00BC19C9">
        <w:t xml:space="preserve"> for </w:t>
      </w:r>
      <w:r w:rsidR="00067AC6" w:rsidRPr="00BC19C9">
        <w:t>particular</w:t>
      </w:r>
      <w:r w:rsidR="00AD0B2F" w:rsidRPr="00BC19C9">
        <w:t xml:space="preserve"> reactions is marked with an asterisk and detailed in Table 2 and</w:t>
      </w:r>
      <w:r w:rsidR="00435F2C">
        <w:t xml:space="preserve"> Table</w:t>
      </w:r>
      <w:r w:rsidR="00AD0B2F" w:rsidRPr="00BC19C9">
        <w:t xml:space="preserve"> 3.</w:t>
      </w:r>
    </w:p>
    <w:tbl>
      <w:tblPr>
        <w:tblW w:w="9053" w:type="dxa"/>
        <w:tblInd w:w="317" w:type="dxa"/>
        <w:tblLook w:val="04A0" w:firstRow="1" w:lastRow="0" w:firstColumn="1" w:lastColumn="0" w:noHBand="0" w:noVBand="1"/>
      </w:tblPr>
      <w:tblGrid>
        <w:gridCol w:w="2859"/>
        <w:gridCol w:w="2616"/>
        <w:gridCol w:w="2000"/>
        <w:gridCol w:w="1578"/>
      </w:tblGrid>
      <w:tr w:rsidR="00AD0B2F" w:rsidRPr="00146643" w:rsidTr="005D7DD4">
        <w:tc>
          <w:tcPr>
            <w:tcW w:w="2859" w:type="dxa"/>
            <w:tcBorders>
              <w:top w:val="nil"/>
              <w:left w:val="nil"/>
              <w:bottom w:val="single" w:sz="4" w:space="0" w:color="auto"/>
              <w:right w:val="single" w:sz="4" w:space="0" w:color="auto"/>
            </w:tcBorders>
            <w:vAlign w:val="center"/>
            <w:hideMark/>
          </w:tcPr>
          <w:p w:rsidR="00AD0B2F" w:rsidRPr="00146643" w:rsidRDefault="00AD0B2F" w:rsidP="00596650">
            <w:pPr>
              <w:rPr>
                <w:b/>
                <w:sz w:val="20"/>
              </w:rPr>
            </w:pPr>
            <w:r w:rsidRPr="00146643">
              <w:rPr>
                <w:b/>
                <w:sz w:val="20"/>
              </w:rPr>
              <w:t>Cycle Step</w:t>
            </w:r>
          </w:p>
        </w:tc>
        <w:tc>
          <w:tcPr>
            <w:tcW w:w="2616" w:type="dxa"/>
            <w:tcBorders>
              <w:top w:val="nil"/>
              <w:left w:val="single" w:sz="4" w:space="0" w:color="auto"/>
              <w:bottom w:val="single" w:sz="4" w:space="0" w:color="auto"/>
            </w:tcBorders>
            <w:vAlign w:val="center"/>
            <w:hideMark/>
          </w:tcPr>
          <w:p w:rsidR="00AD0B2F" w:rsidRPr="00146643" w:rsidRDefault="00AD0B2F" w:rsidP="00596650">
            <w:pPr>
              <w:rPr>
                <w:b/>
                <w:sz w:val="20"/>
              </w:rPr>
            </w:pPr>
            <w:r w:rsidRPr="00146643">
              <w:rPr>
                <w:b/>
                <w:sz w:val="20"/>
              </w:rPr>
              <w:t>Temperature [°C]</w:t>
            </w:r>
          </w:p>
        </w:tc>
        <w:tc>
          <w:tcPr>
            <w:tcW w:w="2000" w:type="dxa"/>
            <w:tcBorders>
              <w:top w:val="nil"/>
              <w:left w:val="nil"/>
              <w:bottom w:val="single" w:sz="4" w:space="0" w:color="auto"/>
              <w:right w:val="nil"/>
            </w:tcBorders>
            <w:vAlign w:val="center"/>
            <w:hideMark/>
          </w:tcPr>
          <w:p w:rsidR="00AD0B2F" w:rsidRPr="00146643" w:rsidRDefault="00AD0B2F" w:rsidP="00596650">
            <w:pPr>
              <w:rPr>
                <w:b/>
                <w:sz w:val="20"/>
              </w:rPr>
            </w:pPr>
            <w:r w:rsidRPr="00146643">
              <w:rPr>
                <w:b/>
                <w:sz w:val="20"/>
              </w:rPr>
              <w:t>Time</w:t>
            </w:r>
          </w:p>
        </w:tc>
        <w:tc>
          <w:tcPr>
            <w:tcW w:w="1578" w:type="dxa"/>
            <w:tcBorders>
              <w:top w:val="nil"/>
              <w:left w:val="nil"/>
              <w:bottom w:val="single" w:sz="4" w:space="0" w:color="auto"/>
              <w:right w:val="nil"/>
            </w:tcBorders>
            <w:vAlign w:val="center"/>
            <w:hideMark/>
          </w:tcPr>
          <w:p w:rsidR="00AD0B2F" w:rsidRPr="00146643" w:rsidRDefault="00AD0B2F" w:rsidP="00596650">
            <w:pPr>
              <w:rPr>
                <w:b/>
                <w:sz w:val="20"/>
              </w:rPr>
            </w:pPr>
            <w:r w:rsidRPr="00146643">
              <w:rPr>
                <w:b/>
                <w:sz w:val="20"/>
              </w:rPr>
              <w:t>Cycles</w:t>
            </w:r>
          </w:p>
        </w:tc>
      </w:tr>
      <w:tr w:rsidR="00AD0B2F" w:rsidRPr="00146643" w:rsidTr="005D7DD4">
        <w:trPr>
          <w:trHeight w:val="629"/>
        </w:trPr>
        <w:tc>
          <w:tcPr>
            <w:tcW w:w="2859" w:type="dxa"/>
            <w:tcBorders>
              <w:top w:val="single" w:sz="4" w:space="0" w:color="auto"/>
              <w:left w:val="nil"/>
              <w:bottom w:val="single" w:sz="4" w:space="0" w:color="auto"/>
              <w:right w:val="single" w:sz="4" w:space="0" w:color="auto"/>
            </w:tcBorders>
            <w:vAlign w:val="center"/>
            <w:hideMark/>
          </w:tcPr>
          <w:p w:rsidR="00AD0B2F" w:rsidRPr="00146643" w:rsidRDefault="00AD0B2F" w:rsidP="00596650">
            <w:pPr>
              <w:rPr>
                <w:b/>
                <w:sz w:val="20"/>
              </w:rPr>
            </w:pPr>
            <w:r w:rsidRPr="00146643">
              <w:rPr>
                <w:b/>
                <w:sz w:val="20"/>
              </w:rPr>
              <w:t>Initial Denaturation</w:t>
            </w:r>
          </w:p>
        </w:tc>
        <w:tc>
          <w:tcPr>
            <w:tcW w:w="2616" w:type="dxa"/>
            <w:tcBorders>
              <w:top w:val="single" w:sz="4" w:space="0" w:color="auto"/>
              <w:left w:val="single" w:sz="4" w:space="0" w:color="auto"/>
              <w:bottom w:val="single" w:sz="4" w:space="0" w:color="auto"/>
              <w:right w:val="nil"/>
            </w:tcBorders>
            <w:vAlign w:val="center"/>
            <w:hideMark/>
          </w:tcPr>
          <w:p w:rsidR="00AD0B2F" w:rsidRPr="00146643" w:rsidRDefault="00AD0B2F" w:rsidP="00596650">
            <w:pPr>
              <w:rPr>
                <w:sz w:val="20"/>
              </w:rPr>
            </w:pPr>
            <w:r w:rsidRPr="00146643">
              <w:rPr>
                <w:sz w:val="20"/>
              </w:rPr>
              <w:t>98</w:t>
            </w:r>
          </w:p>
        </w:tc>
        <w:tc>
          <w:tcPr>
            <w:tcW w:w="2000" w:type="dxa"/>
            <w:tcBorders>
              <w:top w:val="single" w:sz="4" w:space="0" w:color="auto"/>
              <w:left w:val="nil"/>
              <w:bottom w:val="single" w:sz="4" w:space="0" w:color="auto"/>
              <w:right w:val="nil"/>
            </w:tcBorders>
            <w:vAlign w:val="center"/>
            <w:hideMark/>
          </w:tcPr>
          <w:p w:rsidR="00AD0B2F" w:rsidRPr="00146643" w:rsidRDefault="00AD0B2F" w:rsidP="00596650">
            <w:pPr>
              <w:rPr>
                <w:sz w:val="20"/>
              </w:rPr>
            </w:pPr>
            <w:r w:rsidRPr="00146643">
              <w:rPr>
                <w:sz w:val="20"/>
              </w:rPr>
              <w:t>1min</w:t>
            </w:r>
          </w:p>
        </w:tc>
        <w:tc>
          <w:tcPr>
            <w:tcW w:w="1578" w:type="dxa"/>
            <w:tcBorders>
              <w:top w:val="single" w:sz="4" w:space="0" w:color="auto"/>
              <w:left w:val="nil"/>
              <w:bottom w:val="single" w:sz="4" w:space="0" w:color="auto"/>
              <w:right w:val="nil"/>
            </w:tcBorders>
            <w:vAlign w:val="center"/>
            <w:hideMark/>
          </w:tcPr>
          <w:p w:rsidR="00AD0B2F" w:rsidRPr="00146643" w:rsidRDefault="00AD0B2F" w:rsidP="00596650">
            <w:pPr>
              <w:rPr>
                <w:sz w:val="20"/>
              </w:rPr>
            </w:pPr>
            <w:r w:rsidRPr="00146643">
              <w:rPr>
                <w:sz w:val="20"/>
              </w:rPr>
              <w:t>1</w:t>
            </w:r>
          </w:p>
        </w:tc>
      </w:tr>
      <w:tr w:rsidR="00AD0B2F" w:rsidRPr="00146643" w:rsidTr="005D7DD4">
        <w:tc>
          <w:tcPr>
            <w:tcW w:w="2859" w:type="dxa"/>
            <w:tcBorders>
              <w:top w:val="single" w:sz="4" w:space="0" w:color="auto"/>
              <w:left w:val="nil"/>
              <w:bottom w:val="single" w:sz="4" w:space="0" w:color="auto"/>
              <w:right w:val="single" w:sz="4" w:space="0" w:color="auto"/>
            </w:tcBorders>
            <w:vAlign w:val="center"/>
            <w:hideMark/>
          </w:tcPr>
          <w:p w:rsidR="00AD0B2F" w:rsidRPr="00146643" w:rsidRDefault="00AD0B2F" w:rsidP="00596650">
            <w:pPr>
              <w:rPr>
                <w:b/>
                <w:sz w:val="20"/>
              </w:rPr>
            </w:pPr>
            <w:r w:rsidRPr="00146643">
              <w:rPr>
                <w:b/>
                <w:sz w:val="20"/>
              </w:rPr>
              <w:t>Denaturation</w:t>
            </w:r>
          </w:p>
        </w:tc>
        <w:tc>
          <w:tcPr>
            <w:tcW w:w="2616" w:type="dxa"/>
            <w:tcBorders>
              <w:top w:val="single" w:sz="4" w:space="0" w:color="auto"/>
              <w:left w:val="single" w:sz="4" w:space="0" w:color="auto"/>
              <w:bottom w:val="nil"/>
              <w:right w:val="nil"/>
            </w:tcBorders>
            <w:vAlign w:val="center"/>
            <w:hideMark/>
          </w:tcPr>
          <w:p w:rsidR="00AD0B2F" w:rsidRPr="00146643" w:rsidRDefault="00AD0B2F" w:rsidP="00596650">
            <w:pPr>
              <w:rPr>
                <w:sz w:val="20"/>
              </w:rPr>
            </w:pPr>
            <w:r w:rsidRPr="00146643">
              <w:rPr>
                <w:sz w:val="20"/>
              </w:rPr>
              <w:t>98</w:t>
            </w:r>
          </w:p>
        </w:tc>
        <w:tc>
          <w:tcPr>
            <w:tcW w:w="2000" w:type="dxa"/>
            <w:tcBorders>
              <w:top w:val="single" w:sz="4" w:space="0" w:color="auto"/>
            </w:tcBorders>
            <w:vAlign w:val="center"/>
            <w:hideMark/>
          </w:tcPr>
          <w:p w:rsidR="00AD0B2F" w:rsidRPr="00146643" w:rsidRDefault="00AD0B2F" w:rsidP="00596650">
            <w:pPr>
              <w:rPr>
                <w:sz w:val="20"/>
              </w:rPr>
            </w:pPr>
            <w:r w:rsidRPr="00146643">
              <w:rPr>
                <w:sz w:val="20"/>
              </w:rPr>
              <w:t>15 sec</w:t>
            </w:r>
          </w:p>
        </w:tc>
        <w:tc>
          <w:tcPr>
            <w:tcW w:w="1578" w:type="dxa"/>
            <w:vMerge w:val="restart"/>
            <w:tcBorders>
              <w:top w:val="single" w:sz="4" w:space="0" w:color="auto"/>
              <w:left w:val="nil"/>
              <w:bottom w:val="single" w:sz="4" w:space="0" w:color="auto"/>
              <w:right w:val="nil"/>
            </w:tcBorders>
            <w:vAlign w:val="center"/>
            <w:hideMark/>
          </w:tcPr>
          <w:p w:rsidR="00AD0B2F" w:rsidRPr="00146643" w:rsidRDefault="00AD0B2F" w:rsidP="00596650">
            <w:pPr>
              <w:rPr>
                <w:sz w:val="20"/>
              </w:rPr>
            </w:pPr>
            <w:r w:rsidRPr="00146643">
              <w:rPr>
                <w:sz w:val="20"/>
              </w:rPr>
              <w:t>10-40*</w:t>
            </w:r>
          </w:p>
        </w:tc>
      </w:tr>
      <w:tr w:rsidR="00AD0B2F" w:rsidRPr="00146643" w:rsidTr="005D7DD4">
        <w:tc>
          <w:tcPr>
            <w:tcW w:w="2859" w:type="dxa"/>
            <w:tcBorders>
              <w:top w:val="single" w:sz="4" w:space="0" w:color="auto"/>
              <w:left w:val="nil"/>
              <w:bottom w:val="single" w:sz="4" w:space="0" w:color="auto"/>
              <w:right w:val="single" w:sz="4" w:space="0" w:color="auto"/>
            </w:tcBorders>
            <w:vAlign w:val="center"/>
            <w:hideMark/>
          </w:tcPr>
          <w:p w:rsidR="00AD0B2F" w:rsidRPr="00146643" w:rsidRDefault="00AD0B2F" w:rsidP="00596650">
            <w:pPr>
              <w:rPr>
                <w:b/>
                <w:sz w:val="20"/>
              </w:rPr>
            </w:pPr>
            <w:r w:rsidRPr="00146643">
              <w:rPr>
                <w:b/>
                <w:sz w:val="20"/>
              </w:rPr>
              <w:t>Annealing</w:t>
            </w:r>
          </w:p>
        </w:tc>
        <w:tc>
          <w:tcPr>
            <w:tcW w:w="2616" w:type="dxa"/>
            <w:tcBorders>
              <w:top w:val="nil"/>
              <w:left w:val="single" w:sz="4" w:space="0" w:color="auto"/>
              <w:bottom w:val="nil"/>
              <w:right w:val="nil"/>
            </w:tcBorders>
            <w:vAlign w:val="center"/>
            <w:hideMark/>
          </w:tcPr>
          <w:p w:rsidR="00AD0B2F" w:rsidRPr="00146643" w:rsidRDefault="002A526B" w:rsidP="00596650">
            <w:pPr>
              <w:rPr>
                <w:sz w:val="20"/>
              </w:rPr>
            </w:pPr>
            <w:r>
              <w:rPr>
                <w:sz w:val="20"/>
              </w:rPr>
              <w:t>57-66</w:t>
            </w:r>
            <w:r w:rsidR="00AD0B2F" w:rsidRPr="00146643">
              <w:rPr>
                <w:sz w:val="20"/>
              </w:rPr>
              <w:t>*</w:t>
            </w:r>
          </w:p>
        </w:tc>
        <w:tc>
          <w:tcPr>
            <w:tcW w:w="2000" w:type="dxa"/>
            <w:vAlign w:val="center"/>
            <w:hideMark/>
          </w:tcPr>
          <w:p w:rsidR="00AD0B2F" w:rsidRPr="00146643" w:rsidRDefault="00AD0B2F" w:rsidP="00596650">
            <w:pPr>
              <w:rPr>
                <w:sz w:val="20"/>
              </w:rPr>
            </w:pPr>
            <w:r w:rsidRPr="00146643">
              <w:rPr>
                <w:sz w:val="20"/>
              </w:rPr>
              <w:t>20 sec</w:t>
            </w:r>
          </w:p>
        </w:tc>
        <w:tc>
          <w:tcPr>
            <w:tcW w:w="1578" w:type="dxa"/>
            <w:vMerge/>
            <w:tcBorders>
              <w:left w:val="nil"/>
              <w:bottom w:val="single" w:sz="4" w:space="0" w:color="auto"/>
              <w:right w:val="nil"/>
            </w:tcBorders>
            <w:vAlign w:val="center"/>
            <w:hideMark/>
          </w:tcPr>
          <w:p w:rsidR="00AD0B2F" w:rsidRPr="00146643" w:rsidRDefault="00AD0B2F" w:rsidP="00596650">
            <w:pPr>
              <w:rPr>
                <w:sz w:val="20"/>
              </w:rPr>
            </w:pPr>
          </w:p>
        </w:tc>
      </w:tr>
      <w:tr w:rsidR="00AD0B2F" w:rsidRPr="00146643" w:rsidTr="005D7DD4">
        <w:tc>
          <w:tcPr>
            <w:tcW w:w="2859" w:type="dxa"/>
            <w:tcBorders>
              <w:top w:val="single" w:sz="4" w:space="0" w:color="auto"/>
              <w:left w:val="nil"/>
              <w:bottom w:val="single" w:sz="4" w:space="0" w:color="auto"/>
              <w:right w:val="single" w:sz="4" w:space="0" w:color="auto"/>
            </w:tcBorders>
            <w:vAlign w:val="center"/>
            <w:hideMark/>
          </w:tcPr>
          <w:p w:rsidR="00AD0B2F" w:rsidRPr="00146643" w:rsidRDefault="00AD0B2F" w:rsidP="00596650">
            <w:pPr>
              <w:rPr>
                <w:b/>
                <w:sz w:val="20"/>
              </w:rPr>
            </w:pPr>
            <w:r w:rsidRPr="00146643">
              <w:rPr>
                <w:b/>
                <w:sz w:val="20"/>
              </w:rPr>
              <w:t>Extension</w:t>
            </w:r>
          </w:p>
        </w:tc>
        <w:tc>
          <w:tcPr>
            <w:tcW w:w="2616" w:type="dxa"/>
            <w:tcBorders>
              <w:top w:val="nil"/>
              <w:left w:val="single" w:sz="4" w:space="0" w:color="auto"/>
              <w:bottom w:val="single" w:sz="4" w:space="0" w:color="auto"/>
              <w:right w:val="nil"/>
            </w:tcBorders>
            <w:vAlign w:val="center"/>
            <w:hideMark/>
          </w:tcPr>
          <w:p w:rsidR="00AD0B2F" w:rsidRPr="00146643" w:rsidRDefault="00AD0B2F" w:rsidP="00596650">
            <w:pPr>
              <w:rPr>
                <w:sz w:val="20"/>
              </w:rPr>
            </w:pPr>
            <w:r w:rsidRPr="00146643">
              <w:rPr>
                <w:sz w:val="20"/>
              </w:rPr>
              <w:t>72</w:t>
            </w:r>
          </w:p>
        </w:tc>
        <w:tc>
          <w:tcPr>
            <w:tcW w:w="2000" w:type="dxa"/>
            <w:tcBorders>
              <w:bottom w:val="single" w:sz="4" w:space="0" w:color="auto"/>
            </w:tcBorders>
            <w:vAlign w:val="center"/>
            <w:hideMark/>
          </w:tcPr>
          <w:p w:rsidR="00AD0B2F" w:rsidRPr="00146643" w:rsidRDefault="00AD0B2F" w:rsidP="00596650">
            <w:pPr>
              <w:rPr>
                <w:sz w:val="20"/>
              </w:rPr>
            </w:pPr>
            <w:r w:rsidRPr="00146643">
              <w:rPr>
                <w:sz w:val="20"/>
              </w:rPr>
              <w:t>30s-2min*</w:t>
            </w:r>
          </w:p>
        </w:tc>
        <w:tc>
          <w:tcPr>
            <w:tcW w:w="1578" w:type="dxa"/>
            <w:vMerge/>
            <w:tcBorders>
              <w:left w:val="nil"/>
              <w:bottom w:val="single" w:sz="4" w:space="0" w:color="auto"/>
              <w:right w:val="nil"/>
            </w:tcBorders>
            <w:vAlign w:val="center"/>
            <w:hideMark/>
          </w:tcPr>
          <w:p w:rsidR="00AD0B2F" w:rsidRPr="00146643" w:rsidRDefault="00AD0B2F" w:rsidP="00596650">
            <w:pPr>
              <w:rPr>
                <w:sz w:val="20"/>
              </w:rPr>
            </w:pPr>
          </w:p>
        </w:tc>
      </w:tr>
      <w:tr w:rsidR="00AD0B2F" w:rsidRPr="00146643" w:rsidTr="005D7DD4">
        <w:tc>
          <w:tcPr>
            <w:tcW w:w="2859" w:type="dxa"/>
            <w:tcBorders>
              <w:top w:val="single" w:sz="4" w:space="0" w:color="auto"/>
              <w:left w:val="nil"/>
              <w:bottom w:val="single" w:sz="4" w:space="0" w:color="auto"/>
              <w:right w:val="single" w:sz="4" w:space="0" w:color="auto"/>
            </w:tcBorders>
            <w:vAlign w:val="center"/>
            <w:hideMark/>
          </w:tcPr>
          <w:p w:rsidR="00AD0B2F" w:rsidRPr="00146643" w:rsidRDefault="00AD0B2F" w:rsidP="00596650">
            <w:pPr>
              <w:rPr>
                <w:b/>
                <w:sz w:val="20"/>
              </w:rPr>
            </w:pPr>
            <w:r w:rsidRPr="00146643">
              <w:rPr>
                <w:b/>
                <w:sz w:val="20"/>
              </w:rPr>
              <w:t>Final Extension</w:t>
            </w:r>
          </w:p>
        </w:tc>
        <w:tc>
          <w:tcPr>
            <w:tcW w:w="2616" w:type="dxa"/>
            <w:tcBorders>
              <w:top w:val="single" w:sz="4" w:space="0" w:color="auto"/>
              <w:left w:val="single" w:sz="4" w:space="0" w:color="auto"/>
              <w:bottom w:val="single" w:sz="4" w:space="0" w:color="auto"/>
              <w:right w:val="nil"/>
            </w:tcBorders>
            <w:vAlign w:val="center"/>
            <w:hideMark/>
          </w:tcPr>
          <w:p w:rsidR="00AD0B2F" w:rsidRPr="00146643" w:rsidRDefault="00AD0B2F" w:rsidP="00596650">
            <w:pPr>
              <w:rPr>
                <w:sz w:val="20"/>
              </w:rPr>
            </w:pPr>
            <w:r w:rsidRPr="00146643">
              <w:rPr>
                <w:sz w:val="20"/>
              </w:rPr>
              <w:t>72</w:t>
            </w:r>
          </w:p>
        </w:tc>
        <w:tc>
          <w:tcPr>
            <w:tcW w:w="2000" w:type="dxa"/>
            <w:tcBorders>
              <w:top w:val="single" w:sz="4" w:space="0" w:color="auto"/>
              <w:bottom w:val="single" w:sz="4" w:space="0" w:color="auto"/>
            </w:tcBorders>
            <w:vAlign w:val="center"/>
            <w:hideMark/>
          </w:tcPr>
          <w:p w:rsidR="00AD0B2F" w:rsidRPr="00146643" w:rsidRDefault="00AD0B2F" w:rsidP="00596650">
            <w:pPr>
              <w:rPr>
                <w:sz w:val="20"/>
              </w:rPr>
            </w:pPr>
            <w:r w:rsidRPr="00146643">
              <w:rPr>
                <w:sz w:val="20"/>
              </w:rPr>
              <w:t>4 min</w:t>
            </w:r>
          </w:p>
        </w:tc>
        <w:tc>
          <w:tcPr>
            <w:tcW w:w="1578" w:type="dxa"/>
            <w:tcBorders>
              <w:top w:val="single" w:sz="4" w:space="0" w:color="auto"/>
              <w:left w:val="nil"/>
              <w:bottom w:val="single" w:sz="4" w:space="0" w:color="auto"/>
              <w:right w:val="nil"/>
            </w:tcBorders>
            <w:vAlign w:val="center"/>
            <w:hideMark/>
          </w:tcPr>
          <w:p w:rsidR="00AD0B2F" w:rsidRPr="00146643" w:rsidRDefault="00AD0B2F" w:rsidP="00596650">
            <w:pPr>
              <w:rPr>
                <w:sz w:val="20"/>
              </w:rPr>
            </w:pPr>
            <w:r w:rsidRPr="00146643">
              <w:rPr>
                <w:sz w:val="20"/>
              </w:rPr>
              <w:t>1</w:t>
            </w:r>
          </w:p>
        </w:tc>
      </w:tr>
      <w:tr w:rsidR="00AD0B2F" w:rsidRPr="00146643" w:rsidTr="005D7DD4">
        <w:tc>
          <w:tcPr>
            <w:tcW w:w="2859" w:type="dxa"/>
            <w:tcBorders>
              <w:top w:val="single" w:sz="4" w:space="0" w:color="auto"/>
              <w:left w:val="nil"/>
              <w:bottom w:val="nil"/>
              <w:right w:val="single" w:sz="4" w:space="0" w:color="auto"/>
            </w:tcBorders>
            <w:vAlign w:val="center"/>
            <w:hideMark/>
          </w:tcPr>
          <w:p w:rsidR="00AD0B2F" w:rsidRPr="00146643" w:rsidRDefault="00AD0B2F" w:rsidP="00596650">
            <w:pPr>
              <w:rPr>
                <w:b/>
                <w:sz w:val="20"/>
              </w:rPr>
            </w:pPr>
            <w:r w:rsidRPr="00146643">
              <w:rPr>
                <w:b/>
                <w:sz w:val="20"/>
              </w:rPr>
              <w:t>Holding</w:t>
            </w:r>
          </w:p>
        </w:tc>
        <w:tc>
          <w:tcPr>
            <w:tcW w:w="2616" w:type="dxa"/>
            <w:tcBorders>
              <w:top w:val="single" w:sz="4" w:space="0" w:color="auto"/>
              <w:left w:val="single" w:sz="4" w:space="0" w:color="auto"/>
              <w:bottom w:val="nil"/>
              <w:right w:val="nil"/>
            </w:tcBorders>
            <w:vAlign w:val="center"/>
            <w:hideMark/>
          </w:tcPr>
          <w:p w:rsidR="00AD0B2F" w:rsidRPr="00146643" w:rsidRDefault="00AD0B2F" w:rsidP="00596650">
            <w:pPr>
              <w:rPr>
                <w:sz w:val="20"/>
              </w:rPr>
            </w:pPr>
            <w:r w:rsidRPr="00146643">
              <w:rPr>
                <w:sz w:val="20"/>
              </w:rPr>
              <w:t>4</w:t>
            </w:r>
          </w:p>
        </w:tc>
        <w:tc>
          <w:tcPr>
            <w:tcW w:w="2000" w:type="dxa"/>
            <w:tcBorders>
              <w:top w:val="single" w:sz="4" w:space="0" w:color="auto"/>
            </w:tcBorders>
            <w:vAlign w:val="center"/>
            <w:hideMark/>
          </w:tcPr>
          <w:p w:rsidR="00AD0B2F" w:rsidRPr="00146643" w:rsidRDefault="00AD0B2F" w:rsidP="00596650">
            <w:pPr>
              <w:rPr>
                <w:sz w:val="20"/>
              </w:rPr>
            </w:pPr>
            <w:r w:rsidRPr="00146643">
              <w:rPr>
                <w:sz w:val="20"/>
              </w:rPr>
              <w:t>∞</w:t>
            </w:r>
          </w:p>
        </w:tc>
        <w:tc>
          <w:tcPr>
            <w:tcW w:w="1578" w:type="dxa"/>
            <w:tcBorders>
              <w:top w:val="single" w:sz="4" w:space="0" w:color="auto"/>
            </w:tcBorders>
            <w:vAlign w:val="center"/>
            <w:hideMark/>
          </w:tcPr>
          <w:p w:rsidR="00AD0B2F" w:rsidRPr="00146643" w:rsidRDefault="00AD0B2F" w:rsidP="00596650">
            <w:pPr>
              <w:rPr>
                <w:sz w:val="20"/>
              </w:rPr>
            </w:pPr>
            <w:r w:rsidRPr="00146643">
              <w:rPr>
                <w:sz w:val="20"/>
              </w:rPr>
              <w:t>1</w:t>
            </w:r>
          </w:p>
        </w:tc>
      </w:tr>
    </w:tbl>
    <w:p w:rsidR="00BC19C9" w:rsidRDefault="00BC19C9" w:rsidP="00BC19C9">
      <w:r>
        <w:t xml:space="preserve"> </w:t>
      </w:r>
    </w:p>
    <w:p w:rsidR="00BC19C9" w:rsidRPr="00BC19C9" w:rsidRDefault="005D7DD4" w:rsidP="00BC19C9">
      <w:pPr>
        <w:rPr>
          <w:lang w:val="en-US"/>
        </w:rPr>
      </w:pPr>
      <w:r>
        <w:rPr>
          <w:b/>
          <w:lang w:val="en-US"/>
        </w:rPr>
        <w:t xml:space="preserve">          </w:t>
      </w:r>
      <w:r w:rsidR="00BC19C9" w:rsidRPr="00BC19C9">
        <w:rPr>
          <w:b/>
          <w:lang w:val="en-US"/>
        </w:rPr>
        <w:t xml:space="preserve">Table </w:t>
      </w:r>
      <w:r w:rsidR="00BC19C9" w:rsidRPr="00BC19C9">
        <w:rPr>
          <w:b/>
          <w:lang w:val="en-US"/>
        </w:rPr>
        <w:fldChar w:fldCharType="begin"/>
      </w:r>
      <w:r w:rsidR="00BC19C9" w:rsidRPr="00BC19C9">
        <w:rPr>
          <w:b/>
          <w:lang w:val="en-US"/>
        </w:rPr>
        <w:instrText xml:space="preserve"> SEQ Table \* ARABIC </w:instrText>
      </w:r>
      <w:r w:rsidR="00BC19C9" w:rsidRPr="00BC19C9">
        <w:rPr>
          <w:b/>
          <w:lang w:val="en-US"/>
        </w:rPr>
        <w:fldChar w:fldCharType="separate"/>
      </w:r>
      <w:r w:rsidR="00357293">
        <w:rPr>
          <w:b/>
          <w:noProof/>
          <w:lang w:val="en-US"/>
        </w:rPr>
        <w:t>2</w:t>
      </w:r>
      <w:r w:rsidR="00BC19C9" w:rsidRPr="00BC19C9">
        <w:rPr>
          <w:b/>
          <w:lang w:val="en-US"/>
        </w:rPr>
        <w:fldChar w:fldCharType="end"/>
      </w:r>
      <w:r w:rsidR="00BC19C9" w:rsidRPr="00BC19C9">
        <w:rPr>
          <w:b/>
          <w:lang w:val="en-US"/>
        </w:rPr>
        <w:t xml:space="preserve">| Primers used for the generation of hNav1.8 and rNav1.5 fragments. </w:t>
      </w:r>
    </w:p>
    <w:tbl>
      <w:tblPr>
        <w:tblW w:w="9714" w:type="dxa"/>
        <w:tblInd w:w="108" w:type="dxa"/>
        <w:tblLayout w:type="fixed"/>
        <w:tblLook w:val="04A0" w:firstRow="1" w:lastRow="0" w:firstColumn="1" w:lastColumn="0" w:noHBand="0" w:noVBand="1"/>
      </w:tblPr>
      <w:tblGrid>
        <w:gridCol w:w="1260"/>
        <w:gridCol w:w="762"/>
        <w:gridCol w:w="3012"/>
        <w:gridCol w:w="3462"/>
        <w:gridCol w:w="1128"/>
        <w:gridCol w:w="90"/>
      </w:tblGrid>
      <w:tr w:rsidR="00BC19C9" w:rsidRPr="00BC19C9" w:rsidTr="00BC19C9">
        <w:trPr>
          <w:trHeight w:val="835"/>
        </w:trPr>
        <w:tc>
          <w:tcPr>
            <w:tcW w:w="2022" w:type="dxa"/>
            <w:gridSpan w:val="2"/>
            <w:tcBorders>
              <w:top w:val="nil"/>
              <w:left w:val="nil"/>
              <w:bottom w:val="single" w:sz="4" w:space="0" w:color="auto"/>
              <w:right w:val="nil"/>
            </w:tcBorders>
            <w:vAlign w:val="center"/>
            <w:hideMark/>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Fragment</w:t>
            </w:r>
          </w:p>
        </w:tc>
        <w:tc>
          <w:tcPr>
            <w:tcW w:w="3012" w:type="dxa"/>
            <w:tcBorders>
              <w:top w:val="nil"/>
              <w:left w:val="nil"/>
              <w:bottom w:val="single" w:sz="4" w:space="0" w:color="auto"/>
              <w:right w:val="nil"/>
            </w:tcBorders>
            <w:vAlign w:val="center"/>
            <w:hideMark/>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 xml:space="preserve">Forward Primer </w:t>
            </w:r>
          </w:p>
        </w:tc>
        <w:tc>
          <w:tcPr>
            <w:tcW w:w="3462" w:type="dxa"/>
            <w:tcBorders>
              <w:top w:val="nil"/>
              <w:left w:val="nil"/>
              <w:bottom w:val="single" w:sz="4" w:space="0" w:color="auto"/>
              <w:right w:val="nil"/>
            </w:tcBorders>
            <w:vAlign w:val="center"/>
            <w:hideMark/>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 xml:space="preserve">Reverse Primer </w:t>
            </w:r>
          </w:p>
        </w:tc>
        <w:tc>
          <w:tcPr>
            <w:tcW w:w="1218" w:type="dxa"/>
            <w:gridSpan w:val="2"/>
            <w:tcBorders>
              <w:top w:val="nil"/>
              <w:left w:val="nil"/>
              <w:bottom w:val="single" w:sz="4" w:space="0" w:color="auto"/>
              <w:right w:val="nil"/>
            </w:tcBorders>
            <w:vAlign w:val="center"/>
            <w:hideMark/>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Length (</w:t>
            </w:r>
            <w:proofErr w:type="spellStart"/>
            <w:r w:rsidRPr="00BC19C9">
              <w:rPr>
                <w:rFonts w:eastAsia="Calibri" w:cs="Times New Roman"/>
                <w:b/>
                <w:sz w:val="20"/>
                <w:szCs w:val="20"/>
              </w:rPr>
              <w:t>bp</w:t>
            </w:r>
            <w:proofErr w:type="spellEnd"/>
            <w:r w:rsidRPr="00BC19C9">
              <w:rPr>
                <w:rFonts w:eastAsia="Calibri" w:cs="Times New Roman"/>
                <w:b/>
                <w:sz w:val="20"/>
                <w:szCs w:val="20"/>
              </w:rPr>
              <w:t>)</w:t>
            </w:r>
          </w:p>
        </w:tc>
      </w:tr>
      <w:tr w:rsidR="00BC19C9" w:rsidRPr="00BC19C9" w:rsidTr="00BC19C9">
        <w:trPr>
          <w:gridAfter w:val="1"/>
          <w:wAfter w:w="90" w:type="dxa"/>
        </w:trPr>
        <w:tc>
          <w:tcPr>
            <w:tcW w:w="1260" w:type="dxa"/>
            <w:tcBorders>
              <w:top w:val="single" w:sz="4" w:space="0" w:color="auto"/>
              <w:left w:val="nil"/>
              <w:right w:val="single" w:sz="4" w:space="0" w:color="auto"/>
            </w:tcBorders>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b/>
                <w:sz w:val="20"/>
                <w:szCs w:val="20"/>
              </w:rPr>
              <w:t>hNa</w:t>
            </w:r>
            <w:r w:rsidRPr="00BC19C9">
              <w:rPr>
                <w:rFonts w:eastAsia="Calibri" w:cs="Times New Roman"/>
                <w:b/>
                <w:sz w:val="20"/>
                <w:szCs w:val="20"/>
                <w:vertAlign w:val="subscript"/>
              </w:rPr>
              <w:t>v</w:t>
            </w:r>
            <w:r w:rsidRPr="00BC19C9">
              <w:rPr>
                <w:rFonts w:eastAsia="Calibri" w:cs="Times New Roman"/>
                <w:b/>
                <w:sz w:val="20"/>
                <w:szCs w:val="20"/>
              </w:rPr>
              <w:t>1.8</w:t>
            </w:r>
          </w:p>
        </w:tc>
        <w:tc>
          <w:tcPr>
            <w:tcW w:w="762" w:type="dxa"/>
            <w:tcBorders>
              <w:top w:val="single" w:sz="4" w:space="0" w:color="auto"/>
              <w:left w:val="single" w:sz="4" w:space="0" w:color="auto"/>
              <w:right w:val="nil"/>
            </w:tcBorders>
            <w:vAlign w:val="center"/>
            <w:hideMark/>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1/2</w:t>
            </w:r>
          </w:p>
        </w:tc>
        <w:tc>
          <w:tcPr>
            <w:tcW w:w="3012" w:type="dxa"/>
            <w:tcBorders>
              <w:top w:val="single" w:sz="4" w:space="0" w:color="auto"/>
              <w:left w:val="nil"/>
              <w:right w:val="nil"/>
            </w:tcBorders>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ACCATGGAATTCCCCATTGGATC</w:t>
            </w:r>
          </w:p>
        </w:tc>
        <w:tc>
          <w:tcPr>
            <w:tcW w:w="3462" w:type="dxa"/>
            <w:tcBorders>
              <w:top w:val="single" w:sz="4" w:space="0" w:color="auto"/>
              <w:left w:val="nil"/>
              <w:right w:val="nil"/>
            </w:tcBorders>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TCAGAGGAGCTTGTGTCGTCCAC</w:t>
            </w:r>
          </w:p>
        </w:tc>
        <w:tc>
          <w:tcPr>
            <w:tcW w:w="1128" w:type="dxa"/>
            <w:tcBorders>
              <w:top w:val="single" w:sz="4" w:space="0" w:color="auto"/>
              <w:left w:val="nil"/>
              <w:right w:val="nil"/>
            </w:tcBorders>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3255</w:t>
            </w:r>
          </w:p>
        </w:tc>
      </w:tr>
      <w:tr w:rsidR="00BC19C9" w:rsidRPr="00BC19C9" w:rsidTr="00BC19C9">
        <w:trPr>
          <w:gridAfter w:val="1"/>
          <w:wAfter w:w="90" w:type="dxa"/>
        </w:trPr>
        <w:tc>
          <w:tcPr>
            <w:tcW w:w="1260" w:type="dxa"/>
            <w:tcBorders>
              <w:left w:val="nil"/>
              <w:right w:val="single" w:sz="4" w:space="0" w:color="auto"/>
            </w:tcBorders>
            <w:vAlign w:val="center"/>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New</w:t>
            </w:r>
          </w:p>
        </w:tc>
        <w:tc>
          <w:tcPr>
            <w:tcW w:w="762" w:type="dxa"/>
            <w:tcBorders>
              <w:left w:val="single" w:sz="4" w:space="0" w:color="auto"/>
              <w:right w:val="nil"/>
            </w:tcBorders>
            <w:vAlign w:val="center"/>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1/2A</w:t>
            </w:r>
          </w:p>
        </w:tc>
        <w:tc>
          <w:tcPr>
            <w:tcW w:w="3012" w:type="dxa"/>
            <w:tcBorders>
              <w:left w:val="nil"/>
              <w:right w:val="nil"/>
            </w:tcBorders>
            <w:shd w:val="clear" w:color="auto" w:fill="auto"/>
            <w:vAlign w:val="center"/>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AACTCTTCAAGGGCAACCTC</w:t>
            </w:r>
          </w:p>
        </w:tc>
        <w:tc>
          <w:tcPr>
            <w:tcW w:w="3462" w:type="dxa"/>
            <w:tcBorders>
              <w:left w:val="nil"/>
              <w:right w:val="nil"/>
            </w:tcBorders>
            <w:vAlign w:val="center"/>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CCTCAAGGACGGAGGTTATG</w:t>
            </w:r>
          </w:p>
        </w:tc>
        <w:tc>
          <w:tcPr>
            <w:tcW w:w="1128" w:type="dxa"/>
            <w:tcBorders>
              <w:left w:val="nil"/>
              <w:right w:val="nil"/>
            </w:tcBorders>
            <w:vAlign w:val="center"/>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1101</w:t>
            </w:r>
          </w:p>
        </w:tc>
      </w:tr>
      <w:tr w:rsidR="00BC19C9" w:rsidRPr="00BC19C9" w:rsidTr="00767DD0">
        <w:trPr>
          <w:gridAfter w:val="1"/>
          <w:wAfter w:w="90" w:type="dxa"/>
          <w:trHeight w:val="548"/>
        </w:trPr>
        <w:tc>
          <w:tcPr>
            <w:tcW w:w="1260" w:type="dxa"/>
            <w:tcBorders>
              <w:left w:val="nil"/>
              <w:bottom w:val="single" w:sz="4" w:space="0" w:color="auto"/>
              <w:right w:val="single" w:sz="4" w:space="0" w:color="auto"/>
            </w:tcBorders>
            <w:vAlign w:val="center"/>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New</w:t>
            </w:r>
          </w:p>
        </w:tc>
        <w:tc>
          <w:tcPr>
            <w:tcW w:w="762" w:type="dxa"/>
            <w:tcBorders>
              <w:left w:val="single" w:sz="4" w:space="0" w:color="auto"/>
              <w:bottom w:val="single" w:sz="4" w:space="0" w:color="auto"/>
              <w:right w:val="nil"/>
            </w:tcBorders>
            <w:vAlign w:val="center"/>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1/2B</w:t>
            </w:r>
          </w:p>
        </w:tc>
        <w:tc>
          <w:tcPr>
            <w:tcW w:w="3012" w:type="dxa"/>
            <w:tcBorders>
              <w:left w:val="nil"/>
              <w:bottom w:val="single" w:sz="4" w:space="0" w:color="auto"/>
              <w:right w:val="nil"/>
            </w:tcBorders>
            <w:vAlign w:val="center"/>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AGGGCAATGAGTGTTGTCAG</w:t>
            </w:r>
          </w:p>
        </w:tc>
        <w:tc>
          <w:tcPr>
            <w:tcW w:w="3462" w:type="dxa"/>
            <w:tcBorders>
              <w:left w:val="nil"/>
              <w:bottom w:val="single" w:sz="4" w:space="0" w:color="auto"/>
              <w:right w:val="nil"/>
            </w:tcBorders>
            <w:shd w:val="clear" w:color="auto" w:fill="auto"/>
            <w:vAlign w:val="center"/>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GAGCTTGTGTCGTCCACTCC</w:t>
            </w:r>
          </w:p>
        </w:tc>
        <w:tc>
          <w:tcPr>
            <w:tcW w:w="1128" w:type="dxa"/>
            <w:tcBorders>
              <w:left w:val="nil"/>
              <w:bottom w:val="single" w:sz="4" w:space="0" w:color="auto"/>
              <w:right w:val="nil"/>
            </w:tcBorders>
            <w:vAlign w:val="center"/>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1242</w:t>
            </w:r>
          </w:p>
        </w:tc>
      </w:tr>
      <w:tr w:rsidR="00BC19C9" w:rsidRPr="00BC19C9" w:rsidTr="00767DD0">
        <w:trPr>
          <w:gridAfter w:val="1"/>
          <w:wAfter w:w="90" w:type="dxa"/>
        </w:trPr>
        <w:tc>
          <w:tcPr>
            <w:tcW w:w="1260" w:type="dxa"/>
            <w:tcBorders>
              <w:top w:val="single" w:sz="4" w:space="0" w:color="auto"/>
              <w:left w:val="nil"/>
              <w:bottom w:val="nil"/>
              <w:right w:val="single" w:sz="4" w:space="0" w:color="auto"/>
            </w:tcBorders>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b/>
                <w:sz w:val="20"/>
                <w:szCs w:val="20"/>
              </w:rPr>
              <w:t>rNa</w:t>
            </w:r>
            <w:r w:rsidRPr="00BC19C9">
              <w:rPr>
                <w:rFonts w:eastAsia="Calibri" w:cs="Times New Roman"/>
                <w:b/>
                <w:sz w:val="20"/>
                <w:szCs w:val="20"/>
                <w:vertAlign w:val="subscript"/>
              </w:rPr>
              <w:t>v</w:t>
            </w:r>
            <w:r w:rsidRPr="00BC19C9">
              <w:rPr>
                <w:rFonts w:eastAsia="Calibri" w:cs="Times New Roman"/>
                <w:b/>
                <w:sz w:val="20"/>
                <w:szCs w:val="20"/>
              </w:rPr>
              <w:t>1.5</w:t>
            </w:r>
          </w:p>
        </w:tc>
        <w:tc>
          <w:tcPr>
            <w:tcW w:w="762" w:type="dxa"/>
            <w:tcBorders>
              <w:top w:val="single" w:sz="4" w:space="0" w:color="auto"/>
              <w:left w:val="single" w:sz="4" w:space="0" w:color="auto"/>
              <w:bottom w:val="nil"/>
              <w:right w:val="nil"/>
            </w:tcBorders>
            <w:vAlign w:val="center"/>
            <w:hideMark/>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1/8</w:t>
            </w:r>
          </w:p>
        </w:tc>
        <w:tc>
          <w:tcPr>
            <w:tcW w:w="3012" w:type="dxa"/>
            <w:tcBorders>
              <w:top w:val="single" w:sz="4" w:space="0" w:color="auto"/>
            </w:tcBorders>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ACCATGGCAAACCTCCTGTTACC</w:t>
            </w:r>
          </w:p>
        </w:tc>
        <w:tc>
          <w:tcPr>
            <w:tcW w:w="3462" w:type="dxa"/>
            <w:tcBorders>
              <w:top w:val="single" w:sz="4" w:space="0" w:color="auto"/>
            </w:tcBorders>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GCCAGTTTCTTCACAGACTG</w:t>
            </w:r>
          </w:p>
        </w:tc>
        <w:tc>
          <w:tcPr>
            <w:tcW w:w="1128" w:type="dxa"/>
            <w:tcBorders>
              <w:top w:val="single" w:sz="4" w:space="0" w:color="auto"/>
            </w:tcBorders>
            <w:vAlign w:val="center"/>
            <w:hideMark/>
          </w:tcPr>
          <w:p w:rsidR="00BC19C9" w:rsidRPr="00BC19C9" w:rsidRDefault="00BC19C9" w:rsidP="00435F2C">
            <w:pPr>
              <w:spacing w:line="276" w:lineRule="auto"/>
              <w:ind w:left="176"/>
              <w:rPr>
                <w:rFonts w:eastAsia="Calibri" w:cs="Times New Roman"/>
                <w:sz w:val="20"/>
                <w:szCs w:val="20"/>
              </w:rPr>
            </w:pPr>
            <w:r w:rsidRPr="00BC19C9">
              <w:rPr>
                <w:rFonts w:eastAsia="Calibri" w:cs="Times New Roman"/>
                <w:sz w:val="20"/>
                <w:szCs w:val="20"/>
              </w:rPr>
              <w:t>7</w:t>
            </w:r>
            <w:r w:rsidR="00435F2C">
              <w:rPr>
                <w:rFonts w:eastAsia="Calibri" w:cs="Times New Roman"/>
                <w:sz w:val="20"/>
                <w:szCs w:val="20"/>
              </w:rPr>
              <w:t>58</w:t>
            </w:r>
          </w:p>
        </w:tc>
      </w:tr>
      <w:tr w:rsidR="00BC19C9" w:rsidRPr="00BC19C9" w:rsidTr="00BC19C9">
        <w:trPr>
          <w:gridAfter w:val="1"/>
          <w:wAfter w:w="90" w:type="dxa"/>
        </w:trPr>
        <w:tc>
          <w:tcPr>
            <w:tcW w:w="1260" w:type="dxa"/>
            <w:tcBorders>
              <w:top w:val="nil"/>
              <w:left w:val="nil"/>
              <w:bottom w:val="nil"/>
              <w:right w:val="single" w:sz="4" w:space="0" w:color="auto"/>
            </w:tcBorders>
            <w:vAlign w:val="center"/>
          </w:tcPr>
          <w:p w:rsidR="00BC19C9" w:rsidRPr="00BC19C9" w:rsidRDefault="00BC19C9" w:rsidP="00BC19C9">
            <w:pPr>
              <w:spacing w:line="276" w:lineRule="auto"/>
              <w:ind w:left="176"/>
              <w:rPr>
                <w:rFonts w:eastAsia="Calibri" w:cs="Times New Roman"/>
                <w:sz w:val="20"/>
                <w:szCs w:val="20"/>
              </w:rPr>
            </w:pPr>
          </w:p>
        </w:tc>
        <w:tc>
          <w:tcPr>
            <w:tcW w:w="762" w:type="dxa"/>
            <w:tcBorders>
              <w:top w:val="nil"/>
              <w:left w:val="single" w:sz="4" w:space="0" w:color="auto"/>
              <w:bottom w:val="nil"/>
              <w:right w:val="nil"/>
            </w:tcBorders>
            <w:vAlign w:val="center"/>
            <w:hideMark/>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2/8</w:t>
            </w:r>
          </w:p>
        </w:tc>
        <w:tc>
          <w:tcPr>
            <w:tcW w:w="3012" w:type="dxa"/>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ATGTCTCAGCCTTACGCACCTTCC</w:t>
            </w:r>
          </w:p>
        </w:tc>
        <w:tc>
          <w:tcPr>
            <w:tcW w:w="3462" w:type="dxa"/>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CTGATTCAATGCTCTGGGACCATC</w:t>
            </w:r>
          </w:p>
        </w:tc>
        <w:tc>
          <w:tcPr>
            <w:tcW w:w="1128" w:type="dxa"/>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884</w:t>
            </w:r>
          </w:p>
        </w:tc>
      </w:tr>
      <w:tr w:rsidR="00BC19C9" w:rsidRPr="00BC19C9" w:rsidTr="00BC19C9">
        <w:trPr>
          <w:gridAfter w:val="1"/>
          <w:wAfter w:w="90" w:type="dxa"/>
        </w:trPr>
        <w:tc>
          <w:tcPr>
            <w:tcW w:w="1260" w:type="dxa"/>
            <w:tcBorders>
              <w:top w:val="nil"/>
              <w:left w:val="nil"/>
              <w:right w:val="single" w:sz="4" w:space="0" w:color="auto"/>
            </w:tcBorders>
            <w:vAlign w:val="center"/>
          </w:tcPr>
          <w:p w:rsidR="00BC19C9" w:rsidRPr="00BC19C9" w:rsidRDefault="00BC19C9" w:rsidP="00BC19C9">
            <w:pPr>
              <w:spacing w:line="276" w:lineRule="auto"/>
              <w:ind w:left="176"/>
              <w:rPr>
                <w:rFonts w:eastAsia="Calibri" w:cs="Times New Roman"/>
                <w:sz w:val="20"/>
                <w:szCs w:val="20"/>
              </w:rPr>
            </w:pPr>
          </w:p>
        </w:tc>
        <w:tc>
          <w:tcPr>
            <w:tcW w:w="762" w:type="dxa"/>
            <w:tcBorders>
              <w:top w:val="nil"/>
              <w:left w:val="single" w:sz="4" w:space="0" w:color="auto"/>
              <w:right w:val="nil"/>
            </w:tcBorders>
            <w:vAlign w:val="center"/>
            <w:hideMark/>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5/16</w:t>
            </w:r>
          </w:p>
        </w:tc>
        <w:tc>
          <w:tcPr>
            <w:tcW w:w="3012" w:type="dxa"/>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CATCTTTCTGGGCTCCTTCTACC</w:t>
            </w:r>
          </w:p>
        </w:tc>
        <w:tc>
          <w:tcPr>
            <w:tcW w:w="3462" w:type="dxa"/>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GTCCACGGTGCTGTTCCTTTTG</w:t>
            </w:r>
          </w:p>
        </w:tc>
        <w:tc>
          <w:tcPr>
            <w:tcW w:w="1128" w:type="dxa"/>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601</w:t>
            </w:r>
          </w:p>
        </w:tc>
      </w:tr>
      <w:tr w:rsidR="00BC19C9" w:rsidRPr="00BC19C9" w:rsidTr="00BC19C9">
        <w:trPr>
          <w:gridAfter w:val="1"/>
          <w:wAfter w:w="90" w:type="dxa"/>
        </w:trPr>
        <w:tc>
          <w:tcPr>
            <w:tcW w:w="1260" w:type="dxa"/>
            <w:tcBorders>
              <w:top w:val="nil"/>
              <w:left w:val="nil"/>
              <w:right w:val="single" w:sz="4" w:space="0" w:color="auto"/>
            </w:tcBorders>
            <w:vAlign w:val="center"/>
          </w:tcPr>
          <w:p w:rsidR="00BC19C9" w:rsidRPr="00BC19C9" w:rsidRDefault="00BC19C9" w:rsidP="00BC19C9">
            <w:pPr>
              <w:spacing w:line="276" w:lineRule="auto"/>
              <w:ind w:left="176"/>
              <w:rPr>
                <w:rFonts w:eastAsia="Calibri" w:cs="Times New Roman"/>
                <w:sz w:val="20"/>
                <w:szCs w:val="20"/>
              </w:rPr>
            </w:pPr>
          </w:p>
        </w:tc>
        <w:tc>
          <w:tcPr>
            <w:tcW w:w="762" w:type="dxa"/>
            <w:tcBorders>
              <w:top w:val="nil"/>
              <w:left w:val="single" w:sz="4" w:space="0" w:color="auto"/>
              <w:right w:val="nil"/>
            </w:tcBorders>
            <w:vAlign w:val="center"/>
            <w:hideMark/>
          </w:tcPr>
          <w:p w:rsidR="00BC19C9" w:rsidRPr="00BC19C9" w:rsidRDefault="00BC19C9" w:rsidP="00BC19C9">
            <w:pPr>
              <w:spacing w:line="276" w:lineRule="auto"/>
              <w:ind w:left="176"/>
              <w:rPr>
                <w:rFonts w:eastAsia="Calibri" w:cs="Times New Roman"/>
                <w:b/>
                <w:sz w:val="20"/>
                <w:szCs w:val="20"/>
              </w:rPr>
            </w:pPr>
            <w:r w:rsidRPr="00BC19C9">
              <w:rPr>
                <w:rFonts w:eastAsia="Calibri" w:cs="Times New Roman"/>
                <w:b/>
                <w:sz w:val="20"/>
                <w:szCs w:val="20"/>
              </w:rPr>
              <w:t>6/16</w:t>
            </w:r>
          </w:p>
        </w:tc>
        <w:tc>
          <w:tcPr>
            <w:tcW w:w="3012" w:type="dxa"/>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CAAAAGGAACAGCACCAGTGGAC</w:t>
            </w:r>
          </w:p>
        </w:tc>
        <w:tc>
          <w:tcPr>
            <w:tcW w:w="3462" w:type="dxa"/>
            <w:vAlign w:val="center"/>
            <w:hideMark/>
          </w:tcPr>
          <w:p w:rsidR="00BC19C9" w:rsidRPr="00BC19C9" w:rsidRDefault="00BC19C9" w:rsidP="00BC19C9">
            <w:pPr>
              <w:spacing w:line="276" w:lineRule="auto"/>
              <w:ind w:left="176"/>
              <w:rPr>
                <w:rFonts w:eastAsia="Calibri" w:cs="Times New Roman"/>
                <w:sz w:val="20"/>
                <w:szCs w:val="20"/>
              </w:rPr>
            </w:pPr>
            <w:r w:rsidRPr="00BC19C9">
              <w:rPr>
                <w:rFonts w:eastAsia="Calibri" w:cs="Times New Roman"/>
                <w:sz w:val="20"/>
                <w:szCs w:val="20"/>
              </w:rPr>
              <w:t>GCACCAGTGTCAGGTTCCCCAG</w:t>
            </w:r>
          </w:p>
        </w:tc>
        <w:tc>
          <w:tcPr>
            <w:tcW w:w="1128" w:type="dxa"/>
            <w:vAlign w:val="center"/>
            <w:hideMark/>
          </w:tcPr>
          <w:p w:rsidR="00BC19C9" w:rsidRPr="00BC19C9" w:rsidRDefault="00435F2C" w:rsidP="00BC19C9">
            <w:pPr>
              <w:spacing w:line="276" w:lineRule="auto"/>
              <w:ind w:left="176"/>
              <w:rPr>
                <w:rFonts w:eastAsia="Calibri" w:cs="Times New Roman"/>
                <w:sz w:val="20"/>
                <w:szCs w:val="20"/>
              </w:rPr>
            </w:pPr>
            <w:r>
              <w:rPr>
                <w:rFonts w:eastAsia="Calibri" w:cs="Times New Roman"/>
                <w:sz w:val="20"/>
                <w:szCs w:val="20"/>
              </w:rPr>
              <w:t>749</w:t>
            </w:r>
          </w:p>
        </w:tc>
      </w:tr>
    </w:tbl>
    <w:p w:rsidR="00D53712" w:rsidRDefault="00D53712" w:rsidP="00146643">
      <w:pPr>
        <w:rPr>
          <w:b/>
        </w:rPr>
      </w:pPr>
    </w:p>
    <w:p w:rsidR="00146643" w:rsidRPr="00146643" w:rsidRDefault="005D7DD4" w:rsidP="00146643">
      <w:pPr>
        <w:rPr>
          <w:b/>
        </w:rPr>
      </w:pPr>
      <w:r>
        <w:rPr>
          <w:b/>
        </w:rPr>
        <w:t xml:space="preserve">                  </w:t>
      </w:r>
      <w:r w:rsidR="00146643" w:rsidRPr="00146643">
        <w:rPr>
          <w:b/>
        </w:rPr>
        <w:t xml:space="preserve">Table </w:t>
      </w:r>
      <w:r w:rsidR="00146643" w:rsidRPr="00146643">
        <w:rPr>
          <w:b/>
        </w:rPr>
        <w:fldChar w:fldCharType="begin"/>
      </w:r>
      <w:r w:rsidR="00146643" w:rsidRPr="00146643">
        <w:rPr>
          <w:b/>
        </w:rPr>
        <w:instrText xml:space="preserve"> SEQ Table \* ARABIC </w:instrText>
      </w:r>
      <w:r w:rsidR="00146643" w:rsidRPr="00146643">
        <w:rPr>
          <w:b/>
        </w:rPr>
        <w:fldChar w:fldCharType="separate"/>
      </w:r>
      <w:r w:rsidR="00357293">
        <w:rPr>
          <w:b/>
          <w:noProof/>
        </w:rPr>
        <w:t>3</w:t>
      </w:r>
      <w:r w:rsidR="00146643" w:rsidRPr="00146643">
        <w:rPr>
          <w:b/>
        </w:rPr>
        <w:fldChar w:fldCharType="end"/>
      </w:r>
      <w:r w:rsidR="00146643" w:rsidRPr="00146643">
        <w:rPr>
          <w:b/>
        </w:rPr>
        <w:t>| Optimized P</w:t>
      </w:r>
      <w:r>
        <w:rPr>
          <w:b/>
        </w:rPr>
        <w:t>CR conditions for each fragment</w:t>
      </w:r>
      <w:r w:rsidR="00146643" w:rsidRPr="00146643">
        <w:rPr>
          <w:b/>
        </w:rPr>
        <w:t>.</w:t>
      </w:r>
    </w:p>
    <w:tbl>
      <w:tblPr>
        <w:tblW w:w="0" w:type="auto"/>
        <w:tblInd w:w="381" w:type="dxa"/>
        <w:tblLook w:val="04A0" w:firstRow="1" w:lastRow="0" w:firstColumn="1" w:lastColumn="0" w:noHBand="0" w:noVBand="1"/>
      </w:tblPr>
      <w:tblGrid>
        <w:gridCol w:w="1242"/>
        <w:gridCol w:w="1418"/>
        <w:gridCol w:w="1603"/>
        <w:gridCol w:w="2127"/>
        <w:gridCol w:w="2223"/>
      </w:tblGrid>
      <w:tr w:rsidR="00146643" w:rsidRPr="00146643" w:rsidTr="005D7DD4">
        <w:tc>
          <w:tcPr>
            <w:tcW w:w="2660" w:type="dxa"/>
            <w:gridSpan w:val="2"/>
            <w:tcBorders>
              <w:top w:val="nil"/>
              <w:left w:val="nil"/>
              <w:bottom w:val="single" w:sz="4" w:space="0" w:color="auto"/>
              <w:right w:val="single" w:sz="4" w:space="0" w:color="auto"/>
            </w:tcBorders>
            <w:vAlign w:val="center"/>
            <w:hideMark/>
          </w:tcPr>
          <w:p w:rsidR="00146643" w:rsidRPr="00146643" w:rsidRDefault="00146643" w:rsidP="00596650">
            <w:pPr>
              <w:rPr>
                <w:b/>
                <w:sz w:val="20"/>
              </w:rPr>
            </w:pPr>
            <w:r w:rsidRPr="00146643">
              <w:rPr>
                <w:b/>
                <w:sz w:val="20"/>
              </w:rPr>
              <w:t>Fragment</w:t>
            </w:r>
          </w:p>
        </w:tc>
        <w:tc>
          <w:tcPr>
            <w:tcW w:w="1603" w:type="dxa"/>
            <w:tcBorders>
              <w:top w:val="nil"/>
              <w:left w:val="single" w:sz="4" w:space="0" w:color="auto"/>
              <w:bottom w:val="single" w:sz="4" w:space="0" w:color="auto"/>
              <w:right w:val="nil"/>
            </w:tcBorders>
            <w:vAlign w:val="center"/>
            <w:hideMark/>
          </w:tcPr>
          <w:p w:rsidR="00146643" w:rsidRPr="00146643" w:rsidRDefault="00767DD0" w:rsidP="00596650">
            <w:pPr>
              <w:rPr>
                <w:b/>
                <w:sz w:val="20"/>
              </w:rPr>
            </w:pPr>
            <w:r>
              <w:rPr>
                <w:b/>
                <w:sz w:val="20"/>
              </w:rPr>
              <w:t xml:space="preserve">Tm </w:t>
            </w:r>
            <w:r w:rsidR="00146643" w:rsidRPr="00146643">
              <w:rPr>
                <w:b/>
                <w:sz w:val="20"/>
              </w:rPr>
              <w:t xml:space="preserve"> [°C]</w:t>
            </w:r>
          </w:p>
        </w:tc>
        <w:tc>
          <w:tcPr>
            <w:tcW w:w="2127" w:type="dxa"/>
            <w:tcBorders>
              <w:top w:val="nil"/>
              <w:left w:val="nil"/>
              <w:bottom w:val="single" w:sz="4" w:space="0" w:color="auto"/>
              <w:right w:val="nil"/>
            </w:tcBorders>
            <w:vAlign w:val="center"/>
            <w:hideMark/>
          </w:tcPr>
          <w:p w:rsidR="00146643" w:rsidRPr="00146643" w:rsidRDefault="00146643" w:rsidP="00596650">
            <w:pPr>
              <w:rPr>
                <w:b/>
                <w:sz w:val="20"/>
              </w:rPr>
            </w:pPr>
            <w:r w:rsidRPr="00146643">
              <w:rPr>
                <w:b/>
                <w:sz w:val="20"/>
              </w:rPr>
              <w:t>Extension  Time [min]</w:t>
            </w:r>
          </w:p>
        </w:tc>
        <w:tc>
          <w:tcPr>
            <w:tcW w:w="2223" w:type="dxa"/>
            <w:tcBorders>
              <w:top w:val="nil"/>
              <w:left w:val="nil"/>
              <w:bottom w:val="single" w:sz="4" w:space="0" w:color="auto"/>
              <w:right w:val="nil"/>
            </w:tcBorders>
            <w:vAlign w:val="center"/>
            <w:hideMark/>
          </w:tcPr>
          <w:p w:rsidR="00146643" w:rsidRPr="00146643" w:rsidRDefault="00146643" w:rsidP="00596650">
            <w:pPr>
              <w:rPr>
                <w:b/>
                <w:sz w:val="20"/>
              </w:rPr>
            </w:pPr>
            <w:r w:rsidRPr="00146643">
              <w:rPr>
                <w:b/>
                <w:sz w:val="20"/>
              </w:rPr>
              <w:t>Cycle Number</w:t>
            </w:r>
          </w:p>
        </w:tc>
      </w:tr>
      <w:tr w:rsidR="00146643" w:rsidRPr="00146643" w:rsidTr="005D7DD4">
        <w:trPr>
          <w:trHeight w:val="530"/>
        </w:trPr>
        <w:tc>
          <w:tcPr>
            <w:tcW w:w="1242" w:type="dxa"/>
            <w:tcBorders>
              <w:top w:val="single" w:sz="4" w:space="0" w:color="auto"/>
              <w:left w:val="nil"/>
            </w:tcBorders>
            <w:vAlign w:val="center"/>
            <w:hideMark/>
          </w:tcPr>
          <w:p w:rsidR="00146643" w:rsidRPr="00146643" w:rsidRDefault="00146643" w:rsidP="00596650">
            <w:pPr>
              <w:rPr>
                <w:sz w:val="20"/>
              </w:rPr>
            </w:pPr>
            <w:r w:rsidRPr="00146643">
              <w:rPr>
                <w:b/>
                <w:sz w:val="20"/>
              </w:rPr>
              <w:t>hNa</w:t>
            </w:r>
            <w:r w:rsidRPr="00146643">
              <w:rPr>
                <w:b/>
                <w:sz w:val="20"/>
                <w:vertAlign w:val="subscript"/>
              </w:rPr>
              <w:t>v</w:t>
            </w:r>
            <w:r w:rsidRPr="00146643">
              <w:rPr>
                <w:b/>
                <w:sz w:val="20"/>
              </w:rPr>
              <w:t>1.8</w:t>
            </w:r>
          </w:p>
        </w:tc>
        <w:tc>
          <w:tcPr>
            <w:tcW w:w="1418" w:type="dxa"/>
            <w:tcBorders>
              <w:top w:val="single" w:sz="4" w:space="0" w:color="auto"/>
              <w:right w:val="single" w:sz="4" w:space="0" w:color="auto"/>
            </w:tcBorders>
            <w:vAlign w:val="center"/>
            <w:hideMark/>
          </w:tcPr>
          <w:p w:rsidR="00146643" w:rsidRPr="00146643" w:rsidRDefault="00146643" w:rsidP="00596650">
            <w:pPr>
              <w:rPr>
                <w:b/>
                <w:sz w:val="20"/>
              </w:rPr>
            </w:pPr>
            <w:r w:rsidRPr="00146643">
              <w:rPr>
                <w:b/>
                <w:sz w:val="20"/>
              </w:rPr>
              <w:t xml:space="preserve">1/2 </w:t>
            </w:r>
          </w:p>
        </w:tc>
        <w:tc>
          <w:tcPr>
            <w:tcW w:w="1603" w:type="dxa"/>
            <w:tcBorders>
              <w:top w:val="single" w:sz="4" w:space="0" w:color="auto"/>
              <w:left w:val="single" w:sz="4" w:space="0" w:color="auto"/>
              <w:right w:val="nil"/>
            </w:tcBorders>
            <w:vAlign w:val="center"/>
            <w:hideMark/>
          </w:tcPr>
          <w:p w:rsidR="00146643" w:rsidRPr="00146643" w:rsidRDefault="00146643" w:rsidP="00596650">
            <w:pPr>
              <w:rPr>
                <w:sz w:val="20"/>
              </w:rPr>
            </w:pPr>
            <w:r w:rsidRPr="00146643">
              <w:rPr>
                <w:sz w:val="20"/>
              </w:rPr>
              <w:t>60</w:t>
            </w:r>
          </w:p>
        </w:tc>
        <w:tc>
          <w:tcPr>
            <w:tcW w:w="2127" w:type="dxa"/>
            <w:tcBorders>
              <w:top w:val="single" w:sz="4" w:space="0" w:color="auto"/>
              <w:left w:val="nil"/>
              <w:right w:val="nil"/>
            </w:tcBorders>
            <w:vAlign w:val="center"/>
            <w:hideMark/>
          </w:tcPr>
          <w:p w:rsidR="00146643" w:rsidRPr="00146643" w:rsidRDefault="00146643" w:rsidP="00596650">
            <w:pPr>
              <w:rPr>
                <w:sz w:val="20"/>
              </w:rPr>
            </w:pPr>
            <w:r w:rsidRPr="00146643">
              <w:rPr>
                <w:sz w:val="20"/>
              </w:rPr>
              <w:t>2</w:t>
            </w:r>
          </w:p>
        </w:tc>
        <w:tc>
          <w:tcPr>
            <w:tcW w:w="2223" w:type="dxa"/>
            <w:tcBorders>
              <w:top w:val="single" w:sz="4" w:space="0" w:color="auto"/>
              <w:left w:val="nil"/>
              <w:right w:val="nil"/>
            </w:tcBorders>
            <w:vAlign w:val="center"/>
            <w:hideMark/>
          </w:tcPr>
          <w:p w:rsidR="00146643" w:rsidRPr="00146643" w:rsidRDefault="00146643" w:rsidP="00596650">
            <w:pPr>
              <w:rPr>
                <w:sz w:val="20"/>
              </w:rPr>
            </w:pPr>
            <w:r w:rsidRPr="00146643">
              <w:rPr>
                <w:sz w:val="20"/>
              </w:rPr>
              <w:t>35</w:t>
            </w:r>
          </w:p>
        </w:tc>
      </w:tr>
      <w:tr w:rsidR="00146643" w:rsidRPr="00146643" w:rsidTr="005D7DD4">
        <w:tc>
          <w:tcPr>
            <w:tcW w:w="1242" w:type="dxa"/>
            <w:tcBorders>
              <w:left w:val="nil"/>
            </w:tcBorders>
            <w:vAlign w:val="center"/>
          </w:tcPr>
          <w:p w:rsidR="00146643" w:rsidRPr="00146643" w:rsidRDefault="00146643" w:rsidP="00596650">
            <w:pPr>
              <w:rPr>
                <w:b/>
                <w:sz w:val="20"/>
              </w:rPr>
            </w:pPr>
          </w:p>
        </w:tc>
        <w:tc>
          <w:tcPr>
            <w:tcW w:w="1418" w:type="dxa"/>
            <w:tcBorders>
              <w:right w:val="single" w:sz="4" w:space="0" w:color="auto"/>
            </w:tcBorders>
            <w:vAlign w:val="center"/>
          </w:tcPr>
          <w:p w:rsidR="00146643" w:rsidRPr="00146643" w:rsidRDefault="00146643" w:rsidP="00596650">
            <w:pPr>
              <w:rPr>
                <w:b/>
                <w:sz w:val="20"/>
              </w:rPr>
            </w:pPr>
            <w:r w:rsidRPr="00146643">
              <w:rPr>
                <w:b/>
                <w:sz w:val="20"/>
              </w:rPr>
              <w:t>1/2 A</w:t>
            </w:r>
          </w:p>
        </w:tc>
        <w:tc>
          <w:tcPr>
            <w:tcW w:w="1603" w:type="dxa"/>
            <w:tcBorders>
              <w:left w:val="single" w:sz="4" w:space="0" w:color="auto"/>
              <w:right w:val="nil"/>
            </w:tcBorders>
            <w:vAlign w:val="center"/>
          </w:tcPr>
          <w:p w:rsidR="00146643" w:rsidRPr="00146643" w:rsidRDefault="00146643" w:rsidP="00596650">
            <w:pPr>
              <w:rPr>
                <w:sz w:val="20"/>
              </w:rPr>
            </w:pPr>
            <w:r w:rsidRPr="00146643">
              <w:rPr>
                <w:sz w:val="20"/>
              </w:rPr>
              <w:t>58</w:t>
            </w:r>
          </w:p>
        </w:tc>
        <w:tc>
          <w:tcPr>
            <w:tcW w:w="2127" w:type="dxa"/>
            <w:tcBorders>
              <w:left w:val="nil"/>
              <w:right w:val="nil"/>
            </w:tcBorders>
            <w:vAlign w:val="center"/>
          </w:tcPr>
          <w:p w:rsidR="00146643" w:rsidRPr="00146643" w:rsidRDefault="00146643" w:rsidP="00596650">
            <w:pPr>
              <w:rPr>
                <w:sz w:val="20"/>
              </w:rPr>
            </w:pPr>
            <w:r w:rsidRPr="00146643">
              <w:rPr>
                <w:sz w:val="20"/>
              </w:rPr>
              <w:t>2</w:t>
            </w:r>
          </w:p>
        </w:tc>
        <w:tc>
          <w:tcPr>
            <w:tcW w:w="2223" w:type="dxa"/>
            <w:tcBorders>
              <w:left w:val="nil"/>
              <w:right w:val="nil"/>
            </w:tcBorders>
            <w:vAlign w:val="center"/>
          </w:tcPr>
          <w:p w:rsidR="00146643" w:rsidRPr="00146643" w:rsidRDefault="00146643" w:rsidP="00596650">
            <w:pPr>
              <w:rPr>
                <w:sz w:val="20"/>
              </w:rPr>
            </w:pPr>
            <w:r w:rsidRPr="00146643">
              <w:rPr>
                <w:sz w:val="20"/>
              </w:rPr>
              <w:t>36</w:t>
            </w:r>
          </w:p>
        </w:tc>
      </w:tr>
      <w:tr w:rsidR="00146643" w:rsidRPr="00146643" w:rsidTr="005D7DD4">
        <w:tc>
          <w:tcPr>
            <w:tcW w:w="1242" w:type="dxa"/>
            <w:tcBorders>
              <w:left w:val="nil"/>
              <w:bottom w:val="single" w:sz="4" w:space="0" w:color="auto"/>
            </w:tcBorders>
            <w:vAlign w:val="center"/>
          </w:tcPr>
          <w:p w:rsidR="00146643" w:rsidRPr="00146643" w:rsidRDefault="00146643" w:rsidP="00596650">
            <w:pPr>
              <w:rPr>
                <w:b/>
                <w:sz w:val="20"/>
              </w:rPr>
            </w:pPr>
          </w:p>
        </w:tc>
        <w:tc>
          <w:tcPr>
            <w:tcW w:w="1418" w:type="dxa"/>
            <w:tcBorders>
              <w:bottom w:val="single" w:sz="4" w:space="0" w:color="auto"/>
              <w:right w:val="single" w:sz="4" w:space="0" w:color="auto"/>
            </w:tcBorders>
            <w:vAlign w:val="center"/>
          </w:tcPr>
          <w:p w:rsidR="00146643" w:rsidRPr="00146643" w:rsidRDefault="00146643" w:rsidP="00596650">
            <w:pPr>
              <w:rPr>
                <w:b/>
                <w:sz w:val="20"/>
              </w:rPr>
            </w:pPr>
            <w:r w:rsidRPr="00146643">
              <w:rPr>
                <w:b/>
                <w:sz w:val="20"/>
              </w:rPr>
              <w:t>1/2 B</w:t>
            </w:r>
          </w:p>
        </w:tc>
        <w:tc>
          <w:tcPr>
            <w:tcW w:w="1603" w:type="dxa"/>
            <w:tcBorders>
              <w:left w:val="single" w:sz="4" w:space="0" w:color="auto"/>
              <w:bottom w:val="single" w:sz="4" w:space="0" w:color="auto"/>
              <w:right w:val="nil"/>
            </w:tcBorders>
            <w:vAlign w:val="center"/>
          </w:tcPr>
          <w:p w:rsidR="00146643" w:rsidRPr="00146643" w:rsidRDefault="00146643" w:rsidP="00596650">
            <w:pPr>
              <w:rPr>
                <w:sz w:val="20"/>
              </w:rPr>
            </w:pPr>
            <w:r w:rsidRPr="00146643">
              <w:rPr>
                <w:sz w:val="20"/>
              </w:rPr>
              <w:t>59</w:t>
            </w:r>
          </w:p>
        </w:tc>
        <w:tc>
          <w:tcPr>
            <w:tcW w:w="2127" w:type="dxa"/>
            <w:tcBorders>
              <w:left w:val="nil"/>
              <w:bottom w:val="single" w:sz="4" w:space="0" w:color="auto"/>
              <w:right w:val="nil"/>
            </w:tcBorders>
            <w:vAlign w:val="center"/>
          </w:tcPr>
          <w:p w:rsidR="00146643" w:rsidRPr="00146643" w:rsidRDefault="00146643" w:rsidP="00596650">
            <w:pPr>
              <w:rPr>
                <w:sz w:val="20"/>
              </w:rPr>
            </w:pPr>
            <w:r w:rsidRPr="00146643">
              <w:rPr>
                <w:sz w:val="20"/>
              </w:rPr>
              <w:t>2</w:t>
            </w:r>
          </w:p>
        </w:tc>
        <w:tc>
          <w:tcPr>
            <w:tcW w:w="2223" w:type="dxa"/>
            <w:tcBorders>
              <w:left w:val="nil"/>
              <w:bottom w:val="single" w:sz="4" w:space="0" w:color="auto"/>
              <w:right w:val="nil"/>
            </w:tcBorders>
            <w:vAlign w:val="center"/>
          </w:tcPr>
          <w:p w:rsidR="00146643" w:rsidRPr="00146643" w:rsidRDefault="00146643" w:rsidP="00596650">
            <w:pPr>
              <w:rPr>
                <w:sz w:val="20"/>
              </w:rPr>
            </w:pPr>
            <w:r w:rsidRPr="00146643">
              <w:rPr>
                <w:sz w:val="20"/>
              </w:rPr>
              <w:t>36</w:t>
            </w:r>
          </w:p>
        </w:tc>
      </w:tr>
      <w:tr w:rsidR="00146643" w:rsidRPr="00146643" w:rsidTr="005D7DD4">
        <w:tc>
          <w:tcPr>
            <w:tcW w:w="1242" w:type="dxa"/>
            <w:tcBorders>
              <w:top w:val="single" w:sz="4" w:space="0" w:color="auto"/>
              <w:left w:val="nil"/>
              <w:bottom w:val="nil"/>
            </w:tcBorders>
            <w:vAlign w:val="center"/>
            <w:hideMark/>
          </w:tcPr>
          <w:p w:rsidR="00146643" w:rsidRPr="00146643" w:rsidRDefault="00146643" w:rsidP="00596650">
            <w:pPr>
              <w:rPr>
                <w:sz w:val="20"/>
              </w:rPr>
            </w:pPr>
            <w:r w:rsidRPr="00146643">
              <w:rPr>
                <w:b/>
                <w:sz w:val="20"/>
              </w:rPr>
              <w:t>rNa</w:t>
            </w:r>
            <w:r w:rsidRPr="00146643">
              <w:rPr>
                <w:b/>
                <w:sz w:val="20"/>
                <w:vertAlign w:val="subscript"/>
              </w:rPr>
              <w:t>v</w:t>
            </w:r>
            <w:r w:rsidRPr="00146643">
              <w:rPr>
                <w:b/>
                <w:sz w:val="20"/>
              </w:rPr>
              <w:t>1.5</w:t>
            </w:r>
          </w:p>
        </w:tc>
        <w:tc>
          <w:tcPr>
            <w:tcW w:w="1418" w:type="dxa"/>
            <w:tcBorders>
              <w:top w:val="single" w:sz="4" w:space="0" w:color="auto"/>
              <w:right w:val="single" w:sz="4" w:space="0" w:color="auto"/>
            </w:tcBorders>
            <w:vAlign w:val="center"/>
            <w:hideMark/>
          </w:tcPr>
          <w:p w:rsidR="00146643" w:rsidRPr="00146643" w:rsidRDefault="00146643" w:rsidP="00596650">
            <w:pPr>
              <w:rPr>
                <w:b/>
                <w:sz w:val="20"/>
              </w:rPr>
            </w:pPr>
            <w:r w:rsidRPr="00146643">
              <w:rPr>
                <w:b/>
                <w:sz w:val="20"/>
              </w:rPr>
              <w:t>1/8</w:t>
            </w:r>
          </w:p>
        </w:tc>
        <w:tc>
          <w:tcPr>
            <w:tcW w:w="1603" w:type="dxa"/>
            <w:tcBorders>
              <w:top w:val="single" w:sz="4" w:space="0" w:color="auto"/>
              <w:left w:val="single" w:sz="4" w:space="0" w:color="auto"/>
            </w:tcBorders>
            <w:vAlign w:val="center"/>
            <w:hideMark/>
          </w:tcPr>
          <w:p w:rsidR="00146643" w:rsidRPr="00146643" w:rsidRDefault="00146643" w:rsidP="00596650">
            <w:pPr>
              <w:rPr>
                <w:sz w:val="20"/>
              </w:rPr>
            </w:pPr>
            <w:r w:rsidRPr="00146643">
              <w:rPr>
                <w:sz w:val="20"/>
              </w:rPr>
              <w:t>61</w:t>
            </w:r>
          </w:p>
        </w:tc>
        <w:tc>
          <w:tcPr>
            <w:tcW w:w="2127" w:type="dxa"/>
            <w:tcBorders>
              <w:top w:val="single" w:sz="4" w:space="0" w:color="auto"/>
            </w:tcBorders>
            <w:vAlign w:val="center"/>
            <w:hideMark/>
          </w:tcPr>
          <w:p w:rsidR="00146643" w:rsidRPr="00146643" w:rsidRDefault="00146643" w:rsidP="00596650">
            <w:pPr>
              <w:rPr>
                <w:sz w:val="20"/>
              </w:rPr>
            </w:pPr>
            <w:r w:rsidRPr="00146643">
              <w:rPr>
                <w:sz w:val="20"/>
              </w:rPr>
              <w:t>1</w:t>
            </w:r>
          </w:p>
        </w:tc>
        <w:tc>
          <w:tcPr>
            <w:tcW w:w="2223" w:type="dxa"/>
            <w:tcBorders>
              <w:top w:val="single" w:sz="4" w:space="0" w:color="auto"/>
            </w:tcBorders>
            <w:vAlign w:val="center"/>
            <w:hideMark/>
          </w:tcPr>
          <w:p w:rsidR="00146643" w:rsidRPr="00146643" w:rsidRDefault="00146643" w:rsidP="00596650">
            <w:pPr>
              <w:rPr>
                <w:sz w:val="20"/>
              </w:rPr>
            </w:pPr>
            <w:r w:rsidRPr="00146643">
              <w:rPr>
                <w:sz w:val="20"/>
              </w:rPr>
              <w:t>37</w:t>
            </w:r>
          </w:p>
        </w:tc>
      </w:tr>
      <w:tr w:rsidR="00146643" w:rsidRPr="00146643" w:rsidTr="005D7DD4">
        <w:tc>
          <w:tcPr>
            <w:tcW w:w="1242" w:type="dxa"/>
            <w:tcBorders>
              <w:top w:val="nil"/>
              <w:left w:val="nil"/>
              <w:bottom w:val="nil"/>
            </w:tcBorders>
            <w:vAlign w:val="center"/>
          </w:tcPr>
          <w:p w:rsidR="00146643" w:rsidRPr="00146643" w:rsidRDefault="00146643" w:rsidP="00596650">
            <w:pPr>
              <w:rPr>
                <w:sz w:val="20"/>
              </w:rPr>
            </w:pPr>
          </w:p>
        </w:tc>
        <w:tc>
          <w:tcPr>
            <w:tcW w:w="1418" w:type="dxa"/>
            <w:tcBorders>
              <w:top w:val="nil"/>
              <w:right w:val="single" w:sz="4" w:space="0" w:color="auto"/>
            </w:tcBorders>
            <w:vAlign w:val="center"/>
            <w:hideMark/>
          </w:tcPr>
          <w:p w:rsidR="00146643" w:rsidRPr="00146643" w:rsidRDefault="00146643" w:rsidP="00596650">
            <w:pPr>
              <w:rPr>
                <w:b/>
                <w:sz w:val="20"/>
              </w:rPr>
            </w:pPr>
            <w:r w:rsidRPr="00146643">
              <w:rPr>
                <w:b/>
                <w:sz w:val="20"/>
              </w:rPr>
              <w:t>2/8</w:t>
            </w:r>
          </w:p>
        </w:tc>
        <w:tc>
          <w:tcPr>
            <w:tcW w:w="1603" w:type="dxa"/>
            <w:tcBorders>
              <w:left w:val="single" w:sz="4" w:space="0" w:color="auto"/>
            </w:tcBorders>
            <w:vAlign w:val="center"/>
            <w:hideMark/>
          </w:tcPr>
          <w:p w:rsidR="00146643" w:rsidRPr="00146643" w:rsidRDefault="00146643" w:rsidP="00596650">
            <w:pPr>
              <w:rPr>
                <w:sz w:val="20"/>
              </w:rPr>
            </w:pPr>
            <w:r w:rsidRPr="00146643">
              <w:rPr>
                <w:sz w:val="20"/>
              </w:rPr>
              <w:t>60</w:t>
            </w:r>
          </w:p>
        </w:tc>
        <w:tc>
          <w:tcPr>
            <w:tcW w:w="2127" w:type="dxa"/>
            <w:vAlign w:val="center"/>
            <w:hideMark/>
          </w:tcPr>
          <w:p w:rsidR="00146643" w:rsidRPr="00146643" w:rsidRDefault="00146643" w:rsidP="00596650">
            <w:pPr>
              <w:rPr>
                <w:sz w:val="20"/>
              </w:rPr>
            </w:pPr>
            <w:r w:rsidRPr="00146643">
              <w:rPr>
                <w:sz w:val="20"/>
              </w:rPr>
              <w:t>1</w:t>
            </w:r>
          </w:p>
        </w:tc>
        <w:tc>
          <w:tcPr>
            <w:tcW w:w="2223" w:type="dxa"/>
            <w:vAlign w:val="center"/>
            <w:hideMark/>
          </w:tcPr>
          <w:p w:rsidR="00146643" w:rsidRPr="00146643" w:rsidRDefault="00146643" w:rsidP="00596650">
            <w:pPr>
              <w:rPr>
                <w:sz w:val="20"/>
              </w:rPr>
            </w:pPr>
            <w:r w:rsidRPr="00146643">
              <w:rPr>
                <w:sz w:val="20"/>
              </w:rPr>
              <w:t>37</w:t>
            </w:r>
          </w:p>
        </w:tc>
      </w:tr>
      <w:tr w:rsidR="00146643" w:rsidRPr="00146643" w:rsidTr="005D7DD4">
        <w:tc>
          <w:tcPr>
            <w:tcW w:w="1242" w:type="dxa"/>
            <w:tcBorders>
              <w:top w:val="nil"/>
              <w:left w:val="nil"/>
              <w:bottom w:val="nil"/>
            </w:tcBorders>
            <w:vAlign w:val="center"/>
          </w:tcPr>
          <w:p w:rsidR="00146643" w:rsidRPr="00146643" w:rsidRDefault="00146643" w:rsidP="00596650">
            <w:pPr>
              <w:rPr>
                <w:sz w:val="20"/>
              </w:rPr>
            </w:pPr>
          </w:p>
        </w:tc>
        <w:tc>
          <w:tcPr>
            <w:tcW w:w="1418" w:type="dxa"/>
            <w:tcBorders>
              <w:top w:val="nil"/>
              <w:right w:val="single" w:sz="4" w:space="0" w:color="auto"/>
            </w:tcBorders>
            <w:vAlign w:val="center"/>
            <w:hideMark/>
          </w:tcPr>
          <w:p w:rsidR="00146643" w:rsidRPr="00146643" w:rsidRDefault="00146643" w:rsidP="00596650">
            <w:pPr>
              <w:rPr>
                <w:b/>
                <w:sz w:val="20"/>
              </w:rPr>
            </w:pPr>
            <w:r w:rsidRPr="00146643">
              <w:rPr>
                <w:b/>
                <w:sz w:val="20"/>
              </w:rPr>
              <w:t>5/16</w:t>
            </w:r>
          </w:p>
        </w:tc>
        <w:tc>
          <w:tcPr>
            <w:tcW w:w="1603" w:type="dxa"/>
            <w:tcBorders>
              <w:left w:val="single" w:sz="4" w:space="0" w:color="auto"/>
            </w:tcBorders>
            <w:vAlign w:val="center"/>
            <w:hideMark/>
          </w:tcPr>
          <w:p w:rsidR="00146643" w:rsidRPr="00146643" w:rsidRDefault="00146643" w:rsidP="00596650">
            <w:pPr>
              <w:rPr>
                <w:sz w:val="20"/>
              </w:rPr>
            </w:pPr>
            <w:r w:rsidRPr="00146643">
              <w:rPr>
                <w:sz w:val="20"/>
              </w:rPr>
              <w:t>58</w:t>
            </w:r>
          </w:p>
        </w:tc>
        <w:tc>
          <w:tcPr>
            <w:tcW w:w="2127" w:type="dxa"/>
            <w:vAlign w:val="center"/>
            <w:hideMark/>
          </w:tcPr>
          <w:p w:rsidR="00146643" w:rsidRPr="00146643" w:rsidRDefault="00146643" w:rsidP="00596650">
            <w:pPr>
              <w:rPr>
                <w:sz w:val="20"/>
              </w:rPr>
            </w:pPr>
            <w:r w:rsidRPr="00146643">
              <w:rPr>
                <w:sz w:val="20"/>
              </w:rPr>
              <w:t>1</w:t>
            </w:r>
          </w:p>
        </w:tc>
        <w:tc>
          <w:tcPr>
            <w:tcW w:w="2223" w:type="dxa"/>
            <w:vAlign w:val="center"/>
            <w:hideMark/>
          </w:tcPr>
          <w:p w:rsidR="00146643" w:rsidRPr="00146643" w:rsidRDefault="00146643" w:rsidP="00596650">
            <w:pPr>
              <w:rPr>
                <w:sz w:val="20"/>
              </w:rPr>
            </w:pPr>
            <w:r w:rsidRPr="00146643">
              <w:rPr>
                <w:sz w:val="20"/>
              </w:rPr>
              <w:t>37</w:t>
            </w:r>
          </w:p>
        </w:tc>
      </w:tr>
      <w:tr w:rsidR="00146643" w:rsidRPr="00146643" w:rsidTr="005D7DD4">
        <w:tc>
          <w:tcPr>
            <w:tcW w:w="1242" w:type="dxa"/>
            <w:tcBorders>
              <w:top w:val="nil"/>
              <w:left w:val="nil"/>
              <w:bottom w:val="nil"/>
            </w:tcBorders>
            <w:vAlign w:val="center"/>
          </w:tcPr>
          <w:p w:rsidR="00146643" w:rsidRPr="00146643" w:rsidRDefault="00146643" w:rsidP="00596650">
            <w:pPr>
              <w:rPr>
                <w:sz w:val="20"/>
              </w:rPr>
            </w:pPr>
          </w:p>
        </w:tc>
        <w:tc>
          <w:tcPr>
            <w:tcW w:w="1418" w:type="dxa"/>
            <w:tcBorders>
              <w:top w:val="nil"/>
              <w:bottom w:val="nil"/>
              <w:right w:val="single" w:sz="4" w:space="0" w:color="auto"/>
            </w:tcBorders>
            <w:vAlign w:val="center"/>
            <w:hideMark/>
          </w:tcPr>
          <w:p w:rsidR="00146643" w:rsidRPr="00146643" w:rsidRDefault="00146643" w:rsidP="00596650">
            <w:pPr>
              <w:rPr>
                <w:b/>
                <w:sz w:val="20"/>
              </w:rPr>
            </w:pPr>
            <w:r w:rsidRPr="00146643">
              <w:rPr>
                <w:b/>
                <w:sz w:val="20"/>
              </w:rPr>
              <w:t>6/16</w:t>
            </w:r>
          </w:p>
        </w:tc>
        <w:tc>
          <w:tcPr>
            <w:tcW w:w="1603" w:type="dxa"/>
            <w:tcBorders>
              <w:left w:val="single" w:sz="4" w:space="0" w:color="auto"/>
            </w:tcBorders>
            <w:vAlign w:val="center"/>
            <w:hideMark/>
          </w:tcPr>
          <w:p w:rsidR="00146643" w:rsidRPr="00146643" w:rsidRDefault="00146643" w:rsidP="00596650">
            <w:pPr>
              <w:rPr>
                <w:sz w:val="20"/>
              </w:rPr>
            </w:pPr>
            <w:r w:rsidRPr="00146643">
              <w:rPr>
                <w:sz w:val="20"/>
              </w:rPr>
              <w:t>62</w:t>
            </w:r>
          </w:p>
        </w:tc>
        <w:tc>
          <w:tcPr>
            <w:tcW w:w="2127" w:type="dxa"/>
            <w:vAlign w:val="center"/>
            <w:hideMark/>
          </w:tcPr>
          <w:p w:rsidR="00146643" w:rsidRPr="00146643" w:rsidRDefault="00146643" w:rsidP="00596650">
            <w:pPr>
              <w:rPr>
                <w:sz w:val="20"/>
              </w:rPr>
            </w:pPr>
            <w:r w:rsidRPr="00146643">
              <w:rPr>
                <w:sz w:val="20"/>
              </w:rPr>
              <w:t>1</w:t>
            </w:r>
          </w:p>
        </w:tc>
        <w:tc>
          <w:tcPr>
            <w:tcW w:w="2223" w:type="dxa"/>
            <w:vAlign w:val="center"/>
            <w:hideMark/>
          </w:tcPr>
          <w:p w:rsidR="00146643" w:rsidRPr="00146643" w:rsidRDefault="00146643" w:rsidP="00596650">
            <w:pPr>
              <w:rPr>
                <w:sz w:val="20"/>
              </w:rPr>
            </w:pPr>
            <w:r w:rsidRPr="00146643">
              <w:rPr>
                <w:sz w:val="20"/>
              </w:rPr>
              <w:t>37</w:t>
            </w:r>
          </w:p>
        </w:tc>
      </w:tr>
    </w:tbl>
    <w:p w:rsidR="008E7313" w:rsidRDefault="008E7313" w:rsidP="00146643">
      <w:pPr>
        <w:rPr>
          <w:b/>
        </w:rPr>
      </w:pPr>
    </w:p>
    <w:p w:rsidR="00146643" w:rsidRPr="001F3D44" w:rsidRDefault="00146643" w:rsidP="00146643">
      <w:pPr>
        <w:rPr>
          <w:b/>
        </w:rPr>
      </w:pPr>
      <w:r w:rsidRPr="001F3D44">
        <w:rPr>
          <w:b/>
        </w:rPr>
        <w:t>Recombinant PCR</w:t>
      </w:r>
    </w:p>
    <w:p w:rsidR="00146643" w:rsidRDefault="00146643" w:rsidP="00146643">
      <w:r>
        <w:t xml:space="preserve">Recombinant PCR reactions for the Q1 and 3/8 fragments were done in two steps. In the first step, different ratios of templates were added (Table 4) without the primers </w:t>
      </w:r>
      <w:r w:rsidR="00767DD0">
        <w:t xml:space="preserve">and the </w:t>
      </w:r>
      <w:r>
        <w:t xml:space="preserve">PCR </w:t>
      </w:r>
      <w:r w:rsidR="00767DD0">
        <w:t>reaction was carried out as</w:t>
      </w:r>
      <w:r>
        <w:t xml:space="preserve"> normal. In the second step the primers were added and the reaction was continued. For the 3/8 fragment different volumes of DMSO (</w:t>
      </w:r>
      <w:r w:rsidR="008E7313">
        <w:t>0.5µl, 1µl and 1.5</w:t>
      </w:r>
      <w:r>
        <w:t xml:space="preserve">µl) were added in the reaction. </w:t>
      </w:r>
    </w:p>
    <w:p w:rsidR="008E7313" w:rsidRDefault="008E7313" w:rsidP="00146643">
      <w:pPr>
        <w:rPr>
          <w:b/>
        </w:rPr>
      </w:pPr>
    </w:p>
    <w:p w:rsidR="00146643" w:rsidRPr="00146643" w:rsidRDefault="005D7DD4" w:rsidP="00146643">
      <w:pPr>
        <w:rPr>
          <w:b/>
        </w:rPr>
      </w:pPr>
      <w:r>
        <w:rPr>
          <w:b/>
        </w:rPr>
        <w:t xml:space="preserve">      </w:t>
      </w:r>
      <w:r w:rsidR="00146643" w:rsidRPr="00146643">
        <w:rPr>
          <w:b/>
        </w:rPr>
        <w:t xml:space="preserve">Table </w:t>
      </w:r>
      <w:r w:rsidR="00146643" w:rsidRPr="00146643">
        <w:rPr>
          <w:b/>
        </w:rPr>
        <w:fldChar w:fldCharType="begin"/>
      </w:r>
      <w:r w:rsidR="00146643" w:rsidRPr="00146643">
        <w:rPr>
          <w:b/>
        </w:rPr>
        <w:instrText xml:space="preserve"> SEQ Table \* ARABIC </w:instrText>
      </w:r>
      <w:r w:rsidR="00146643" w:rsidRPr="00146643">
        <w:rPr>
          <w:b/>
        </w:rPr>
        <w:fldChar w:fldCharType="separate"/>
      </w:r>
      <w:r w:rsidR="00357293">
        <w:rPr>
          <w:b/>
          <w:noProof/>
        </w:rPr>
        <w:t>4</w:t>
      </w:r>
      <w:r w:rsidR="00146643" w:rsidRPr="00146643">
        <w:rPr>
          <w:b/>
        </w:rPr>
        <w:fldChar w:fldCharType="end"/>
      </w:r>
      <w:r w:rsidR="00146643" w:rsidRPr="00146643">
        <w:rPr>
          <w:b/>
        </w:rPr>
        <w:t>| Two steps PCR recombination conditions Q1 and 3/8 fragments the rNa</w:t>
      </w:r>
      <w:r w:rsidR="00146643" w:rsidRPr="00146643">
        <w:rPr>
          <w:b/>
          <w:vertAlign w:val="subscript"/>
        </w:rPr>
        <w:t>v</w:t>
      </w:r>
      <w:r w:rsidR="00146643" w:rsidRPr="00146643">
        <w:rPr>
          <w:b/>
        </w:rPr>
        <w:t>1.5 channel.</w:t>
      </w:r>
    </w:p>
    <w:tbl>
      <w:tblPr>
        <w:tblW w:w="9576" w:type="dxa"/>
        <w:tblLook w:val="04A0" w:firstRow="1" w:lastRow="0" w:firstColumn="1" w:lastColumn="0" w:noHBand="0" w:noVBand="1"/>
      </w:tblPr>
      <w:tblGrid>
        <w:gridCol w:w="1417"/>
        <w:gridCol w:w="1392"/>
        <w:gridCol w:w="1342"/>
        <w:gridCol w:w="1861"/>
        <w:gridCol w:w="1363"/>
        <w:gridCol w:w="1060"/>
        <w:gridCol w:w="1141"/>
      </w:tblGrid>
      <w:tr w:rsidR="00146643" w:rsidRPr="00146643" w:rsidTr="005D7DD4">
        <w:tc>
          <w:tcPr>
            <w:tcW w:w="1417" w:type="dxa"/>
            <w:tcBorders>
              <w:bottom w:val="single" w:sz="4" w:space="0" w:color="auto"/>
            </w:tcBorders>
            <w:vAlign w:val="center"/>
          </w:tcPr>
          <w:p w:rsidR="00146643" w:rsidRPr="00146643" w:rsidRDefault="00146643" w:rsidP="00596650">
            <w:pPr>
              <w:rPr>
                <w:b/>
                <w:sz w:val="20"/>
              </w:rPr>
            </w:pPr>
            <w:r w:rsidRPr="00146643">
              <w:rPr>
                <w:b/>
                <w:sz w:val="20"/>
              </w:rPr>
              <w:t>Fragment 1</w:t>
            </w:r>
          </w:p>
        </w:tc>
        <w:tc>
          <w:tcPr>
            <w:tcW w:w="1392" w:type="dxa"/>
            <w:tcBorders>
              <w:bottom w:val="single" w:sz="4" w:space="0" w:color="auto"/>
            </w:tcBorders>
            <w:vAlign w:val="center"/>
          </w:tcPr>
          <w:p w:rsidR="00146643" w:rsidRPr="00146643" w:rsidRDefault="00146643" w:rsidP="00596650">
            <w:pPr>
              <w:rPr>
                <w:b/>
                <w:sz w:val="20"/>
              </w:rPr>
            </w:pPr>
            <w:r w:rsidRPr="00146643">
              <w:rPr>
                <w:b/>
                <w:sz w:val="20"/>
              </w:rPr>
              <w:t>Fragment 2</w:t>
            </w:r>
          </w:p>
        </w:tc>
        <w:tc>
          <w:tcPr>
            <w:tcW w:w="1342" w:type="dxa"/>
            <w:tcBorders>
              <w:bottom w:val="single" w:sz="4" w:space="0" w:color="auto"/>
            </w:tcBorders>
          </w:tcPr>
          <w:p w:rsidR="00146643" w:rsidRPr="00146643" w:rsidRDefault="00146643" w:rsidP="00596650">
            <w:pPr>
              <w:rPr>
                <w:b/>
                <w:sz w:val="20"/>
              </w:rPr>
            </w:pPr>
            <w:r w:rsidRPr="00146643">
              <w:rPr>
                <w:b/>
                <w:sz w:val="20"/>
              </w:rPr>
              <w:t>Ratios</w:t>
            </w:r>
          </w:p>
        </w:tc>
        <w:tc>
          <w:tcPr>
            <w:tcW w:w="1861" w:type="dxa"/>
            <w:tcBorders>
              <w:bottom w:val="single" w:sz="4" w:space="0" w:color="auto"/>
            </w:tcBorders>
            <w:vAlign w:val="center"/>
          </w:tcPr>
          <w:p w:rsidR="00146643" w:rsidRPr="00146643" w:rsidRDefault="00767DD0" w:rsidP="00596650">
            <w:pPr>
              <w:rPr>
                <w:b/>
                <w:sz w:val="20"/>
              </w:rPr>
            </w:pPr>
            <w:r>
              <w:rPr>
                <w:b/>
                <w:sz w:val="20"/>
              </w:rPr>
              <w:t>Tm</w:t>
            </w:r>
            <w:r w:rsidR="00146643" w:rsidRPr="00146643">
              <w:rPr>
                <w:b/>
                <w:sz w:val="20"/>
              </w:rPr>
              <w:t xml:space="preserve"> [°C]</w:t>
            </w:r>
          </w:p>
        </w:tc>
        <w:tc>
          <w:tcPr>
            <w:tcW w:w="1363" w:type="dxa"/>
            <w:tcBorders>
              <w:bottom w:val="single" w:sz="4" w:space="0" w:color="auto"/>
            </w:tcBorders>
            <w:vAlign w:val="center"/>
          </w:tcPr>
          <w:p w:rsidR="00146643" w:rsidRPr="00146643" w:rsidRDefault="00146643" w:rsidP="00596650">
            <w:pPr>
              <w:rPr>
                <w:b/>
                <w:sz w:val="20"/>
              </w:rPr>
            </w:pPr>
            <w:r w:rsidRPr="00146643">
              <w:rPr>
                <w:b/>
                <w:sz w:val="20"/>
              </w:rPr>
              <w:t>Extension Time [min]</w:t>
            </w:r>
          </w:p>
        </w:tc>
        <w:tc>
          <w:tcPr>
            <w:tcW w:w="1060" w:type="dxa"/>
            <w:tcBorders>
              <w:bottom w:val="single" w:sz="4" w:space="0" w:color="auto"/>
            </w:tcBorders>
            <w:vAlign w:val="center"/>
          </w:tcPr>
          <w:p w:rsidR="00146643" w:rsidRPr="00146643" w:rsidRDefault="00146643" w:rsidP="00596650">
            <w:pPr>
              <w:rPr>
                <w:b/>
                <w:sz w:val="20"/>
              </w:rPr>
            </w:pPr>
            <w:r w:rsidRPr="00146643">
              <w:rPr>
                <w:b/>
                <w:sz w:val="20"/>
              </w:rPr>
              <w:t>Cycle Number</w:t>
            </w:r>
          </w:p>
        </w:tc>
        <w:tc>
          <w:tcPr>
            <w:tcW w:w="1141" w:type="dxa"/>
            <w:tcBorders>
              <w:bottom w:val="single" w:sz="4" w:space="0" w:color="auto"/>
            </w:tcBorders>
            <w:vAlign w:val="center"/>
          </w:tcPr>
          <w:p w:rsidR="00146643" w:rsidRPr="00146643" w:rsidRDefault="00146643" w:rsidP="005D7DD4">
            <w:pPr>
              <w:rPr>
                <w:b/>
                <w:sz w:val="20"/>
              </w:rPr>
            </w:pPr>
            <w:r w:rsidRPr="00146643">
              <w:rPr>
                <w:b/>
                <w:sz w:val="20"/>
              </w:rPr>
              <w:t xml:space="preserve">Step </w:t>
            </w:r>
          </w:p>
        </w:tc>
      </w:tr>
      <w:tr w:rsidR="00146643" w:rsidRPr="00146643" w:rsidTr="005D7DD4">
        <w:tc>
          <w:tcPr>
            <w:tcW w:w="1417" w:type="dxa"/>
            <w:tcBorders>
              <w:top w:val="single" w:sz="4" w:space="0" w:color="auto"/>
            </w:tcBorders>
            <w:vAlign w:val="center"/>
          </w:tcPr>
          <w:p w:rsidR="00146643" w:rsidRPr="00146643" w:rsidRDefault="00146643" w:rsidP="00596650">
            <w:pPr>
              <w:rPr>
                <w:b/>
                <w:sz w:val="20"/>
              </w:rPr>
            </w:pPr>
            <w:r w:rsidRPr="00146643">
              <w:rPr>
                <w:b/>
                <w:sz w:val="20"/>
              </w:rPr>
              <w:t>1/8</w:t>
            </w:r>
          </w:p>
        </w:tc>
        <w:tc>
          <w:tcPr>
            <w:tcW w:w="1392" w:type="dxa"/>
            <w:tcBorders>
              <w:top w:val="single" w:sz="4" w:space="0" w:color="auto"/>
            </w:tcBorders>
            <w:vAlign w:val="center"/>
          </w:tcPr>
          <w:p w:rsidR="00146643" w:rsidRPr="00146643" w:rsidRDefault="00146643" w:rsidP="00596650">
            <w:pPr>
              <w:rPr>
                <w:b/>
                <w:sz w:val="20"/>
              </w:rPr>
            </w:pPr>
            <w:r w:rsidRPr="00146643">
              <w:rPr>
                <w:b/>
                <w:sz w:val="20"/>
              </w:rPr>
              <w:t>2/8</w:t>
            </w:r>
          </w:p>
        </w:tc>
        <w:tc>
          <w:tcPr>
            <w:tcW w:w="1342" w:type="dxa"/>
            <w:tcBorders>
              <w:top w:val="single" w:sz="4" w:space="0" w:color="auto"/>
            </w:tcBorders>
          </w:tcPr>
          <w:p w:rsidR="00146643" w:rsidRPr="00146643" w:rsidRDefault="00146643" w:rsidP="00596650">
            <w:pPr>
              <w:rPr>
                <w:sz w:val="20"/>
              </w:rPr>
            </w:pPr>
            <w:r w:rsidRPr="00146643">
              <w:rPr>
                <w:sz w:val="20"/>
              </w:rPr>
              <w:t>1.5:1</w:t>
            </w:r>
          </w:p>
        </w:tc>
        <w:tc>
          <w:tcPr>
            <w:tcW w:w="1861" w:type="dxa"/>
            <w:tcBorders>
              <w:top w:val="single" w:sz="4" w:space="0" w:color="auto"/>
            </w:tcBorders>
            <w:vAlign w:val="center"/>
          </w:tcPr>
          <w:p w:rsidR="00146643" w:rsidRPr="00146643" w:rsidRDefault="00146643" w:rsidP="00596650">
            <w:pPr>
              <w:rPr>
                <w:sz w:val="20"/>
              </w:rPr>
            </w:pPr>
            <w:r w:rsidRPr="00146643">
              <w:rPr>
                <w:sz w:val="20"/>
              </w:rPr>
              <w:t>68</w:t>
            </w:r>
          </w:p>
        </w:tc>
        <w:tc>
          <w:tcPr>
            <w:tcW w:w="1363" w:type="dxa"/>
            <w:tcBorders>
              <w:top w:val="single" w:sz="4" w:space="0" w:color="auto"/>
            </w:tcBorders>
            <w:vAlign w:val="center"/>
          </w:tcPr>
          <w:p w:rsidR="00146643" w:rsidRPr="00146643" w:rsidRDefault="00146643" w:rsidP="00596650">
            <w:pPr>
              <w:rPr>
                <w:sz w:val="20"/>
              </w:rPr>
            </w:pPr>
            <w:r w:rsidRPr="00146643">
              <w:rPr>
                <w:sz w:val="20"/>
              </w:rPr>
              <w:t>2</w:t>
            </w:r>
          </w:p>
        </w:tc>
        <w:tc>
          <w:tcPr>
            <w:tcW w:w="1060" w:type="dxa"/>
            <w:tcBorders>
              <w:top w:val="single" w:sz="4" w:space="0" w:color="auto"/>
            </w:tcBorders>
            <w:vAlign w:val="center"/>
          </w:tcPr>
          <w:p w:rsidR="00146643" w:rsidRPr="00146643" w:rsidRDefault="008E7313" w:rsidP="00596650">
            <w:pPr>
              <w:rPr>
                <w:sz w:val="20"/>
              </w:rPr>
            </w:pPr>
            <w:r>
              <w:rPr>
                <w:sz w:val="20"/>
              </w:rPr>
              <w:t>15</w:t>
            </w:r>
          </w:p>
        </w:tc>
        <w:tc>
          <w:tcPr>
            <w:tcW w:w="1141" w:type="dxa"/>
            <w:tcBorders>
              <w:top w:val="single" w:sz="4" w:space="0" w:color="auto"/>
            </w:tcBorders>
            <w:vAlign w:val="center"/>
          </w:tcPr>
          <w:p w:rsidR="00146643" w:rsidRPr="005D7DD4" w:rsidRDefault="00146643" w:rsidP="00596650">
            <w:pPr>
              <w:rPr>
                <w:b/>
                <w:sz w:val="20"/>
              </w:rPr>
            </w:pPr>
            <w:r w:rsidRPr="005D7DD4">
              <w:rPr>
                <w:b/>
                <w:sz w:val="20"/>
              </w:rPr>
              <w:t>1</w:t>
            </w:r>
          </w:p>
        </w:tc>
      </w:tr>
      <w:tr w:rsidR="00146643" w:rsidRPr="00146643" w:rsidTr="005D7DD4">
        <w:tc>
          <w:tcPr>
            <w:tcW w:w="1417" w:type="dxa"/>
            <w:tcBorders>
              <w:bottom w:val="single" w:sz="4" w:space="0" w:color="auto"/>
            </w:tcBorders>
            <w:vAlign w:val="center"/>
          </w:tcPr>
          <w:p w:rsidR="00146643" w:rsidRPr="00146643" w:rsidRDefault="00146643" w:rsidP="00596650">
            <w:pPr>
              <w:rPr>
                <w:b/>
                <w:sz w:val="20"/>
              </w:rPr>
            </w:pPr>
            <w:r w:rsidRPr="00146643">
              <w:rPr>
                <w:b/>
                <w:sz w:val="20"/>
              </w:rPr>
              <w:t>1/8</w:t>
            </w:r>
          </w:p>
        </w:tc>
        <w:tc>
          <w:tcPr>
            <w:tcW w:w="1392" w:type="dxa"/>
            <w:tcBorders>
              <w:bottom w:val="single" w:sz="4" w:space="0" w:color="auto"/>
            </w:tcBorders>
            <w:vAlign w:val="center"/>
          </w:tcPr>
          <w:p w:rsidR="00146643" w:rsidRPr="00146643" w:rsidRDefault="00146643" w:rsidP="00596650">
            <w:pPr>
              <w:rPr>
                <w:b/>
                <w:sz w:val="20"/>
              </w:rPr>
            </w:pPr>
            <w:r w:rsidRPr="00146643">
              <w:rPr>
                <w:b/>
                <w:sz w:val="20"/>
              </w:rPr>
              <w:t>2/8</w:t>
            </w:r>
          </w:p>
        </w:tc>
        <w:tc>
          <w:tcPr>
            <w:tcW w:w="1342" w:type="dxa"/>
            <w:tcBorders>
              <w:bottom w:val="single" w:sz="4" w:space="0" w:color="auto"/>
            </w:tcBorders>
          </w:tcPr>
          <w:p w:rsidR="00146643" w:rsidRPr="00146643" w:rsidRDefault="00146643" w:rsidP="00596650">
            <w:pPr>
              <w:rPr>
                <w:sz w:val="20"/>
              </w:rPr>
            </w:pPr>
            <w:r w:rsidRPr="00146643">
              <w:rPr>
                <w:sz w:val="20"/>
              </w:rPr>
              <w:t>1.5:1</w:t>
            </w:r>
          </w:p>
        </w:tc>
        <w:tc>
          <w:tcPr>
            <w:tcW w:w="1861" w:type="dxa"/>
            <w:tcBorders>
              <w:bottom w:val="single" w:sz="4" w:space="0" w:color="auto"/>
            </w:tcBorders>
            <w:vAlign w:val="center"/>
          </w:tcPr>
          <w:p w:rsidR="00146643" w:rsidRPr="00146643" w:rsidRDefault="00146643" w:rsidP="00596650">
            <w:pPr>
              <w:rPr>
                <w:sz w:val="20"/>
              </w:rPr>
            </w:pPr>
            <w:r w:rsidRPr="00146643">
              <w:rPr>
                <w:sz w:val="20"/>
              </w:rPr>
              <w:t>61</w:t>
            </w:r>
          </w:p>
        </w:tc>
        <w:tc>
          <w:tcPr>
            <w:tcW w:w="1363" w:type="dxa"/>
            <w:tcBorders>
              <w:bottom w:val="single" w:sz="4" w:space="0" w:color="auto"/>
            </w:tcBorders>
            <w:vAlign w:val="center"/>
          </w:tcPr>
          <w:p w:rsidR="00146643" w:rsidRPr="00146643" w:rsidRDefault="00146643" w:rsidP="00596650">
            <w:pPr>
              <w:rPr>
                <w:sz w:val="20"/>
              </w:rPr>
            </w:pPr>
            <w:r w:rsidRPr="00146643">
              <w:rPr>
                <w:sz w:val="20"/>
              </w:rPr>
              <w:t>2</w:t>
            </w:r>
          </w:p>
        </w:tc>
        <w:tc>
          <w:tcPr>
            <w:tcW w:w="1060" w:type="dxa"/>
            <w:tcBorders>
              <w:bottom w:val="single" w:sz="4" w:space="0" w:color="auto"/>
            </w:tcBorders>
            <w:vAlign w:val="center"/>
          </w:tcPr>
          <w:p w:rsidR="00146643" w:rsidRPr="00146643" w:rsidRDefault="00146643" w:rsidP="00596650">
            <w:pPr>
              <w:rPr>
                <w:sz w:val="20"/>
              </w:rPr>
            </w:pPr>
            <w:r w:rsidRPr="00146643">
              <w:rPr>
                <w:sz w:val="20"/>
              </w:rPr>
              <w:t>20</w:t>
            </w:r>
          </w:p>
        </w:tc>
        <w:tc>
          <w:tcPr>
            <w:tcW w:w="1141" w:type="dxa"/>
            <w:tcBorders>
              <w:bottom w:val="single" w:sz="4" w:space="0" w:color="auto"/>
            </w:tcBorders>
            <w:vAlign w:val="center"/>
          </w:tcPr>
          <w:p w:rsidR="00146643" w:rsidRPr="005D7DD4" w:rsidRDefault="00146643" w:rsidP="00596650">
            <w:pPr>
              <w:rPr>
                <w:b/>
                <w:sz w:val="20"/>
              </w:rPr>
            </w:pPr>
            <w:r w:rsidRPr="005D7DD4">
              <w:rPr>
                <w:b/>
                <w:sz w:val="20"/>
              </w:rPr>
              <w:t>2</w:t>
            </w:r>
          </w:p>
        </w:tc>
      </w:tr>
      <w:tr w:rsidR="00146643" w:rsidRPr="00146643" w:rsidTr="005D7DD4">
        <w:tc>
          <w:tcPr>
            <w:tcW w:w="1417" w:type="dxa"/>
            <w:tcBorders>
              <w:top w:val="single" w:sz="4" w:space="0" w:color="auto"/>
            </w:tcBorders>
            <w:vAlign w:val="center"/>
          </w:tcPr>
          <w:p w:rsidR="00146643" w:rsidRPr="00146643" w:rsidRDefault="00146643" w:rsidP="00596650">
            <w:pPr>
              <w:rPr>
                <w:b/>
                <w:sz w:val="20"/>
              </w:rPr>
            </w:pPr>
            <w:r w:rsidRPr="00146643">
              <w:rPr>
                <w:b/>
                <w:sz w:val="20"/>
              </w:rPr>
              <w:t>5/16</w:t>
            </w:r>
          </w:p>
        </w:tc>
        <w:tc>
          <w:tcPr>
            <w:tcW w:w="1392" w:type="dxa"/>
            <w:tcBorders>
              <w:top w:val="single" w:sz="4" w:space="0" w:color="auto"/>
            </w:tcBorders>
            <w:vAlign w:val="center"/>
          </w:tcPr>
          <w:p w:rsidR="00146643" w:rsidRPr="00146643" w:rsidRDefault="00146643" w:rsidP="00596650">
            <w:pPr>
              <w:rPr>
                <w:b/>
                <w:sz w:val="20"/>
              </w:rPr>
            </w:pPr>
            <w:r w:rsidRPr="00146643">
              <w:rPr>
                <w:b/>
                <w:sz w:val="20"/>
              </w:rPr>
              <w:t>6/16</w:t>
            </w:r>
          </w:p>
        </w:tc>
        <w:tc>
          <w:tcPr>
            <w:tcW w:w="1342" w:type="dxa"/>
            <w:tcBorders>
              <w:top w:val="single" w:sz="4" w:space="0" w:color="auto"/>
            </w:tcBorders>
          </w:tcPr>
          <w:p w:rsidR="00146643" w:rsidRPr="00146643" w:rsidRDefault="00146643" w:rsidP="00596650">
            <w:pPr>
              <w:rPr>
                <w:sz w:val="20"/>
              </w:rPr>
            </w:pPr>
            <w:r w:rsidRPr="00146643">
              <w:rPr>
                <w:sz w:val="20"/>
              </w:rPr>
              <w:t>1:1.2</w:t>
            </w:r>
          </w:p>
        </w:tc>
        <w:tc>
          <w:tcPr>
            <w:tcW w:w="1861" w:type="dxa"/>
            <w:tcBorders>
              <w:top w:val="single" w:sz="4" w:space="0" w:color="auto"/>
            </w:tcBorders>
            <w:vAlign w:val="center"/>
          </w:tcPr>
          <w:p w:rsidR="00146643" w:rsidRPr="00146643" w:rsidRDefault="00146643" w:rsidP="00596650">
            <w:pPr>
              <w:rPr>
                <w:sz w:val="20"/>
              </w:rPr>
            </w:pPr>
            <w:r w:rsidRPr="00146643">
              <w:rPr>
                <w:sz w:val="20"/>
              </w:rPr>
              <w:t>64</w:t>
            </w:r>
          </w:p>
        </w:tc>
        <w:tc>
          <w:tcPr>
            <w:tcW w:w="1363" w:type="dxa"/>
            <w:tcBorders>
              <w:top w:val="single" w:sz="4" w:space="0" w:color="auto"/>
            </w:tcBorders>
            <w:vAlign w:val="center"/>
          </w:tcPr>
          <w:p w:rsidR="00146643" w:rsidRPr="00146643" w:rsidRDefault="00146643" w:rsidP="00596650">
            <w:pPr>
              <w:rPr>
                <w:sz w:val="20"/>
              </w:rPr>
            </w:pPr>
            <w:r w:rsidRPr="00146643">
              <w:rPr>
                <w:sz w:val="20"/>
              </w:rPr>
              <w:t>2</w:t>
            </w:r>
          </w:p>
        </w:tc>
        <w:tc>
          <w:tcPr>
            <w:tcW w:w="1060" w:type="dxa"/>
            <w:tcBorders>
              <w:top w:val="single" w:sz="4" w:space="0" w:color="auto"/>
            </w:tcBorders>
            <w:vAlign w:val="center"/>
          </w:tcPr>
          <w:p w:rsidR="00146643" w:rsidRPr="00146643" w:rsidRDefault="008E7313" w:rsidP="00596650">
            <w:pPr>
              <w:rPr>
                <w:sz w:val="20"/>
              </w:rPr>
            </w:pPr>
            <w:r>
              <w:rPr>
                <w:sz w:val="20"/>
              </w:rPr>
              <w:t>15</w:t>
            </w:r>
          </w:p>
        </w:tc>
        <w:tc>
          <w:tcPr>
            <w:tcW w:w="1141" w:type="dxa"/>
            <w:tcBorders>
              <w:top w:val="single" w:sz="4" w:space="0" w:color="auto"/>
            </w:tcBorders>
            <w:vAlign w:val="center"/>
          </w:tcPr>
          <w:p w:rsidR="00146643" w:rsidRPr="005D7DD4" w:rsidRDefault="00146643" w:rsidP="00596650">
            <w:pPr>
              <w:rPr>
                <w:b/>
                <w:sz w:val="20"/>
              </w:rPr>
            </w:pPr>
            <w:r w:rsidRPr="005D7DD4">
              <w:rPr>
                <w:b/>
                <w:sz w:val="20"/>
              </w:rPr>
              <w:t>1</w:t>
            </w:r>
          </w:p>
        </w:tc>
      </w:tr>
      <w:tr w:rsidR="00146643" w:rsidRPr="00146643" w:rsidTr="005D7DD4">
        <w:tc>
          <w:tcPr>
            <w:tcW w:w="1417" w:type="dxa"/>
            <w:vAlign w:val="center"/>
          </w:tcPr>
          <w:p w:rsidR="00146643" w:rsidRPr="00146643" w:rsidRDefault="00146643" w:rsidP="00596650">
            <w:pPr>
              <w:rPr>
                <w:b/>
                <w:sz w:val="20"/>
              </w:rPr>
            </w:pPr>
            <w:r w:rsidRPr="00146643">
              <w:rPr>
                <w:b/>
                <w:sz w:val="20"/>
              </w:rPr>
              <w:t>5/16</w:t>
            </w:r>
          </w:p>
        </w:tc>
        <w:tc>
          <w:tcPr>
            <w:tcW w:w="1392" w:type="dxa"/>
            <w:vAlign w:val="center"/>
          </w:tcPr>
          <w:p w:rsidR="00146643" w:rsidRPr="00146643" w:rsidRDefault="00146643" w:rsidP="00596650">
            <w:pPr>
              <w:rPr>
                <w:b/>
                <w:sz w:val="20"/>
              </w:rPr>
            </w:pPr>
            <w:r w:rsidRPr="00146643">
              <w:rPr>
                <w:b/>
                <w:sz w:val="20"/>
              </w:rPr>
              <w:t>6/16</w:t>
            </w:r>
          </w:p>
        </w:tc>
        <w:tc>
          <w:tcPr>
            <w:tcW w:w="1342" w:type="dxa"/>
          </w:tcPr>
          <w:p w:rsidR="00146643" w:rsidRPr="00146643" w:rsidRDefault="00146643" w:rsidP="00596650">
            <w:pPr>
              <w:rPr>
                <w:sz w:val="20"/>
              </w:rPr>
            </w:pPr>
            <w:r w:rsidRPr="00146643">
              <w:rPr>
                <w:sz w:val="20"/>
              </w:rPr>
              <w:t>1:1.2</w:t>
            </w:r>
          </w:p>
        </w:tc>
        <w:tc>
          <w:tcPr>
            <w:tcW w:w="1861" w:type="dxa"/>
            <w:vAlign w:val="center"/>
          </w:tcPr>
          <w:p w:rsidR="00146643" w:rsidRPr="00146643" w:rsidRDefault="00146643" w:rsidP="00596650">
            <w:pPr>
              <w:rPr>
                <w:sz w:val="20"/>
              </w:rPr>
            </w:pPr>
            <w:r w:rsidRPr="00146643">
              <w:rPr>
                <w:sz w:val="20"/>
              </w:rPr>
              <w:t>60</w:t>
            </w:r>
          </w:p>
        </w:tc>
        <w:tc>
          <w:tcPr>
            <w:tcW w:w="1363" w:type="dxa"/>
            <w:vAlign w:val="center"/>
          </w:tcPr>
          <w:p w:rsidR="00146643" w:rsidRPr="00146643" w:rsidRDefault="00146643" w:rsidP="00596650">
            <w:pPr>
              <w:rPr>
                <w:sz w:val="20"/>
              </w:rPr>
            </w:pPr>
            <w:r w:rsidRPr="00146643">
              <w:rPr>
                <w:sz w:val="20"/>
              </w:rPr>
              <w:t>2</w:t>
            </w:r>
          </w:p>
        </w:tc>
        <w:tc>
          <w:tcPr>
            <w:tcW w:w="1060" w:type="dxa"/>
            <w:vAlign w:val="center"/>
          </w:tcPr>
          <w:p w:rsidR="00146643" w:rsidRPr="00146643" w:rsidRDefault="00146643" w:rsidP="00596650">
            <w:pPr>
              <w:rPr>
                <w:sz w:val="20"/>
              </w:rPr>
            </w:pPr>
            <w:r w:rsidRPr="00146643">
              <w:rPr>
                <w:sz w:val="20"/>
              </w:rPr>
              <w:t>20</w:t>
            </w:r>
          </w:p>
        </w:tc>
        <w:tc>
          <w:tcPr>
            <w:tcW w:w="1141" w:type="dxa"/>
            <w:vAlign w:val="center"/>
          </w:tcPr>
          <w:p w:rsidR="00146643" w:rsidRPr="005D7DD4" w:rsidRDefault="00146643" w:rsidP="00596650">
            <w:pPr>
              <w:rPr>
                <w:b/>
                <w:sz w:val="20"/>
              </w:rPr>
            </w:pPr>
            <w:r w:rsidRPr="005D7DD4">
              <w:rPr>
                <w:b/>
                <w:sz w:val="20"/>
              </w:rPr>
              <w:t>2</w:t>
            </w:r>
          </w:p>
        </w:tc>
      </w:tr>
    </w:tbl>
    <w:p w:rsidR="008E7313" w:rsidRDefault="008E7313" w:rsidP="00146643"/>
    <w:p w:rsidR="00146643" w:rsidRDefault="00146643" w:rsidP="00146643">
      <w:pPr>
        <w:rPr>
          <w:b/>
        </w:rPr>
      </w:pPr>
      <w:r w:rsidRPr="001F3D44">
        <w:rPr>
          <w:b/>
        </w:rPr>
        <w:t>Gel electrophoresis</w:t>
      </w:r>
    </w:p>
    <w:p w:rsidR="00146643" w:rsidRDefault="00146643" w:rsidP="00146643">
      <w:r>
        <w:t xml:space="preserve">All PCR fragments were </w:t>
      </w:r>
      <w:r w:rsidR="008E7313">
        <w:t>analysed</w:t>
      </w:r>
      <w:r>
        <w:t xml:space="preserve"> by running </w:t>
      </w:r>
      <w:r w:rsidR="00F07E27">
        <w:t>them on a</w:t>
      </w:r>
      <w:r>
        <w:t xml:space="preserve"> 1% agarose gel at 150V </w:t>
      </w:r>
      <w:r w:rsidR="008E7313">
        <w:t>for 30-45 minutes</w:t>
      </w:r>
      <w:r>
        <w:t xml:space="preserve">, depending on </w:t>
      </w:r>
      <w:r w:rsidR="008E7313">
        <w:t>the fragment</w:t>
      </w:r>
      <w:r>
        <w:t xml:space="preserve"> length. Approximately 9 µl of DNA product was mixed with 1µl of 6X DNA Loading Buffer and added into each</w:t>
      </w:r>
      <w:r w:rsidR="008E7313">
        <w:t xml:space="preserve"> gel</w:t>
      </w:r>
      <w:r>
        <w:t xml:space="preserve"> lane. Depending on the length of the DNA fragments, 7 </w:t>
      </w:r>
      <w:proofErr w:type="spellStart"/>
      <w:r>
        <w:t>μl</w:t>
      </w:r>
      <w:proofErr w:type="spellEnd"/>
      <w:r>
        <w:t xml:space="preserve"> of Quick-Load® 100bp DNA Ladder (New England </w:t>
      </w:r>
      <w:proofErr w:type="spellStart"/>
      <w:r>
        <w:t>Biolabs</w:t>
      </w:r>
      <w:proofErr w:type="spellEnd"/>
      <w:r>
        <w:t xml:space="preserve">) or 7 </w:t>
      </w:r>
      <w:proofErr w:type="spellStart"/>
      <w:r>
        <w:t>μl</w:t>
      </w:r>
      <w:proofErr w:type="spellEnd"/>
      <w:r>
        <w:t xml:space="preserve"> of Quick-Load® 1kb DNA Ladder (New England </w:t>
      </w:r>
      <w:proofErr w:type="spellStart"/>
      <w:r>
        <w:t>Biolabs</w:t>
      </w:r>
      <w:proofErr w:type="spellEnd"/>
      <w:r>
        <w:t xml:space="preserve">) were used as controls. </w:t>
      </w:r>
    </w:p>
    <w:p w:rsidR="00146643" w:rsidRDefault="00146643" w:rsidP="00146643">
      <w:pPr>
        <w:rPr>
          <w:b/>
        </w:rPr>
      </w:pPr>
      <w:r>
        <w:rPr>
          <w:b/>
        </w:rPr>
        <w:t>DNA extraction from gel</w:t>
      </w:r>
    </w:p>
    <w:p w:rsidR="00146643" w:rsidRDefault="00146643" w:rsidP="00146643">
      <w:r>
        <w:t xml:space="preserve">The bands of interest were extracted under UV light with a clean scalpel blade and used immediately or stored at 4˚C. For </w:t>
      </w:r>
      <w:r w:rsidR="00F07E27">
        <w:t>DNA purification</w:t>
      </w:r>
      <w:r>
        <w:t>, Wizard® SV Gel and PCR Clean-Up System (</w:t>
      </w:r>
      <w:proofErr w:type="spellStart"/>
      <w:r>
        <w:t>Promega</w:t>
      </w:r>
      <w:proofErr w:type="spellEnd"/>
      <w:r>
        <w:t xml:space="preserve">) was </w:t>
      </w:r>
      <w:r w:rsidR="00F07E27">
        <w:t>utilized</w:t>
      </w:r>
      <w:r>
        <w:t xml:space="preserve"> by following the manufacturer’s protocol. The DNA was eluted with 40 µl of </w:t>
      </w:r>
      <w:r w:rsidR="00FE2CAE">
        <w:t xml:space="preserve">autoclaved water </w:t>
      </w:r>
      <w:r>
        <w:t>and used immediately or stored at -20˚C.</w:t>
      </w:r>
    </w:p>
    <w:p w:rsidR="00146643" w:rsidRDefault="00146643" w:rsidP="00146643">
      <w:pPr>
        <w:rPr>
          <w:b/>
        </w:rPr>
      </w:pPr>
      <w:r>
        <w:rPr>
          <w:b/>
        </w:rPr>
        <w:t>Bacterial transformations</w:t>
      </w:r>
    </w:p>
    <w:p w:rsidR="00146643" w:rsidRDefault="00146643" w:rsidP="00146643">
      <w:r>
        <w:t>For the cloning step, Zero Blunt TOPO® TA Cloning Kit (Invitrogen) was used as per protocol. For each plasmid transformation reaction, 4µl of f</w:t>
      </w:r>
      <w:r w:rsidRPr="00BE5E1E">
        <w:t xml:space="preserve">resh or stored at -20˚C purified PCR samples </w:t>
      </w:r>
      <w:r w:rsidR="00FE2CAE">
        <w:t>was</w:t>
      </w:r>
      <w:r>
        <w:t xml:space="preserve"> used. The incubation time </w:t>
      </w:r>
      <w:r w:rsidR="00F07E27">
        <w:t xml:space="preserve">for the ligation reaction </w:t>
      </w:r>
      <w:r>
        <w:t xml:space="preserve">was prolonged up to 2 hours depending on the fragment length and then chemically transformed on the One Shot ® </w:t>
      </w:r>
      <w:r w:rsidRPr="008D0B6E">
        <w:rPr>
          <w:i/>
        </w:rPr>
        <w:t>E. coli</w:t>
      </w:r>
      <w:r>
        <w:t xml:space="preserve"> cells (Invitrogen). Each reaction was plated onto agar plates containing 50 µl/mg kanamycin in different volumes: 50µl, 100µl and 150µl. All </w:t>
      </w:r>
      <w:r w:rsidR="00FE2CAE">
        <w:t>plates</w:t>
      </w:r>
      <w:r>
        <w:t xml:space="preserve"> were incubated at 37˚C for 24-36 hours. </w:t>
      </w:r>
    </w:p>
    <w:p w:rsidR="00146643" w:rsidRDefault="00146643" w:rsidP="00146643">
      <w:r>
        <w:t>After the transformation, 4-5 colonies were selected and grow</w:t>
      </w:r>
      <w:r w:rsidR="00F07E27">
        <w:t>n</w:t>
      </w:r>
      <w:r>
        <w:t xml:space="preserve"> overnight in 2ml of LB broth with 50 µl/mg kanamycin onto a shaking incubator at 37</w:t>
      </w:r>
      <w:r w:rsidRPr="00761069">
        <w:t xml:space="preserve"> </w:t>
      </w:r>
      <w:r>
        <w:t xml:space="preserve">˚C and 220 rpm. </w:t>
      </w:r>
    </w:p>
    <w:p w:rsidR="00146643" w:rsidRDefault="00146643" w:rsidP="00146643">
      <w:pPr>
        <w:rPr>
          <w:b/>
        </w:rPr>
      </w:pPr>
      <w:r w:rsidRPr="00761069">
        <w:rPr>
          <w:b/>
        </w:rPr>
        <w:t>Plasmid</w:t>
      </w:r>
      <w:r>
        <w:rPr>
          <w:b/>
        </w:rPr>
        <w:t>s</w:t>
      </w:r>
      <w:r w:rsidRPr="00761069">
        <w:rPr>
          <w:b/>
        </w:rPr>
        <w:t xml:space="preserve"> purification</w:t>
      </w:r>
      <w:r>
        <w:rPr>
          <w:b/>
        </w:rPr>
        <w:t xml:space="preserve"> </w:t>
      </w:r>
    </w:p>
    <w:p w:rsidR="00146643" w:rsidRPr="00B83016" w:rsidRDefault="00146643" w:rsidP="00146643">
      <w:r>
        <w:t xml:space="preserve">In order to purify 2 ml of bacterial cultures, </w:t>
      </w:r>
      <w:proofErr w:type="spellStart"/>
      <w:r>
        <w:t>PureLink</w:t>
      </w:r>
      <w:proofErr w:type="spellEnd"/>
      <w:r>
        <w:t xml:space="preserve">® Quick Plasmid </w:t>
      </w:r>
      <w:proofErr w:type="spellStart"/>
      <w:r>
        <w:t>Miniprep</w:t>
      </w:r>
      <w:proofErr w:type="spellEnd"/>
      <w:r>
        <w:t xml:space="preserve"> Kit (Invitrogen) was used as per </w:t>
      </w:r>
      <w:r w:rsidR="00F07E27">
        <w:t xml:space="preserve">the </w:t>
      </w:r>
      <w:r>
        <w:t xml:space="preserve">manufacturer’s protocol. For elution, 50 µl of autoclaved water was used instead of TE. DNA concentration for each sample was verified using </w:t>
      </w:r>
      <w:proofErr w:type="spellStart"/>
      <w:r>
        <w:t>NanoDrop</w:t>
      </w:r>
      <w:proofErr w:type="spellEnd"/>
      <w:r>
        <w:t>® Spectrophotometer (Thermo Scientific).</w:t>
      </w:r>
    </w:p>
    <w:p w:rsidR="00146643" w:rsidRDefault="00146643" w:rsidP="00146643">
      <w:pPr>
        <w:rPr>
          <w:b/>
        </w:rPr>
      </w:pPr>
      <w:r>
        <w:rPr>
          <w:b/>
        </w:rPr>
        <w:t>Plasmids digestion</w:t>
      </w:r>
    </w:p>
    <w:p w:rsidR="00146643" w:rsidRDefault="00146643" w:rsidP="00146643">
      <w:r>
        <w:t xml:space="preserve">Following plasmid purification, </w:t>
      </w:r>
      <w:r w:rsidR="00F07E27">
        <w:t>the</w:t>
      </w:r>
      <w:r w:rsidRPr="00B83016">
        <w:t xml:space="preserve"> verification of the</w:t>
      </w:r>
      <w:r>
        <w:rPr>
          <w:b/>
        </w:rPr>
        <w:t xml:space="preserve"> </w:t>
      </w:r>
      <w:r w:rsidR="003A7F2D">
        <w:t>insert inside the TOPO</w:t>
      </w:r>
      <w:r w:rsidR="00F07E27">
        <w:t xml:space="preserve"> vector was performed with </w:t>
      </w:r>
      <w:proofErr w:type="spellStart"/>
      <w:r>
        <w:t>FastDigest</w:t>
      </w:r>
      <w:proofErr w:type="spellEnd"/>
      <w:r>
        <w:t xml:space="preserve"> enzymes (Thermo Scientific) together with 10X </w:t>
      </w:r>
      <w:proofErr w:type="spellStart"/>
      <w:r>
        <w:t>FastDigest</w:t>
      </w:r>
      <w:proofErr w:type="spellEnd"/>
      <w:r>
        <w:t xml:space="preserve"> Buffer </w:t>
      </w:r>
      <w:r w:rsidR="00F07E27">
        <w:t>and</w:t>
      </w:r>
      <w:r>
        <w:t xml:space="preserve"> used as per protocol. For the enzymes selection, </w:t>
      </w:r>
      <w:proofErr w:type="spellStart"/>
      <w:r>
        <w:t>Webcutter</w:t>
      </w:r>
      <w:proofErr w:type="spellEnd"/>
      <w:r>
        <w:t xml:space="preserve"> 2.0 program was </w:t>
      </w:r>
      <w:r w:rsidR="00FE2CAE">
        <w:t>utilized</w:t>
      </w:r>
      <w:r>
        <w:t xml:space="preserve">. If 2 enzymes were </w:t>
      </w:r>
      <w:r w:rsidR="00DD4702">
        <w:t>needed</w:t>
      </w:r>
      <w:r w:rsidR="00FE2CAE">
        <w:t xml:space="preserve"> for the digestion</w:t>
      </w:r>
      <w:r w:rsidR="00DD4702">
        <w:t>,</w:t>
      </w:r>
      <w:r w:rsidR="00FE2CAE">
        <w:t xml:space="preserve"> </w:t>
      </w:r>
      <w:r>
        <w:t xml:space="preserve">0.5 µl of each </w:t>
      </w:r>
      <w:r w:rsidR="00F07E27">
        <w:t xml:space="preserve">enzyme </w:t>
      </w:r>
      <w:r>
        <w:t xml:space="preserve">was </w:t>
      </w:r>
      <w:r w:rsidR="00F07E27">
        <w:t>added</w:t>
      </w:r>
      <w:r>
        <w:t xml:space="preserve">; if 3 enzymes were </w:t>
      </w:r>
      <w:r w:rsidR="00DD4702">
        <w:t>needed</w:t>
      </w:r>
      <w:r>
        <w:t xml:space="preserve"> than 0.3</w:t>
      </w:r>
      <w:r w:rsidR="00900952" w:rsidRPr="00900952">
        <w:t xml:space="preserve"> </w:t>
      </w:r>
      <w:r w:rsidR="00900952">
        <w:t>µl</w:t>
      </w:r>
      <w:r>
        <w:t xml:space="preserve"> of each </w:t>
      </w:r>
      <w:r w:rsidR="00DD4702">
        <w:t xml:space="preserve">was </w:t>
      </w:r>
      <w:r w:rsidR="00F07E27">
        <w:t>added to the reaction</w:t>
      </w:r>
      <w:r>
        <w:t xml:space="preserve"> (Ta</w:t>
      </w:r>
      <w:r w:rsidR="00FE2CAE">
        <w:t>ble 5). The reactions were than run</w:t>
      </w:r>
      <w:r>
        <w:t xml:space="preserve"> on a</w:t>
      </w:r>
      <w:r w:rsidR="00DD4702">
        <w:t>n</w:t>
      </w:r>
      <w:r>
        <w:t xml:space="preserve"> </w:t>
      </w:r>
      <w:r w:rsidR="00FE2CAE">
        <w:t xml:space="preserve">agarose </w:t>
      </w:r>
      <w:r>
        <w:t xml:space="preserve">gel. </w:t>
      </w:r>
    </w:p>
    <w:p w:rsidR="00146643" w:rsidRPr="00330D0C" w:rsidRDefault="00900952" w:rsidP="00146643">
      <w:pPr>
        <w:rPr>
          <w:b/>
        </w:rPr>
      </w:pPr>
      <w:r>
        <w:rPr>
          <w:b/>
        </w:rPr>
        <w:t xml:space="preserve">      </w:t>
      </w:r>
      <w:r w:rsidR="00146643" w:rsidRPr="00146643">
        <w:rPr>
          <w:b/>
        </w:rPr>
        <w:t xml:space="preserve">Table </w:t>
      </w:r>
      <w:r w:rsidR="00146643" w:rsidRPr="00146643">
        <w:rPr>
          <w:b/>
        </w:rPr>
        <w:fldChar w:fldCharType="begin"/>
      </w:r>
      <w:r w:rsidR="00146643" w:rsidRPr="00146643">
        <w:rPr>
          <w:b/>
        </w:rPr>
        <w:instrText xml:space="preserve"> SEQ Table \* ARABIC </w:instrText>
      </w:r>
      <w:r w:rsidR="00146643" w:rsidRPr="00146643">
        <w:rPr>
          <w:b/>
        </w:rPr>
        <w:fldChar w:fldCharType="separate"/>
      </w:r>
      <w:r w:rsidR="00357293">
        <w:rPr>
          <w:b/>
          <w:noProof/>
        </w:rPr>
        <w:t>5</w:t>
      </w:r>
      <w:r w:rsidR="00146643" w:rsidRPr="00146643">
        <w:rPr>
          <w:b/>
        </w:rPr>
        <w:fldChar w:fldCharType="end"/>
      </w:r>
      <w:r w:rsidR="00146643" w:rsidRPr="00146643">
        <w:rPr>
          <w:b/>
        </w:rPr>
        <w:t xml:space="preserve">| List of enzymes used for plasmid digestion. </w:t>
      </w:r>
      <w:r w:rsidR="00146643">
        <w:t xml:space="preserve">Asterisk marks enzymes that cut inside the DNA insert in order to better visualize fragments that have very similar </w:t>
      </w:r>
      <w:r w:rsidR="00FE2CAE">
        <w:t>sizes</w:t>
      </w:r>
      <w:r w:rsidR="00146643">
        <w:t xml:space="preserve"> with the plasmid. </w:t>
      </w:r>
    </w:p>
    <w:tbl>
      <w:tblPr>
        <w:tblW w:w="9468" w:type="dxa"/>
        <w:tblInd w:w="108" w:type="dxa"/>
        <w:tblLook w:val="04A0" w:firstRow="1" w:lastRow="0" w:firstColumn="1" w:lastColumn="0" w:noHBand="0" w:noVBand="1"/>
      </w:tblPr>
      <w:tblGrid>
        <w:gridCol w:w="940"/>
        <w:gridCol w:w="1451"/>
        <w:gridCol w:w="2363"/>
        <w:gridCol w:w="2462"/>
        <w:gridCol w:w="2252"/>
      </w:tblGrid>
      <w:tr w:rsidR="00146643" w:rsidRPr="00146643" w:rsidTr="00900952">
        <w:trPr>
          <w:trHeight w:val="227"/>
        </w:trPr>
        <w:tc>
          <w:tcPr>
            <w:tcW w:w="2391" w:type="dxa"/>
            <w:gridSpan w:val="2"/>
            <w:tcBorders>
              <w:bottom w:val="single" w:sz="4" w:space="0" w:color="auto"/>
              <w:right w:val="single" w:sz="4" w:space="0" w:color="auto"/>
            </w:tcBorders>
          </w:tcPr>
          <w:p w:rsidR="00146643" w:rsidRPr="00146643" w:rsidRDefault="00146643" w:rsidP="00596650">
            <w:pPr>
              <w:rPr>
                <w:b/>
                <w:sz w:val="20"/>
              </w:rPr>
            </w:pPr>
            <w:r w:rsidRPr="00146643">
              <w:rPr>
                <w:b/>
                <w:sz w:val="20"/>
              </w:rPr>
              <w:t>Insert</w:t>
            </w:r>
          </w:p>
        </w:tc>
        <w:tc>
          <w:tcPr>
            <w:tcW w:w="2363" w:type="dxa"/>
            <w:tcBorders>
              <w:left w:val="single" w:sz="4" w:space="0" w:color="auto"/>
              <w:bottom w:val="single" w:sz="4" w:space="0" w:color="auto"/>
            </w:tcBorders>
          </w:tcPr>
          <w:p w:rsidR="00146643" w:rsidRPr="00146643" w:rsidRDefault="00146643" w:rsidP="00596650">
            <w:pPr>
              <w:rPr>
                <w:b/>
                <w:sz w:val="20"/>
              </w:rPr>
            </w:pPr>
            <w:r w:rsidRPr="00146643">
              <w:rPr>
                <w:b/>
                <w:sz w:val="20"/>
              </w:rPr>
              <w:t>1</w:t>
            </w:r>
            <w:r w:rsidRPr="00146643">
              <w:rPr>
                <w:b/>
                <w:sz w:val="20"/>
                <w:vertAlign w:val="superscript"/>
              </w:rPr>
              <w:t>st</w:t>
            </w:r>
            <w:r w:rsidRPr="00146643">
              <w:rPr>
                <w:b/>
                <w:sz w:val="20"/>
              </w:rPr>
              <w:t xml:space="preserve"> Enzyme</w:t>
            </w:r>
          </w:p>
        </w:tc>
        <w:tc>
          <w:tcPr>
            <w:tcW w:w="2462" w:type="dxa"/>
            <w:tcBorders>
              <w:bottom w:val="single" w:sz="4" w:space="0" w:color="auto"/>
            </w:tcBorders>
          </w:tcPr>
          <w:p w:rsidR="00146643" w:rsidRPr="00146643" w:rsidRDefault="00146643" w:rsidP="00596650">
            <w:pPr>
              <w:rPr>
                <w:b/>
                <w:sz w:val="20"/>
              </w:rPr>
            </w:pPr>
            <w:r w:rsidRPr="00146643">
              <w:rPr>
                <w:b/>
                <w:sz w:val="20"/>
              </w:rPr>
              <w:t>2</w:t>
            </w:r>
            <w:r w:rsidRPr="00146643">
              <w:rPr>
                <w:b/>
                <w:sz w:val="20"/>
                <w:vertAlign w:val="superscript"/>
              </w:rPr>
              <w:t>nd</w:t>
            </w:r>
            <w:r w:rsidRPr="00146643">
              <w:rPr>
                <w:b/>
                <w:sz w:val="20"/>
              </w:rPr>
              <w:t xml:space="preserve"> Enzyme</w:t>
            </w:r>
          </w:p>
        </w:tc>
        <w:tc>
          <w:tcPr>
            <w:tcW w:w="2252" w:type="dxa"/>
            <w:tcBorders>
              <w:bottom w:val="single" w:sz="4" w:space="0" w:color="auto"/>
            </w:tcBorders>
          </w:tcPr>
          <w:p w:rsidR="00146643" w:rsidRPr="00146643" w:rsidRDefault="00146643" w:rsidP="00596650">
            <w:pPr>
              <w:rPr>
                <w:b/>
                <w:sz w:val="20"/>
              </w:rPr>
            </w:pPr>
            <w:r w:rsidRPr="00146643">
              <w:rPr>
                <w:b/>
                <w:sz w:val="20"/>
              </w:rPr>
              <w:t>3</w:t>
            </w:r>
            <w:r w:rsidRPr="00146643">
              <w:rPr>
                <w:b/>
                <w:sz w:val="20"/>
                <w:vertAlign w:val="superscript"/>
              </w:rPr>
              <w:t>rd</w:t>
            </w:r>
            <w:r w:rsidRPr="00146643">
              <w:rPr>
                <w:b/>
                <w:sz w:val="20"/>
              </w:rPr>
              <w:t xml:space="preserve"> Enzyme </w:t>
            </w:r>
          </w:p>
        </w:tc>
      </w:tr>
      <w:tr w:rsidR="00146643" w:rsidRPr="00146643" w:rsidTr="00900952">
        <w:trPr>
          <w:trHeight w:val="227"/>
        </w:trPr>
        <w:tc>
          <w:tcPr>
            <w:tcW w:w="940" w:type="dxa"/>
            <w:tcBorders>
              <w:top w:val="single" w:sz="4" w:space="0" w:color="auto"/>
            </w:tcBorders>
          </w:tcPr>
          <w:p w:rsidR="00146643" w:rsidRPr="00146643" w:rsidRDefault="00146643" w:rsidP="00596650">
            <w:pPr>
              <w:rPr>
                <w:b/>
                <w:sz w:val="20"/>
              </w:rPr>
            </w:pPr>
            <w:r w:rsidRPr="00146643">
              <w:rPr>
                <w:b/>
                <w:sz w:val="20"/>
              </w:rPr>
              <w:t>Na</w:t>
            </w:r>
            <w:r w:rsidRPr="00146643">
              <w:rPr>
                <w:b/>
                <w:sz w:val="20"/>
                <w:vertAlign w:val="subscript"/>
              </w:rPr>
              <w:t>v</w:t>
            </w:r>
            <w:r w:rsidRPr="00146643">
              <w:rPr>
                <w:b/>
                <w:sz w:val="20"/>
              </w:rPr>
              <w:t>1.8</w:t>
            </w:r>
          </w:p>
        </w:tc>
        <w:tc>
          <w:tcPr>
            <w:tcW w:w="1451" w:type="dxa"/>
            <w:tcBorders>
              <w:top w:val="single" w:sz="4" w:space="0" w:color="auto"/>
              <w:right w:val="single" w:sz="4" w:space="0" w:color="auto"/>
            </w:tcBorders>
          </w:tcPr>
          <w:p w:rsidR="00146643" w:rsidRPr="00146643" w:rsidRDefault="00146643" w:rsidP="00596650">
            <w:pPr>
              <w:rPr>
                <w:b/>
                <w:sz w:val="20"/>
              </w:rPr>
            </w:pPr>
            <w:r w:rsidRPr="00146643">
              <w:rPr>
                <w:b/>
                <w:sz w:val="20"/>
              </w:rPr>
              <w:t>1/2 A and B</w:t>
            </w:r>
          </w:p>
        </w:tc>
        <w:tc>
          <w:tcPr>
            <w:tcW w:w="2363" w:type="dxa"/>
            <w:tcBorders>
              <w:top w:val="single" w:sz="4" w:space="0" w:color="auto"/>
              <w:left w:val="single" w:sz="4" w:space="0" w:color="auto"/>
            </w:tcBorders>
          </w:tcPr>
          <w:p w:rsidR="00146643" w:rsidRPr="00146643" w:rsidRDefault="00146643" w:rsidP="00596650">
            <w:pPr>
              <w:rPr>
                <w:b/>
                <w:sz w:val="20"/>
              </w:rPr>
            </w:pPr>
            <w:proofErr w:type="spellStart"/>
            <w:r w:rsidRPr="00146643">
              <w:rPr>
                <w:b/>
                <w:sz w:val="20"/>
              </w:rPr>
              <w:t>KpnI</w:t>
            </w:r>
            <w:proofErr w:type="spellEnd"/>
          </w:p>
        </w:tc>
        <w:tc>
          <w:tcPr>
            <w:tcW w:w="2462" w:type="dxa"/>
            <w:tcBorders>
              <w:top w:val="single" w:sz="4" w:space="0" w:color="auto"/>
            </w:tcBorders>
          </w:tcPr>
          <w:p w:rsidR="00146643" w:rsidRPr="00146643" w:rsidRDefault="00146643" w:rsidP="00596650">
            <w:pPr>
              <w:rPr>
                <w:b/>
                <w:sz w:val="20"/>
              </w:rPr>
            </w:pPr>
            <w:proofErr w:type="spellStart"/>
            <w:r w:rsidRPr="00146643">
              <w:rPr>
                <w:b/>
                <w:sz w:val="20"/>
              </w:rPr>
              <w:t>NotI</w:t>
            </w:r>
            <w:proofErr w:type="spellEnd"/>
          </w:p>
        </w:tc>
        <w:tc>
          <w:tcPr>
            <w:tcW w:w="2252" w:type="dxa"/>
            <w:tcBorders>
              <w:top w:val="single" w:sz="4" w:space="0" w:color="auto"/>
            </w:tcBorders>
          </w:tcPr>
          <w:p w:rsidR="00146643" w:rsidRPr="00146643" w:rsidRDefault="00146643" w:rsidP="00596650">
            <w:pPr>
              <w:rPr>
                <w:b/>
                <w:sz w:val="20"/>
              </w:rPr>
            </w:pPr>
          </w:p>
        </w:tc>
      </w:tr>
      <w:tr w:rsidR="00146643" w:rsidRPr="00146643" w:rsidTr="00900952">
        <w:trPr>
          <w:trHeight w:val="227"/>
        </w:trPr>
        <w:tc>
          <w:tcPr>
            <w:tcW w:w="940" w:type="dxa"/>
            <w:tcBorders>
              <w:bottom w:val="single" w:sz="4" w:space="0" w:color="auto"/>
            </w:tcBorders>
          </w:tcPr>
          <w:p w:rsidR="00146643" w:rsidRPr="00146643" w:rsidRDefault="00146643" w:rsidP="00596650">
            <w:pPr>
              <w:rPr>
                <w:b/>
                <w:sz w:val="20"/>
              </w:rPr>
            </w:pPr>
          </w:p>
        </w:tc>
        <w:tc>
          <w:tcPr>
            <w:tcW w:w="1451" w:type="dxa"/>
            <w:tcBorders>
              <w:bottom w:val="single" w:sz="4" w:space="0" w:color="auto"/>
              <w:right w:val="single" w:sz="4" w:space="0" w:color="auto"/>
            </w:tcBorders>
          </w:tcPr>
          <w:p w:rsidR="00146643" w:rsidRPr="00146643" w:rsidRDefault="00146643" w:rsidP="00596650">
            <w:pPr>
              <w:rPr>
                <w:b/>
                <w:sz w:val="20"/>
              </w:rPr>
            </w:pPr>
            <w:r w:rsidRPr="00146643">
              <w:rPr>
                <w:b/>
                <w:sz w:val="20"/>
              </w:rPr>
              <w:t>1/2</w:t>
            </w:r>
          </w:p>
        </w:tc>
        <w:tc>
          <w:tcPr>
            <w:tcW w:w="2363" w:type="dxa"/>
            <w:tcBorders>
              <w:left w:val="single" w:sz="4" w:space="0" w:color="auto"/>
              <w:bottom w:val="single" w:sz="4" w:space="0" w:color="auto"/>
            </w:tcBorders>
          </w:tcPr>
          <w:p w:rsidR="00146643" w:rsidRPr="00146643" w:rsidRDefault="00146643" w:rsidP="00596650">
            <w:pPr>
              <w:rPr>
                <w:b/>
                <w:sz w:val="20"/>
              </w:rPr>
            </w:pPr>
            <w:proofErr w:type="spellStart"/>
            <w:r w:rsidRPr="00146643">
              <w:rPr>
                <w:b/>
                <w:sz w:val="20"/>
              </w:rPr>
              <w:t>Kpnl</w:t>
            </w:r>
            <w:proofErr w:type="spellEnd"/>
          </w:p>
        </w:tc>
        <w:tc>
          <w:tcPr>
            <w:tcW w:w="2462" w:type="dxa"/>
            <w:tcBorders>
              <w:bottom w:val="single" w:sz="4" w:space="0" w:color="auto"/>
            </w:tcBorders>
          </w:tcPr>
          <w:p w:rsidR="00146643" w:rsidRPr="00146643" w:rsidRDefault="00146643" w:rsidP="00596650">
            <w:pPr>
              <w:rPr>
                <w:b/>
                <w:sz w:val="20"/>
              </w:rPr>
            </w:pPr>
            <w:proofErr w:type="spellStart"/>
            <w:r w:rsidRPr="00146643">
              <w:rPr>
                <w:b/>
                <w:sz w:val="20"/>
              </w:rPr>
              <w:t>Notl</w:t>
            </w:r>
            <w:proofErr w:type="spellEnd"/>
          </w:p>
        </w:tc>
        <w:tc>
          <w:tcPr>
            <w:tcW w:w="2252" w:type="dxa"/>
            <w:tcBorders>
              <w:bottom w:val="single" w:sz="4" w:space="0" w:color="auto"/>
            </w:tcBorders>
          </w:tcPr>
          <w:p w:rsidR="00146643" w:rsidRPr="00146643" w:rsidRDefault="00146643" w:rsidP="00596650">
            <w:pPr>
              <w:rPr>
                <w:b/>
                <w:sz w:val="20"/>
              </w:rPr>
            </w:pPr>
            <w:proofErr w:type="spellStart"/>
            <w:r w:rsidRPr="00146643">
              <w:rPr>
                <w:b/>
                <w:sz w:val="20"/>
              </w:rPr>
              <w:t>Bsml</w:t>
            </w:r>
            <w:proofErr w:type="spellEnd"/>
            <w:r w:rsidRPr="00146643">
              <w:rPr>
                <w:b/>
                <w:sz w:val="20"/>
              </w:rPr>
              <w:t>*</w:t>
            </w:r>
          </w:p>
        </w:tc>
      </w:tr>
      <w:tr w:rsidR="00146643" w:rsidRPr="00146643" w:rsidTr="00900952">
        <w:trPr>
          <w:trHeight w:val="227"/>
        </w:trPr>
        <w:tc>
          <w:tcPr>
            <w:tcW w:w="940" w:type="dxa"/>
            <w:tcBorders>
              <w:top w:val="single" w:sz="4" w:space="0" w:color="auto"/>
            </w:tcBorders>
          </w:tcPr>
          <w:p w:rsidR="00146643" w:rsidRPr="00146643" w:rsidRDefault="00146643" w:rsidP="00596650">
            <w:pPr>
              <w:rPr>
                <w:b/>
                <w:sz w:val="20"/>
              </w:rPr>
            </w:pPr>
            <w:r w:rsidRPr="00146643">
              <w:rPr>
                <w:b/>
                <w:sz w:val="20"/>
              </w:rPr>
              <w:t>Na</w:t>
            </w:r>
            <w:r w:rsidRPr="00146643">
              <w:rPr>
                <w:b/>
                <w:sz w:val="20"/>
                <w:vertAlign w:val="subscript"/>
              </w:rPr>
              <w:t>v</w:t>
            </w:r>
            <w:r w:rsidRPr="00146643">
              <w:rPr>
                <w:b/>
                <w:sz w:val="20"/>
              </w:rPr>
              <w:t>1.5</w:t>
            </w:r>
          </w:p>
        </w:tc>
        <w:tc>
          <w:tcPr>
            <w:tcW w:w="1451" w:type="dxa"/>
            <w:tcBorders>
              <w:top w:val="single" w:sz="4" w:space="0" w:color="auto"/>
              <w:right w:val="single" w:sz="4" w:space="0" w:color="auto"/>
            </w:tcBorders>
          </w:tcPr>
          <w:p w:rsidR="00146643" w:rsidRPr="00146643" w:rsidRDefault="00146643" w:rsidP="00596650">
            <w:pPr>
              <w:rPr>
                <w:b/>
                <w:sz w:val="20"/>
              </w:rPr>
            </w:pPr>
            <w:r w:rsidRPr="00146643">
              <w:rPr>
                <w:b/>
                <w:sz w:val="20"/>
              </w:rPr>
              <w:t xml:space="preserve">Q1 </w:t>
            </w:r>
          </w:p>
        </w:tc>
        <w:tc>
          <w:tcPr>
            <w:tcW w:w="2363" w:type="dxa"/>
            <w:tcBorders>
              <w:top w:val="single" w:sz="4" w:space="0" w:color="auto"/>
              <w:left w:val="single" w:sz="4" w:space="0" w:color="auto"/>
            </w:tcBorders>
          </w:tcPr>
          <w:p w:rsidR="00146643" w:rsidRPr="00146643" w:rsidRDefault="00146643" w:rsidP="00596650">
            <w:pPr>
              <w:rPr>
                <w:b/>
                <w:sz w:val="20"/>
              </w:rPr>
            </w:pPr>
            <w:proofErr w:type="spellStart"/>
            <w:r w:rsidRPr="00146643">
              <w:rPr>
                <w:b/>
                <w:sz w:val="20"/>
              </w:rPr>
              <w:t>BamHI</w:t>
            </w:r>
            <w:proofErr w:type="spellEnd"/>
          </w:p>
        </w:tc>
        <w:tc>
          <w:tcPr>
            <w:tcW w:w="2462" w:type="dxa"/>
            <w:tcBorders>
              <w:top w:val="single" w:sz="4" w:space="0" w:color="auto"/>
            </w:tcBorders>
          </w:tcPr>
          <w:p w:rsidR="00146643" w:rsidRPr="00146643" w:rsidRDefault="00146643" w:rsidP="00596650">
            <w:pPr>
              <w:rPr>
                <w:b/>
                <w:sz w:val="20"/>
              </w:rPr>
            </w:pPr>
            <w:proofErr w:type="spellStart"/>
            <w:r w:rsidRPr="00146643">
              <w:rPr>
                <w:b/>
                <w:sz w:val="20"/>
              </w:rPr>
              <w:t>SpeI</w:t>
            </w:r>
            <w:proofErr w:type="spellEnd"/>
          </w:p>
        </w:tc>
        <w:tc>
          <w:tcPr>
            <w:tcW w:w="2252" w:type="dxa"/>
            <w:tcBorders>
              <w:top w:val="single" w:sz="4" w:space="0" w:color="auto"/>
            </w:tcBorders>
          </w:tcPr>
          <w:p w:rsidR="00146643" w:rsidRPr="00146643" w:rsidRDefault="00146643" w:rsidP="00596650">
            <w:pPr>
              <w:rPr>
                <w:b/>
                <w:sz w:val="20"/>
              </w:rPr>
            </w:pPr>
          </w:p>
        </w:tc>
      </w:tr>
    </w:tbl>
    <w:p w:rsidR="00146643" w:rsidRDefault="00146643" w:rsidP="00146643">
      <w:pPr>
        <w:rPr>
          <w:b/>
        </w:rPr>
      </w:pPr>
    </w:p>
    <w:p w:rsidR="00146643" w:rsidRDefault="00146643" w:rsidP="00146643">
      <w:pPr>
        <w:rPr>
          <w:b/>
        </w:rPr>
      </w:pPr>
      <w:r w:rsidRPr="0046369C">
        <w:rPr>
          <w:b/>
        </w:rPr>
        <w:t>Sequencing</w:t>
      </w:r>
    </w:p>
    <w:p w:rsidR="00146643" w:rsidRDefault="00146643" w:rsidP="00146643">
      <w:r w:rsidRPr="0046369C">
        <w:t>After</w:t>
      </w:r>
      <w:r>
        <w:t xml:space="preserve"> plasmid digestion, the samples with expected sizes were diluted to a 50-100 ng/µl concentration. For the sequencing, 15µl of each sample was used together with 2µl </w:t>
      </w:r>
      <w:r w:rsidR="00FE2CAE">
        <w:t xml:space="preserve">M13 forward </w:t>
      </w:r>
      <w:r w:rsidR="00900952">
        <w:t>or</w:t>
      </w:r>
      <w:r w:rsidR="00FE2CAE">
        <w:t xml:space="preserve"> reverse</w:t>
      </w:r>
      <w:r w:rsidR="00900952">
        <w:t xml:space="preserve"> primers given by the TOPO</w:t>
      </w:r>
      <w:r w:rsidR="00FE2CAE">
        <w:t xml:space="preserve"> </w:t>
      </w:r>
      <w:r>
        <w:t xml:space="preserve">kit. The resulting sequences were </w:t>
      </w:r>
      <w:r w:rsidR="00DD4702">
        <w:t>aligned</w:t>
      </w:r>
      <w:r>
        <w:t xml:space="preserve"> against the human Nav1.8 gene (NM_006514).   </w:t>
      </w:r>
    </w:p>
    <w:p w:rsidR="00146643" w:rsidRDefault="00146643">
      <w:pPr>
        <w:spacing w:line="276" w:lineRule="auto"/>
      </w:pPr>
      <w:r>
        <w:br w:type="page"/>
      </w:r>
    </w:p>
    <w:p w:rsidR="00146643" w:rsidRDefault="00146643" w:rsidP="00146643">
      <w:pPr>
        <w:jc w:val="center"/>
        <w:rPr>
          <w:b/>
        </w:rPr>
      </w:pPr>
      <w:r>
        <w:rPr>
          <w:b/>
        </w:rPr>
        <w:t>Results</w:t>
      </w:r>
    </w:p>
    <w:p w:rsidR="00146643" w:rsidRDefault="00146643" w:rsidP="00146643">
      <w:pPr>
        <w:rPr>
          <w:b/>
        </w:rPr>
      </w:pPr>
      <w:r>
        <w:rPr>
          <w:b/>
        </w:rPr>
        <w:t>Cloning of 1/2 hNa</w:t>
      </w:r>
      <w:r w:rsidRPr="005E4C65">
        <w:rPr>
          <w:b/>
          <w:vertAlign w:val="subscript"/>
        </w:rPr>
        <w:t>v</w:t>
      </w:r>
      <w:r>
        <w:rPr>
          <w:b/>
        </w:rPr>
        <w:t xml:space="preserve">1.8 was unsuccessful </w:t>
      </w:r>
    </w:p>
    <w:p w:rsidR="00146643" w:rsidRDefault="00146643" w:rsidP="00146643">
      <w:r>
        <w:t>The hNa</w:t>
      </w:r>
      <w:r w:rsidRPr="005E4C65">
        <w:rPr>
          <w:b/>
          <w:vertAlign w:val="subscript"/>
        </w:rPr>
        <w:t>v</w:t>
      </w:r>
      <w:r>
        <w:t xml:space="preserve">1.8 gene is approximately 6.5kb long and impossible to amplify in one </w:t>
      </w:r>
      <w:r w:rsidR="00FB6E6E">
        <w:t>PCR reaction</w:t>
      </w:r>
      <w:r>
        <w:t>. Thus, hNa</w:t>
      </w:r>
      <w:r w:rsidRPr="005E4C65">
        <w:rPr>
          <w:b/>
          <w:vertAlign w:val="subscript"/>
        </w:rPr>
        <w:t>v</w:t>
      </w:r>
      <w:r>
        <w:t>1.8 was cut in</w:t>
      </w:r>
      <w:r w:rsidR="00FB6E6E">
        <w:t xml:space="preserve"> two</w:t>
      </w:r>
      <w:r>
        <w:t xml:space="preserve"> pieces by previous students and the 2/2 fragment of the gene was already amplified and cloned into bacteria. The hNa</w:t>
      </w:r>
      <w:r w:rsidRPr="005E4C65">
        <w:rPr>
          <w:b/>
          <w:vertAlign w:val="subscript"/>
        </w:rPr>
        <w:t>v</w:t>
      </w:r>
      <w:r>
        <w:t>1.8 1/2 fragment was attempted by previous students, but not successfully</w:t>
      </w:r>
      <w:r w:rsidR="0071224F">
        <w:t>.</w:t>
      </w:r>
    </w:p>
    <w:p w:rsidR="00146643" w:rsidRDefault="00146643" w:rsidP="00146643">
      <w:r>
        <w:t xml:space="preserve">We have successfully managed to amplify </w:t>
      </w:r>
      <w:r w:rsidR="00693E2D">
        <w:t>the whole 1/2 fragment (Figure 2</w:t>
      </w:r>
      <w:r>
        <w:t>B).  The PCR bands were extracted and purified before the cloning st</w:t>
      </w:r>
      <w:r w:rsidR="0071224F">
        <w:t xml:space="preserve">ep. </w:t>
      </w:r>
      <w:r>
        <w:t>We run the purified bands on a gel to verify the degree of e</w:t>
      </w:r>
      <w:r w:rsidR="00693E2D">
        <w:t>xtraction from the gel (Figure 2</w:t>
      </w:r>
      <w:r>
        <w:t xml:space="preserve">C). In order to have a higher </w:t>
      </w:r>
      <w:r w:rsidR="00FB6E6E">
        <w:t>concentration of template</w:t>
      </w:r>
      <w:r>
        <w:t xml:space="preserve">, more PCR reactions were </w:t>
      </w:r>
      <w:r w:rsidR="00FB6E6E">
        <w:t>performed</w:t>
      </w:r>
      <w:r>
        <w:t xml:space="preserve"> and purified, then </w:t>
      </w:r>
      <w:r w:rsidR="00FB6E6E">
        <w:t>combined</w:t>
      </w:r>
      <w:r>
        <w:t xml:space="preserve"> and heat precipitated at 60˚C un</w:t>
      </w:r>
      <w:r w:rsidR="0071224F">
        <w:t xml:space="preserve">til the </w:t>
      </w:r>
      <w:r w:rsidR="00FB6E6E">
        <w:t xml:space="preserve">overall </w:t>
      </w:r>
      <w:r w:rsidR="0071224F">
        <w:t>sample reach</w:t>
      </w:r>
      <w:r w:rsidR="00FB6E6E">
        <w:t>ed</w:t>
      </w:r>
      <w:r w:rsidR="0071224F">
        <w:t xml:space="preserve"> 20µl</w:t>
      </w:r>
      <w:r>
        <w:t xml:space="preserve">. </w:t>
      </w:r>
    </w:p>
    <w:p w:rsidR="00146643" w:rsidRDefault="0071224F" w:rsidP="00146643">
      <w:r>
        <w:t>T</w:t>
      </w:r>
      <w:r w:rsidRPr="0071224F">
        <w:t xml:space="preserve">he resulting sample was ligated into </w:t>
      </w:r>
      <w:r w:rsidR="00FB6E6E">
        <w:t xml:space="preserve">the </w:t>
      </w:r>
      <w:r w:rsidRPr="0071224F">
        <w:t>TOPO vectors</w:t>
      </w:r>
      <w:r w:rsidR="00146643">
        <w:t>. The first cloning of the hNa</w:t>
      </w:r>
      <w:r w:rsidR="00146643" w:rsidRPr="005E4C65">
        <w:rPr>
          <w:b/>
          <w:vertAlign w:val="subscript"/>
        </w:rPr>
        <w:t>v</w:t>
      </w:r>
      <w:r w:rsidR="00146643">
        <w:t xml:space="preserve">1.8 1/2 fragment resulted in only 1 colony after 48 hours. Hence, we doubled the </w:t>
      </w:r>
      <w:r w:rsidRPr="0071224F">
        <w:t>ligation reaction</w:t>
      </w:r>
      <w:r w:rsidR="00146643">
        <w:t xml:space="preserve"> time from 30 minutes to 1 hour; this resulted in 11 colonies after 36 hours, with most colonies on the 150µl plate. </w:t>
      </w:r>
      <w:r>
        <w:t xml:space="preserve">The </w:t>
      </w:r>
      <w:r w:rsidR="00146643">
        <w:t>DNA concentration</w:t>
      </w:r>
      <w:r>
        <w:t xml:space="preserve"> of the overnight LB broth culture was verified</w:t>
      </w:r>
      <w:r w:rsidR="00146643">
        <w:t>,</w:t>
      </w:r>
      <w:r>
        <w:t xml:space="preserve"> with most samples resulting in </w:t>
      </w:r>
      <w:r w:rsidR="00146643">
        <w:t>over 50µl/ng. After the pla</w:t>
      </w:r>
      <w:r w:rsidR="00FB6E6E">
        <w:t>smid purification and digestion</w:t>
      </w:r>
      <w:r w:rsidR="00146643">
        <w:t xml:space="preserve"> only 1 band </w:t>
      </w:r>
      <w:r w:rsidR="00FB6E6E">
        <w:t xml:space="preserve">was present </w:t>
      </w:r>
      <w:r w:rsidR="00693E2D">
        <w:t>(Figure 2</w:t>
      </w:r>
      <w:r w:rsidR="00146643">
        <w:t xml:space="preserve">D). To verify </w:t>
      </w:r>
      <w:r w:rsidR="00FB6E6E">
        <w:t>presence of the insert,</w:t>
      </w:r>
      <w:r w:rsidR="00146643">
        <w:t xml:space="preserve"> the undigested plasmid </w:t>
      </w:r>
      <w:r w:rsidR="00FB6E6E">
        <w:t xml:space="preserve">was run </w:t>
      </w:r>
      <w:r w:rsidR="00146643">
        <w:t xml:space="preserve">along with a combination of restriction enzymes that will generate </w:t>
      </w:r>
      <w:r w:rsidR="00693E2D">
        <w:t>cuts inside the insert (Figure 2</w:t>
      </w:r>
      <w:r w:rsidR="00146643">
        <w:t xml:space="preserve">E-F). </w:t>
      </w:r>
    </w:p>
    <w:p w:rsidR="00DC235B" w:rsidRDefault="00146643" w:rsidP="00146643">
      <w:r>
        <w:t xml:space="preserve">Due to the inconclusive results we have repeated the cloning experiment </w:t>
      </w:r>
      <w:r w:rsidR="00900952">
        <w:t>and prolonged the ligation reaction time</w:t>
      </w:r>
      <w:r>
        <w:t>. Unfortunately</w:t>
      </w:r>
      <w:r w:rsidR="001E5788">
        <w:t>,</w:t>
      </w:r>
      <w:r>
        <w:t xml:space="preserve"> </w:t>
      </w:r>
      <w:r w:rsidR="001E5788">
        <w:t>similar results emerged: low colony number and failure to see the presence of the insert in the vector.</w:t>
      </w:r>
    </w:p>
    <w:p w:rsidR="00DC235B" w:rsidRPr="00DC235B" w:rsidRDefault="001E5788" w:rsidP="00DC235B">
      <w:r w:rsidRPr="00146643">
        <w:rPr>
          <w:rFonts w:ascii="Calibri" w:eastAsia="Calibri" w:hAnsi="Calibri" w:cs="Times New Roman"/>
          <w:noProof/>
          <w:sz w:val="22"/>
          <w:lang w:eastAsia="en-GB"/>
        </w:rPr>
        <mc:AlternateContent>
          <mc:Choice Requires="wpg">
            <w:drawing>
              <wp:anchor distT="0" distB="0" distL="114300" distR="114300" simplePos="0" relativeHeight="251661312" behindDoc="0" locked="0" layoutInCell="1" allowOverlap="1" wp14:anchorId="00EDF573" wp14:editId="43EDEBE8">
                <wp:simplePos x="0" y="0"/>
                <wp:positionH relativeFrom="column">
                  <wp:posOffset>430823</wp:posOffset>
                </wp:positionH>
                <wp:positionV relativeFrom="paragraph">
                  <wp:posOffset>-140677</wp:posOffset>
                </wp:positionV>
                <wp:extent cx="5046980" cy="6448425"/>
                <wp:effectExtent l="0" t="0" r="0" b="9525"/>
                <wp:wrapNone/>
                <wp:docPr id="325" name="Group 325"/>
                <wp:cNvGraphicFramePr/>
                <a:graphic xmlns:a="http://schemas.openxmlformats.org/drawingml/2006/main">
                  <a:graphicData uri="http://schemas.microsoft.com/office/word/2010/wordprocessingGroup">
                    <wpg:wgp>
                      <wpg:cNvGrpSpPr/>
                      <wpg:grpSpPr>
                        <a:xfrm>
                          <a:off x="0" y="0"/>
                          <a:ext cx="5046980" cy="6448425"/>
                          <a:chOff x="0" y="0"/>
                          <a:chExt cx="5046980" cy="6448425"/>
                        </a:xfrm>
                      </wpg:grpSpPr>
                      <wpg:grpSp>
                        <wpg:cNvPr id="322" name="Group 322"/>
                        <wpg:cNvGrpSpPr/>
                        <wpg:grpSpPr>
                          <a:xfrm>
                            <a:off x="0" y="4743450"/>
                            <a:ext cx="3942715" cy="1704975"/>
                            <a:chOff x="0" y="0"/>
                            <a:chExt cx="3942715" cy="1704975"/>
                          </a:xfrm>
                        </wpg:grpSpPr>
                        <pic:pic xmlns:pic="http://schemas.openxmlformats.org/drawingml/2006/picture">
                          <pic:nvPicPr>
                            <pic:cNvPr id="289" name="Picture 289" descr="C:\Users\Sabina\Dropbox\uni\FYP\gels\image 4 E.jpg"/>
                            <pic:cNvPicPr>
                              <a:picLocks noChangeAspect="1"/>
                            </pic:cNvPicPr>
                          </pic:nvPicPr>
                          <pic:blipFill rotWithShape="1">
                            <a:blip r:embed="rId7">
                              <a:extLst>
                                <a:ext uri="{28A0092B-C50C-407E-A947-70E740481C1C}">
                                  <a14:useLocalDpi xmlns:a14="http://schemas.microsoft.com/office/drawing/2010/main" val="0"/>
                                </a:ext>
                              </a:extLst>
                            </a:blip>
                            <a:srcRect l="6402" t="43518" r="67928" b="36921"/>
                            <a:stretch/>
                          </pic:blipFill>
                          <pic:spPr bwMode="auto">
                            <a:xfrm rot="16200000">
                              <a:off x="561975" y="200025"/>
                              <a:ext cx="1409700" cy="16002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91" name="Picture 291" descr="C:\Users\Sabina\Dropbox\uni\FYP\gels\image 4 E.jpg"/>
                            <pic:cNvPicPr>
                              <a:picLocks noChangeAspect="1"/>
                            </pic:cNvPicPr>
                          </pic:nvPicPr>
                          <pic:blipFill rotWithShape="1">
                            <a:blip r:embed="rId7">
                              <a:extLst>
                                <a:ext uri="{28A0092B-C50C-407E-A947-70E740481C1C}">
                                  <a14:useLocalDpi xmlns:a14="http://schemas.microsoft.com/office/drawing/2010/main" val="0"/>
                                </a:ext>
                              </a:extLst>
                            </a:blip>
                            <a:srcRect l="70049" t="46425" r="3268" b="36805"/>
                            <a:stretch/>
                          </pic:blipFill>
                          <pic:spPr bwMode="auto">
                            <a:xfrm rot="16200000">
                              <a:off x="2028825" y="323850"/>
                              <a:ext cx="1409699" cy="1352550"/>
                            </a:xfrm>
                            <a:prstGeom prst="rect">
                              <a:avLst/>
                            </a:prstGeom>
                            <a:noFill/>
                            <a:ln>
                              <a:noFill/>
                            </a:ln>
                            <a:extLst>
                              <a:ext uri="{53640926-AAD7-44D8-BBD7-CCE9431645EC}">
                                <a14:shadowObscured xmlns:a14="http://schemas.microsoft.com/office/drawing/2010/main"/>
                              </a:ext>
                            </a:extLst>
                          </pic:spPr>
                        </pic:pic>
                        <wps:wsp>
                          <wps:cNvPr id="292" name="Text Box 2"/>
                          <wps:cNvSpPr txBox="1">
                            <a:spLocks noChangeArrowheads="1"/>
                          </wps:cNvSpPr>
                          <wps:spPr bwMode="auto">
                            <a:xfrm>
                              <a:off x="0" y="0"/>
                              <a:ext cx="466090" cy="294640"/>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F)</w:t>
                                </w:r>
                              </w:p>
                            </w:txbxContent>
                          </wps:txbx>
                          <wps:bodyPr rot="0" vert="horz" wrap="square" lIns="91440" tIns="45720" rIns="91440" bIns="45720" anchor="t" anchorCtr="0">
                            <a:noAutofit/>
                          </wps:bodyPr>
                        </wps:wsp>
                        <wps:wsp>
                          <wps:cNvPr id="293" name="Text Box 2"/>
                          <wps:cNvSpPr txBox="1">
                            <a:spLocks noChangeArrowheads="1"/>
                          </wps:cNvSpPr>
                          <wps:spPr bwMode="auto">
                            <a:xfrm>
                              <a:off x="466725" y="76200"/>
                              <a:ext cx="333375" cy="285115"/>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L</w:t>
                                </w:r>
                              </w:p>
                            </w:txbxContent>
                          </wps:txbx>
                          <wps:bodyPr rot="0" vert="horz" wrap="square" lIns="91440" tIns="45720" rIns="91440" bIns="45720" anchor="t" anchorCtr="0">
                            <a:noAutofit/>
                          </wps:bodyPr>
                        </wps:wsp>
                        <wps:wsp>
                          <wps:cNvPr id="294" name="Text Box 2"/>
                          <wps:cNvSpPr txBox="1">
                            <a:spLocks noChangeArrowheads="1"/>
                          </wps:cNvSpPr>
                          <wps:spPr bwMode="auto">
                            <a:xfrm>
                              <a:off x="2047875" y="76200"/>
                              <a:ext cx="333375" cy="374920"/>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L</w:t>
                                </w:r>
                              </w:p>
                            </w:txbxContent>
                          </wps:txbx>
                          <wps:bodyPr rot="0" vert="horz" wrap="square" lIns="91440" tIns="45720" rIns="91440" bIns="45720" anchor="t" anchorCtr="0">
                            <a:noAutofit/>
                          </wps:bodyPr>
                        </wps:wsp>
                        <wps:wsp>
                          <wps:cNvPr id="295" name="Text Box 2"/>
                          <wps:cNvSpPr txBox="1">
                            <a:spLocks noChangeArrowheads="1"/>
                          </wps:cNvSpPr>
                          <wps:spPr bwMode="auto">
                            <a:xfrm>
                              <a:off x="904875" y="76200"/>
                              <a:ext cx="333375" cy="314325"/>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P</w:t>
                                </w:r>
                              </w:p>
                            </w:txbxContent>
                          </wps:txbx>
                          <wps:bodyPr rot="0" vert="horz" wrap="square" lIns="91440" tIns="45720" rIns="91440" bIns="45720" anchor="t" anchorCtr="0">
                            <a:noAutofit/>
                          </wps:bodyPr>
                        </wps:wsp>
                        <wps:wsp>
                          <wps:cNvPr id="296" name="Text Box 2"/>
                          <wps:cNvSpPr txBox="1">
                            <a:spLocks noChangeArrowheads="1"/>
                          </wps:cNvSpPr>
                          <wps:spPr bwMode="auto">
                            <a:xfrm>
                              <a:off x="1285875" y="76200"/>
                              <a:ext cx="333375" cy="374920"/>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P</w:t>
                                </w:r>
                              </w:p>
                            </w:txbxContent>
                          </wps:txbx>
                          <wps:bodyPr rot="0" vert="horz" wrap="square" lIns="91440" tIns="45720" rIns="91440" bIns="45720" anchor="t" anchorCtr="0">
                            <a:noAutofit/>
                          </wps:bodyPr>
                        </wps:wsp>
                        <wps:wsp>
                          <wps:cNvPr id="297" name="Text Box 2"/>
                          <wps:cNvSpPr txBox="1">
                            <a:spLocks noChangeArrowheads="1"/>
                          </wps:cNvSpPr>
                          <wps:spPr bwMode="auto">
                            <a:xfrm>
                              <a:off x="1638300" y="76200"/>
                              <a:ext cx="333375" cy="374920"/>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P</w:t>
                                </w:r>
                              </w:p>
                            </w:txbxContent>
                          </wps:txbx>
                          <wps:bodyPr rot="0" vert="horz" wrap="square" lIns="91440" tIns="45720" rIns="91440" bIns="45720" anchor="t" anchorCtr="0">
                            <a:noAutofit/>
                          </wps:bodyPr>
                        </wps:wsp>
                        <wps:wsp>
                          <wps:cNvPr id="298" name="Text Box 2"/>
                          <wps:cNvSpPr txBox="1">
                            <a:spLocks noChangeArrowheads="1"/>
                          </wps:cNvSpPr>
                          <wps:spPr bwMode="auto">
                            <a:xfrm>
                              <a:off x="2343150" y="76199"/>
                              <a:ext cx="1009015" cy="374921"/>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Linearized P</w:t>
                                </w:r>
                              </w:p>
                            </w:txbxContent>
                          </wps:txbx>
                          <wps:bodyPr rot="0" vert="horz" wrap="square" lIns="91440" tIns="45720" rIns="91440" bIns="45720" anchor="t" anchorCtr="0">
                            <a:noAutofit/>
                          </wps:bodyPr>
                        </wps:wsp>
                        <wps:wsp>
                          <wps:cNvPr id="303" name="Straight Arrow Connector 303"/>
                          <wps:cNvCnPr/>
                          <wps:spPr>
                            <a:xfrm flipH="1">
                              <a:off x="3429000" y="552450"/>
                              <a:ext cx="332105" cy="0"/>
                            </a:xfrm>
                            <a:prstGeom prst="straightConnector1">
                              <a:avLst/>
                            </a:prstGeom>
                            <a:noFill/>
                            <a:ln w="25400" cap="flat" cmpd="sng" algn="ctr">
                              <a:solidFill>
                                <a:sysClr val="windowText" lastClr="000000"/>
                              </a:solidFill>
                              <a:prstDash val="solid"/>
                              <a:tailEnd type="arrow"/>
                            </a:ln>
                            <a:effectLst/>
                          </wps:spPr>
                          <wps:bodyPr/>
                        </wps:wsp>
                        <wps:wsp>
                          <wps:cNvPr id="306" name="Text Box 2"/>
                          <wps:cNvSpPr txBox="1">
                            <a:spLocks noChangeArrowheads="1"/>
                          </wps:cNvSpPr>
                          <wps:spPr bwMode="auto">
                            <a:xfrm>
                              <a:off x="3381375" y="295275"/>
                              <a:ext cx="561340" cy="265430"/>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4 kb</w:t>
                                </w:r>
                              </w:p>
                            </w:txbxContent>
                          </wps:txbx>
                          <wps:bodyPr rot="0" vert="horz" wrap="square" lIns="91440" tIns="45720" rIns="91440" bIns="45720" anchor="t" anchorCtr="0">
                            <a:noAutofit/>
                          </wps:bodyPr>
                        </wps:wsp>
                      </wpg:grpSp>
                      <wpg:grpSp>
                        <wpg:cNvPr id="324" name="Group 324"/>
                        <wpg:cNvGrpSpPr/>
                        <wpg:grpSpPr>
                          <a:xfrm>
                            <a:off x="0" y="0"/>
                            <a:ext cx="5046980" cy="4761865"/>
                            <a:chOff x="0" y="0"/>
                            <a:chExt cx="5046980" cy="4761865"/>
                          </a:xfrm>
                        </wpg:grpSpPr>
                        <wps:wsp>
                          <wps:cNvPr id="7" name="Text Box 2"/>
                          <wps:cNvSpPr txBox="1">
                            <a:spLocks noChangeArrowheads="1"/>
                          </wps:cNvSpPr>
                          <wps:spPr bwMode="auto">
                            <a:xfrm>
                              <a:off x="9525" y="0"/>
                              <a:ext cx="495300" cy="276225"/>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A)</w:t>
                                </w:r>
                              </w:p>
                            </w:txbxContent>
                          </wps:txbx>
                          <wps:bodyPr rot="0" vert="horz" wrap="square" lIns="91440" tIns="45720" rIns="91440" bIns="45720" anchor="t" anchorCtr="0">
                            <a:noAutofit/>
                          </wps:bodyPr>
                        </wps:wsp>
                        <wpg:grpSp>
                          <wpg:cNvPr id="8" name="Group 8"/>
                          <wpg:cNvGrpSpPr/>
                          <wpg:grpSpPr>
                            <a:xfrm>
                              <a:off x="238125" y="276225"/>
                              <a:ext cx="3581400" cy="333375"/>
                              <a:chOff x="0" y="0"/>
                              <a:chExt cx="3581400" cy="333375"/>
                            </a:xfrm>
                          </wpg:grpSpPr>
                          <wps:wsp>
                            <wps:cNvPr id="4" name="Rectangle 4"/>
                            <wps:cNvSpPr/>
                            <wps:spPr>
                              <a:xfrm>
                                <a:off x="0" y="9525"/>
                                <a:ext cx="3581400" cy="219075"/>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a:off x="1790700" y="9525"/>
                                <a:ext cx="0" cy="219075"/>
                              </a:xfrm>
                              <a:prstGeom prst="line">
                                <a:avLst/>
                              </a:prstGeom>
                              <a:noFill/>
                              <a:ln w="25400" cap="flat" cmpd="sng" algn="ctr">
                                <a:solidFill>
                                  <a:sysClr val="windowText" lastClr="000000"/>
                                </a:solidFill>
                                <a:prstDash val="solid"/>
                              </a:ln>
                              <a:effectLst/>
                            </wps:spPr>
                            <wps:bodyPr/>
                          </wps:wsp>
                          <wps:wsp>
                            <wps:cNvPr id="307" name="Text Box 2"/>
                            <wps:cNvSpPr txBox="1">
                              <a:spLocks noChangeArrowheads="1"/>
                            </wps:cNvSpPr>
                            <wps:spPr bwMode="auto">
                              <a:xfrm>
                                <a:off x="657225" y="9525"/>
                                <a:ext cx="495300" cy="323850"/>
                              </a:xfrm>
                              <a:prstGeom prst="rect">
                                <a:avLst/>
                              </a:prstGeom>
                              <a:noFill/>
                              <a:ln w="9525">
                                <a:noFill/>
                                <a:miter lim="800000"/>
                                <a:headEnd/>
                                <a:tailEnd/>
                              </a:ln>
                            </wps:spPr>
                            <wps:txbx>
                              <w:txbxContent>
                                <w:p w:rsidR="001817F0" w:rsidRPr="00FE168A" w:rsidRDefault="001817F0" w:rsidP="00146643">
                                  <w:pPr>
                                    <w:rPr>
                                      <w:rFonts w:cs="Times New Roman"/>
                                      <w:b/>
                                    </w:rPr>
                                  </w:pPr>
                                  <w:r w:rsidRPr="00FE168A">
                                    <w:rPr>
                                      <w:rFonts w:cs="Times New Roman"/>
                                      <w:b/>
                                    </w:rPr>
                                    <w:t>1/2</w:t>
                                  </w:r>
                                </w:p>
                              </w:txbxContent>
                            </wps:txbx>
                            <wps:bodyPr rot="0" vert="horz" wrap="square" lIns="91440" tIns="45720" rIns="91440" bIns="45720" anchor="t" anchorCtr="0">
                              <a:noAutofit/>
                            </wps:bodyPr>
                          </wps:wsp>
                          <wps:wsp>
                            <wps:cNvPr id="6" name="Text Box 2"/>
                            <wps:cNvSpPr txBox="1">
                              <a:spLocks noChangeArrowheads="1"/>
                            </wps:cNvSpPr>
                            <wps:spPr bwMode="auto">
                              <a:xfrm>
                                <a:off x="2514600" y="0"/>
                                <a:ext cx="495300" cy="333375"/>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2</w:t>
                                  </w:r>
                                  <w:r w:rsidRPr="00FE168A">
                                    <w:rPr>
                                      <w:rFonts w:cs="Times New Roman"/>
                                      <w:b/>
                                    </w:rPr>
                                    <w:t>/2</w:t>
                                  </w:r>
                                </w:p>
                              </w:txbxContent>
                            </wps:txbx>
                            <wps:bodyPr rot="0" vert="horz" wrap="square" lIns="91440" tIns="45720" rIns="91440" bIns="45720" anchor="t" anchorCtr="0">
                              <a:noAutofit/>
                            </wps:bodyPr>
                          </wps:wsp>
                        </wpg:grpSp>
                        <wpg:grpSp>
                          <wpg:cNvPr id="18" name="Group 18"/>
                          <wpg:cNvGrpSpPr/>
                          <wpg:grpSpPr>
                            <a:xfrm>
                              <a:off x="0" y="609600"/>
                              <a:ext cx="1753497" cy="2028825"/>
                              <a:chOff x="0" y="0"/>
                              <a:chExt cx="1753890" cy="2029213"/>
                            </a:xfrm>
                          </wpg:grpSpPr>
                          <wps:wsp>
                            <wps:cNvPr id="9" name="Text Box 2"/>
                            <wps:cNvSpPr txBox="1">
                              <a:spLocks noChangeArrowheads="1"/>
                            </wps:cNvSpPr>
                            <wps:spPr bwMode="auto">
                              <a:xfrm>
                                <a:off x="0" y="0"/>
                                <a:ext cx="333375" cy="323830"/>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B)</w:t>
                                  </w:r>
                                </w:p>
                              </w:txbxContent>
                            </wps:txbx>
                            <wps:bodyPr rot="0" vert="horz" wrap="square" lIns="91440" tIns="45720" rIns="91440" bIns="45720" anchor="t" anchorCtr="0">
                              <a:noAutofit/>
                            </wps:bodyPr>
                          </wps:wsp>
                          <pic:pic xmlns:pic="http://schemas.openxmlformats.org/drawingml/2006/picture">
                            <pic:nvPicPr>
                              <pic:cNvPr id="10" name="Picture 10" descr="C:\Users\Sabina\Dropbox\uni\FYP\gels\amplification pic 4 B.jpg"/>
                              <pic:cNvPicPr>
                                <a:picLocks noChangeAspect="1"/>
                              </pic:cNvPicPr>
                            </pic:nvPicPr>
                            <pic:blipFill rotWithShape="1">
                              <a:blip r:embed="rId8">
                                <a:extLst>
                                  <a:ext uri="{28A0092B-C50C-407E-A947-70E740481C1C}">
                                    <a14:useLocalDpi xmlns:a14="http://schemas.microsoft.com/office/drawing/2010/main" val="0"/>
                                  </a:ext>
                                </a:extLst>
                              </a:blip>
                              <a:srcRect l="30335" t="76851" r="36490" b="14931"/>
                              <a:stretch/>
                            </pic:blipFill>
                            <pic:spPr bwMode="auto">
                              <a:xfrm rot="5400000">
                                <a:off x="-23802" y="833837"/>
                                <a:ext cx="1714476" cy="676275"/>
                              </a:xfrm>
                              <a:prstGeom prst="rect">
                                <a:avLst/>
                              </a:prstGeom>
                              <a:noFill/>
                              <a:ln>
                                <a:noFill/>
                              </a:ln>
                              <a:extLst>
                                <a:ext uri="{53640926-AAD7-44D8-BBD7-CCE9431645EC}">
                                  <a14:shadowObscured xmlns:a14="http://schemas.microsoft.com/office/drawing/2010/main"/>
                                </a:ext>
                              </a:extLst>
                            </pic:spPr>
                          </pic:pic>
                          <wps:wsp>
                            <wps:cNvPr id="11" name="Text Box 2"/>
                            <wps:cNvSpPr txBox="1">
                              <a:spLocks noChangeArrowheads="1"/>
                            </wps:cNvSpPr>
                            <wps:spPr bwMode="auto">
                              <a:xfrm>
                                <a:off x="495300" y="66674"/>
                                <a:ext cx="333375" cy="296562"/>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L</w:t>
                                  </w:r>
                                  <w:r>
                                    <w:rPr>
                                      <w:rFonts w:cs="Times New Roman"/>
                                      <w:b/>
                                      <w:noProof/>
                                      <w:lang w:eastAsia="en-GB"/>
                                    </w:rPr>
                                    <w:drawing>
                                      <wp:inline distT="0" distB="0" distL="0" distR="0" wp14:anchorId="5F59D03A" wp14:editId="13963044">
                                        <wp:extent cx="141605" cy="93055"/>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1605" cy="93055"/>
                                                </a:xfrm>
                                                <a:prstGeom prst="rect">
                                                  <a:avLst/>
                                                </a:prstGeom>
                                                <a:noFill/>
                                                <a:ln>
                                                  <a:noFill/>
                                                </a:ln>
                                              </pic:spPr>
                                            </pic:pic>
                                          </a:graphicData>
                                        </a:graphic>
                                      </wp:inline>
                                    </w:drawing>
                                  </w:r>
                                </w:p>
                              </w:txbxContent>
                            </wps:txbx>
                            <wps:bodyPr rot="0" vert="horz" wrap="square" lIns="91440" tIns="45720" rIns="91440" bIns="45720" anchor="t" anchorCtr="0">
                              <a:noAutofit/>
                            </wps:bodyPr>
                          </wps:wsp>
                          <wps:wsp>
                            <wps:cNvPr id="13" name="Text Box 2"/>
                            <wps:cNvSpPr txBox="1">
                              <a:spLocks noChangeArrowheads="1"/>
                            </wps:cNvSpPr>
                            <wps:spPr bwMode="auto">
                              <a:xfrm>
                                <a:off x="781050" y="66674"/>
                                <a:ext cx="457200" cy="296562"/>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1/2</w:t>
                                  </w:r>
                                </w:p>
                              </w:txbxContent>
                            </wps:txbx>
                            <wps:bodyPr rot="0" vert="horz" wrap="square" lIns="91440" tIns="45720" rIns="91440" bIns="45720" anchor="t" anchorCtr="0">
                              <a:noAutofit/>
                            </wps:bodyPr>
                          </wps:wsp>
                          <wps:wsp>
                            <wps:cNvPr id="14" name="Straight Arrow Connector 14"/>
                            <wps:cNvCnPr/>
                            <wps:spPr>
                              <a:xfrm flipH="1">
                                <a:off x="1171510" y="752475"/>
                                <a:ext cx="332740" cy="0"/>
                              </a:xfrm>
                              <a:prstGeom prst="straightConnector1">
                                <a:avLst/>
                              </a:prstGeom>
                              <a:noFill/>
                              <a:ln w="25400" cap="flat" cmpd="sng" algn="ctr">
                                <a:solidFill>
                                  <a:sysClr val="windowText" lastClr="000000"/>
                                </a:solidFill>
                                <a:prstDash val="solid"/>
                                <a:tailEnd type="arrow"/>
                              </a:ln>
                              <a:effectLst/>
                            </wps:spPr>
                            <wps:bodyPr/>
                          </wps:wsp>
                          <wps:wsp>
                            <wps:cNvPr id="15" name="Text Box 2"/>
                            <wps:cNvSpPr txBox="1">
                              <a:spLocks noChangeArrowheads="1"/>
                            </wps:cNvSpPr>
                            <wps:spPr bwMode="auto">
                              <a:xfrm>
                                <a:off x="1171510" y="462933"/>
                                <a:ext cx="582380" cy="396508"/>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3.2kb</w:t>
                                  </w:r>
                                </w:p>
                              </w:txbxContent>
                            </wps:txbx>
                            <wps:bodyPr rot="0" vert="horz" wrap="square" lIns="91440" tIns="45720" rIns="91440" bIns="45720" anchor="t" anchorCtr="0">
                              <a:noAutofit/>
                            </wps:bodyPr>
                          </wps:wsp>
                        </wpg:grpSp>
                        <wpg:grpSp>
                          <wpg:cNvPr id="25" name="Group 25"/>
                          <wpg:cNvGrpSpPr/>
                          <wpg:grpSpPr>
                            <a:xfrm>
                              <a:off x="1571625" y="609600"/>
                              <a:ext cx="1780540" cy="2028825"/>
                              <a:chOff x="171505" y="-28584"/>
                              <a:chExt cx="1781107" cy="2029391"/>
                            </a:xfrm>
                          </wpg:grpSpPr>
                          <wps:wsp>
                            <wps:cNvPr id="16" name="Text Box 2"/>
                            <wps:cNvSpPr txBox="1">
                              <a:spLocks noChangeArrowheads="1"/>
                            </wps:cNvSpPr>
                            <wps:spPr bwMode="auto">
                              <a:xfrm>
                                <a:off x="171505" y="-28584"/>
                                <a:ext cx="400177" cy="286181"/>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C)</w:t>
                                  </w:r>
                                </w:p>
                              </w:txbxContent>
                            </wps:txbx>
                            <wps:bodyPr rot="0" vert="horz" wrap="square" lIns="91440" tIns="45720" rIns="91440" bIns="45720" anchor="t" anchorCtr="0">
                              <a:noAutofit/>
                            </wps:bodyPr>
                          </wps:wsp>
                          <pic:pic xmlns:pic="http://schemas.openxmlformats.org/drawingml/2006/picture">
                            <pic:nvPicPr>
                              <pic:cNvPr id="17" name="Picture 17" descr="C:\Users\Sabina\Dropbox\uni\FYP\gels\amplification pic 4c.jpg"/>
                              <pic:cNvPicPr>
                                <a:picLocks noChangeAspect="1"/>
                              </pic:cNvPicPr>
                            </pic:nvPicPr>
                            <pic:blipFill rotWithShape="1">
                              <a:blip r:embed="rId10">
                                <a:extLst>
                                  <a:ext uri="{28A0092B-C50C-407E-A947-70E740481C1C}">
                                    <a14:useLocalDpi xmlns:a14="http://schemas.microsoft.com/office/drawing/2010/main" val="0"/>
                                  </a:ext>
                                </a:extLst>
                              </a:blip>
                              <a:srcRect l="42561" t="53009" r="28441" b="37153"/>
                              <a:stretch/>
                            </pic:blipFill>
                            <pic:spPr bwMode="auto">
                              <a:xfrm rot="16200000">
                                <a:off x="142876" y="753032"/>
                                <a:ext cx="1685925" cy="809625"/>
                              </a:xfrm>
                              <a:prstGeom prst="rect">
                                <a:avLst/>
                              </a:prstGeom>
                              <a:noFill/>
                              <a:ln>
                                <a:noFill/>
                              </a:ln>
                              <a:extLst>
                                <a:ext uri="{53640926-AAD7-44D8-BBD7-CCE9431645EC}">
                                  <a14:shadowObscured xmlns:a14="http://schemas.microsoft.com/office/drawing/2010/main"/>
                                </a:ext>
                              </a:extLst>
                            </pic:spPr>
                          </pic:pic>
                          <wps:wsp>
                            <wps:cNvPr id="19" name="Text Box 2"/>
                            <wps:cNvSpPr txBox="1">
                              <a:spLocks noChangeArrowheads="1"/>
                            </wps:cNvSpPr>
                            <wps:spPr bwMode="auto">
                              <a:xfrm>
                                <a:off x="581025" y="76200"/>
                                <a:ext cx="495300" cy="295398"/>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L</w:t>
                                  </w:r>
                                </w:p>
                              </w:txbxContent>
                            </wps:txbx>
                            <wps:bodyPr rot="0" vert="horz" wrap="square" lIns="91440" tIns="45720" rIns="91440" bIns="45720" anchor="t" anchorCtr="0">
                              <a:noAutofit/>
                            </wps:bodyPr>
                          </wps:wsp>
                          <wps:wsp>
                            <wps:cNvPr id="20" name="Text Box 2"/>
                            <wps:cNvSpPr txBox="1">
                              <a:spLocks noChangeArrowheads="1"/>
                            </wps:cNvSpPr>
                            <wps:spPr bwMode="auto">
                              <a:xfrm>
                                <a:off x="962025" y="76200"/>
                                <a:ext cx="495300" cy="295398"/>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1/2</w:t>
                                  </w:r>
                                </w:p>
                              </w:txbxContent>
                            </wps:txbx>
                            <wps:bodyPr rot="0" vert="horz" wrap="square" lIns="91440" tIns="45720" rIns="91440" bIns="45720" anchor="t" anchorCtr="0">
                              <a:noAutofit/>
                            </wps:bodyPr>
                          </wps:wsp>
                          <wps:wsp>
                            <wps:cNvPr id="21" name="Straight Arrow Connector 21"/>
                            <wps:cNvCnPr/>
                            <wps:spPr>
                              <a:xfrm flipH="1">
                                <a:off x="1409700" y="638035"/>
                                <a:ext cx="332740" cy="0"/>
                              </a:xfrm>
                              <a:prstGeom prst="straightConnector1">
                                <a:avLst/>
                              </a:prstGeom>
                              <a:noFill/>
                              <a:ln w="25400" cap="flat" cmpd="sng" algn="ctr">
                                <a:solidFill>
                                  <a:sysClr val="windowText" lastClr="000000"/>
                                </a:solidFill>
                                <a:prstDash val="solid"/>
                                <a:tailEnd type="arrow"/>
                              </a:ln>
                              <a:effectLst/>
                            </wps:spPr>
                            <wps:bodyPr/>
                          </wps:wsp>
                          <wps:wsp>
                            <wps:cNvPr id="22" name="Text Box 2"/>
                            <wps:cNvSpPr txBox="1">
                              <a:spLocks noChangeArrowheads="1"/>
                            </wps:cNvSpPr>
                            <wps:spPr bwMode="auto">
                              <a:xfrm>
                                <a:off x="1390637" y="371599"/>
                                <a:ext cx="561975" cy="459333"/>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3.2kb</w:t>
                                  </w:r>
                                </w:p>
                              </w:txbxContent>
                            </wps:txbx>
                            <wps:bodyPr rot="0" vert="horz" wrap="square" lIns="91440" tIns="45720" rIns="91440" bIns="45720" anchor="t" anchorCtr="0">
                              <a:noAutofit/>
                            </wps:bodyPr>
                          </wps:wsp>
                        </wpg:grpSp>
                        <wpg:grpSp>
                          <wpg:cNvPr id="288" name="Group 288"/>
                          <wpg:cNvGrpSpPr/>
                          <wpg:grpSpPr>
                            <a:xfrm>
                              <a:off x="0" y="2638425"/>
                              <a:ext cx="2600551" cy="1939684"/>
                              <a:chOff x="0" y="0"/>
                              <a:chExt cx="2600551" cy="1939684"/>
                            </a:xfrm>
                          </wpg:grpSpPr>
                          <wps:wsp>
                            <wps:cNvPr id="24" name="Text Box 2"/>
                            <wps:cNvSpPr txBox="1">
                              <a:spLocks noChangeArrowheads="1"/>
                            </wps:cNvSpPr>
                            <wps:spPr bwMode="auto">
                              <a:xfrm>
                                <a:off x="0" y="0"/>
                                <a:ext cx="466724" cy="295275"/>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D)</w:t>
                                  </w:r>
                                </w:p>
                              </w:txbxContent>
                            </wps:txbx>
                            <wps:bodyPr rot="0" vert="horz" wrap="square" lIns="91440" tIns="45720" rIns="91440" bIns="45720" anchor="t" anchorCtr="0">
                              <a:noAutofit/>
                            </wps:bodyPr>
                          </wps:wsp>
                          <pic:pic xmlns:pic="http://schemas.openxmlformats.org/drawingml/2006/picture">
                            <pic:nvPicPr>
                              <pic:cNvPr id="23" name="Picture 23" descr="C:\Users\Sabina\Dropbox\uni\FYP\gels\figure 4D.jpg"/>
                              <pic:cNvPicPr>
                                <a:picLocks noChangeAspect="1"/>
                              </pic:cNvPicPr>
                            </pic:nvPicPr>
                            <pic:blipFill rotWithShape="1">
                              <a:blip r:embed="rId11" cstate="print">
                                <a:extLst>
                                  <a:ext uri="{28A0092B-C50C-407E-A947-70E740481C1C}">
                                    <a14:useLocalDpi xmlns:a14="http://schemas.microsoft.com/office/drawing/2010/main" val="0"/>
                                  </a:ext>
                                </a:extLst>
                              </a:blip>
                              <a:srcRect l="36897" t="4690" r="28158" b="72162"/>
                              <a:stretch/>
                            </pic:blipFill>
                            <pic:spPr bwMode="auto">
                              <a:xfrm rot="16200000">
                                <a:off x="458201" y="388109"/>
                                <a:ext cx="1560100" cy="1543050"/>
                              </a:xfrm>
                              <a:prstGeom prst="rect">
                                <a:avLst/>
                              </a:prstGeom>
                              <a:noFill/>
                              <a:ln>
                                <a:noFill/>
                              </a:ln>
                              <a:extLst>
                                <a:ext uri="{53640926-AAD7-44D8-BBD7-CCE9431645EC}">
                                  <a14:shadowObscured xmlns:a14="http://schemas.microsoft.com/office/drawing/2010/main"/>
                                </a:ext>
                              </a:extLst>
                            </pic:spPr>
                          </pic:pic>
                          <wps:wsp>
                            <wps:cNvPr id="26" name="Text Box 2"/>
                            <wps:cNvSpPr txBox="1">
                              <a:spLocks noChangeArrowheads="1"/>
                            </wps:cNvSpPr>
                            <wps:spPr bwMode="auto">
                              <a:xfrm>
                                <a:off x="495300" y="161925"/>
                                <a:ext cx="333375" cy="295085"/>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L</w:t>
                                  </w:r>
                                </w:p>
                              </w:txbxContent>
                            </wps:txbx>
                            <wps:bodyPr rot="0" vert="horz" wrap="square" lIns="91440" tIns="45720" rIns="91440" bIns="45720" anchor="t" anchorCtr="0">
                              <a:noAutofit/>
                            </wps:bodyPr>
                          </wps:wsp>
                          <wps:wsp>
                            <wps:cNvPr id="27" name="Text Box 2"/>
                            <wps:cNvSpPr txBox="1">
                              <a:spLocks noChangeArrowheads="1"/>
                            </wps:cNvSpPr>
                            <wps:spPr bwMode="auto">
                              <a:xfrm>
                                <a:off x="876300" y="161925"/>
                                <a:ext cx="333375" cy="295085"/>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D</w:t>
                                  </w:r>
                                </w:p>
                              </w:txbxContent>
                            </wps:txbx>
                            <wps:bodyPr rot="0" vert="horz" wrap="square" lIns="91440" tIns="45720" rIns="91440" bIns="45720" anchor="t" anchorCtr="0">
                              <a:noAutofit/>
                            </wps:bodyPr>
                          </wps:wsp>
                          <wps:wsp>
                            <wps:cNvPr id="28" name="Text Box 2"/>
                            <wps:cNvSpPr txBox="1">
                              <a:spLocks noChangeArrowheads="1"/>
                            </wps:cNvSpPr>
                            <wps:spPr bwMode="auto">
                              <a:xfrm>
                                <a:off x="1275312" y="161925"/>
                                <a:ext cx="333375" cy="295085"/>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D</w:t>
                                  </w:r>
                                </w:p>
                              </w:txbxContent>
                            </wps:txbx>
                            <wps:bodyPr rot="0" vert="horz" wrap="square" lIns="91440" tIns="45720" rIns="91440" bIns="45720" anchor="t" anchorCtr="0">
                              <a:noAutofit/>
                            </wps:bodyPr>
                          </wps:wsp>
                          <wps:wsp>
                            <wps:cNvPr id="29" name="Text Box 2"/>
                            <wps:cNvSpPr txBox="1">
                              <a:spLocks noChangeArrowheads="1"/>
                            </wps:cNvSpPr>
                            <wps:spPr bwMode="auto">
                              <a:xfrm>
                                <a:off x="1676185" y="161925"/>
                                <a:ext cx="333375" cy="351411"/>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D</w:t>
                                  </w:r>
                                </w:p>
                              </w:txbxContent>
                            </wps:txbx>
                            <wps:bodyPr rot="0" vert="horz" wrap="square" lIns="91440" tIns="45720" rIns="91440" bIns="45720" anchor="t" anchorCtr="0">
                              <a:noAutofit/>
                            </wps:bodyPr>
                          </wps:wsp>
                          <wps:wsp>
                            <wps:cNvPr id="30" name="Straight Arrow Connector 30"/>
                            <wps:cNvCnPr/>
                            <wps:spPr>
                              <a:xfrm flipH="1">
                                <a:off x="2085975" y="742736"/>
                                <a:ext cx="332105" cy="0"/>
                              </a:xfrm>
                              <a:prstGeom prst="straightConnector1">
                                <a:avLst/>
                              </a:prstGeom>
                              <a:noFill/>
                              <a:ln w="25400" cap="flat" cmpd="sng" algn="ctr">
                                <a:solidFill>
                                  <a:sysClr val="windowText" lastClr="000000"/>
                                </a:solidFill>
                                <a:prstDash val="solid"/>
                                <a:tailEnd type="arrow"/>
                              </a:ln>
                              <a:effectLst/>
                            </wps:spPr>
                            <wps:bodyPr/>
                          </wps:wsp>
                          <wps:wsp>
                            <wps:cNvPr id="31" name="Text Box 2"/>
                            <wps:cNvSpPr txBox="1">
                              <a:spLocks noChangeArrowheads="1"/>
                            </wps:cNvSpPr>
                            <wps:spPr bwMode="auto">
                              <a:xfrm>
                                <a:off x="2009560" y="457010"/>
                                <a:ext cx="590991" cy="465713"/>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3.5kb</w:t>
                                  </w:r>
                                </w:p>
                              </w:txbxContent>
                            </wps:txbx>
                            <wps:bodyPr rot="0" vert="horz" wrap="square" lIns="91440" tIns="45720" rIns="91440" bIns="45720" anchor="t" anchorCtr="0">
                              <a:noAutofit/>
                            </wps:bodyPr>
                          </wps:wsp>
                        </wpg:grpSp>
                        <wpg:grpSp>
                          <wpg:cNvPr id="323" name="Group 323"/>
                          <wpg:cNvGrpSpPr/>
                          <wpg:grpSpPr>
                            <a:xfrm>
                              <a:off x="2209800" y="2705100"/>
                              <a:ext cx="2837180" cy="2056765"/>
                              <a:chOff x="0" y="0"/>
                              <a:chExt cx="2837180" cy="2056765"/>
                            </a:xfrm>
                          </wpg:grpSpPr>
                          <wpg:grpSp>
                            <wpg:cNvPr id="314" name="Group 314"/>
                            <wpg:cNvGrpSpPr/>
                            <wpg:grpSpPr>
                              <a:xfrm>
                                <a:off x="0" y="0"/>
                                <a:ext cx="1914525" cy="2056765"/>
                                <a:chOff x="0" y="0"/>
                                <a:chExt cx="1914525" cy="2056765"/>
                              </a:xfrm>
                            </wpg:grpSpPr>
                            <pic:pic xmlns:pic="http://schemas.openxmlformats.org/drawingml/2006/picture">
                              <pic:nvPicPr>
                                <pic:cNvPr id="308" name="Picture 308" descr="C:\Users\Sabina\Dropbox\uni\FYP\gels\figure 4D 2.jpg"/>
                                <pic:cNvPicPr>
                                  <a:picLocks noChangeAspect="1"/>
                                </pic:cNvPicPr>
                              </pic:nvPicPr>
                              <pic:blipFill rotWithShape="1">
                                <a:blip r:embed="rId12">
                                  <a:extLst>
                                    <a:ext uri="{28A0092B-C50C-407E-A947-70E740481C1C}">
                                      <a14:useLocalDpi xmlns:a14="http://schemas.microsoft.com/office/drawing/2010/main" val="0"/>
                                    </a:ext>
                                  </a:extLst>
                                </a:blip>
                                <a:srcRect l="33218" t="25810" r="34775" b="56713"/>
                                <a:stretch/>
                              </pic:blipFill>
                              <pic:spPr bwMode="auto">
                                <a:xfrm rot="16200000">
                                  <a:off x="297882" y="456565"/>
                                  <a:ext cx="1762125" cy="1438275"/>
                                </a:xfrm>
                                <a:prstGeom prst="rect">
                                  <a:avLst/>
                                </a:prstGeom>
                                <a:noFill/>
                                <a:ln>
                                  <a:noFill/>
                                </a:ln>
                                <a:extLst>
                                  <a:ext uri="{53640926-AAD7-44D8-BBD7-CCE9431645EC}">
                                    <a14:shadowObscured xmlns:a14="http://schemas.microsoft.com/office/drawing/2010/main"/>
                                  </a:ext>
                                </a:extLst>
                              </pic:spPr>
                            </pic:pic>
                            <wps:wsp>
                              <wps:cNvPr id="309" name="Text Box 2"/>
                              <wps:cNvSpPr txBox="1">
                                <a:spLocks noChangeArrowheads="1"/>
                              </wps:cNvSpPr>
                              <wps:spPr bwMode="auto">
                                <a:xfrm>
                                  <a:off x="0" y="0"/>
                                  <a:ext cx="466090" cy="294640"/>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E)</w:t>
                                    </w:r>
                                  </w:p>
                                </w:txbxContent>
                              </wps:txbx>
                              <wps:bodyPr rot="0" vert="horz" wrap="square" lIns="91440" tIns="45720" rIns="91440" bIns="45720" anchor="t" anchorCtr="0">
                                <a:noAutofit/>
                              </wps:bodyPr>
                            </wps:wsp>
                            <wps:wsp>
                              <wps:cNvPr id="310" name="Text Box 2"/>
                              <wps:cNvSpPr txBox="1">
                                <a:spLocks noChangeArrowheads="1"/>
                              </wps:cNvSpPr>
                              <wps:spPr bwMode="auto">
                                <a:xfrm>
                                  <a:off x="485775" y="65210"/>
                                  <a:ext cx="333375" cy="285115"/>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L</w:t>
                                    </w:r>
                                  </w:p>
                                </w:txbxContent>
                              </wps:txbx>
                              <wps:bodyPr rot="0" vert="horz" wrap="square" lIns="91440" tIns="45720" rIns="91440" bIns="45720" anchor="t" anchorCtr="0">
                                <a:noAutofit/>
                              </wps:bodyPr>
                            </wps:wsp>
                            <wps:wsp>
                              <wps:cNvPr id="311" name="Text Box 2"/>
                              <wps:cNvSpPr txBox="1">
                                <a:spLocks noChangeArrowheads="1"/>
                              </wps:cNvSpPr>
                              <wps:spPr bwMode="auto">
                                <a:xfrm>
                                  <a:off x="828675" y="73268"/>
                                  <a:ext cx="333375" cy="333775"/>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D</w:t>
                                    </w:r>
                                  </w:p>
                                </w:txbxContent>
                              </wps:txbx>
                              <wps:bodyPr rot="0" vert="horz" wrap="square" lIns="91440" tIns="45720" rIns="91440" bIns="45720" anchor="t" anchorCtr="0">
                                <a:noAutofit/>
                              </wps:bodyPr>
                            </wps:wsp>
                            <wps:wsp>
                              <wps:cNvPr id="312" name="Text Box 2"/>
                              <wps:cNvSpPr txBox="1">
                                <a:spLocks noChangeArrowheads="1"/>
                              </wps:cNvSpPr>
                              <wps:spPr bwMode="auto">
                                <a:xfrm>
                                  <a:off x="1180367" y="76645"/>
                                  <a:ext cx="333375" cy="313690"/>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D</w:t>
                                    </w:r>
                                  </w:p>
                                </w:txbxContent>
                              </wps:txbx>
                              <wps:bodyPr rot="0" vert="horz" wrap="square" lIns="91440" tIns="45720" rIns="91440" bIns="45720" anchor="t" anchorCtr="0">
                                <a:noAutofit/>
                              </wps:bodyPr>
                            </wps:wsp>
                            <wps:wsp>
                              <wps:cNvPr id="313" name="Text Box 2"/>
                              <wps:cNvSpPr txBox="1">
                                <a:spLocks noChangeArrowheads="1"/>
                              </wps:cNvSpPr>
                              <wps:spPr bwMode="auto">
                                <a:xfrm>
                                  <a:off x="1581150" y="65210"/>
                                  <a:ext cx="333375" cy="361760"/>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D</w:t>
                                    </w:r>
                                  </w:p>
                                </w:txbxContent>
                              </wps:txbx>
                              <wps:bodyPr rot="0" vert="horz" wrap="square" lIns="91440" tIns="45720" rIns="91440" bIns="45720" anchor="t" anchorCtr="0">
                                <a:noAutofit/>
                              </wps:bodyPr>
                            </wps:wsp>
                          </wpg:grpSp>
                          <wps:wsp>
                            <wps:cNvPr id="315" name="Straight Arrow Connector 315"/>
                            <wps:cNvCnPr/>
                            <wps:spPr>
                              <a:xfrm flipH="1">
                                <a:off x="1914525" y="742950"/>
                                <a:ext cx="332105" cy="0"/>
                              </a:xfrm>
                              <a:prstGeom prst="straightConnector1">
                                <a:avLst/>
                              </a:prstGeom>
                              <a:noFill/>
                              <a:ln w="25400" cap="flat" cmpd="sng" algn="ctr">
                                <a:solidFill>
                                  <a:sysClr val="windowText" lastClr="000000"/>
                                </a:solidFill>
                                <a:prstDash val="solid"/>
                                <a:tailEnd type="arrow"/>
                              </a:ln>
                              <a:effectLst/>
                            </wps:spPr>
                            <wps:bodyPr/>
                          </wps:wsp>
                          <wps:wsp>
                            <wps:cNvPr id="316" name="Straight Arrow Connector 316"/>
                            <wps:cNvCnPr/>
                            <wps:spPr>
                              <a:xfrm flipH="1">
                                <a:off x="1914525" y="933450"/>
                                <a:ext cx="332105" cy="0"/>
                              </a:xfrm>
                              <a:prstGeom prst="straightConnector1">
                                <a:avLst/>
                              </a:prstGeom>
                              <a:noFill/>
                              <a:ln w="25400" cap="flat" cmpd="sng" algn="ctr">
                                <a:solidFill>
                                  <a:sysClr val="windowText" lastClr="000000"/>
                                </a:solidFill>
                                <a:prstDash val="solid"/>
                                <a:tailEnd type="arrow"/>
                              </a:ln>
                              <a:effectLst/>
                            </wps:spPr>
                            <wps:bodyPr/>
                          </wps:wsp>
                          <wps:wsp>
                            <wps:cNvPr id="317" name="Straight Arrow Connector 317"/>
                            <wps:cNvCnPr/>
                            <wps:spPr>
                              <a:xfrm flipH="1">
                                <a:off x="1914525" y="523875"/>
                                <a:ext cx="332105" cy="0"/>
                              </a:xfrm>
                              <a:prstGeom prst="straightConnector1">
                                <a:avLst/>
                              </a:prstGeom>
                              <a:noFill/>
                              <a:ln w="25400" cap="flat" cmpd="sng" algn="ctr">
                                <a:solidFill>
                                  <a:sysClr val="windowText" lastClr="000000"/>
                                </a:solidFill>
                                <a:prstDash val="solid"/>
                                <a:tailEnd type="arrow"/>
                              </a:ln>
                              <a:effectLst/>
                            </wps:spPr>
                            <wps:bodyPr/>
                          </wps:wsp>
                          <wps:wsp>
                            <wps:cNvPr id="319" name="Text Box 2"/>
                            <wps:cNvSpPr txBox="1">
                              <a:spLocks noChangeArrowheads="1"/>
                            </wps:cNvSpPr>
                            <wps:spPr bwMode="auto">
                              <a:xfrm>
                                <a:off x="2246630" y="390335"/>
                                <a:ext cx="590550" cy="285726"/>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7 kb</w:t>
                                  </w:r>
                                </w:p>
                              </w:txbxContent>
                            </wps:txbx>
                            <wps:bodyPr rot="0" vert="horz" wrap="square" lIns="91440" tIns="45720" rIns="91440" bIns="45720" anchor="t" anchorCtr="0">
                              <a:noAutofit/>
                            </wps:bodyPr>
                          </wps:wsp>
                          <wps:wsp>
                            <wps:cNvPr id="320" name="Text Box 2"/>
                            <wps:cNvSpPr txBox="1">
                              <a:spLocks noChangeArrowheads="1"/>
                            </wps:cNvSpPr>
                            <wps:spPr bwMode="auto">
                              <a:xfrm>
                                <a:off x="2246630" y="618512"/>
                                <a:ext cx="590550" cy="314938"/>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3.5kb</w:t>
                                  </w:r>
                                </w:p>
                              </w:txbxContent>
                            </wps:txbx>
                            <wps:bodyPr rot="0" vert="horz" wrap="square" lIns="91440" tIns="45720" rIns="91440" bIns="45720" anchor="t" anchorCtr="0">
                              <a:noAutofit/>
                            </wps:bodyPr>
                          </wps:wsp>
                          <wps:wsp>
                            <wps:cNvPr id="321" name="Text Box 2"/>
                            <wps:cNvSpPr txBox="1">
                              <a:spLocks noChangeArrowheads="1"/>
                            </wps:cNvSpPr>
                            <wps:spPr bwMode="auto">
                              <a:xfrm>
                                <a:off x="2246630" y="837587"/>
                                <a:ext cx="590550" cy="367832"/>
                              </a:xfrm>
                              <a:prstGeom prst="rect">
                                <a:avLst/>
                              </a:prstGeom>
                              <a:noFill/>
                              <a:ln w="9525">
                                <a:noFill/>
                                <a:miter lim="800000"/>
                                <a:headEnd/>
                                <a:tailEnd/>
                              </a:ln>
                            </wps:spPr>
                            <wps:txbx>
                              <w:txbxContent>
                                <w:p w:rsidR="001817F0" w:rsidRPr="00FE168A" w:rsidRDefault="001817F0" w:rsidP="00146643">
                                  <w:pPr>
                                    <w:rPr>
                                      <w:rFonts w:cs="Times New Roman"/>
                                      <w:b/>
                                    </w:rPr>
                                  </w:pPr>
                                  <w:r>
                                    <w:rPr>
                                      <w:rFonts w:cs="Times New Roman"/>
                                      <w:b/>
                                    </w:rPr>
                                    <w:t>2.5kb</w:t>
                                  </w:r>
                                </w:p>
                              </w:txbxContent>
                            </wps:txbx>
                            <wps:bodyPr rot="0" vert="horz" wrap="square" lIns="91440" tIns="45720" rIns="91440" bIns="45720" anchor="t" anchorCtr="0">
                              <a:noAutofit/>
                            </wps:bodyPr>
                          </wps:wsp>
                        </wpg:grpSp>
                      </wpg:grpSp>
                    </wpg:wgp>
                  </a:graphicData>
                </a:graphic>
              </wp:anchor>
            </w:drawing>
          </mc:Choice>
          <mc:Fallback>
            <w:pict>
              <v:group w14:anchorId="00EDF573" id="Group 325" o:spid="_x0000_s1068" style="position:absolute;margin-left:33.9pt;margin-top:-11.1pt;width:397.4pt;height:507.75pt;z-index:251661312" coordsize="50469,644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">
                <v:group id="Group 322" o:spid="_x0000_s1069" style="position:absolute;top:47434;width:39427;height:17050" coordsize="39427,170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iuTMcQAAADcAAAA&#10;DwAAAAAAAAAAAAAAAACq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89" o:spid="_x0000_s1070" type="#_x0000_t75" style="position:absolute;left:5619;top:2000;width:14097;height:1600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6O3Y3FAAAA3AAAAA8AAABkcnMvZG93bnJldi54bWxEj0FrwkAUhO+F/oflFbzVTUTERtdQKoo9&#10;Wa1EvD12X5PQ7NuQXWP6791CocdhZr5hlvlgG9FT52vHCtJxAoJYO1NzqeD0uXmeg/AB2WDjmBT8&#10;kId89fiwxMy4Gx+oP4ZSRAj7DBVUIbSZlF5XZNGPXUscvS/XWQxRdqU0Hd4i3DZykiQzabHmuFBh&#10;S28V6e/j1Sooimnysad+p991Mau3abvuzxelRk/D6wJEoCH8h//aO6NgMn+B3zPxCMjV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jt2NxQAAANwAAAAPAAAAAAAAAAAAAAAA&#10;AJ8CAABkcnMvZG93bnJldi54bWxQSwUGAAAAAAQABAD3AAAAkQMAAAAA&#10;">
                    <v:imagedata r:id="rId13" o:title="image 4 E" croptop="28520f" cropbottom="24197f" cropleft="4196f" cropright="44517f"/>
                    <v:path arrowok="t"/>
                  </v:shape>
                  <v:shape id="Picture 291" o:spid="_x0000_s1071" type="#_x0000_t75" style="position:absolute;left:20288;top:3238;width:14097;height:13525;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n+83GAAAA3AAAAA8AAABkcnMvZG93bnJldi54bWxEj81qwzAQhO+FvoPYQG+1HB9C6kY2SSGl&#10;lx7yB/VtY21sJ9ZKWGrivn1VCPQ4zMw3zKIcTS+uNPjOsoJpkoIgrq3uuFGw362f5yB8QNbYWyYF&#10;P+ShLB4fFphre+MNXbehERHCPkcFbQgul9LXLRn0iXXE0TvZwWCIcmikHvAW4aaXWZrOpMGO40KL&#10;jt5aqi/bb6PAHVef1eng+q/lOjvP3qkK565S6mkyLl9BBBrDf/je/tAKspcp/J2JR0AW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6Sf7zcYAAADcAAAADwAAAAAAAAAAAAAA&#10;AACfAgAAZHJzL2Rvd25yZXYueG1sUEsFBgAAAAAEAAQA9wAAAJIDAAAAAA==&#10;">
                    <v:imagedata r:id="rId13" o:title="image 4 E" croptop="30425f" cropbottom="24121f" cropleft="45907f" cropright="2142f"/>
                    <v:path arrowok="t"/>
                  </v:shape>
                  <v:shape id="_x0000_s1072" type="#_x0000_t202" style="position:absolute;width:4660;height:29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HQ98QA&#10;AADcAAAADwAAAGRycy9kb3ducmV2LnhtbESPT2vCQBTE7wW/w/KE3ppdQy0a3Yi0CJ4s1bbQ2yP7&#10;8gezb0N2NfHbdwsFj8PM/IZZb0bbiiv1vnGsYZYoEMSFMw1XGj5Pu6cFCB+QDbaOScONPGzyycMa&#10;M+MG/qDrMVQiQthnqKEOocuk9EVNFn3iOuLola63GKLsK2l6HCLctjJV6kVabDgu1NjRa03F+Xix&#10;Gr4O5c/3s3qv3uy8G9yoJNul1PpxOm5XIAKN4R7+b++NhnSZwt+ZeAR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h0PfEAAAA3AAAAA8AAAAAAAAAAAAAAAAAmAIAAGRycy9k&#10;b3ducmV2LnhtbFBLBQYAAAAABAAEAPUAAACJAwAAAAA=&#10;" filled="f" stroked="f">
                    <v:textbox>
                      <w:txbxContent>
                        <w:p w:rsidR="001817F0" w:rsidRPr="00FE168A" w:rsidRDefault="001817F0" w:rsidP="00146643">
                          <w:pPr>
                            <w:rPr>
                              <w:rFonts w:cs="Times New Roman"/>
                              <w:b/>
                            </w:rPr>
                          </w:pPr>
                          <w:r>
                            <w:rPr>
                              <w:rFonts w:cs="Times New Roman"/>
                              <w:b/>
                            </w:rPr>
                            <w:t>F)</w:t>
                          </w:r>
                        </w:p>
                      </w:txbxContent>
                    </v:textbox>
                  </v:shape>
                  <v:shape id="_x0000_s1073" type="#_x0000_t202" style="position:absolute;left:4667;top:762;width:3334;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11bMQA&#10;AADcAAAADwAAAGRycy9kb3ducmV2LnhtbESPT4vCMBTE7wt+h/AEb2vinxWtRpFdBE8uuqvg7dE8&#10;22LzUppo67c3wsIeh5n5DbNYtbYUd6p94VjDoK9AEKfOFJxp+P3ZvE9B+IBssHRMGh7kYbXsvC0w&#10;Ma7hPd0PIRMRwj5BDXkIVSKlT3Oy6PuuIo7exdUWQ5R1Jk2NTYTbUg6VmkiLBceFHCv6zCm9Hm5W&#10;w3F3OZ/G6jv7sh9V41ol2c6k1r1uu56DCNSG//Bfe2s0DGcj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dWzEAAAA3AAAAA8AAAAAAAAAAAAAAAAAmAIAAGRycy9k&#10;b3ducmV2LnhtbFBLBQYAAAAABAAEAPUAAACJAwAAAAA=&#10;" filled="f" stroked="f">
                    <v:textbox>
                      <w:txbxContent>
                        <w:p w:rsidR="001817F0" w:rsidRPr="00FE168A" w:rsidRDefault="001817F0" w:rsidP="00146643">
                          <w:pPr>
                            <w:rPr>
                              <w:rFonts w:cs="Times New Roman"/>
                              <w:b/>
                            </w:rPr>
                          </w:pPr>
                          <w:r>
                            <w:rPr>
                              <w:rFonts w:cs="Times New Roman"/>
                              <w:b/>
                            </w:rPr>
                            <w:t>L</w:t>
                          </w:r>
                        </w:p>
                      </w:txbxContent>
                    </v:textbox>
                  </v:shape>
                  <v:shape id="_x0000_s1074" type="#_x0000_t202" style="position:absolute;left:20478;top:762;width:3334;height:3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TtGMQA&#10;AADcAAAADwAAAGRycy9kb3ducmV2LnhtbESPQWvCQBSE7wX/w/IEb3VXsUWjmyAWoaeWpip4e2Sf&#10;STD7NmS3Sfrvu4VCj8PMfMPsstE2oqfO1441LOYKBHHhTM2lhtPn8XENwgdkg41j0vBNHrJ08rDD&#10;xLiBP6jPQykihH2CGqoQ2kRKX1Rk0c9dSxy9m+sshii7UpoOhwi3jVwq9Swt1hwXKmzpUFFxz7+s&#10;hvPb7XpZqffyxT61gxuVZLuRWs+m434LItAY/sN/7VejYblZwe+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E7RjEAAAA3AAAAA8AAAAAAAAAAAAAAAAAmAIAAGRycy9k&#10;b3ducmV2LnhtbFBLBQYAAAAABAAEAPUAAACJAwAAAAA=&#10;" filled="f" stroked="f">
                    <v:textbox>
                      <w:txbxContent>
                        <w:p w:rsidR="001817F0" w:rsidRPr="00FE168A" w:rsidRDefault="001817F0" w:rsidP="00146643">
                          <w:pPr>
                            <w:rPr>
                              <w:rFonts w:cs="Times New Roman"/>
                              <w:b/>
                            </w:rPr>
                          </w:pPr>
                          <w:r>
                            <w:rPr>
                              <w:rFonts w:cs="Times New Roman"/>
                              <w:b/>
                            </w:rPr>
                            <w:t>L</w:t>
                          </w:r>
                        </w:p>
                      </w:txbxContent>
                    </v:textbox>
                  </v:shape>
                  <v:shape id="_x0000_s1075" type="#_x0000_t202" style="position:absolute;left:9048;top:762;width:3334;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hIg8QA&#10;AADcAAAADwAAAGRycy9kb3ducmV2LnhtbESPQWvCQBSE7wX/w/KE3uquYopGN0EsQk8tTVXw9sg+&#10;k2D2bchuTfrvu4VCj8PMfMNs89G24k69bxxrmM8UCOLSmYYrDcfPw9MKhA/IBlvHpOGbPOTZ5GGL&#10;qXEDf9C9CJWIEPYpaqhD6FIpfVmTRT9zHXH0rq63GKLsK2l6HCLctnKh1LO02HBcqLGjfU3lrfiy&#10;Gk5v18t5qd6rF5t0gxuVZLuWWj9Ox90GRKAx/If/2q9Gw2Kd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ISIPEAAAA3AAAAA8AAAAAAAAAAAAAAAAAmAIAAGRycy9k&#10;b3ducmV2LnhtbFBLBQYAAAAABAAEAPUAAACJAwAAAAA=&#10;" filled="f" stroked="f">
                    <v:textbox>
                      <w:txbxContent>
                        <w:p w:rsidR="001817F0" w:rsidRPr="00FE168A" w:rsidRDefault="001817F0" w:rsidP="00146643">
                          <w:pPr>
                            <w:rPr>
                              <w:rFonts w:cs="Times New Roman"/>
                              <w:b/>
                            </w:rPr>
                          </w:pPr>
                          <w:r>
                            <w:rPr>
                              <w:rFonts w:cs="Times New Roman"/>
                              <w:b/>
                            </w:rPr>
                            <w:t>P</w:t>
                          </w:r>
                        </w:p>
                      </w:txbxContent>
                    </v:textbox>
                  </v:shape>
                  <v:shape id="_x0000_s1076" type="#_x0000_t202" style="position:absolute;left:12858;top:762;width:3334;height:3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rW9MQA&#10;AADcAAAADwAAAGRycy9kb3ducmV2LnhtbESPQWvCQBSE70L/w/IKveluxYYa3QSxCD1VjG3B2yP7&#10;TEKzb0N2a9J/3xUEj8PMfMOs89G24kK9bxxreJ4pEMSlMw1XGj6Pu+krCB+QDbaOScMfecizh8ka&#10;U+MGPtClCJWIEPYpaqhD6FIpfVmTRT9zHXH0zq63GKLsK2l6HCLctnKuVCItNhwXauxoW1P5U/xa&#10;DV8f59P3Qu2rN/vSDW5Uku1Sav30OG5WIAKN4R6+td+NhvkygeuZe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1vTEAAAA3AAAAA8AAAAAAAAAAAAAAAAAmAIAAGRycy9k&#10;b3ducmV2LnhtbFBLBQYAAAAABAAEAPUAAACJAwAAAAA=&#10;" filled="f" stroked="f">
                    <v:textbox>
                      <w:txbxContent>
                        <w:p w:rsidR="001817F0" w:rsidRPr="00FE168A" w:rsidRDefault="001817F0" w:rsidP="00146643">
                          <w:pPr>
                            <w:rPr>
                              <w:rFonts w:cs="Times New Roman"/>
                              <w:b/>
                            </w:rPr>
                          </w:pPr>
                          <w:r>
                            <w:rPr>
                              <w:rFonts w:cs="Times New Roman"/>
                              <w:b/>
                            </w:rPr>
                            <w:t>P</w:t>
                          </w:r>
                        </w:p>
                      </w:txbxContent>
                    </v:textbox>
                  </v:shape>
                  <v:shape id="_x0000_s1077" type="#_x0000_t202" style="position:absolute;left:16383;top:762;width:3333;height:3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Zzb8MA&#10;AADcAAAADwAAAGRycy9kb3ducmV2LnhtbESPQWsCMRSE7wX/Q3iCt5ooWnU1irQInizaKnh7bJ67&#10;i5uXZRPd9d8bodDjMDPfMItVa0txp9oXjjUM+goEcepMwZmG35/N+xSED8gGS8ek4UEeVsvO2wIT&#10;4xre0/0QMhEh7BPUkIdQJVL6NCeLvu8q4uhdXG0xRFln0tTYRLgt5VCpD2mx4LiQY0WfOaXXw81q&#10;OO4u59NIfWdfdlw1rlWS7Uxq3eu26zmIQG34D/+1t0bDcDaB15l4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Zzb8MAAADcAAAADwAAAAAAAAAAAAAAAACYAgAAZHJzL2Rv&#10;d25yZXYueG1sUEsFBgAAAAAEAAQA9QAAAIgDAAAAAA==&#10;" filled="f" stroked="f">
                    <v:textbox>
                      <w:txbxContent>
                        <w:p w:rsidR="001817F0" w:rsidRPr="00FE168A" w:rsidRDefault="001817F0" w:rsidP="00146643">
                          <w:pPr>
                            <w:rPr>
                              <w:rFonts w:cs="Times New Roman"/>
                              <w:b/>
                            </w:rPr>
                          </w:pPr>
                          <w:r>
                            <w:rPr>
                              <w:rFonts w:cs="Times New Roman"/>
                              <w:b/>
                            </w:rPr>
                            <w:t>P</w:t>
                          </w:r>
                        </w:p>
                      </w:txbxContent>
                    </v:textbox>
                  </v:shape>
                  <v:shape id="_x0000_s1078" type="#_x0000_t202" style="position:absolute;left:23431;top:761;width:10090;height:3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nnHcIA&#10;AADcAAAADwAAAGRycy9kb3ducmV2LnhtbERPz2vCMBS+C/sfwht4s8nEie1My1AGnibWbbDbo3m2&#10;Zc1LaTJb/3tzGOz48f3eFpPtxJUG3zrW8JQoEMSVMy3XGj7Ob4sNCB+QDXaOScONPBT5w2yLmXEj&#10;n+hahlrEEPYZamhC6DMpfdWQRZ+4njhyFzdYDBEOtTQDjjHcdnKp1FpabDk2NNjTrqHqp/y1Gj7f&#10;L99fK3Ws9/a5H92kJNtUaj1/nF5fQASawr/4z30wGpZpXBvPxCMg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CecdwgAAANwAAAAPAAAAAAAAAAAAAAAAAJgCAABkcnMvZG93&#10;bnJldi54bWxQSwUGAAAAAAQABAD1AAAAhwMAAAAA&#10;" filled="f" stroked="f">
                    <v:textbox>
                      <w:txbxContent>
                        <w:p w:rsidR="001817F0" w:rsidRPr="00FE168A" w:rsidRDefault="001817F0" w:rsidP="00146643">
                          <w:pPr>
                            <w:rPr>
                              <w:rFonts w:cs="Times New Roman"/>
                              <w:b/>
                            </w:rPr>
                          </w:pPr>
                          <w:r>
                            <w:rPr>
                              <w:rFonts w:cs="Times New Roman"/>
                              <w:b/>
                            </w:rPr>
                            <w:t>Linearized P</w:t>
                          </w:r>
                        </w:p>
                      </w:txbxContent>
                    </v:textbox>
                  </v:shape>
                  <v:shape id="Straight Arrow Connector 303" o:spid="_x0000_s1079" type="#_x0000_t32" style="position:absolute;left:34290;top:5524;width:3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xaDsQAAADcAAAADwAAAGRycy9kb3ducmV2LnhtbESPQWvCQBSE7wX/w/IEb3VTQ0uMrmKE&#10;0B7qwegPeGRfk5DdtyG7avrvu4VCj8PMfMNs95M14k6j7xwreFkmIIhrpztuFFwv5XMGwgdkjcYx&#10;KfgmD/vd7GmLuXYPPtO9Co2IEPY5KmhDGHIpfd2SRb90A3H0vtxoMUQ5NlKP+Ihwa+QqSd6kxY7j&#10;QosDHVuq++pmFRz6rD8b88rNtTwV5Wc4vVOxVmoxnw4bEIGm8B/+a39oBWmSwu+ZeATk7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jFoOxAAAANwAAAAPAAAAAAAAAAAA&#10;AAAAAKECAABkcnMvZG93bnJldi54bWxQSwUGAAAAAAQABAD5AAAAkgMAAAAA&#10;" strokecolor="windowText" strokeweight="2pt">
                    <v:stroke endarrow="open"/>
                  </v:shape>
                  <v:shape id="_x0000_s1080" type="#_x0000_t202" style="position:absolute;left:33813;top:2952;width:5614;height:26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FM7sMA&#10;AADcAAAADwAAAGRycy9kb3ducmV2LnhtbESPQWvCQBSE74L/YXlCb7prraKpq0il0JPSVAVvj+wz&#10;Cc2+DdmtSf+9Kwgeh5n5hlmuO1uJKzW+dKxhPFIgiDNnSs41HH4+h3MQPiAbrByThn/ysF71e0tM&#10;jGv5m65pyEWEsE9QQxFCnUjps4Is+pGriaN3cY3FEGWTS9NgG+G2kq9KzaTFkuNCgTV9FJT9pn9W&#10;w3F3OZ/e1D7f2mnduk5Jtgup9cug27yDCNSFZ/jR/jIaJmoG9zPxCM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TFM7sMAAADcAAAADwAAAAAAAAAAAAAAAACYAgAAZHJzL2Rv&#10;d25yZXYueG1sUEsFBgAAAAAEAAQA9QAAAIgDAAAAAA==&#10;" filled="f" stroked="f">
                    <v:textbox>
                      <w:txbxContent>
                        <w:p w:rsidR="001817F0" w:rsidRPr="00FE168A" w:rsidRDefault="001817F0" w:rsidP="00146643">
                          <w:pPr>
                            <w:rPr>
                              <w:rFonts w:cs="Times New Roman"/>
                              <w:b/>
                            </w:rPr>
                          </w:pPr>
                          <w:r>
                            <w:rPr>
                              <w:rFonts w:cs="Times New Roman"/>
                              <w:b/>
                            </w:rPr>
                            <w:t>4 kb</w:t>
                          </w:r>
                        </w:p>
                      </w:txbxContent>
                    </v:textbox>
                  </v:shape>
                </v:group>
                <v:group id="Group 324" o:spid="_x0000_s1081" style="position:absolute;width:50469;height:47618" coordsize="50469,476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o6u3sYAAADcAAAADwAAAGRycy9kb3ducmV2LnhtbESPT2vCQBTE7wW/w/IK&#10;vdXNH1skdQ0itngQoSqU3h7ZZxKSfRuy2yR++25B6HGYmd8wq3wyrRiod7VlBfE8AkFcWF1zqeBy&#10;fn9egnAeWWNrmRTcyEG+nj2sMNN25E8aTr4UAcIuQwWV910mpSsqMujmtiMO3tX2Bn2QfSl1j2OA&#10;m1YmUfQqDdYcFirsaFtR0Zx+jIKPEcdNGu+GQ3Pd3r7PL8evQ0xKPT1OmzcQnib/H76391pBmiz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Sjq7exgAAANwA&#10;AAAPAAAAAAAAAAAAAAAAAKoCAABkcnMvZG93bnJldi54bWxQSwUGAAAAAAQABAD6AAAAnQMAAAAA&#10;">
                  <v:shape id="_x0000_s1082" type="#_x0000_t202" style="position:absolute;left:95;width:4953;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rsidR="001817F0" w:rsidRPr="00FE168A" w:rsidRDefault="001817F0" w:rsidP="00146643">
                          <w:pPr>
                            <w:rPr>
                              <w:rFonts w:cs="Times New Roman"/>
                              <w:b/>
                            </w:rPr>
                          </w:pPr>
                          <w:r>
                            <w:rPr>
                              <w:rFonts w:cs="Times New Roman"/>
                              <w:b/>
                            </w:rPr>
                            <w:t>A)</w:t>
                          </w:r>
                        </w:p>
                      </w:txbxContent>
                    </v:textbox>
                  </v:shape>
                  <v:group id="Group 8" o:spid="_x0000_s1083" style="position:absolute;left:2381;top:2762;width:35814;height:3334" coordsize="35814,33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rect id="Rectangle 4" o:spid="_x0000_s1084" style="position:absolute;top:95;width:35814;height:21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MuMMA&#10;AADaAAAADwAAAGRycy9kb3ducmV2LnhtbESPS4vCQBCE74L/YegFL7JOfCBLdBJkQZE9iK+DxybT&#10;mwQzPSEzm8R/vyMIHouq+opap72pREuNKy0rmE4iEMSZ1SXnCq6X7ecXCOeRNVaWScGDHKTJcLDG&#10;WNuOT9SefS4ChF2MCgrv61hKlxVk0E1sTRy8X9sY9EE2udQNdgFuKjmLoqU0WHJYKLCm74Ky+/nP&#10;KLh10fHAd6OlnE/5MN7u2p98ptToo9+sQHjq/Tv8au+1ggU8r4QbIJ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d+MuMMAAADaAAAADwAAAAAAAAAAAAAAAACYAgAAZHJzL2Rv&#10;d25yZXYueG1sUEsFBgAAAAAEAAQA9QAAAIgDAAAAAA==&#10;" filled="f" strokecolor="windowText" strokeweight="2pt"/>
                    <v:line id="Straight Connector 5" o:spid="_x0000_s1085" style="position:absolute;visibility:visible;mso-wrap-style:square" from="17907,95" to="17907,2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Aj+8IAAADaAAAADwAAAGRycy9kb3ducmV2LnhtbESPT4vCMBTE74LfITzBm6YrrCvVKP5Z&#10;0aPWdfH4aJ5t2ealNNHWb2+EBY/DzPyGmS1aU4o71a6wrOBjGIEgTq0uOFPwc9oOJiCcR9ZYWiYF&#10;D3KwmHc7M4y1bfhI98RnIkDYxagg976KpXRpTgbd0FbEwbva2qAPss6krrEJcFPKURSNpcGCw0KO&#10;Fa1zSv+Sm1GgV5ezLL4fu8lYn38v7mt5kJtGqX6vXU5BeGr9O/zf3msFn/C6Em6AnD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uAj+8IAAADaAAAADwAAAAAAAAAAAAAA&#10;AAChAgAAZHJzL2Rvd25yZXYueG1sUEsFBgAAAAAEAAQA+QAAAJADAAAAAA==&#10;" strokecolor="windowText" strokeweight="2pt"/>
                    <v:shape id="_x0000_s1086" type="#_x0000_t202" style="position:absolute;left:6572;top:95;width:4953;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3pdcQA&#10;AADcAAAADwAAAGRycy9kb3ducmV2LnhtbESPW2sCMRSE3wv+h3CEvmmibb2sRhFLwaeKV/DtsDnu&#10;Lm5Olk3qrv++KQh9HGbmG2a+bG0p7lT7wrGGQV+BIE6dKTjTcDx89SYgfEA2WDomDQ/ysFx0XuaY&#10;GNfwju77kIkIYZ+ghjyEKpHSpzlZ9H1XEUfv6mqLIco6k6bGJsJtKYdKjaTFguNCjhWtc0pv+x+r&#10;4fR9vZzf1Tb7tB9V41ol2U6l1q/ddjUDEagN/+Fne2M0vKkx/J2JR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96XXEAAAA3AAAAA8AAAAAAAAAAAAAAAAAmAIAAGRycy9k&#10;b3ducmV2LnhtbFBLBQYAAAAABAAEAPUAAACJAwAAAAA=&#10;" filled="f" stroked="f">
                      <v:textbox>
                        <w:txbxContent>
                          <w:p w:rsidR="001817F0" w:rsidRPr="00FE168A" w:rsidRDefault="001817F0" w:rsidP="00146643">
                            <w:pPr>
                              <w:rPr>
                                <w:rFonts w:cs="Times New Roman"/>
                                <w:b/>
                              </w:rPr>
                            </w:pPr>
                            <w:r w:rsidRPr="00FE168A">
                              <w:rPr>
                                <w:rFonts w:cs="Times New Roman"/>
                                <w:b/>
                              </w:rPr>
                              <w:t>1/2</w:t>
                            </w:r>
                          </w:p>
                        </w:txbxContent>
                      </v:textbox>
                    </v:shape>
                    <v:shape id="_x0000_s1087" type="#_x0000_t202" style="position:absolute;left:25146;width:4953;height:3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rsidR="001817F0" w:rsidRPr="00FE168A" w:rsidRDefault="001817F0" w:rsidP="00146643">
                            <w:pPr>
                              <w:rPr>
                                <w:rFonts w:cs="Times New Roman"/>
                                <w:b/>
                              </w:rPr>
                            </w:pPr>
                            <w:r>
                              <w:rPr>
                                <w:rFonts w:cs="Times New Roman"/>
                                <w:b/>
                              </w:rPr>
                              <w:t>2</w:t>
                            </w:r>
                            <w:r w:rsidRPr="00FE168A">
                              <w:rPr>
                                <w:rFonts w:cs="Times New Roman"/>
                                <w:b/>
                              </w:rPr>
                              <w:t>/2</w:t>
                            </w:r>
                          </w:p>
                        </w:txbxContent>
                      </v:textbox>
                    </v:shape>
                  </v:group>
                  <v:group id="Group 18" o:spid="_x0000_s1088" style="position:absolute;top:6096;width:17534;height:20288" coordsize="17538,202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 id="_x0000_s1089" type="#_x0000_t202" style="position:absolute;width:3333;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v:textbox>
                        <w:txbxContent>
                          <w:p w:rsidR="001817F0" w:rsidRPr="00FE168A" w:rsidRDefault="001817F0" w:rsidP="00146643">
                            <w:pPr>
                              <w:rPr>
                                <w:rFonts w:cs="Times New Roman"/>
                                <w:b/>
                              </w:rPr>
                            </w:pPr>
                            <w:r>
                              <w:rPr>
                                <w:rFonts w:cs="Times New Roman"/>
                                <w:b/>
                              </w:rPr>
                              <w:t>B)</w:t>
                            </w:r>
                          </w:p>
                        </w:txbxContent>
                      </v:textbox>
                    </v:shape>
                    <v:shape id="Picture 10" o:spid="_x0000_s1090" type="#_x0000_t75" style="position:absolute;left:-239;top:8338;width:17145;height:6763;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7c8jPEAAAA2wAAAA8AAABkcnMvZG93bnJldi54bWxEj0FrwkAQhe8F/8Myhd7qxgpWUlcRqdab&#10;NPHgcchOk9DsbMiuSdpf7xwEbzO8N+99s9qMrlE9daH2bGA2TUARF97WXBo45/vXJagQkS02nsnA&#10;HwXYrCdPK0ytH/ib+iyWSkI4pGigirFNtQ5FRQ7D1LfEov34zmGUtSu17XCQcNfotyRZaIc1S0OF&#10;Le0qKn6zqzPQv/8PX0VWXuLicMrmn3V+2s5yY16ex+0HqEhjfJjv10cr+EIvv8gAen0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7c8jPEAAAA2wAAAA8AAAAAAAAAAAAAAAAA&#10;nwIAAGRycy9kb3ducmV2LnhtbFBLBQYAAAAABAAEAPcAAACQAwAAAAA=&#10;">
                      <v:imagedata r:id="rId14" o:title="amplification pic 4 B" croptop="50365f" cropbottom="9785f" cropleft="19880f" cropright="23914f"/>
                      <v:path arrowok="t"/>
                    </v:shape>
                    <v:shape id="_x0000_s1091" type="#_x0000_t202" style="position:absolute;left:4953;top:666;width:3333;height:29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v:textbox>
                        <w:txbxContent>
                          <w:p w:rsidR="001817F0" w:rsidRPr="00FE168A" w:rsidRDefault="001817F0" w:rsidP="00146643">
                            <w:pPr>
                              <w:rPr>
                                <w:rFonts w:cs="Times New Roman"/>
                                <w:b/>
                              </w:rPr>
                            </w:pPr>
                            <w:r>
                              <w:rPr>
                                <w:rFonts w:cs="Times New Roman"/>
                                <w:b/>
                              </w:rPr>
                              <w:t>L</w:t>
                            </w:r>
                            <w:r>
                              <w:rPr>
                                <w:rFonts w:cs="Times New Roman"/>
                                <w:b/>
                                <w:noProof/>
                                <w:lang w:eastAsia="en-GB"/>
                              </w:rPr>
                              <w:drawing>
                                <wp:inline distT="0" distB="0" distL="0" distR="0" wp14:anchorId="5F59D03A" wp14:editId="13963044">
                                  <wp:extent cx="141605" cy="93055"/>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1605" cy="93055"/>
                                          </a:xfrm>
                                          <a:prstGeom prst="rect">
                                            <a:avLst/>
                                          </a:prstGeom>
                                          <a:noFill/>
                                          <a:ln>
                                            <a:noFill/>
                                          </a:ln>
                                        </pic:spPr>
                                      </pic:pic>
                                    </a:graphicData>
                                  </a:graphic>
                                </wp:inline>
                              </w:drawing>
                            </w:r>
                          </w:p>
                        </w:txbxContent>
                      </v:textbox>
                    </v:shape>
                    <v:shape id="_x0000_s1092" type="#_x0000_t202" style="position:absolute;left:7810;top:666;width:4572;height:29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1817F0" w:rsidRPr="00FE168A" w:rsidRDefault="001817F0" w:rsidP="00146643">
                            <w:pPr>
                              <w:rPr>
                                <w:rFonts w:cs="Times New Roman"/>
                                <w:b/>
                              </w:rPr>
                            </w:pPr>
                            <w:r>
                              <w:rPr>
                                <w:rFonts w:cs="Times New Roman"/>
                                <w:b/>
                              </w:rPr>
                              <w:t>1/2</w:t>
                            </w:r>
                          </w:p>
                        </w:txbxContent>
                      </v:textbox>
                    </v:shape>
                    <v:shape id="Straight Arrow Connector 14" o:spid="_x0000_s1093" type="#_x0000_t32" style="position:absolute;left:11715;top:7524;width:3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nQSMIAAADbAAAADwAAAGRycy9kb3ducmV2LnhtbERPS2rDMBDdF3oHMYHuGjmlDa4bJSQB&#10;0yzqhd0cYLCmtrE0MpYSu7ePCoXs5vG+s9nN1ogrjb5zrGC1TEAQ10533Cg4f+fPKQgfkDUax6Tg&#10;lzzsto8PG8y0m7ikaxUaEUPYZ6igDWHIpPR1Sxb90g3Ekftxo8UQ4dhIPeIUw62RL0mylhY7jg0t&#10;DnRsqe6ri1Ww79O+NOaNm3NeHPKvUHzS4V2pp8W8/wARaA538b/7pOP8V/j7JR4gt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ynQSMIAAADbAAAADwAAAAAAAAAAAAAA&#10;AAChAgAAZHJzL2Rvd25yZXYueG1sUEsFBgAAAAAEAAQA+QAAAJADAAAAAA==&#10;" strokecolor="windowText" strokeweight="2pt">
                      <v:stroke endarrow="open"/>
                    </v:shape>
                    <v:shape id="_x0000_s1094" type="#_x0000_t202" style="position:absolute;left:11715;top:4629;width:5823;height:39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rsidR="001817F0" w:rsidRPr="00FE168A" w:rsidRDefault="001817F0" w:rsidP="00146643">
                            <w:pPr>
                              <w:rPr>
                                <w:rFonts w:cs="Times New Roman"/>
                                <w:b/>
                              </w:rPr>
                            </w:pPr>
                            <w:r>
                              <w:rPr>
                                <w:rFonts w:cs="Times New Roman"/>
                                <w:b/>
                              </w:rPr>
                              <w:t>3.2kb</w:t>
                            </w:r>
                          </w:p>
                        </w:txbxContent>
                      </v:textbox>
                    </v:shape>
                  </v:group>
                  <v:group id="Group 25" o:spid="_x0000_s1095" style="position:absolute;left:15716;top:6096;width:17805;height:20288" coordorigin="1715,-285" coordsize="17811,202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 id="_x0000_s1096" type="#_x0000_t202" style="position:absolute;left:1715;top:-285;width:4001;height:2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rsidR="001817F0" w:rsidRPr="00FE168A" w:rsidRDefault="001817F0" w:rsidP="00146643">
                            <w:pPr>
                              <w:rPr>
                                <w:rFonts w:cs="Times New Roman"/>
                                <w:b/>
                              </w:rPr>
                            </w:pPr>
                            <w:r>
                              <w:rPr>
                                <w:rFonts w:cs="Times New Roman"/>
                                <w:b/>
                              </w:rPr>
                              <w:t>C)</w:t>
                            </w:r>
                          </w:p>
                        </w:txbxContent>
                      </v:textbox>
                    </v:shape>
                    <v:shape id="Picture 17" o:spid="_x0000_s1097" type="#_x0000_t75" style="position:absolute;left:1428;top:7530;width:16860;height:8096;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9EMJ3FAAAA2wAAAA8AAABkcnMvZG93bnJldi54bWxEj91qAjEQhe8LfYcwgjdFsxVbdTVKW5F6&#10;5f8DDJtxk3YzWTaprm9vCoXezXDOnO/MbNG6SlyoCdazgud+BoK48NpyqeB0XPXGIEJE1lh5JgU3&#10;CrCYPz7MMNf+ynu6HGIpUgiHHBWYGOtcylAYchj6viZO2tk3DmNam1LqBq8p3FVykGWv0qHlRDBY&#10;04eh4vvw4xLkc7MbT5YvT/Y42b6PNmb4ZfVQqW6nfZuCiNTGf/Pf9Vqn+iP4/SUNIOd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RDCdxQAAANsAAAAPAAAAAAAAAAAAAAAA&#10;AJ8CAABkcnMvZG93bnJldi54bWxQSwUGAAAAAAQABAD3AAAAkQMAAAAA&#10;">
                      <v:imagedata r:id="rId15" o:title="amplification pic 4c" croptop="34740f" cropbottom="24349f" cropleft="27893f" cropright="18639f"/>
                      <v:path arrowok="t"/>
                    </v:shape>
                    <v:shape id="_x0000_s1098" type="#_x0000_t202" style="position:absolute;left:5810;top:762;width:4953;height:2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8ZL8A&#10;AADbAAAADwAAAGRycy9kb3ducmV2LnhtbERPTYvCMBC9C/sfwix402RFZa1GWVYET4q6Ct6GZmzL&#10;NpPSRFv/vREEb/N4nzNbtLYUN6p94VjDV1+BIE6dKTjT8HdY9b5B+IBssHRMGu7kYTH/6MwwMa7h&#10;Hd32IRMxhH2CGvIQqkRKn+Zk0fddRRy5i6sthgjrTJoamxhuSzlQaiwtFhwbcqzoN6f0f3+1Go6b&#10;y/k0VNtsaUdV41ol2U6k1t3P9mcKIlAb3uKXe23i/Ak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unxkvwAAANsAAAAPAAAAAAAAAAAAAAAAAJgCAABkcnMvZG93bnJl&#10;di54bWxQSwUGAAAAAAQABAD1AAAAhAMAAAAA&#10;" filled="f" stroked="f">
                      <v:textbox>
                        <w:txbxContent>
                          <w:p w:rsidR="001817F0" w:rsidRPr="00FE168A" w:rsidRDefault="001817F0" w:rsidP="00146643">
                            <w:pPr>
                              <w:rPr>
                                <w:rFonts w:cs="Times New Roman"/>
                                <w:b/>
                              </w:rPr>
                            </w:pPr>
                            <w:r>
                              <w:rPr>
                                <w:rFonts w:cs="Times New Roman"/>
                                <w:b/>
                              </w:rPr>
                              <w:t>L</w:t>
                            </w:r>
                          </w:p>
                        </w:txbxContent>
                      </v:textbox>
                    </v:shape>
                    <v:shape id="_x0000_s1099" type="#_x0000_t202" style="position:absolute;left:9620;top:762;width:4953;height:2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wfRMAA&#10;AADbAAAADwAAAGRycy9kb3ducmV2LnhtbERPz2vCMBS+C/sfwht4s8nEyVYbZSiDnSbWTfD2aJ5t&#10;sXkJTWa7/94cBjt+fL+LzWg7caM+tI41PGUKBHHlTMu1hq/j++wFRIjIBjvHpOGXAmzWD5MCc+MG&#10;PtCtjLVIIRxy1NDE6HMpQ9WQxZA5T5y4i+stxgT7WpoehxRuOzlXaikttpwaGvS0bai6lj9Ww/fn&#10;5XxaqH29s89+cKOSbF+l1tPH8W0FItIY/8V/7g+jYZ7Wpy/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uwfRMAAAADbAAAADwAAAAAAAAAAAAAAAACYAgAAZHJzL2Rvd25y&#10;ZXYueG1sUEsFBgAAAAAEAAQA9QAAAIUDAAAAAA==&#10;" filled="f" stroked="f">
                      <v:textbox>
                        <w:txbxContent>
                          <w:p w:rsidR="001817F0" w:rsidRPr="00FE168A" w:rsidRDefault="001817F0" w:rsidP="00146643">
                            <w:pPr>
                              <w:rPr>
                                <w:rFonts w:cs="Times New Roman"/>
                                <w:b/>
                              </w:rPr>
                            </w:pPr>
                            <w:r>
                              <w:rPr>
                                <w:rFonts w:cs="Times New Roman"/>
                                <w:b/>
                              </w:rPr>
                              <w:t>1/2</w:t>
                            </w:r>
                          </w:p>
                        </w:txbxContent>
                      </v:textbox>
                    </v:shape>
                    <v:shape id="Straight Arrow Connector 21" o:spid="_x0000_s1100" type="#_x0000_t32" style="position:absolute;left:14097;top:6380;width:3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K5bcMAAADbAAAADwAAAGRycy9kb3ducmV2LnhtbESPzWrDMBCE74W+g9hCbo0cQ0riRAlx&#10;wbSH5pCfB1isrW0srYyl2s7bR4VAjsPMfMNs95M1YqDeN44VLOYJCOLS6YYrBddL8b4C4QOyRuOY&#10;FNzIw373+rLFTLuRTzScQyUihH2GCuoQukxKX9Zk0c9dRxy9X9dbDFH2ldQ9jhFujUyT5ENabDgu&#10;1NjRZ01le/6zCg7tqj0Zs+TqWhzz4iccvyhfKzV7mw4bEIGm8Aw/2t9aQbqA/y/xB8jd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yuW3DAAAA2wAAAA8AAAAAAAAAAAAA&#10;AAAAoQIAAGRycy9kb3ducmV2LnhtbFBLBQYAAAAABAAEAPkAAACRAwAAAAA=&#10;" strokecolor="windowText" strokeweight="2pt">
                      <v:stroke endarrow="open"/>
                    </v:shape>
                    <v:shape id="_x0000_s1101" type="#_x0000_t202" style="position:absolute;left:13906;top:3715;width:5620;height:45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rsidR="001817F0" w:rsidRPr="00FE168A" w:rsidRDefault="001817F0" w:rsidP="00146643">
                            <w:pPr>
                              <w:rPr>
                                <w:rFonts w:cs="Times New Roman"/>
                                <w:b/>
                              </w:rPr>
                            </w:pPr>
                            <w:r>
                              <w:rPr>
                                <w:rFonts w:cs="Times New Roman"/>
                                <w:b/>
                              </w:rPr>
                              <w:t>3.2kb</w:t>
                            </w:r>
                          </w:p>
                        </w:txbxContent>
                      </v:textbox>
                    </v:shape>
                  </v:group>
                  <v:group id="Group 288" o:spid="_x0000_s1102" style="position:absolute;top:26384;width:26005;height:19397" coordsize="26005,193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0T0fMIAAADcAAAADwAAAGRycy9kb3ducmV2LnhtbERPy4rCMBTdC/5DuII7&#10;Taso0jEVkZlhFiL4AJndpbm2pc1NaTJt/fvJQnB5OO/tbjC16Kh1pWUF8TwCQZxZXXKu4Hb9mm1A&#10;OI+ssbZMCp7kYJeOR1tMtO35TN3F5yKEsEtQQeF9k0jpsoIMurltiAP3sK1BH2CbS91iH8JNLRdR&#10;tJYGSw4NBTZ0KCirLn9GwXeP/X4Zf3bH6nF4/l5Xp/sxJqWmk2H/AcLT4N/il/tHK1hswtp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NE9HzCAAAA3AAAAA8A&#10;AAAAAAAAAAAAAAAAqgIAAGRycy9kb3ducmV2LnhtbFBLBQYAAAAABAAEAPoAAACZAwAAAAA=&#10;">
                    <v:shape id="_x0000_s1103" type="#_x0000_t202" style="position:absolute;width:4667;height:29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cZR8IA&#10;AADbAAAADwAAAGRycy9kb3ducmV2LnhtbESPT4vCMBTE7wt+h/AEb2uiuItWo4gieFpZ/4G3R/Ns&#10;i81LaaKt394sLHgcZuY3zGzR2lI8qPaFYw2DvgJBnDpTcKbheNh8jkH4gGywdEwanuRhMe98zDAx&#10;ruFfeuxDJiKEfYIa8hCqREqf5mTR911FHL2rqy2GKOtMmhqbCLelHCr1LS0WHBdyrGiVU3rb362G&#10;08/1ch6pXba2X1XjWiXZTqTWvW67nIII1IZ3+L+9NRqGI/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1xlHwgAAANsAAAAPAAAAAAAAAAAAAAAAAJgCAABkcnMvZG93&#10;bnJldi54bWxQSwUGAAAAAAQABAD1AAAAhwMAAAAA&#10;" filled="f" stroked="f">
                      <v:textbox>
                        <w:txbxContent>
                          <w:p w:rsidR="001817F0" w:rsidRPr="00FE168A" w:rsidRDefault="001817F0" w:rsidP="00146643">
                            <w:pPr>
                              <w:rPr>
                                <w:rFonts w:cs="Times New Roman"/>
                                <w:b/>
                              </w:rPr>
                            </w:pPr>
                            <w:r>
                              <w:rPr>
                                <w:rFonts w:cs="Times New Roman"/>
                                <w:b/>
                              </w:rPr>
                              <w:t>D)</w:t>
                            </w:r>
                          </w:p>
                        </w:txbxContent>
                      </v:textbox>
                    </v:shape>
                    <v:shape id="Picture 23" o:spid="_x0000_s1104" type="#_x0000_t75" style="position:absolute;left:4581;top:3881;width:15601;height:15430;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xjt3/DAAAA2wAAAA8AAABkcnMvZG93bnJldi54bWxEj19rwjAUxd8Fv0O4wt5sqhN1XaPIYLC9&#10;6Krb+6W5tsXmpmsyzfbpjSDs8XD+/Dj5OphWnKl3jWUFkyQFQVxa3XCl4PPwOl6CcB5ZY2uZFPyS&#10;g/VqOMgx0/bCBZ33vhJxhF2GCmrvu0xKV9Zk0CW2I47e0fYGfZR9JXWPlzhuWjlN07k02HAk1NjR&#10;S03laf9jImQRthhmX+9POyq+P9zsj4v0oNTDKGyeQXgK/j98b79pBdNHuH2JP0Cur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GO3f8MAAADbAAAADwAAAAAAAAAAAAAAAACf&#10;AgAAZHJzL2Rvd25yZXYueG1sUEsFBgAAAAAEAAQA9wAAAI8DAAAAAA==&#10;">
                      <v:imagedata r:id="rId16" o:title="figure 4D" croptop="3074f" cropbottom="47292f" cropleft="24181f" cropright="18454f"/>
                      <v:path arrowok="t"/>
                    </v:shape>
                    <v:shape id="_x0000_s1105" type="#_x0000_t202" style="position:absolute;left:4953;top:1619;width:3333;height:29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kiq8MA&#10;AADbAAAADwAAAGRycy9kb3ducmV2LnhtbESPzWrDMBCE74W8g9hAb7WU0JrEsRJCSqGnluYPclus&#10;jW1irYyl2u7bV4VCjsPMfMPkm9E2oqfO1441zBIFgrhwpuZSw/Hw9rQA4QOywcYxafghD5v15CHH&#10;zLiBv6jfh1JECPsMNVQhtJmUvqjIok9cSxy9q+sshii7UpoOhwi3jZwrlUqLNceFClvaVVTc9t9W&#10;w+njejk/q8/y1b60gxuVZLuUWj9Ox+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kiq8MAAADbAAAADwAAAAAAAAAAAAAAAACYAgAAZHJzL2Rv&#10;d25yZXYueG1sUEsFBgAAAAAEAAQA9QAAAIgDAAAAAA==&#10;" filled="f" stroked="f">
                      <v:textbox>
                        <w:txbxContent>
                          <w:p w:rsidR="001817F0" w:rsidRPr="00FE168A" w:rsidRDefault="001817F0" w:rsidP="00146643">
                            <w:pPr>
                              <w:rPr>
                                <w:rFonts w:cs="Times New Roman"/>
                                <w:b/>
                              </w:rPr>
                            </w:pPr>
                            <w:r>
                              <w:rPr>
                                <w:rFonts w:cs="Times New Roman"/>
                                <w:b/>
                              </w:rPr>
                              <w:t>L</w:t>
                            </w:r>
                          </w:p>
                        </w:txbxContent>
                      </v:textbox>
                    </v:shape>
                    <v:shape id="_x0000_s1106" type="#_x0000_t202" style="position:absolute;left:8763;top:1619;width:3333;height:29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rsidR="001817F0" w:rsidRPr="00FE168A" w:rsidRDefault="001817F0" w:rsidP="00146643">
                            <w:pPr>
                              <w:rPr>
                                <w:rFonts w:cs="Times New Roman"/>
                                <w:b/>
                              </w:rPr>
                            </w:pPr>
                            <w:r>
                              <w:rPr>
                                <w:rFonts w:cs="Times New Roman"/>
                                <w:b/>
                              </w:rPr>
                              <w:t>D</w:t>
                            </w:r>
                          </w:p>
                        </w:txbxContent>
                      </v:textbox>
                    </v:shape>
                    <v:shape id="_x0000_s1107" type="#_x0000_t202" style="position:absolute;left:12753;top:1619;width:3333;height:29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oTQsAA&#10;AADbAAAADwAAAGRycy9kb3ducmV2LnhtbERPz2vCMBS+C/sfwht4s8nEyVYbZSiDnSbWTfD2aJ5t&#10;sXkJTWa7/94cBjt+fL+LzWg7caM+tI41PGUKBHHlTMu1hq/j++wFRIjIBjvHpOGXAmzWD5MCc+MG&#10;PtCtjLVIIRxy1NDE6HMpQ9WQxZA5T5y4i+stxgT7WpoehxRuOzlXaikttpwaGvS0bai6lj9Ww/fn&#10;5XxaqH29s89+cKOSbF+l1tPH8W0FItIY/8V/7g+jYZ7Gpi/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JoTQsAAAADbAAAADwAAAAAAAAAAAAAAAACYAgAAZHJzL2Rvd25y&#10;ZXYueG1sUEsFBgAAAAAEAAQA9QAAAIUDAAAAAA==&#10;" filled="f" stroked="f">
                      <v:textbox>
                        <w:txbxContent>
                          <w:p w:rsidR="001817F0" w:rsidRPr="00FE168A" w:rsidRDefault="001817F0" w:rsidP="00146643">
                            <w:pPr>
                              <w:rPr>
                                <w:rFonts w:cs="Times New Roman"/>
                                <w:b/>
                              </w:rPr>
                            </w:pPr>
                            <w:r>
                              <w:rPr>
                                <w:rFonts w:cs="Times New Roman"/>
                                <w:b/>
                              </w:rPr>
                              <w:t>D</w:t>
                            </w:r>
                          </w:p>
                        </w:txbxContent>
                      </v:textbox>
                    </v:shape>
                    <v:shape id="_x0000_s1108" type="#_x0000_t202" style="position:absolute;left:16761;top:1619;width:3334;height:3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a22cMA&#10;AADbAAAADwAAAGRycy9kb3ducmV2LnhtbESPzWrDMBCE74W8g9hAb7WU0JbYiWxCS6CnluYPclus&#10;jW1irYylxO7bV4VCjsPMfMOsitG24ka9bxxrmCUKBHHpTMOVhv1u87QA4QOywdYxafghD0U+eVhh&#10;ZtzA33TbhkpECPsMNdQhdJmUvqzJok9cRxy9s+sthij7Spoehwi3rZwr9SotNhwXauzorabysr1a&#10;DYfP8+n4rL6qd/vSDW5Ukm0qtX6cjusliEBjuIf/2x9Gwzy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9a22cMAAADbAAAADwAAAAAAAAAAAAAAAACYAgAAZHJzL2Rv&#10;d25yZXYueG1sUEsFBgAAAAAEAAQA9QAAAIgDAAAAAA==&#10;" filled="f" stroked="f">
                      <v:textbox>
                        <w:txbxContent>
                          <w:p w:rsidR="001817F0" w:rsidRPr="00FE168A" w:rsidRDefault="001817F0" w:rsidP="00146643">
                            <w:pPr>
                              <w:rPr>
                                <w:rFonts w:cs="Times New Roman"/>
                                <w:b/>
                              </w:rPr>
                            </w:pPr>
                            <w:r>
                              <w:rPr>
                                <w:rFonts w:cs="Times New Roman"/>
                                <w:b/>
                              </w:rPr>
                              <w:t>D</w:t>
                            </w:r>
                          </w:p>
                        </w:txbxContent>
                      </v:textbox>
                    </v:shape>
                    <v:shape id="Straight Arrow Connector 30" o:spid="_x0000_s1109" type="#_x0000_t32" style="position:absolute;left:20859;top:7427;width:3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eKK8EAAADbAAAADwAAAGRycy9kb3ducmV2LnhtbERPzWrCQBC+F3yHZYTe6kZLi0ZX0UKw&#10;h3pI9AGG7JiE7M6G7Jqkb+8eCj1+fP+7w2SNGKj3jWMFy0UCgrh0uuFKwe2ava1B+ICs0TgmBb/k&#10;4bCfveww1W7knIYiVCKGsE9RQR1Cl0rpy5os+oXriCN3d73FEGFfSd3jGMOtkask+ZQWG44NNXb0&#10;VVPZFg+r4Niu29yYD65u2eWU/YTLmU4bpV7n03ELItAU/sV/7m+t4D2uj1/iD5D7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p4orwQAAANsAAAAPAAAAAAAAAAAAAAAA&#10;AKECAABkcnMvZG93bnJldi54bWxQSwUGAAAAAAQABAD5AAAAjwMAAAAA&#10;" strokecolor="windowText" strokeweight="2pt">
                      <v:stroke endarrow="open"/>
                    </v:shape>
                    <v:shape id="_x0000_s1110" type="#_x0000_t202" style="position:absolute;left:20095;top:4570;width:5910;height:46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ksAsIA&#10;AADbAAAADwAAAGRycy9kb3ducmV2LnhtbESPT4vCMBTE74LfITzB25qoq2g1iigLe1rxL3h7NM+2&#10;2LyUJmu7336zsOBxmJnfMMt1a0vxpNoXjjUMBwoEcepMwZmG8+njbQbCB2SDpWPS8EMe1qtuZ4mJ&#10;cQ0f6HkMmYgQ9glqyEOoEil9mpNFP3AVcfTurrYYoqwzaWpsItyWcqTUVFosOC7kWNE2p/Rx/LYa&#10;Ll/32/Vd7bOdnVSNa5VkO5da93vtZgEiUBte4f/2p9EwHsL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eSwCwgAAANsAAAAPAAAAAAAAAAAAAAAAAJgCAABkcnMvZG93&#10;bnJldi54bWxQSwUGAAAAAAQABAD1AAAAhwMAAAAA&#10;" filled="f" stroked="f">
                      <v:textbox>
                        <w:txbxContent>
                          <w:p w:rsidR="001817F0" w:rsidRPr="00FE168A" w:rsidRDefault="001817F0" w:rsidP="00146643">
                            <w:pPr>
                              <w:rPr>
                                <w:rFonts w:cs="Times New Roman"/>
                                <w:b/>
                              </w:rPr>
                            </w:pPr>
                            <w:r>
                              <w:rPr>
                                <w:rFonts w:cs="Times New Roman"/>
                                <w:b/>
                              </w:rPr>
                              <w:t>3.5kb</w:t>
                            </w:r>
                          </w:p>
                        </w:txbxContent>
                      </v:textbox>
                    </v:shape>
                  </v:group>
                  <v:group id="Group 323" o:spid="_x0000_s1111" style="position:absolute;left:22098;top:27051;width:28371;height:20567" coordsize="28371,205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Wc2qsQAAADcAAAADwAAAGRycy9kb3ducmV2LnhtbESPQYvCMBSE7wv+h/AE&#10;b2tayy5SjSKi4kEWVgXx9miebbF5KU1s67/fLAgeh5n5hpkve1OJlhpXWlYQjyMQxJnVJecKzqft&#10;5xSE88gaK8uk4EkOlovBxxxTbTv+pfbocxEg7FJUUHhfp1K6rCCDbmxr4uDdbGPQB9nkUjfYBbip&#10;5CSKvqXBksNCgTWtC8rux4dRsOuwWyXxpj3cb+vn9fT1cznEpNRo2K9mIDz1/h1+tfdaQTJJ4P9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Wc2qsQAAADcAAAA&#10;DwAAAAAAAAAAAAAAAACqAgAAZHJzL2Rvd25yZXYueG1sUEsFBgAAAAAEAAQA+gAAAJsDAAAAAA==&#10;">
                    <v:group id="Group 314" o:spid="_x0000_s1112" style="position:absolute;width:19145;height:20567" coordsize="19145,205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OJkY8YAAADcAAAADwAAAGRycy9kb3ducmV2LnhtbESPT2vCQBTE70K/w/IK&#10;vZlNmlpKmlVEaulBCmqh9PbIPpNg9m3Irvnz7V2h4HGYmd8w+Wo0jeipc7VlBUkUgyAurK65VPBz&#10;3M7fQDiPrLGxTAomcrBaPsxyzLQdeE/9wZciQNhlqKDyvs2kdEVFBl1kW+LgnWxn0AfZlVJ3OAS4&#10;aeRzHL9KgzWHhQpb2lRUnA8Xo+BzwGGdJh/97nzaTH/HxffvLiGlnh7H9TsIT6O/h//bX1pBmrz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4mRjxgAAANwA&#10;AAAPAAAAAAAAAAAAAAAAAKoCAABkcnMvZG93bnJldi54bWxQSwUGAAAAAAQABAD6AAAAnQMAAAAA&#10;">
                      <v:shape id="Picture 308" o:spid="_x0000_s1113" type="#_x0000_t75" style="position:absolute;left:2978;top:4566;width:17621;height:1438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K7WDfCAAAA3AAAAA8AAABkcnMvZG93bnJldi54bWxET89rwjAUvg/8H8Ib7DJm6goi1ShDqIzu&#10;tGqHx0fzbKvNS0ky2/33y2Gw48f3e7ObTC/u5HxnWcFinoAgrq3uuFFwOuYvKxA+IGvsLZOCH/Kw&#10;284eNphpO/In3cvQiBjCPkMFbQhDJqWvWzLo53YgjtzFOoMhQtdI7XCM4aaXr0mylAY7jg0tDrRv&#10;qb6V30YB5sXz2X1Uh2WRfrlK3xCvXaHU0+P0tgYRaAr/4j/3u1aQJnFtPBOPgNz+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Su1g3wgAAANwAAAAPAAAAAAAAAAAAAAAAAJ8C&#10;AABkcnMvZG93bnJldi54bWxQSwUGAAAAAAQABAD3AAAAjgMAAAAA&#10;">
                        <v:imagedata r:id="rId17" o:title="figure 4D 2" croptop="16915f" cropbottom="37167f" cropleft="21770f" cropright="22790f"/>
                        <v:path arrowok="t"/>
                      </v:shape>
                      <v:shape id="_x0000_s1114" type="#_x0000_t202" style="position:absolute;width:4660;height:29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7YnMUA&#10;AADcAAAADwAAAGRycy9kb3ducmV2LnhtbESPS2vDMBCE74X+B7GF3BKpSRsSx0oICYWeWuI8ILfF&#10;Wj+otTKWGrv/vioEehxm5hsm3Qy2ETfqfO1Yw/NEgSDOnam51HA6vo0XIHxANtg4Jg0/5GGzfnxI&#10;MTGu5wPdslCKCGGfoIYqhDaR0ucVWfQT1xJHr3CdxRBlV0rTYR/htpFTpebSYs1xocKWdhXlX9m3&#10;1XD+KK6XF/VZ7u1r27tBSbZLqfXoadiuQAQawn/43n43GmZqCX9n4h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rticxQAAANwAAAAPAAAAAAAAAAAAAAAAAJgCAABkcnMv&#10;ZG93bnJldi54bWxQSwUGAAAAAAQABAD1AAAAigMAAAAA&#10;" filled="f" stroked="f">
                        <v:textbox>
                          <w:txbxContent>
                            <w:p w:rsidR="001817F0" w:rsidRPr="00FE168A" w:rsidRDefault="001817F0" w:rsidP="00146643">
                              <w:pPr>
                                <w:rPr>
                                  <w:rFonts w:cs="Times New Roman"/>
                                  <w:b/>
                                </w:rPr>
                              </w:pPr>
                              <w:r>
                                <w:rPr>
                                  <w:rFonts w:cs="Times New Roman"/>
                                  <w:b/>
                                </w:rPr>
                                <w:t>E)</w:t>
                              </w:r>
                            </w:p>
                          </w:txbxContent>
                        </v:textbox>
                      </v:shape>
                      <v:shape id="_x0000_s1115" type="#_x0000_t202" style="position:absolute;left:4857;top:652;width:3334;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3n3MIA&#10;AADcAAAADwAAAGRycy9kb3ducmV2LnhtbERPz2vCMBS+D/wfwhO8rYlzk1mNRSaCpw27TfD2aJ5t&#10;sXkpTWy7/345DHb8+H5vstE2oqfO1441zBMFgrhwpuZSw9fn4fEVhA/IBhvHpOGHPGTbycMGU+MG&#10;PlGfh1LEEPYpaqhCaFMpfVGRRZ+4ljhyV9dZDBF2pTQdDjHcNvJJqaW0WHNsqLClt4qKW363Gr7f&#10;r5fzs/oo9/alHdyoJNuV1Ho2HXdrEIHG8C/+cx+NhsU8zo9n4hG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TefcwgAAANwAAAAPAAAAAAAAAAAAAAAAAJgCAABkcnMvZG93&#10;bnJldi54bWxQSwUGAAAAAAQABAD1AAAAhwMAAAAA&#10;" filled="f" stroked="f">
                        <v:textbox>
                          <w:txbxContent>
                            <w:p w:rsidR="001817F0" w:rsidRPr="00FE168A" w:rsidRDefault="001817F0" w:rsidP="00146643">
                              <w:pPr>
                                <w:rPr>
                                  <w:rFonts w:cs="Times New Roman"/>
                                  <w:b/>
                                </w:rPr>
                              </w:pPr>
                              <w:r>
                                <w:rPr>
                                  <w:rFonts w:cs="Times New Roman"/>
                                  <w:b/>
                                </w:rPr>
                                <w:t>L</w:t>
                              </w:r>
                            </w:p>
                          </w:txbxContent>
                        </v:textbox>
                      </v:shape>
                      <v:shape id="_x0000_s1116" type="#_x0000_t202" style="position:absolute;left:8286;top:732;width:3334;height:3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FCR8QA&#10;AADcAAAADwAAAGRycy9kb3ducmV2LnhtbESPQWvCQBSE74X+h+UVequ7sSpt6iaIInhS1LbQ2yP7&#10;TEKzb0N2NfHfu0Khx2FmvmHm+WAbcaHO1441JCMFgrhwpuZSw+dx/fIGwgdkg41j0nAlD3n2+DDH&#10;1Lie93Q5hFJECPsUNVQhtKmUvqjIoh+5ljh6J9dZDFF2pTQd9hFuGzlWaiYt1hwXKmxpWVHxezhb&#10;DV/b08/3RO3KlZ22vRuUZPsutX5+GhYfIAIN4T/8194YDa9JAvcz8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BQkfEAAAA3AAAAA8AAAAAAAAAAAAAAAAAmAIAAGRycy9k&#10;b3ducmV2LnhtbFBLBQYAAAAABAAEAPUAAACJAwAAAAA=&#10;" filled="f" stroked="f">
                        <v:textbox>
                          <w:txbxContent>
                            <w:p w:rsidR="001817F0" w:rsidRPr="00FE168A" w:rsidRDefault="001817F0" w:rsidP="00146643">
                              <w:pPr>
                                <w:rPr>
                                  <w:rFonts w:cs="Times New Roman"/>
                                  <w:b/>
                                </w:rPr>
                              </w:pPr>
                              <w:r>
                                <w:rPr>
                                  <w:rFonts w:cs="Times New Roman"/>
                                  <w:b/>
                                </w:rPr>
                                <w:t>D</w:t>
                              </w:r>
                            </w:p>
                          </w:txbxContent>
                        </v:textbox>
                      </v:shape>
                      <v:shape id="_x0000_s1117" type="#_x0000_t202" style="position:absolute;left:11803;top:766;width:3334;height:3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PcMMQA&#10;AADcAAAADwAAAGRycy9kb3ducmV2LnhtbESPT2vCQBTE7wW/w/IEb7qrtqIxG5GWQk8t/gVvj+wz&#10;CWbfhuzWpN++WxB6HGbmN0y66W0t7tT6yrGG6USBIM6dqbjQcDy8j5cgfEA2WDsmDT/kYZMNnlJM&#10;jOt4R/d9KESEsE9QQxlCk0jp85Is+olriKN3da3FEGVbSNNiF+G2ljOlFtJixXGhxIZeS8pv+2+r&#10;4fR5vZyf1VfxZl+azvVKsl1JrUfDfrsGEagP/+FH+8NomE9n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T3DDEAAAA3AAAAA8AAAAAAAAAAAAAAAAAmAIAAGRycy9k&#10;b3ducmV2LnhtbFBLBQYAAAAABAAEAPUAAACJAwAAAAA=&#10;" filled="f" stroked="f">
                        <v:textbox>
                          <w:txbxContent>
                            <w:p w:rsidR="001817F0" w:rsidRPr="00FE168A" w:rsidRDefault="001817F0" w:rsidP="00146643">
                              <w:pPr>
                                <w:rPr>
                                  <w:rFonts w:cs="Times New Roman"/>
                                  <w:b/>
                                </w:rPr>
                              </w:pPr>
                              <w:r>
                                <w:rPr>
                                  <w:rFonts w:cs="Times New Roman"/>
                                  <w:b/>
                                </w:rPr>
                                <w:t>D</w:t>
                              </w:r>
                            </w:p>
                          </w:txbxContent>
                        </v:textbox>
                      </v:shape>
                      <v:shape id="_x0000_s1118" type="#_x0000_t202" style="position:absolute;left:15811;top:652;width:3334;height:3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95q8QA&#10;AADcAAAADwAAAGRycy9kb3ducmV2LnhtbESPT2vCQBTE74LfYXkFb7qrVtHUVUQp9FQx/oHeHtln&#10;Epp9G7Jbk377bkHwOMzMb5jVprOVuFPjS8caxiMFgjhzpuRcw/n0PlyA8AHZYOWYNPySh82631th&#10;YlzLR7qnIRcRwj5BDUUIdSKlzwqy6EeuJo7ezTUWQ5RNLk2DbYTbSk6UmkuLJceFAmvaFZR9pz9W&#10;w+Xz9nV9VYd8b2d16zol2S6l1oOXbvsGIlAXnuFH+8NomI6n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feavEAAAA3AAAAA8AAAAAAAAAAAAAAAAAmAIAAGRycy9k&#10;b3ducmV2LnhtbFBLBQYAAAAABAAEAPUAAACJAwAAAAA=&#10;" filled="f" stroked="f">
                        <v:textbox>
                          <w:txbxContent>
                            <w:p w:rsidR="001817F0" w:rsidRPr="00FE168A" w:rsidRDefault="001817F0" w:rsidP="00146643">
                              <w:pPr>
                                <w:rPr>
                                  <w:rFonts w:cs="Times New Roman"/>
                                  <w:b/>
                                </w:rPr>
                              </w:pPr>
                              <w:r>
                                <w:rPr>
                                  <w:rFonts w:cs="Times New Roman"/>
                                  <w:b/>
                                </w:rPr>
                                <w:t>D</w:t>
                              </w:r>
                            </w:p>
                          </w:txbxContent>
                        </v:textbox>
                      </v:shape>
                    </v:group>
                    <v:shape id="Straight Arrow Connector 315" o:spid="_x0000_s1119" type="#_x0000_t32" style="position:absolute;left:19145;top:7429;width:3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DxPMMAAADcAAAADwAAAGRycy9kb3ducmV2LnhtbESPQYvCMBSE74L/ITxhb5q6i6LVKLpQ&#10;1oMeqv6AR/NsS5OX0mS1++83guBxmJlvmPW2t0bcqfO1YwXTSQKCuHC65lLB9ZKNFyB8QNZoHJOC&#10;P/Kw3QwHa0y1e3BO93MoRYSwT1FBFUKbSumLiiz6iWuJo3dzncUQZVdK3eEjwq2Rn0kylxZrjgsV&#10;tvRdUdGcf62CXbNocmNmXF6z0z47htMP7ZdKfYz63QpEoD68w6/2QSv4ms7geSYeAbn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Tw8TzDAAAA3AAAAA8AAAAAAAAAAAAA&#10;AAAAoQIAAGRycy9kb3ducmV2LnhtbFBLBQYAAAAABAAEAPkAAACRAwAAAAA=&#10;" strokecolor="windowText" strokeweight="2pt">
                      <v:stroke endarrow="open"/>
                    </v:shape>
                    <v:shape id="Straight Arrow Connector 316" o:spid="_x0000_s1120" type="#_x0000_t32" style="position:absolute;left:19145;top:9334;width:3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JvS8MAAADcAAAADwAAAGRycy9kb3ducmV2LnhtbESPQYvCMBSE74L/ITxhb5q6i6LVKLpQ&#10;1oMeqv6AR/NsS5OX0mS1++83guBxmJlvmPW2t0bcqfO1YwXTSQKCuHC65lLB9ZKNFyB8QNZoHJOC&#10;P/Kw3QwHa0y1e3BO93MoRYSwT1FBFUKbSumLiiz6iWuJo3dzncUQZVdK3eEjwq2Rn0kylxZrjgsV&#10;tvRdUdGcf62CXbNocmNmXF6z0z47htMP7ZdKfYz63QpEoD68w6/2QSv4ms7heSYeAbn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Qib0vDAAAA3AAAAA8AAAAAAAAAAAAA&#10;AAAAoQIAAGRycy9kb3ducmV2LnhtbFBLBQYAAAAABAAEAPkAAACRAwAAAAA=&#10;" strokecolor="windowText" strokeweight="2pt">
                      <v:stroke endarrow="open"/>
                    </v:shape>
                    <v:shape id="Straight Arrow Connector 317" o:spid="_x0000_s1121" type="#_x0000_t32" style="position:absolute;left:19145;top:5238;width:3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7K0MMAAADcAAAADwAAAGRycy9kb3ducmV2LnhtbESPQYvCMBSE74L/ITzBm6YqulqNokJx&#10;D3rQ9Qc8mmdbmryUJmr3328WFvY4zMw3zGbXWSNe1PrKsYLJOAFBnDtdcaHg/pWNliB8QNZoHJOC&#10;b/Kw2/Z7G0y1e/OVXrdQiAhhn6KCMoQmldLnJVn0Y9cQR+/hWoshyraQusV3hFsjp0mykBYrjgsl&#10;NnQsKa9vT6tgXy/rqzFzLu7Z5ZCdw+VEh5VSw0G3X4MI1IX/8F/7UyuYTT7g90w8AnL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tuytDDAAAA3AAAAA8AAAAAAAAAAAAA&#10;AAAAoQIAAGRycy9kb3ducmV2LnhtbFBLBQYAAAAABAAEAPkAAACRAwAAAAA=&#10;" strokecolor="windowText" strokeweight="2pt">
                      <v:stroke endarrow="open"/>
                    </v:shape>
                    <v:shape id="_x0000_s1122" type="#_x0000_t202" style="position:absolute;left:22466;top:3903;width:5905;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dOQcUA&#10;AADcAAAADwAAAGRycy9kb3ducmV2LnhtbESPT2sCMRTE74LfITzBmyZqLbrdKNJS6KnSVQu9PTZv&#10;/9DNy7JJ3e23bwqCx2FmfsOk+8E24kqdrx1rWMwVCOLcmZpLDefT62wDwgdkg41j0vBLHva78SjF&#10;xLieP+iahVJECPsENVQhtImUPq/Iop+7ljh6hesshii7UpoO+wi3jVwq9Sgt1hwXKmzpuaL8O/ux&#10;Gi7vxdfngzqWL3bd9m5Qku1Waj2dDIcnEIGGcA/f2m9Gw2qxhf8z8QjI3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d05BxQAAANwAAAAPAAAAAAAAAAAAAAAAAJgCAABkcnMv&#10;ZG93bnJldi54bWxQSwUGAAAAAAQABAD1AAAAigMAAAAA&#10;" filled="f" stroked="f">
                      <v:textbox>
                        <w:txbxContent>
                          <w:p w:rsidR="001817F0" w:rsidRPr="00FE168A" w:rsidRDefault="001817F0" w:rsidP="00146643">
                            <w:pPr>
                              <w:rPr>
                                <w:rFonts w:cs="Times New Roman"/>
                                <w:b/>
                              </w:rPr>
                            </w:pPr>
                            <w:r>
                              <w:rPr>
                                <w:rFonts w:cs="Times New Roman"/>
                                <w:b/>
                              </w:rPr>
                              <w:t>7 kb</w:t>
                            </w:r>
                          </w:p>
                        </w:txbxContent>
                      </v:textbox>
                    </v:shape>
                    <v:shape id="_x0000_s1123" type="#_x0000_t202" style="position:absolute;left:22466;top:6185;width:5905;height:31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EtYcAA&#10;AADcAAAADwAAAGRycy9kb3ducmV2LnhtbERPTYvCMBC9C/6HMIK3NVF3Za1GEUXwpOjuCt6GZmyL&#10;zaQ00Xb/vTkIHh/ve75sbSkeVPvCsYbhQIEgTp0pONPw+7P9+AbhA7LB0jFp+CcPy0W3M8fEuIaP&#10;9DiFTMQQ9glqyEOoEil9mpNFP3AVceSurrYYIqwzaWpsYrgt5UipibRYcGzIsaJ1TuntdLca/vbX&#10;y/lTHbKN/aoa1yrJdiq17vfa1QxEoDa8xS/3zmgYj+L8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iEtYcAAAADcAAAADwAAAAAAAAAAAAAAAACYAgAAZHJzL2Rvd25y&#10;ZXYueG1sUEsFBgAAAAAEAAQA9QAAAIUDAAAAAA==&#10;" filled="f" stroked="f">
                      <v:textbox>
                        <w:txbxContent>
                          <w:p w:rsidR="001817F0" w:rsidRPr="00FE168A" w:rsidRDefault="001817F0" w:rsidP="00146643">
                            <w:pPr>
                              <w:rPr>
                                <w:rFonts w:cs="Times New Roman"/>
                                <w:b/>
                              </w:rPr>
                            </w:pPr>
                            <w:r>
                              <w:rPr>
                                <w:rFonts w:cs="Times New Roman"/>
                                <w:b/>
                              </w:rPr>
                              <w:t>3.5kb</w:t>
                            </w:r>
                          </w:p>
                        </w:txbxContent>
                      </v:textbox>
                    </v:shape>
                    <v:shape id="_x0000_s1124" type="#_x0000_t202" style="position:absolute;left:22466;top:8375;width:5905;height:36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2I+sQA&#10;AADcAAAADwAAAGRycy9kb3ducmV2LnhtbESPT2vCQBTE7wW/w/IEb7qrtqIxG5GWQk8t/gVvj+wz&#10;CWbfhuzWpN++WxB6HGbmN0y66W0t7tT6yrGG6USBIM6dqbjQcDy8j5cgfEA2WDsmDT/kYZMNnlJM&#10;jOt4R/d9KESEsE9QQxlCk0jp85Is+olriKN3da3FEGVbSNNiF+G2ljOlFtJixXGhxIZeS8pv+2+r&#10;4fR5vZyf1VfxZl+azvVKsl1JrUfDfrsGEagP/+FH+8NomM+m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tiPrEAAAA3AAAAA8AAAAAAAAAAAAAAAAAmAIAAGRycy9k&#10;b3ducmV2LnhtbFBLBQYAAAAABAAEAPUAAACJAwAAAAA=&#10;" filled="f" stroked="f">
                      <v:textbox>
                        <w:txbxContent>
                          <w:p w:rsidR="001817F0" w:rsidRPr="00FE168A" w:rsidRDefault="001817F0" w:rsidP="00146643">
                            <w:pPr>
                              <w:rPr>
                                <w:rFonts w:cs="Times New Roman"/>
                                <w:b/>
                              </w:rPr>
                            </w:pPr>
                            <w:r>
                              <w:rPr>
                                <w:rFonts w:cs="Times New Roman"/>
                                <w:b/>
                              </w:rPr>
                              <w:t>2.5kb</w:t>
                            </w:r>
                          </w:p>
                        </w:txbxContent>
                      </v:textbox>
                    </v:shape>
                  </v:group>
                </v:group>
              </v:group>
            </w:pict>
          </mc:Fallback>
        </mc:AlternateContent>
      </w:r>
    </w:p>
    <w:p w:rsidR="00DC235B" w:rsidRPr="00DC235B" w:rsidRDefault="00DC235B" w:rsidP="00DC235B"/>
    <w:p w:rsidR="00DC235B" w:rsidRPr="00DC235B" w:rsidRDefault="00DC235B" w:rsidP="00DC235B"/>
    <w:p w:rsidR="00DC235B" w:rsidRPr="00DC235B" w:rsidRDefault="00DC235B" w:rsidP="00DC235B"/>
    <w:p w:rsidR="00DC235B" w:rsidRPr="00DC235B" w:rsidRDefault="00DC235B" w:rsidP="00DC235B"/>
    <w:p w:rsidR="00DC235B" w:rsidRPr="00DC235B" w:rsidRDefault="00DC235B" w:rsidP="00DC235B"/>
    <w:p w:rsidR="00DC235B" w:rsidRPr="00DC235B" w:rsidRDefault="00DC235B" w:rsidP="00DC235B"/>
    <w:p w:rsidR="00DC235B" w:rsidRPr="00DC235B" w:rsidRDefault="00DC235B" w:rsidP="00DC235B"/>
    <w:p w:rsidR="00DC235B" w:rsidRDefault="00DC235B" w:rsidP="00DC235B"/>
    <w:p w:rsidR="00146643" w:rsidRDefault="00DC235B" w:rsidP="00DC235B">
      <w:pPr>
        <w:tabs>
          <w:tab w:val="left" w:pos="8572"/>
        </w:tabs>
      </w:pPr>
      <w:r>
        <w:tab/>
      </w:r>
    </w:p>
    <w:p w:rsidR="00DC235B" w:rsidRDefault="00DC235B" w:rsidP="00DC235B">
      <w:pPr>
        <w:tabs>
          <w:tab w:val="left" w:pos="8572"/>
        </w:tabs>
      </w:pPr>
    </w:p>
    <w:p w:rsidR="00DC235B" w:rsidRDefault="00DC235B" w:rsidP="00DC235B">
      <w:pPr>
        <w:tabs>
          <w:tab w:val="left" w:pos="8572"/>
        </w:tabs>
      </w:pPr>
    </w:p>
    <w:p w:rsidR="00DC235B" w:rsidRDefault="00DC235B" w:rsidP="00DC235B">
      <w:pPr>
        <w:tabs>
          <w:tab w:val="left" w:pos="8572"/>
        </w:tabs>
      </w:pPr>
    </w:p>
    <w:p w:rsidR="0014745D" w:rsidRDefault="001E5788" w:rsidP="00DC235B">
      <w:pPr>
        <w:tabs>
          <w:tab w:val="left" w:pos="8572"/>
        </w:tabs>
      </w:pPr>
      <w:r w:rsidRPr="00004F3C">
        <w:rPr>
          <w:b/>
          <w:noProof/>
          <w:lang w:eastAsia="en-GB"/>
        </w:rPr>
        <mc:AlternateContent>
          <mc:Choice Requires="wps">
            <w:drawing>
              <wp:anchor distT="0" distB="0" distL="114300" distR="114300" simplePos="0" relativeHeight="251663360" behindDoc="0" locked="0" layoutInCell="1" allowOverlap="1" wp14:anchorId="198006CA" wp14:editId="5F913AB7">
                <wp:simplePos x="0" y="0"/>
                <wp:positionH relativeFrom="column">
                  <wp:posOffset>184571</wp:posOffset>
                </wp:positionH>
                <wp:positionV relativeFrom="paragraph">
                  <wp:posOffset>470535</wp:posOffset>
                </wp:positionV>
                <wp:extent cx="5743254" cy="1554480"/>
                <wp:effectExtent l="0" t="0" r="0" b="7620"/>
                <wp:wrapNone/>
                <wp:docPr id="3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3254" cy="1554480"/>
                        </a:xfrm>
                        <a:prstGeom prst="rect">
                          <a:avLst/>
                        </a:prstGeom>
                        <a:solidFill>
                          <a:srgbClr val="FFFFFF"/>
                        </a:solidFill>
                        <a:ln w="9525">
                          <a:noFill/>
                          <a:miter lim="800000"/>
                          <a:headEnd/>
                          <a:tailEnd/>
                        </a:ln>
                      </wps:spPr>
                      <wps:txbx>
                        <w:txbxContent>
                          <w:p w:rsidR="001817F0" w:rsidRPr="00882B1A" w:rsidRDefault="001817F0" w:rsidP="0014745D">
                            <w:pPr>
                              <w:rPr>
                                <w:rFonts w:cs="Times New Roman"/>
                              </w:rPr>
                            </w:pPr>
                            <w:r>
                              <w:rPr>
                                <w:b/>
                              </w:rPr>
                              <w:t>Figure 2</w:t>
                            </w:r>
                            <w:r w:rsidRPr="001E25D2">
                              <w:rPr>
                                <w:b/>
                              </w:rPr>
                              <w:t xml:space="preserve">| </w:t>
                            </w:r>
                            <w:proofErr w:type="gramStart"/>
                            <w:r>
                              <w:rPr>
                                <w:b/>
                              </w:rPr>
                              <w:t>For</w:t>
                            </w:r>
                            <w:proofErr w:type="gramEnd"/>
                            <w:r>
                              <w:rPr>
                                <w:b/>
                              </w:rPr>
                              <w:t xml:space="preserve"> the </w:t>
                            </w:r>
                            <w:r w:rsidRPr="001E25D2">
                              <w:rPr>
                                <w:b/>
                              </w:rPr>
                              <w:t>hNa</w:t>
                            </w:r>
                            <w:r w:rsidRPr="001E25D2">
                              <w:rPr>
                                <w:b/>
                                <w:vertAlign w:val="subscript"/>
                              </w:rPr>
                              <w:t>v</w:t>
                            </w:r>
                            <w:r w:rsidRPr="001E25D2">
                              <w:rPr>
                                <w:b/>
                              </w:rPr>
                              <w:t>1.8</w:t>
                            </w:r>
                            <w:r>
                              <w:rPr>
                                <w:b/>
                              </w:rPr>
                              <w:t xml:space="preserve"> gene</w:t>
                            </w:r>
                            <w:r w:rsidRPr="001E25D2">
                              <w:rPr>
                                <w:b/>
                              </w:rPr>
                              <w:t xml:space="preserve">, fragment 1/2 was amplified but the cloning step was unsuccessful.  A) </w:t>
                            </w:r>
                            <w:r w:rsidRPr="001E25D2">
                              <w:t>The hNav1.8 was cut into two pieces; 1/2 with the size of 3.2 kb and 2/2 w</w:t>
                            </w:r>
                            <w:r>
                              <w:t>hich</w:t>
                            </w:r>
                            <w:r w:rsidRPr="001E25D2">
                              <w:t xml:space="preserve"> was already cloned before. </w:t>
                            </w:r>
                            <w:r w:rsidRPr="001E25D2">
                              <w:rPr>
                                <w:b/>
                              </w:rPr>
                              <w:t xml:space="preserve">B) </w:t>
                            </w:r>
                            <w:smartTag w:uri="urn:schemas-microsoft-com:office:smarttags" w:element="stockticker">
                              <w:r w:rsidRPr="001E25D2">
                                <w:t>PCR</w:t>
                              </w:r>
                            </w:smartTag>
                            <w:r w:rsidRPr="001E25D2">
                              <w:t xml:space="preserve"> amplification</w:t>
                            </w:r>
                            <w:r>
                              <w:t xml:space="preserve"> reaction</w:t>
                            </w:r>
                            <w:r w:rsidRPr="001E25D2">
                              <w:t xml:space="preserve"> using cDNA template of the 1/2 fragment was successful</w:t>
                            </w:r>
                            <w:r>
                              <w:t>,</w:t>
                            </w:r>
                            <w:r w:rsidRPr="001E25D2">
                              <w:t xml:space="preserve"> producing a very bright band </w:t>
                            </w:r>
                            <w:r>
                              <w:t>with</w:t>
                            </w:r>
                            <w:r w:rsidRPr="001E25D2">
                              <w:t xml:space="preserve"> expected size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8006CA" id="Text Box 2" o:spid="_x0000_s1125" type="#_x0000_t202" style="position:absolute;margin-left:14.55pt;margin-top:37.05pt;width:452.2pt;height:12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" stroked="f">
                <v:textbox>
                  <w:txbxContent>
                    <w:p w:rsidR="001817F0" w:rsidRPr="00882B1A" w:rsidRDefault="001817F0" w:rsidP="0014745D">
                      <w:pPr>
                        <w:rPr>
                          <w:rFonts w:cs="Times New Roman"/>
                        </w:rPr>
                      </w:pPr>
                      <w:r>
                        <w:rPr>
                          <w:b/>
                        </w:rPr>
                        <w:t>Figure 2</w:t>
                      </w:r>
                      <w:r w:rsidRPr="001E25D2">
                        <w:rPr>
                          <w:b/>
                        </w:rPr>
                        <w:t xml:space="preserve">| </w:t>
                      </w:r>
                      <w:proofErr w:type="gramStart"/>
                      <w:r>
                        <w:rPr>
                          <w:b/>
                        </w:rPr>
                        <w:t>For</w:t>
                      </w:r>
                      <w:proofErr w:type="gramEnd"/>
                      <w:r>
                        <w:rPr>
                          <w:b/>
                        </w:rPr>
                        <w:t xml:space="preserve"> the </w:t>
                      </w:r>
                      <w:r w:rsidRPr="001E25D2">
                        <w:rPr>
                          <w:b/>
                        </w:rPr>
                        <w:t>hNa</w:t>
                      </w:r>
                      <w:r w:rsidRPr="001E25D2">
                        <w:rPr>
                          <w:b/>
                          <w:vertAlign w:val="subscript"/>
                        </w:rPr>
                        <w:t>v</w:t>
                      </w:r>
                      <w:r w:rsidRPr="001E25D2">
                        <w:rPr>
                          <w:b/>
                        </w:rPr>
                        <w:t>1.8</w:t>
                      </w:r>
                      <w:r>
                        <w:rPr>
                          <w:b/>
                        </w:rPr>
                        <w:t xml:space="preserve"> gene</w:t>
                      </w:r>
                      <w:r w:rsidRPr="001E25D2">
                        <w:rPr>
                          <w:b/>
                        </w:rPr>
                        <w:t xml:space="preserve">, fragment 1/2 was amplified but the cloning step was unsuccessful.  A) </w:t>
                      </w:r>
                      <w:r w:rsidRPr="001E25D2">
                        <w:t>The hNav1.8 was cut into two pieces; 1/2 with the size of 3.2 kb and 2/2 w</w:t>
                      </w:r>
                      <w:r>
                        <w:t>hich</w:t>
                      </w:r>
                      <w:r w:rsidRPr="001E25D2">
                        <w:t xml:space="preserve"> was already cloned before. </w:t>
                      </w:r>
                      <w:r w:rsidRPr="001E25D2">
                        <w:rPr>
                          <w:b/>
                        </w:rPr>
                        <w:t xml:space="preserve">B) </w:t>
                      </w:r>
                      <w:smartTag w:uri="urn:schemas-microsoft-com:office:smarttags" w:element="stockticker">
                        <w:r w:rsidRPr="001E25D2">
                          <w:t>PCR</w:t>
                        </w:r>
                      </w:smartTag>
                      <w:r w:rsidRPr="001E25D2">
                        <w:t xml:space="preserve"> amplification</w:t>
                      </w:r>
                      <w:r>
                        <w:t xml:space="preserve"> reaction</w:t>
                      </w:r>
                      <w:r w:rsidRPr="001E25D2">
                        <w:t xml:space="preserve"> using cDNA template of the 1/2 fragment was successful</w:t>
                      </w:r>
                      <w:r>
                        <w:t>,</w:t>
                      </w:r>
                      <w:r w:rsidRPr="001E25D2">
                        <w:t xml:space="preserve"> producing a very bright band </w:t>
                      </w:r>
                      <w:r>
                        <w:t>with</w:t>
                      </w:r>
                      <w:r w:rsidRPr="001E25D2">
                        <w:t xml:space="preserve"> expected size </w:t>
                      </w:r>
                    </w:p>
                  </w:txbxContent>
                </v:textbox>
              </v:shape>
            </w:pict>
          </mc:Fallback>
        </mc:AlternateContent>
      </w:r>
    </w:p>
    <w:p w:rsidR="00D53712" w:rsidRDefault="00D53712" w:rsidP="0014745D">
      <w:pPr>
        <w:rPr>
          <w:b/>
        </w:rPr>
      </w:pPr>
    </w:p>
    <w:p w:rsidR="00D53712" w:rsidRDefault="00D53712" w:rsidP="0014745D">
      <w:pPr>
        <w:rPr>
          <w:b/>
        </w:rPr>
      </w:pPr>
    </w:p>
    <w:p w:rsidR="00D53712" w:rsidRDefault="00D53712" w:rsidP="0014745D">
      <w:pPr>
        <w:rPr>
          <w:b/>
        </w:rPr>
      </w:pPr>
    </w:p>
    <w:p w:rsidR="00D53712" w:rsidRDefault="001E5788" w:rsidP="0014745D">
      <w:pPr>
        <w:rPr>
          <w:b/>
        </w:rPr>
      </w:pPr>
      <w:r w:rsidRPr="00004F3C">
        <w:rPr>
          <w:b/>
          <w:noProof/>
          <w:lang w:eastAsia="en-GB"/>
        </w:rPr>
        <mc:AlternateContent>
          <mc:Choice Requires="wps">
            <w:drawing>
              <wp:anchor distT="0" distB="0" distL="114300" distR="114300" simplePos="0" relativeHeight="251687936" behindDoc="0" locked="0" layoutInCell="1" allowOverlap="1" wp14:anchorId="61865552" wp14:editId="798418A1">
                <wp:simplePos x="0" y="0"/>
                <wp:positionH relativeFrom="column">
                  <wp:posOffset>112295</wp:posOffset>
                </wp:positionH>
                <wp:positionV relativeFrom="paragraph">
                  <wp:posOffset>-121920</wp:posOffset>
                </wp:positionV>
                <wp:extent cx="5759400" cy="3524036"/>
                <wp:effectExtent l="0" t="0" r="0" b="635"/>
                <wp:wrapNone/>
                <wp:docPr id="6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9400" cy="3524036"/>
                        </a:xfrm>
                        <a:prstGeom prst="rect">
                          <a:avLst/>
                        </a:prstGeom>
                        <a:solidFill>
                          <a:srgbClr val="FFFFFF"/>
                        </a:solidFill>
                        <a:ln w="9525">
                          <a:noFill/>
                          <a:miter lim="800000"/>
                          <a:headEnd/>
                          <a:tailEnd/>
                        </a:ln>
                      </wps:spPr>
                      <wps:txbx>
                        <w:txbxContent>
                          <w:p w:rsidR="001817F0" w:rsidRPr="009D083F" w:rsidRDefault="001817F0" w:rsidP="001E5788">
                            <w:r w:rsidRPr="001E25D2">
                              <w:rPr>
                                <w:b/>
                              </w:rPr>
                              <w:t xml:space="preserve">C) </w:t>
                            </w:r>
                            <w:r w:rsidRPr="001E25D2">
                              <w:t>Gel extraction purification</w:t>
                            </w:r>
                            <w:r>
                              <w:t xml:space="preserve"> of the fragment was successful and estimated at 60%</w:t>
                            </w:r>
                            <w:r w:rsidRPr="001E25D2">
                              <w:t xml:space="preserve">. </w:t>
                            </w:r>
                            <w:r w:rsidRPr="001E25D2">
                              <w:rPr>
                                <w:b/>
                              </w:rPr>
                              <w:t xml:space="preserve">D) </w:t>
                            </w:r>
                            <w:r w:rsidRPr="001E25D2">
                              <w:t xml:space="preserve">After digestion of 3 independent colonies, we can only see one band that is in between the two expected sizes. Due to the insert size being </w:t>
                            </w:r>
                            <w:r>
                              <w:t>very</w:t>
                            </w:r>
                            <w:r w:rsidRPr="001E25D2">
                              <w:t xml:space="preserve"> close to the plasmid size, we can’t </w:t>
                            </w:r>
                            <w:r>
                              <w:t>assess</w:t>
                            </w:r>
                            <w:r w:rsidRPr="001E25D2">
                              <w:t xml:space="preserve"> if </w:t>
                            </w:r>
                            <w:r>
                              <w:t>the</w:t>
                            </w:r>
                            <w:r w:rsidRPr="001E25D2">
                              <w:t xml:space="preserve"> bands are </w:t>
                            </w:r>
                            <w:r>
                              <w:t xml:space="preserve">united as one </w:t>
                            </w:r>
                            <w:r w:rsidRPr="001E25D2">
                              <w:t>or just the plasmid</w:t>
                            </w:r>
                            <w:r>
                              <w:t xml:space="preserve"> is present</w:t>
                            </w:r>
                            <w:r w:rsidRPr="001E25D2">
                              <w:t xml:space="preserve">. </w:t>
                            </w:r>
                            <w:r w:rsidRPr="001E25D2">
                              <w:rPr>
                                <w:b/>
                              </w:rPr>
                              <w:t xml:space="preserve">E) </w:t>
                            </w:r>
                            <w:r w:rsidRPr="001E25D2">
                              <w:t>The plasmid was digested with an additional enz</w:t>
                            </w:r>
                            <w:r>
                              <w:t>yme that cuts only inside the insert</w:t>
                            </w:r>
                            <w:r w:rsidRPr="001E25D2">
                              <w:t>. The 1</w:t>
                            </w:r>
                            <w:r w:rsidRPr="001E25D2">
                              <w:rPr>
                                <w:vertAlign w:val="superscript"/>
                              </w:rPr>
                              <w:t>st</w:t>
                            </w:r>
                            <w:r w:rsidRPr="001E25D2">
                              <w:t xml:space="preserve"> band has the size of </w:t>
                            </w:r>
                            <w:r>
                              <w:t>undigested plasmid;</w:t>
                            </w:r>
                            <w:r w:rsidRPr="001E25D2">
                              <w:t xml:space="preserve"> </w:t>
                            </w:r>
                            <w:r>
                              <w:t xml:space="preserve">however </w:t>
                            </w:r>
                            <w:r w:rsidRPr="001E25D2">
                              <w:t>the 3</w:t>
                            </w:r>
                            <w:r w:rsidRPr="001E25D2">
                              <w:rPr>
                                <w:vertAlign w:val="superscript"/>
                              </w:rPr>
                              <w:t>rd</w:t>
                            </w:r>
                            <w:r w:rsidRPr="001E25D2">
                              <w:t xml:space="preserve"> band</w:t>
                            </w:r>
                            <w:r>
                              <w:t>,</w:t>
                            </w:r>
                            <w:r w:rsidRPr="001E25D2">
                              <w:t xml:space="preserve"> that is around 2.5kb</w:t>
                            </w:r>
                            <w:r>
                              <w:t>, would be</w:t>
                            </w:r>
                            <w:r w:rsidRPr="001E25D2">
                              <w:t xml:space="preserve"> expected if the 1/2 fra</w:t>
                            </w:r>
                            <w:r>
                              <w:t>gment is present in the plasmid</w:t>
                            </w:r>
                            <w:r w:rsidRPr="001E25D2">
                              <w:t xml:space="preserve">. </w:t>
                            </w:r>
                            <w:r w:rsidRPr="001E25D2">
                              <w:rPr>
                                <w:b/>
                              </w:rPr>
                              <w:t xml:space="preserve">F) </w:t>
                            </w:r>
                            <w:r w:rsidRPr="001E25D2">
                              <w:t xml:space="preserve">The undigested plasmid was run on a gel along with the linearized one. The size of the linearized plasmid is not the expected size (7.5kb) if the 1/2 </w:t>
                            </w:r>
                            <w:r>
                              <w:t xml:space="preserve">fragment </w:t>
                            </w:r>
                            <w:r w:rsidRPr="001E25D2">
                              <w:t xml:space="preserve">would be present.    </w:t>
                            </w:r>
                            <w:r w:rsidRPr="00E52DB6">
                              <w:rPr>
                                <w:rFonts w:cs="Times New Roman"/>
                                <w:b/>
                              </w:rPr>
                              <w:t>L</w:t>
                            </w:r>
                            <w:r>
                              <w:rPr>
                                <w:rFonts w:cs="Times New Roman"/>
                              </w:rPr>
                              <w:t xml:space="preserve">- 1kb ladder; </w:t>
                            </w:r>
                            <w:r w:rsidRPr="00E52DB6">
                              <w:rPr>
                                <w:rFonts w:cs="Times New Roman"/>
                                <w:b/>
                              </w:rPr>
                              <w:t>P</w:t>
                            </w:r>
                            <w:r>
                              <w:rPr>
                                <w:rFonts w:cs="Times New Roman"/>
                              </w:rPr>
                              <w:t xml:space="preserve">- plasmid; </w:t>
                            </w:r>
                            <w:r w:rsidRPr="00E52DB6">
                              <w:rPr>
                                <w:rFonts w:cs="Times New Roman"/>
                                <w:b/>
                              </w:rPr>
                              <w:t>D</w:t>
                            </w:r>
                            <w:r>
                              <w:rPr>
                                <w:rFonts w:cs="Times New Roman"/>
                              </w:rPr>
                              <w:t xml:space="preserve">-digested plasmid; </w:t>
                            </w:r>
                            <w:r>
                              <w:rPr>
                                <w:rFonts w:cs="Times New Roman"/>
                                <w:b/>
                              </w:rPr>
                              <w:t>Plasmid size-</w:t>
                            </w:r>
                            <w:r>
                              <w:rPr>
                                <w:rFonts w:cs="Times New Roman"/>
                              </w:rPr>
                              <w:t xml:space="preserve"> 3.5kb</w:t>
                            </w:r>
                          </w:p>
                          <w:p w:rsidR="001817F0" w:rsidRPr="00882B1A" w:rsidRDefault="001817F0" w:rsidP="001E5788">
                            <w:pPr>
                              <w:rPr>
                                <w:rFonts w:cs="Times New Roma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865552" id="_x0000_s1126" type="#_x0000_t202" style="position:absolute;margin-left:8.85pt;margin-top:-9.6pt;width:453.5pt;height:27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" stroked="f">
                <v:textbox>
                  <w:txbxContent>
                    <w:p w:rsidR="001817F0" w:rsidRPr="009D083F" w:rsidRDefault="001817F0" w:rsidP="001E5788">
                      <w:r w:rsidRPr="001E25D2">
                        <w:rPr>
                          <w:b/>
                        </w:rPr>
                        <w:t xml:space="preserve">C) </w:t>
                      </w:r>
                      <w:r w:rsidRPr="001E25D2">
                        <w:t>Gel extraction purification</w:t>
                      </w:r>
                      <w:r>
                        <w:t xml:space="preserve"> of the fragment was successful and estimated at 60%</w:t>
                      </w:r>
                      <w:r w:rsidRPr="001E25D2">
                        <w:t xml:space="preserve">. </w:t>
                      </w:r>
                      <w:r w:rsidRPr="001E25D2">
                        <w:rPr>
                          <w:b/>
                        </w:rPr>
                        <w:t xml:space="preserve">D) </w:t>
                      </w:r>
                      <w:r w:rsidRPr="001E25D2">
                        <w:t xml:space="preserve">After digestion of 3 independent colonies, we can only see one band that is in between the two expected sizes. Due to the insert size being </w:t>
                      </w:r>
                      <w:r>
                        <w:t>very</w:t>
                      </w:r>
                      <w:r w:rsidRPr="001E25D2">
                        <w:t xml:space="preserve"> close to the plasmid size, we can’t </w:t>
                      </w:r>
                      <w:r>
                        <w:t>assess</w:t>
                      </w:r>
                      <w:r w:rsidRPr="001E25D2">
                        <w:t xml:space="preserve"> if </w:t>
                      </w:r>
                      <w:r>
                        <w:t>the</w:t>
                      </w:r>
                      <w:r w:rsidRPr="001E25D2">
                        <w:t xml:space="preserve"> bands are </w:t>
                      </w:r>
                      <w:r>
                        <w:t xml:space="preserve">united as one </w:t>
                      </w:r>
                      <w:r w:rsidRPr="001E25D2">
                        <w:t>or just the plasmid</w:t>
                      </w:r>
                      <w:r>
                        <w:t xml:space="preserve"> is present</w:t>
                      </w:r>
                      <w:r w:rsidRPr="001E25D2">
                        <w:t xml:space="preserve">. </w:t>
                      </w:r>
                      <w:r w:rsidRPr="001E25D2">
                        <w:rPr>
                          <w:b/>
                        </w:rPr>
                        <w:t xml:space="preserve">E) </w:t>
                      </w:r>
                      <w:r w:rsidRPr="001E25D2">
                        <w:t>The plasmid was digested with an additional enz</w:t>
                      </w:r>
                      <w:r>
                        <w:t>yme that cuts only inside the insert</w:t>
                      </w:r>
                      <w:r w:rsidRPr="001E25D2">
                        <w:t>. The 1</w:t>
                      </w:r>
                      <w:r w:rsidRPr="001E25D2">
                        <w:rPr>
                          <w:vertAlign w:val="superscript"/>
                        </w:rPr>
                        <w:t>st</w:t>
                      </w:r>
                      <w:r w:rsidRPr="001E25D2">
                        <w:t xml:space="preserve"> band has the size of </w:t>
                      </w:r>
                      <w:r>
                        <w:t>undigested plasmid;</w:t>
                      </w:r>
                      <w:r w:rsidRPr="001E25D2">
                        <w:t xml:space="preserve"> </w:t>
                      </w:r>
                      <w:r>
                        <w:t xml:space="preserve">however </w:t>
                      </w:r>
                      <w:r w:rsidRPr="001E25D2">
                        <w:t>the 3</w:t>
                      </w:r>
                      <w:r w:rsidRPr="001E25D2">
                        <w:rPr>
                          <w:vertAlign w:val="superscript"/>
                        </w:rPr>
                        <w:t>rd</w:t>
                      </w:r>
                      <w:r w:rsidRPr="001E25D2">
                        <w:t xml:space="preserve"> band</w:t>
                      </w:r>
                      <w:r>
                        <w:t>,</w:t>
                      </w:r>
                      <w:r w:rsidRPr="001E25D2">
                        <w:t xml:space="preserve"> that is around 2.5kb</w:t>
                      </w:r>
                      <w:r>
                        <w:t>, would be</w:t>
                      </w:r>
                      <w:r w:rsidRPr="001E25D2">
                        <w:t xml:space="preserve"> expected if the 1/2 fra</w:t>
                      </w:r>
                      <w:r>
                        <w:t>gment is present in the plasmid</w:t>
                      </w:r>
                      <w:r w:rsidRPr="001E25D2">
                        <w:t xml:space="preserve">. </w:t>
                      </w:r>
                      <w:r w:rsidRPr="001E25D2">
                        <w:rPr>
                          <w:b/>
                        </w:rPr>
                        <w:t xml:space="preserve">F) </w:t>
                      </w:r>
                      <w:r w:rsidRPr="001E25D2">
                        <w:t xml:space="preserve">The undigested plasmid was run on a gel along with the linearized one. The size of the linearized plasmid is not the expected size (7.5kb) if the 1/2 </w:t>
                      </w:r>
                      <w:r>
                        <w:t xml:space="preserve">fragment </w:t>
                      </w:r>
                      <w:r w:rsidRPr="001E25D2">
                        <w:t xml:space="preserve">would be present.    </w:t>
                      </w:r>
                      <w:r w:rsidRPr="00E52DB6">
                        <w:rPr>
                          <w:rFonts w:cs="Times New Roman"/>
                          <w:b/>
                        </w:rPr>
                        <w:t>L</w:t>
                      </w:r>
                      <w:r>
                        <w:rPr>
                          <w:rFonts w:cs="Times New Roman"/>
                        </w:rPr>
                        <w:t xml:space="preserve">- 1kb ladder; </w:t>
                      </w:r>
                      <w:r w:rsidRPr="00E52DB6">
                        <w:rPr>
                          <w:rFonts w:cs="Times New Roman"/>
                          <w:b/>
                        </w:rPr>
                        <w:t>P</w:t>
                      </w:r>
                      <w:r>
                        <w:rPr>
                          <w:rFonts w:cs="Times New Roman"/>
                        </w:rPr>
                        <w:t xml:space="preserve">- plasmid; </w:t>
                      </w:r>
                      <w:r w:rsidRPr="00E52DB6">
                        <w:rPr>
                          <w:rFonts w:cs="Times New Roman"/>
                          <w:b/>
                        </w:rPr>
                        <w:t>D</w:t>
                      </w:r>
                      <w:r>
                        <w:rPr>
                          <w:rFonts w:cs="Times New Roman"/>
                        </w:rPr>
                        <w:t xml:space="preserve">-digested plasmid; </w:t>
                      </w:r>
                      <w:r>
                        <w:rPr>
                          <w:rFonts w:cs="Times New Roman"/>
                          <w:b/>
                        </w:rPr>
                        <w:t>Plasmid size-</w:t>
                      </w:r>
                      <w:r>
                        <w:rPr>
                          <w:rFonts w:cs="Times New Roman"/>
                        </w:rPr>
                        <w:t xml:space="preserve"> 3.5kb</w:t>
                      </w:r>
                    </w:p>
                    <w:p w:rsidR="001817F0" w:rsidRPr="00882B1A" w:rsidRDefault="001817F0" w:rsidP="001E5788">
                      <w:pPr>
                        <w:rPr>
                          <w:rFonts w:cs="Times New Roman"/>
                        </w:rPr>
                      </w:pPr>
                    </w:p>
                  </w:txbxContent>
                </v:textbox>
              </v:shape>
            </w:pict>
          </mc:Fallback>
        </mc:AlternateContent>
      </w:r>
    </w:p>
    <w:p w:rsidR="00D53712" w:rsidRDefault="00D53712" w:rsidP="0014745D">
      <w:pPr>
        <w:rPr>
          <w:b/>
        </w:rPr>
      </w:pPr>
    </w:p>
    <w:p w:rsidR="00D53712" w:rsidRDefault="00D53712" w:rsidP="0014745D">
      <w:pPr>
        <w:rPr>
          <w:b/>
        </w:rPr>
      </w:pPr>
    </w:p>
    <w:p w:rsidR="00D53712" w:rsidRDefault="00D53712" w:rsidP="0014745D">
      <w:pPr>
        <w:rPr>
          <w:b/>
        </w:rPr>
      </w:pPr>
    </w:p>
    <w:p w:rsidR="00D53712" w:rsidRDefault="00D53712" w:rsidP="0014745D">
      <w:pPr>
        <w:rPr>
          <w:b/>
        </w:rPr>
      </w:pPr>
    </w:p>
    <w:p w:rsidR="00D53712" w:rsidRDefault="00D53712" w:rsidP="0014745D">
      <w:pPr>
        <w:rPr>
          <w:b/>
        </w:rPr>
      </w:pPr>
    </w:p>
    <w:p w:rsidR="00D53712" w:rsidRDefault="00D53712" w:rsidP="0014745D">
      <w:pPr>
        <w:rPr>
          <w:b/>
        </w:rPr>
      </w:pPr>
    </w:p>
    <w:p w:rsidR="00490276" w:rsidRDefault="00490276" w:rsidP="0014745D">
      <w:pPr>
        <w:rPr>
          <w:b/>
        </w:rPr>
      </w:pPr>
    </w:p>
    <w:p w:rsidR="00490276" w:rsidRDefault="00490276" w:rsidP="0014745D">
      <w:pPr>
        <w:rPr>
          <w:b/>
        </w:rPr>
      </w:pPr>
    </w:p>
    <w:p w:rsidR="0014745D" w:rsidRDefault="0014745D" w:rsidP="0014745D">
      <w:pPr>
        <w:rPr>
          <w:b/>
        </w:rPr>
      </w:pPr>
      <w:r w:rsidRPr="008E40B7">
        <w:rPr>
          <w:b/>
        </w:rPr>
        <w:t>1/2A and 1/2 B fragments successfully amplified and cloned</w:t>
      </w:r>
    </w:p>
    <w:p w:rsidR="0014745D" w:rsidRDefault="0014745D" w:rsidP="0014745D">
      <w:r>
        <w:t xml:space="preserve">Considering the unsuccessful cloning of the 1/2 fragment, we have redesigned the primers and cut the fragment in two more pieces. The amplification of the two new </w:t>
      </w:r>
      <w:r w:rsidR="009D083F">
        <w:t>fragments</w:t>
      </w:r>
      <w:r w:rsidR="00693E2D">
        <w:t xml:space="preserve"> was achieved (Figure 3</w:t>
      </w:r>
      <w:r>
        <w:t>A-B). The bands</w:t>
      </w:r>
      <w:r w:rsidR="009D083F">
        <w:t xml:space="preserve"> were extracted, purified and </w:t>
      </w:r>
      <w:r>
        <w:t>run on a gel to verify the</w:t>
      </w:r>
      <w:r w:rsidR="00693E2D">
        <w:t xml:space="preserve"> quality of extraction (Figure 3</w:t>
      </w:r>
      <w:r>
        <w:t xml:space="preserve">C). Due to the very low purification </w:t>
      </w:r>
      <w:r w:rsidR="00E52DB6">
        <w:t>percentage</w:t>
      </w:r>
      <w:r>
        <w:t xml:space="preserve"> of the 1/2 B fragment, we have repeated the same experiment as </w:t>
      </w:r>
      <w:r w:rsidR="009D083F">
        <w:t xml:space="preserve">with </w:t>
      </w:r>
      <w:r>
        <w:t xml:space="preserve">1/2 fragment in order to have a higher </w:t>
      </w:r>
      <w:r w:rsidR="00F10479">
        <w:t xml:space="preserve">copy number </w:t>
      </w:r>
      <w:r w:rsidR="009D083F">
        <w:t xml:space="preserve">concentration </w:t>
      </w:r>
      <w:r>
        <w:t xml:space="preserve">for the cloning step. </w:t>
      </w:r>
    </w:p>
    <w:p w:rsidR="0014745D" w:rsidRDefault="0014745D" w:rsidP="0014745D">
      <w:r>
        <w:t xml:space="preserve">The cloning step was done with 1 hour incubation time </w:t>
      </w:r>
      <w:r w:rsidR="000776E6">
        <w:t xml:space="preserve">for the ligation reaction </w:t>
      </w:r>
      <w:r>
        <w:t>and resulted in few colonies after 24 hours. All the colonies were se</w:t>
      </w:r>
      <w:r w:rsidR="000776E6">
        <w:t xml:space="preserve">lected and grown overnight in 2ml </w:t>
      </w:r>
      <w:r>
        <w:t xml:space="preserve">LB </w:t>
      </w:r>
      <w:r w:rsidR="000776E6">
        <w:t xml:space="preserve">broth </w:t>
      </w:r>
      <w:r>
        <w:t xml:space="preserve">media. After purification </w:t>
      </w:r>
      <w:r w:rsidR="00F10479">
        <w:t>with</w:t>
      </w:r>
      <w:r>
        <w:t xml:space="preserve"> </w:t>
      </w:r>
      <w:proofErr w:type="spellStart"/>
      <w:r>
        <w:t>miniprep</w:t>
      </w:r>
      <w:proofErr w:type="spellEnd"/>
      <w:r>
        <w:t xml:space="preserve"> we looked at the DNA concentration</w:t>
      </w:r>
      <w:r w:rsidR="000776E6">
        <w:t xml:space="preserve"> of each sample</w:t>
      </w:r>
      <w:r>
        <w:t xml:space="preserve">. For 1/2A fragment most colonies showed a concentration of over 100 ng/µl, however the 1/2 B fragment had all </w:t>
      </w:r>
      <w:r w:rsidR="000776E6">
        <w:t xml:space="preserve">samples </w:t>
      </w:r>
      <w:r>
        <w:t xml:space="preserve">under 50 ng/µl. After plasmid digestion we could see the insert in all 4 independent </w:t>
      </w:r>
      <w:r w:rsidR="000776E6">
        <w:t>colonies</w:t>
      </w:r>
      <w:r w:rsidR="00693E2D">
        <w:t xml:space="preserve"> of 1/2 A (Figure 3</w:t>
      </w:r>
      <w:r>
        <w:t>D). For 1/2B fra</w:t>
      </w:r>
      <w:r w:rsidR="000776E6">
        <w:t xml:space="preserve">gment the bands </w:t>
      </w:r>
      <w:r w:rsidR="009D083F">
        <w:t>were</w:t>
      </w:r>
      <w:r w:rsidR="000776E6">
        <w:t xml:space="preserve"> very faint; </w:t>
      </w:r>
      <w:r>
        <w:t>although they are approximately the expected size we cannot be sure if the cloning was successful</w:t>
      </w:r>
      <w:r w:rsidR="000776E6">
        <w:t xml:space="preserve"> without further investigation</w:t>
      </w:r>
      <w:r>
        <w:t>.</w:t>
      </w:r>
    </w:p>
    <w:p w:rsidR="0014745D" w:rsidRDefault="00A14A27" w:rsidP="0014745D">
      <w:r>
        <w:t>The</w:t>
      </w:r>
      <w:r w:rsidR="0014745D">
        <w:t xml:space="preserve"> </w:t>
      </w:r>
      <w:r>
        <w:t>colony that presented the highest</w:t>
      </w:r>
      <w:r w:rsidR="0014745D">
        <w:t xml:space="preserve"> concentration of 1/2A fragment was sent for sequencing. Due to the long fragment size, the sequencing was done from both directions with M13 primers.  The forward sequencing showed an insertion of an extra T at 768 </w:t>
      </w:r>
      <w:proofErr w:type="spellStart"/>
      <w:r w:rsidR="0014745D">
        <w:t>bp</w:t>
      </w:r>
      <w:proofErr w:type="spellEnd"/>
      <w:r w:rsidR="0014745D">
        <w:t xml:space="preserve">, however the </w:t>
      </w:r>
      <w:r>
        <w:t>second reading did not present</w:t>
      </w:r>
      <w:r w:rsidR="0014745D">
        <w:t xml:space="preserve"> this insertion. After looking at the </w:t>
      </w:r>
      <w:r>
        <w:t>data</w:t>
      </w:r>
      <w:r w:rsidR="0014745D">
        <w:t xml:space="preserve">, we could see that the </w:t>
      </w:r>
      <w:r w:rsidR="000776E6">
        <w:t xml:space="preserve">extra T </w:t>
      </w:r>
      <w:r w:rsidR="0014745D">
        <w:t xml:space="preserve">loop for the </w:t>
      </w:r>
      <w:r w:rsidR="000776E6">
        <w:t>forward</w:t>
      </w:r>
      <w:r w:rsidR="0014745D">
        <w:t xml:space="preserve"> sequencing </w:t>
      </w:r>
      <w:r w:rsidR="009D083F">
        <w:t>is represented by a</w:t>
      </w:r>
      <w:r>
        <w:t xml:space="preserve"> small spike</w:t>
      </w:r>
      <w:r w:rsidR="000776E6">
        <w:t>. Considering that the forward reading at 768bp is very near the end</w:t>
      </w:r>
      <w:r w:rsidR="008B1458">
        <w:t xml:space="preserve"> where the </w:t>
      </w:r>
      <w:r w:rsidR="009D083F">
        <w:t>sequencing</w:t>
      </w:r>
      <w:r w:rsidR="008B1458">
        <w:t xml:space="preserve"> becomes inaccurate</w:t>
      </w:r>
      <w:r w:rsidR="000776E6">
        <w:t>, we concluded that the reverse reading was the correct one.</w:t>
      </w:r>
    </w:p>
    <w:p w:rsidR="0014745D" w:rsidRDefault="0014745D">
      <w:pPr>
        <w:spacing w:line="276" w:lineRule="auto"/>
      </w:pPr>
      <w:r>
        <w:br w:type="page"/>
      </w:r>
    </w:p>
    <w:p w:rsidR="0014745D" w:rsidRDefault="00CF7D9C">
      <w:pPr>
        <w:spacing w:line="276" w:lineRule="auto"/>
      </w:pPr>
      <w:r>
        <w:rPr>
          <w:noProof/>
          <w:lang w:eastAsia="en-GB"/>
        </w:rPr>
        <mc:AlternateContent>
          <mc:Choice Requires="wpg">
            <w:drawing>
              <wp:anchor distT="0" distB="0" distL="114300" distR="114300" simplePos="0" relativeHeight="251669504" behindDoc="0" locked="0" layoutInCell="1" allowOverlap="1" wp14:anchorId="5BB1E3A1" wp14:editId="52767D2A">
                <wp:simplePos x="0" y="0"/>
                <wp:positionH relativeFrom="column">
                  <wp:posOffset>246185</wp:posOffset>
                </wp:positionH>
                <wp:positionV relativeFrom="paragraph">
                  <wp:posOffset>0</wp:posOffset>
                </wp:positionV>
                <wp:extent cx="3298004" cy="4410710"/>
                <wp:effectExtent l="0" t="0" r="0" b="8890"/>
                <wp:wrapNone/>
                <wp:docPr id="2" name="Group 2"/>
                <wp:cNvGraphicFramePr/>
                <a:graphic xmlns:a="http://schemas.openxmlformats.org/drawingml/2006/main">
                  <a:graphicData uri="http://schemas.microsoft.com/office/word/2010/wordprocessingGroup">
                    <wpg:wgp>
                      <wpg:cNvGrpSpPr/>
                      <wpg:grpSpPr>
                        <a:xfrm>
                          <a:off x="0" y="0"/>
                          <a:ext cx="3298004" cy="4410710"/>
                          <a:chOff x="0" y="0"/>
                          <a:chExt cx="3298128" cy="4410886"/>
                        </a:xfrm>
                      </wpg:grpSpPr>
                      <wpg:grpSp>
                        <wpg:cNvPr id="290" name="Group 290"/>
                        <wpg:cNvGrpSpPr/>
                        <wpg:grpSpPr>
                          <a:xfrm>
                            <a:off x="29183" y="0"/>
                            <a:ext cx="1871608" cy="2276475"/>
                            <a:chOff x="0" y="0"/>
                            <a:chExt cx="1871608" cy="2276475"/>
                          </a:xfrm>
                        </wpg:grpSpPr>
                        <wps:wsp>
                          <wps:cNvPr id="299" name="Text Box 2"/>
                          <wps:cNvSpPr txBox="1">
                            <a:spLocks noChangeArrowheads="1"/>
                          </wps:cNvSpPr>
                          <wps:spPr bwMode="auto">
                            <a:xfrm>
                              <a:off x="0" y="0"/>
                              <a:ext cx="419100" cy="276225"/>
                            </a:xfrm>
                            <a:prstGeom prst="rect">
                              <a:avLst/>
                            </a:prstGeom>
                            <a:noFill/>
                            <a:ln w="9525">
                              <a:noFill/>
                              <a:miter lim="800000"/>
                              <a:headEnd/>
                              <a:tailEnd/>
                            </a:ln>
                          </wps:spPr>
                          <wps:txbx>
                            <w:txbxContent>
                              <w:p w:rsidR="001817F0" w:rsidRPr="001E25D2" w:rsidRDefault="001817F0" w:rsidP="00CF7D9C">
                                <w:pPr>
                                  <w:rPr>
                                    <w:rFonts w:cs="Times New Roman"/>
                                    <w:b/>
                                  </w:rPr>
                                </w:pPr>
                                <w:r w:rsidRPr="001E25D2">
                                  <w:rPr>
                                    <w:rFonts w:cs="Times New Roman"/>
                                    <w:b/>
                                  </w:rPr>
                                  <w:t>A)</w:t>
                                </w:r>
                              </w:p>
                            </w:txbxContent>
                          </wps:txbx>
                          <wps:bodyPr rot="0" vert="horz" wrap="square" lIns="91440" tIns="45720" rIns="91440" bIns="45720" anchor="t" anchorCtr="0">
                            <a:noAutofit/>
                          </wps:bodyPr>
                        </wps:wsp>
                        <wpg:grpSp>
                          <wpg:cNvPr id="300" name="Group 300"/>
                          <wpg:cNvGrpSpPr/>
                          <wpg:grpSpPr>
                            <a:xfrm>
                              <a:off x="647700" y="314325"/>
                              <a:ext cx="590550" cy="1962150"/>
                              <a:chOff x="0" y="0"/>
                              <a:chExt cx="590550" cy="1962150"/>
                            </a:xfrm>
                          </wpg:grpSpPr>
                          <pic:pic xmlns:pic="http://schemas.openxmlformats.org/drawingml/2006/picture">
                            <pic:nvPicPr>
                              <pic:cNvPr id="301" name="Picture 301" descr="C:\Users\Sabina\Dropbox\uni\FYP\gels\figure 5 A-B.jpg"/>
                              <pic:cNvPicPr>
                                <a:picLocks noChangeAspect="1"/>
                              </pic:cNvPicPr>
                            </pic:nvPicPr>
                            <pic:blipFill rotWithShape="1">
                              <a:blip r:embed="rId8">
                                <a:extLst>
                                  <a:ext uri="{28A0092B-C50C-407E-A947-70E740481C1C}">
                                    <a14:useLocalDpi xmlns:a14="http://schemas.microsoft.com/office/drawing/2010/main" val="0"/>
                                  </a:ext>
                                </a:extLst>
                              </a:blip>
                              <a:srcRect l="28720" t="81134" r="35640" b="15278"/>
                              <a:stretch/>
                            </pic:blipFill>
                            <pic:spPr bwMode="auto">
                              <a:xfrm rot="5400000">
                                <a:off x="-833437" y="833437"/>
                                <a:ext cx="1962150" cy="29527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02" name="Picture 302" descr="C:\Users\Sabina\Dropbox\uni\FYP\gels\figure 5 A-B.jpg"/>
                              <pic:cNvPicPr>
                                <a:picLocks noChangeAspect="1"/>
                              </pic:cNvPicPr>
                            </pic:nvPicPr>
                            <pic:blipFill rotWithShape="1">
                              <a:blip r:embed="rId8">
                                <a:extLst>
                                  <a:ext uri="{28A0092B-C50C-407E-A947-70E740481C1C}">
                                    <a14:useLocalDpi xmlns:a14="http://schemas.microsoft.com/office/drawing/2010/main" val="0"/>
                                  </a:ext>
                                </a:extLst>
                              </a:blip>
                              <a:srcRect l="32699" t="51736" r="31661" b="44676"/>
                              <a:stretch/>
                            </pic:blipFill>
                            <pic:spPr bwMode="auto">
                              <a:xfrm rot="5400000">
                                <a:off x="-538162" y="833437"/>
                                <a:ext cx="1962150" cy="295275"/>
                              </a:xfrm>
                              <a:prstGeom prst="rect">
                                <a:avLst/>
                              </a:prstGeom>
                              <a:noFill/>
                              <a:ln>
                                <a:noFill/>
                              </a:ln>
                              <a:extLst>
                                <a:ext uri="{53640926-AAD7-44D8-BBD7-CCE9431645EC}">
                                  <a14:shadowObscured xmlns:a14="http://schemas.microsoft.com/office/drawing/2010/main"/>
                                </a:ext>
                              </a:extLst>
                            </pic:spPr>
                          </pic:pic>
                        </wpg:grpSp>
                        <wps:wsp>
                          <wps:cNvPr id="304" name="Text Box 2"/>
                          <wps:cNvSpPr txBox="1">
                            <a:spLocks noChangeArrowheads="1"/>
                          </wps:cNvSpPr>
                          <wps:spPr bwMode="auto">
                            <a:xfrm>
                              <a:off x="590550" y="85725"/>
                              <a:ext cx="419100" cy="276225"/>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L</w:t>
                                </w:r>
                              </w:p>
                            </w:txbxContent>
                          </wps:txbx>
                          <wps:bodyPr rot="0" vert="horz" wrap="square" lIns="91440" tIns="45720" rIns="91440" bIns="45720" anchor="t" anchorCtr="0">
                            <a:noAutofit/>
                          </wps:bodyPr>
                        </wps:wsp>
                        <wps:wsp>
                          <wps:cNvPr id="305" name="Text Box 2"/>
                          <wps:cNvSpPr txBox="1">
                            <a:spLocks noChangeArrowheads="1"/>
                          </wps:cNvSpPr>
                          <wps:spPr bwMode="auto">
                            <a:xfrm>
                              <a:off x="790575" y="104775"/>
                              <a:ext cx="542925" cy="276225"/>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1/2 A</w:t>
                                </w:r>
                              </w:p>
                            </w:txbxContent>
                          </wps:txbx>
                          <wps:bodyPr rot="0" vert="horz" wrap="square" lIns="91440" tIns="45720" rIns="91440" bIns="45720" anchor="t" anchorCtr="0">
                            <a:noAutofit/>
                          </wps:bodyPr>
                        </wps:wsp>
                        <wps:wsp>
                          <wps:cNvPr id="318" name="Straight Arrow Connector 318"/>
                          <wps:cNvCnPr/>
                          <wps:spPr>
                            <a:xfrm flipH="1">
                              <a:off x="1295400" y="1304925"/>
                              <a:ext cx="332105"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27" name="Text Box 2"/>
                          <wps:cNvSpPr txBox="1">
                            <a:spLocks noChangeArrowheads="1"/>
                          </wps:cNvSpPr>
                          <wps:spPr bwMode="auto">
                            <a:xfrm>
                              <a:off x="1238250" y="1028700"/>
                              <a:ext cx="633358" cy="276225"/>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1.1kb</w:t>
                                </w:r>
                              </w:p>
                            </w:txbxContent>
                          </wps:txbx>
                          <wps:bodyPr rot="0" vert="horz" wrap="square" lIns="91440" tIns="45720" rIns="91440" bIns="45720" anchor="t" anchorCtr="0">
                            <a:noAutofit/>
                          </wps:bodyPr>
                        </wps:wsp>
                      </wpg:grpSp>
                      <wpg:grpSp>
                        <wpg:cNvPr id="328" name="Group 328"/>
                        <wpg:cNvGrpSpPr/>
                        <wpg:grpSpPr>
                          <a:xfrm>
                            <a:off x="1468876" y="0"/>
                            <a:ext cx="1829252" cy="2305050"/>
                            <a:chOff x="0" y="57150"/>
                            <a:chExt cx="1829252" cy="2305050"/>
                          </a:xfrm>
                        </wpg:grpSpPr>
                        <wpg:grpSp>
                          <wpg:cNvPr id="330" name="Group 330"/>
                          <wpg:cNvGrpSpPr/>
                          <wpg:grpSpPr>
                            <a:xfrm>
                              <a:off x="619125" y="400050"/>
                              <a:ext cx="571500" cy="1962150"/>
                              <a:chOff x="0" y="0"/>
                              <a:chExt cx="571500" cy="1962150"/>
                            </a:xfrm>
                          </wpg:grpSpPr>
                          <pic:pic xmlns:pic="http://schemas.openxmlformats.org/drawingml/2006/picture">
                            <pic:nvPicPr>
                              <pic:cNvPr id="361" name="Picture 361" descr="C:\Users\Sabina\Dropbox\uni\FYP\gels\figure 5 A-B.jpg"/>
                              <pic:cNvPicPr>
                                <a:picLocks noChangeAspect="1"/>
                              </pic:cNvPicPr>
                            </pic:nvPicPr>
                            <pic:blipFill rotWithShape="1">
                              <a:blip r:embed="rId8">
                                <a:extLst>
                                  <a:ext uri="{28A0092B-C50C-407E-A947-70E740481C1C}">
                                    <a14:useLocalDpi xmlns:a14="http://schemas.microsoft.com/office/drawing/2010/main" val="0"/>
                                  </a:ext>
                                </a:extLst>
                              </a:blip>
                              <a:srcRect l="28720" t="81134" r="35640" b="15278"/>
                              <a:stretch/>
                            </pic:blipFill>
                            <pic:spPr bwMode="auto">
                              <a:xfrm rot="5400000">
                                <a:off x="-833437" y="833437"/>
                                <a:ext cx="1962150" cy="29527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62" name="Picture 362" descr="C:\Users\Sabina\Dropbox\uni\FYP\gels\figure 5 A-B.jpg"/>
                              <pic:cNvPicPr>
                                <a:picLocks noChangeAspect="1"/>
                              </pic:cNvPicPr>
                            </pic:nvPicPr>
                            <pic:blipFill rotWithShape="1">
                              <a:blip r:embed="rId8">
                                <a:extLst>
                                  <a:ext uri="{28A0092B-C50C-407E-A947-70E740481C1C}">
                                    <a14:useLocalDpi xmlns:a14="http://schemas.microsoft.com/office/drawing/2010/main" val="0"/>
                                  </a:ext>
                                </a:extLst>
                              </a:blip>
                              <a:srcRect l="28028" t="62963" r="36332" b="33449"/>
                              <a:stretch/>
                            </pic:blipFill>
                            <pic:spPr bwMode="auto">
                              <a:xfrm rot="5400000">
                                <a:off x="-557212" y="833437"/>
                                <a:ext cx="1962150" cy="295275"/>
                              </a:xfrm>
                              <a:prstGeom prst="rect">
                                <a:avLst/>
                              </a:prstGeom>
                              <a:noFill/>
                              <a:ln>
                                <a:noFill/>
                              </a:ln>
                              <a:extLst>
                                <a:ext uri="{53640926-AAD7-44D8-BBD7-CCE9431645EC}">
                                  <a14:shadowObscured xmlns:a14="http://schemas.microsoft.com/office/drawing/2010/main"/>
                                </a:ext>
                              </a:extLst>
                            </pic:spPr>
                          </pic:pic>
                        </wpg:grpSp>
                        <wps:wsp>
                          <wps:cNvPr id="363" name="Text Box 2"/>
                          <wps:cNvSpPr txBox="1">
                            <a:spLocks noChangeArrowheads="1"/>
                          </wps:cNvSpPr>
                          <wps:spPr bwMode="auto">
                            <a:xfrm>
                              <a:off x="0" y="57150"/>
                              <a:ext cx="419100" cy="276225"/>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B</w:t>
                                </w:r>
                                <w:r w:rsidRPr="001E25D2">
                                  <w:rPr>
                                    <w:rFonts w:cs="Times New Roman"/>
                                    <w:b/>
                                  </w:rPr>
                                  <w:t>)</w:t>
                                </w:r>
                              </w:p>
                            </w:txbxContent>
                          </wps:txbx>
                          <wps:bodyPr rot="0" vert="horz" wrap="square" lIns="91440" tIns="45720" rIns="91440" bIns="45720" anchor="t" anchorCtr="0">
                            <a:noAutofit/>
                          </wps:bodyPr>
                        </wps:wsp>
                        <wps:wsp>
                          <wps:cNvPr id="364" name="Text Box 2"/>
                          <wps:cNvSpPr txBox="1">
                            <a:spLocks noChangeArrowheads="1"/>
                          </wps:cNvSpPr>
                          <wps:spPr bwMode="auto">
                            <a:xfrm>
                              <a:off x="561975" y="161925"/>
                              <a:ext cx="419100" cy="276225"/>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L</w:t>
                                </w:r>
                              </w:p>
                            </w:txbxContent>
                          </wps:txbx>
                          <wps:bodyPr rot="0" vert="horz" wrap="square" lIns="91440" tIns="45720" rIns="91440" bIns="45720" anchor="t" anchorCtr="0">
                            <a:noAutofit/>
                          </wps:bodyPr>
                        </wps:wsp>
                        <wps:wsp>
                          <wps:cNvPr id="365" name="Text Box 2"/>
                          <wps:cNvSpPr txBox="1">
                            <a:spLocks noChangeArrowheads="1"/>
                          </wps:cNvSpPr>
                          <wps:spPr bwMode="auto">
                            <a:xfrm>
                              <a:off x="800100" y="171450"/>
                              <a:ext cx="542925" cy="276225"/>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1/2 B</w:t>
                                </w:r>
                              </w:p>
                            </w:txbxContent>
                          </wps:txbx>
                          <wps:bodyPr rot="0" vert="horz" wrap="square" lIns="91440" tIns="45720" rIns="91440" bIns="45720" anchor="t" anchorCtr="0">
                            <a:noAutofit/>
                          </wps:bodyPr>
                        </wps:wsp>
                        <wps:wsp>
                          <wps:cNvPr id="366" name="Straight Arrow Connector 366"/>
                          <wps:cNvCnPr/>
                          <wps:spPr>
                            <a:xfrm flipH="1">
                              <a:off x="1239716" y="1240448"/>
                              <a:ext cx="332105"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67" name="Text Box 2"/>
                          <wps:cNvSpPr txBox="1">
                            <a:spLocks noChangeArrowheads="1"/>
                          </wps:cNvSpPr>
                          <wps:spPr bwMode="auto">
                            <a:xfrm>
                              <a:off x="1209675" y="981075"/>
                              <a:ext cx="619577" cy="276225"/>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1.4kb</w:t>
                                </w:r>
                              </w:p>
                            </w:txbxContent>
                          </wps:txbx>
                          <wps:bodyPr rot="0" vert="horz" wrap="square" lIns="91440" tIns="45720" rIns="91440" bIns="45720" anchor="t" anchorCtr="0">
                            <a:noAutofit/>
                          </wps:bodyPr>
                        </wps:wsp>
                      </wpg:grpSp>
                      <wpg:grpSp>
                        <wpg:cNvPr id="368" name="Group 368"/>
                        <wpg:cNvGrpSpPr/>
                        <wpg:grpSpPr>
                          <a:xfrm>
                            <a:off x="0" y="2324911"/>
                            <a:ext cx="1960880" cy="2085975"/>
                            <a:chOff x="0" y="0"/>
                            <a:chExt cx="1960880" cy="2085975"/>
                          </a:xfrm>
                        </wpg:grpSpPr>
                        <wpg:grpSp>
                          <wpg:cNvPr id="369" name="Group 369"/>
                          <wpg:cNvGrpSpPr/>
                          <wpg:grpSpPr>
                            <a:xfrm>
                              <a:off x="467652" y="276223"/>
                              <a:ext cx="1132550" cy="1809752"/>
                              <a:chOff x="-18123" y="-657227"/>
                              <a:chExt cx="1132550" cy="1809752"/>
                            </a:xfrm>
                          </wpg:grpSpPr>
                          <pic:pic xmlns:pic="http://schemas.openxmlformats.org/drawingml/2006/picture">
                            <pic:nvPicPr>
                              <pic:cNvPr id="370" name="Picture 370" descr="C:\Users\Sabina\Dropbox\uni\FYP\gels\amplification pic 4c.jpg"/>
                              <pic:cNvPicPr>
                                <a:picLocks noChangeAspect="1"/>
                              </pic:cNvPicPr>
                            </pic:nvPicPr>
                            <pic:blipFill rotWithShape="1">
                              <a:blip r:embed="rId10">
                                <a:extLst>
                                  <a:ext uri="{28A0092B-C50C-407E-A947-70E740481C1C}">
                                    <a14:useLocalDpi xmlns:a14="http://schemas.microsoft.com/office/drawing/2010/main" val="0"/>
                                  </a:ext>
                                </a:extLst>
                              </a:blip>
                              <a:srcRect l="38754" t="53588" r="28374" b="41782"/>
                              <a:stretch/>
                            </pic:blipFill>
                            <pic:spPr bwMode="auto">
                              <a:xfrm rot="16200000">
                                <a:off x="-732498" y="57148"/>
                                <a:ext cx="1809750" cy="3810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71" name="Picture 371" descr="C:\Users\Sabina\Dropbox\uni\FYP\gels\amplification pic 4c.jpg"/>
                              <pic:cNvPicPr>
                                <a:picLocks noChangeAspect="1"/>
                              </pic:cNvPicPr>
                            </pic:nvPicPr>
                            <pic:blipFill rotWithShape="1">
                              <a:blip r:embed="rId10">
                                <a:extLst>
                                  <a:ext uri="{28A0092B-C50C-407E-A947-70E740481C1C}">
                                    <a14:useLocalDpi xmlns:a14="http://schemas.microsoft.com/office/drawing/2010/main" val="0"/>
                                  </a:ext>
                                </a:extLst>
                              </a:blip>
                              <a:srcRect l="39100" t="63195" r="28028" b="32175"/>
                              <a:stretch/>
                            </pic:blipFill>
                            <pic:spPr bwMode="auto">
                              <a:xfrm rot="16200000">
                                <a:off x="-351497" y="57149"/>
                                <a:ext cx="1809750" cy="3810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72" name="Picture 372" descr="C:\Users\Sabina\Dropbox\uni\FYP\gels\amplification pic 4c.jpg"/>
                              <pic:cNvPicPr>
                                <a:picLocks noChangeAspect="1"/>
                              </pic:cNvPicPr>
                            </pic:nvPicPr>
                            <pic:blipFill rotWithShape="1">
                              <a:blip r:embed="rId10">
                                <a:extLst>
                                  <a:ext uri="{28A0092B-C50C-407E-A947-70E740481C1C}">
                                    <a14:useLocalDpi xmlns:a14="http://schemas.microsoft.com/office/drawing/2010/main" val="0"/>
                                  </a:ext>
                                </a:extLst>
                              </a:blip>
                              <a:srcRect l="38408" t="67709" r="28720" b="27661"/>
                              <a:stretch/>
                            </pic:blipFill>
                            <pic:spPr bwMode="auto">
                              <a:xfrm rot="16200000">
                                <a:off x="19052" y="57150"/>
                                <a:ext cx="1809750" cy="381000"/>
                              </a:xfrm>
                              <a:prstGeom prst="rect">
                                <a:avLst/>
                              </a:prstGeom>
                              <a:noFill/>
                              <a:ln>
                                <a:noFill/>
                              </a:ln>
                              <a:extLst>
                                <a:ext uri="{53640926-AAD7-44D8-BBD7-CCE9431645EC}">
                                  <a14:shadowObscured xmlns:a14="http://schemas.microsoft.com/office/drawing/2010/main"/>
                                </a:ext>
                              </a:extLst>
                            </pic:spPr>
                          </pic:pic>
                        </wpg:grpSp>
                        <wps:wsp>
                          <wps:cNvPr id="373" name="Straight Arrow Connector 373"/>
                          <wps:cNvCnPr/>
                          <wps:spPr>
                            <a:xfrm flipH="1">
                              <a:off x="1628775" y="933450"/>
                              <a:ext cx="332105"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74" name="Straight Arrow Connector 374"/>
                          <wps:cNvCnPr/>
                          <wps:spPr>
                            <a:xfrm flipH="1">
                              <a:off x="1628775" y="1162050"/>
                              <a:ext cx="332105"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75" name="Text Box 2"/>
                          <wps:cNvSpPr txBox="1">
                            <a:spLocks noChangeArrowheads="1"/>
                          </wps:cNvSpPr>
                          <wps:spPr bwMode="auto">
                            <a:xfrm>
                              <a:off x="0" y="0"/>
                              <a:ext cx="419100" cy="276225"/>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C</w:t>
                                </w:r>
                                <w:r w:rsidRPr="001E25D2">
                                  <w:rPr>
                                    <w:rFonts w:cs="Times New Roman"/>
                                    <w:b/>
                                  </w:rPr>
                                  <w:t>)</w:t>
                                </w:r>
                              </w:p>
                            </w:txbxContent>
                          </wps:txbx>
                          <wps:bodyPr rot="0" vert="horz" wrap="square" lIns="91440" tIns="45720" rIns="91440" bIns="45720" anchor="t" anchorCtr="0">
                            <a:noAutofit/>
                          </wps:bodyPr>
                        </wps:wsp>
                        <wps:wsp>
                          <wps:cNvPr id="376" name="Text Box 2"/>
                          <wps:cNvSpPr txBox="1">
                            <a:spLocks noChangeArrowheads="1"/>
                          </wps:cNvSpPr>
                          <wps:spPr bwMode="auto">
                            <a:xfrm>
                              <a:off x="504825" y="66675"/>
                              <a:ext cx="419100" cy="276225"/>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L</w:t>
                                </w:r>
                              </w:p>
                            </w:txbxContent>
                          </wps:txbx>
                          <wps:bodyPr rot="0" vert="horz" wrap="square" lIns="91440" tIns="45720" rIns="91440" bIns="45720" anchor="t" anchorCtr="0">
                            <a:noAutofit/>
                          </wps:bodyPr>
                        </wps:wsp>
                        <wps:wsp>
                          <wps:cNvPr id="377" name="Text Box 2"/>
                          <wps:cNvSpPr txBox="1">
                            <a:spLocks noChangeArrowheads="1"/>
                          </wps:cNvSpPr>
                          <wps:spPr bwMode="auto">
                            <a:xfrm>
                              <a:off x="723900" y="66675"/>
                              <a:ext cx="542925" cy="276225"/>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1/2 A</w:t>
                                </w:r>
                              </w:p>
                            </w:txbxContent>
                          </wps:txbx>
                          <wps:bodyPr rot="0" vert="horz" wrap="square" lIns="91440" tIns="45720" rIns="91440" bIns="45720" anchor="t" anchorCtr="0">
                            <a:noAutofit/>
                          </wps:bodyPr>
                        </wps:wsp>
                        <wps:wsp>
                          <wps:cNvPr id="378" name="Text Box 2"/>
                          <wps:cNvSpPr txBox="1">
                            <a:spLocks noChangeArrowheads="1"/>
                          </wps:cNvSpPr>
                          <wps:spPr bwMode="auto">
                            <a:xfrm>
                              <a:off x="1143000" y="66675"/>
                              <a:ext cx="542925" cy="276225"/>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1/2 B</w:t>
                                </w:r>
                              </w:p>
                            </w:txbxContent>
                          </wps:txbx>
                          <wps:bodyPr rot="0" vert="horz" wrap="square" lIns="91440" tIns="45720" rIns="91440" bIns="45720" anchor="t" anchorCtr="0">
                            <a:noAutofit/>
                          </wps:bodyPr>
                        </wps:wsp>
                      </wpg:grpSp>
                    </wpg:wgp>
                  </a:graphicData>
                </a:graphic>
                <wp14:sizeRelH relativeFrom="margin">
                  <wp14:pctWidth>0</wp14:pctWidth>
                </wp14:sizeRelH>
              </wp:anchor>
            </w:drawing>
          </mc:Choice>
          <mc:Fallback>
            <w:pict>
              <v:group w14:anchorId="5BB1E3A1" id="Group 2" o:spid="_x0000_s1127" style="position:absolute;margin-left:19.4pt;margin-top:0;width:259.7pt;height:347.3pt;z-index:251669504;mso-width-relative:margin" coordsize="32981,4410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&#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">
                <v:group id="Group 290" o:spid="_x0000_s1128" style="position:absolute;left:291;width:18716;height:22764" coordsize="18716,227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Otup8IAAADcAAAADwAAAGRycy9kb3ducmV2LnhtbERPTYvCMBC9C/sfwix4&#10;07SK4naNIrIuexDBuiDehmZsi82kNLGt/94cBI+P971c96YSLTWutKwgHkcgiDOrS84V/J92owUI&#10;55E1VpZJwYMcrFcfgyUm2nZ8pDb1uQgh7BJUUHhfJ1K6rCCDbmxr4sBdbWPQB9jkUjfYhXBTyUkU&#10;zaXBkkNDgTVtC8pu6d0o+O2w20zjn3Z/u24fl9PscN7HpNTws998g/DU+7f45f7TCiZf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jrbqfCAAAA3AAAAA8A&#10;AAAAAAAAAAAAAAAAqgIAAGRycy9kb3ducmV2LnhtbFBLBQYAAAAABAAEAPoAAACZAwAAAAA=&#10;">
                  <v:shape id="_x0000_s1129" type="#_x0000_t202" style="position:absolute;width:419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VChsMA&#10;AADcAAAADwAAAGRycy9kb3ducmV2LnhtbESPT4vCMBTE74LfITxhb5oou2KrUWQXwdMu/gVvj+bZ&#10;FpuX0kRbv/1mYcHjMDO/YRarzlbiQY0vHWsYjxQI4syZknMNx8NmOAPhA7LByjFpeJKH1bLfW2Bq&#10;XMs7euxDLiKEfYoaihDqVEqfFWTRj1xNHL2rayyGKJtcmgbbCLeVnCg1lRZLjgsF1vRZUHbb362G&#10;0/f1cn5XP/mX/ahb1ynJNpFavw269RxEoC68wv/trdEwSRL4OxOP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VChsMAAADcAAAADwAAAAAAAAAAAAAAAACYAgAAZHJzL2Rv&#10;d25yZXYueG1sUEsFBgAAAAAEAAQA9QAAAIgDAAAAAA==&#10;" filled="f" stroked="f">
                    <v:textbox>
                      <w:txbxContent>
                        <w:p w:rsidR="001817F0" w:rsidRPr="001E25D2" w:rsidRDefault="001817F0" w:rsidP="00CF7D9C">
                          <w:pPr>
                            <w:rPr>
                              <w:rFonts w:cs="Times New Roman"/>
                              <w:b/>
                            </w:rPr>
                          </w:pPr>
                          <w:r w:rsidRPr="001E25D2">
                            <w:rPr>
                              <w:rFonts w:cs="Times New Roman"/>
                              <w:b/>
                            </w:rPr>
                            <w:t>A)</w:t>
                          </w:r>
                        </w:p>
                      </w:txbxContent>
                    </v:textbox>
                  </v:shape>
                  <v:group id="Group 300" o:spid="_x0000_s1130" style="position:absolute;left:6477;top:3143;width:5905;height:19621" coordsize="5905,196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gD0vcIAAADcAAAADwAAAGRycy9kb3ducmV2LnhtbERPy4rCMBTdC/5DuMLs&#10;NO2IIh1TERkHFyKoA8PsLs3tA5ub0sS2/r1ZCC4P573eDKYWHbWusqwgnkUgiDOrKy4U/F730xUI&#10;55E11pZJwYMcbNLxaI2Jtj2fqbv4QoQQdgkqKL1vEildVpJBN7MNceBy2xr0AbaF1C32IdzU8jOK&#10;ltJgxaGhxIZ2JWW3y90o+Omx387j7+54y3eP/+vi9HeMSamPybD9AuFp8G/xy33QCuZRmB/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YA9L3CAAAA3AAAAA8A&#10;AAAAAAAAAAAAAAAAqgIAAGRycy9kb3ducmV2LnhtbFBLBQYAAAAABAAEAPoAAACZAwAAAAA=&#10;">
                    <v:shape id="Picture 301" o:spid="_x0000_s1131" type="#_x0000_t75" style="position:absolute;left:-8335;top:8335;width:19621;height:295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TPUXzFAAAA3AAAAA8AAABkcnMvZG93bnJldi54bWxEj1trwkAUhN+F/oflFPqmm1gokroJwSIY&#10;aFHTy/Mhe3LB7NmQ3Wr677uC4OMwM98w62wyvTjT6DrLCuJFBIK4srrjRsHX53a+AuE8ssbeMin4&#10;IwdZ+jBbY6LthY90Ln0jAoRdggpa74dESle1ZNAt7EAcvNqOBn2QYyP1iJcAN71cRtGLNNhxWGhx&#10;oE1L1an8NQret83pUGziOv9Z8VtR1HX+/bFX6ulxyl9BeJr8PXxr77SC5yiG65lwBGT6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Uz1F8xQAAANwAAAAPAAAAAAAAAAAAAAAA&#10;AJ8CAABkcnMvZG93bnJldi54bWxQSwUGAAAAAAQABAD3AAAAkQMAAAAA&#10;">
                      <v:imagedata r:id="rId14" o:title="figure 5 A-B" croptop="53172f" cropbottom="10013f" cropleft="18822f" cropright="23357f"/>
                      <v:path arrowok="t"/>
                    </v:shape>
                    <v:shape id="Picture 302" o:spid="_x0000_s1132" type="#_x0000_t75" style="position:absolute;left:-5382;top:8334;width:19621;height:2953;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BHQDzEAAAA3AAAAA8AAABkcnMvZG93bnJldi54bWxEj91qwkAUhO8LfYflFHrXbFQQia4iBdtK&#10;QfD/9pA9ZkOzZ0N2a5K3dwXBy2FmvmFmi85W4kqNLx0rGCQpCOLc6ZILBYf96mMCwgdkjZVjUtCT&#10;h8X89WWGmXYtb+m6C4WIEPYZKjAh1JmUPjdk0SeuJo7exTUWQ5RNIXWDbYTbSg7TdCwtlhwXDNb0&#10;aSj/2/1bBavTb9X2ut6036bfjNbr4/mrGCj1/tYtpyACdeEZfrR/tIJROoT7mXgE5PwG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BHQDzEAAAA3AAAAA8AAAAAAAAAAAAAAAAA&#10;nwIAAGRycy9kb3ducmV2LnhtbFBLBQYAAAAABAAEAPcAAACQAwAAAAA=&#10;">
                      <v:imagedata r:id="rId14" o:title="figure 5 A-B" croptop="33906f" cropbottom="29279f" cropleft="21430f" cropright="20749f"/>
                      <v:path arrowok="t"/>
                    </v:shape>
                  </v:group>
                  <v:shape id="_x0000_s1133" type="#_x0000_t202" style="position:absolute;left:5905;top:857;width:419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93AsQA&#10;AADcAAAADwAAAGRycy9kb3ducmV2LnhtbESPT2vCQBTE74LfYXlCb3XXakWjq0il0JPF+Ae8PbLP&#10;JJh9G7Jbk377rlDwOMzMb5jlurOVuFPjS8caRkMFgjhzpuRcw/Hw+ToD4QOywcoxafglD+tVv7fE&#10;xLiW93RPQy4ihH2CGooQ6kRKnxVk0Q9dTRy9q2sshiibXJoG2wi3lXxTaiotlhwXCqzpo6Dslv5Y&#10;Dafd9XKeqO98a9/r1nVKsp1LrV8G3WYBIlAXnuH/9pfRMFY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vdwL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L</w:t>
                          </w:r>
                        </w:p>
                      </w:txbxContent>
                    </v:textbox>
                  </v:shape>
                  <v:shape id="_x0000_s1134" type="#_x0000_t202" style="position:absolute;left:7905;top:1047;width:5430;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PSmcMA&#10;AADcAAAADwAAAGRycy9kb3ducmV2LnhtbESPQWvCQBSE74L/YXlCb7prrUVTV5FKoSfFVAVvj+wz&#10;Cc2+DdmtSf+9Kwgeh5n5hlmsOluJKzW+dKxhPFIgiDNnSs41HH6+hjMQPiAbrByThn/ysFr2ewtM&#10;jGt5T9c05CJC2CeooQihTqT0WUEW/cjVxNG7uMZiiLLJpWmwjXBbyVel3qXFkuNCgTV9FpT9pn9W&#10;w3F7OZ/e1C7f2Gnduk5JtnOp9cugW3+ACNSFZ/jR/jYaJmo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PSmcMAAADcAAAADwAAAAAAAAAAAAAAAACYAgAAZHJzL2Rv&#10;d25yZXYueG1sUEsFBgAAAAAEAAQA9QAAAIgDAAAAAA==&#10;" filled="f" stroked="f">
                    <v:textbox>
                      <w:txbxContent>
                        <w:p w:rsidR="001817F0" w:rsidRPr="001E25D2" w:rsidRDefault="001817F0" w:rsidP="00CF7D9C">
                          <w:pPr>
                            <w:rPr>
                              <w:rFonts w:cs="Times New Roman"/>
                              <w:b/>
                            </w:rPr>
                          </w:pPr>
                          <w:r>
                            <w:rPr>
                              <w:rFonts w:cs="Times New Roman"/>
                              <w:b/>
                            </w:rPr>
                            <w:t>1/2 A</w:t>
                          </w:r>
                        </w:p>
                      </w:txbxContent>
                    </v:textbox>
                  </v:shape>
                  <v:shape id="Straight Arrow Connector 318" o:spid="_x0000_s1135" type="#_x0000_t32" style="position:absolute;left:12954;top:13049;width:3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GN2cEAAADcAAAADwAAAGRycy9kb3ducmV2LnhtbERPS4vCMBC+C/sfwix4s6mK7tI1igiC&#10;F8EXK96GZmyLzaQ0o3b//eYgePz43rNF52r1oDZUng0MkxQUce5txYWB03E9+AYVBNli7ZkM/FGA&#10;xfyjN8PM+ifv6XGQQsUQDhkaKEWaTOuQl+QwJL4hjtzVtw4lwrbQtsVnDHe1HqXpVDusODaU2NCq&#10;pPx2uDsD+6/7ZDLarnPRl27lLruz/G7OxvQ/u+UPKKFO3uKXe2MNjIdxbTwTj4Ce/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MY3ZwQAAANwAAAAPAAAAAAAAAAAAAAAA&#10;AKECAABkcnMvZG93bnJldi54bWxQSwUGAAAAAAQABAD5AAAAjwMAAAAA&#10;" strokecolor="black [3213]" strokeweight="2pt">
                    <v:stroke endarrow="open"/>
                  </v:shape>
                  <v:shape id="_x0000_s1136" type="#_x0000_t202" style="position:absolute;left:12382;top:10287;width:6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i1FcQA&#10;AADcAAAADwAAAGRycy9kb3ducmV2LnhtbESPS2vDMBCE74H8B7GF3hKpaV51rYTSEuippXlBbou1&#10;fhBrZSw1dv99FQjkOMzMN0y67m0tLtT6yrGGp7ECQZw5U3GhYb/bjJYgfEA2WDsmDX/kYb0aDlJM&#10;jOv4hy7bUIgIYZ+ghjKEJpHSZyVZ9GPXEEcvd63FEGVbSNNiF+G2lhOl5tJixXGhxIbeS8rO21+r&#10;4fCVn45T9V182FnTuV5Jti9S68eH/u0VRKA+3MO39qfR8DxZ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ItRX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1.1kb</w:t>
                          </w:r>
                        </w:p>
                      </w:txbxContent>
                    </v:textbox>
                  </v:shape>
                </v:group>
                <v:group id="Group 328" o:spid="_x0000_s1137" style="position:absolute;left:14688;width:18293;height:23050" coordorigin=",571" coordsize="18292,23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Tw6TbwwAAANwAAAAP&#10;AAAAAAAAAAAAAAAAAKoCAABkcnMvZG93bnJldi54bWxQSwUGAAAAAAQABAD6AAAAmgMAAAAA&#10;">
                  <v:group id="Group 330" o:spid="_x0000_s1138" style="position:absolute;left:6191;top:4000;width:5715;height:19622" coordsize="5715,196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w+AMEAAADcAAAADwAA&#10;AAAAAAAAAAAAAACqAgAAZHJzL2Rvd25yZXYueG1sUEsFBgAAAAAEAAQA+gAAAJgDAAAAAA==&#10;">
                    <v:shape id="Picture 361" o:spid="_x0000_s1139" type="#_x0000_t75" style="position:absolute;left:-8335;top:8335;width:19621;height:295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kQtNzEAAAA3AAAAA8AAABkcnMvZG93bnJldi54bWxEj1trwkAUhN8F/8NyBN90kwoi0VWCRWig&#10;pd6fD9mTC2bPhuxW03/fLQg+DjPzDbPa9KYRd+pcbVlBPI1AEOdW11wqOJ92kwUI55E1NpZJwS85&#10;2KyHgxUm2j74QPejL0WAsEtQQeV9m0jp8ooMuqltiYNX2M6gD7Irpe7wEeCmkW9RNJcGaw4LFba0&#10;rSi/HX+Mgs9dedtn27hIrwt+z7KiSC9f30qNR326BOGp96/ws/2hFczmMfyfCUdArv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kQtNzEAAAA3AAAAA8AAAAAAAAAAAAAAAAA&#10;nwIAAGRycy9kb3ducmV2LnhtbFBLBQYAAAAABAAEAPcAAACQAwAAAAA=&#10;">
                      <v:imagedata r:id="rId14" o:title="figure 5 A-B" croptop="53172f" cropbottom="10013f" cropleft="18822f" cropright="23357f"/>
                      <v:path arrowok="t"/>
                    </v:shape>
                    <v:shape id="Picture 362" o:spid="_x0000_s1140" type="#_x0000_t75" style="position:absolute;left:-5572;top:8334;width:19621;height:2953;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41BLTFAAAA3AAAAA8AAABkcnMvZG93bnJldi54bWxEj0FrwkAUhO9C/8PyCr3ppqmVEl1FhFKh&#10;J216f2af2dDs23R3m8T+elco9DjMfDPMajPaVvTkQ+NYweMsA0FcOd1wraD8eJ2+gAgRWWPrmBRc&#10;KMBmfTdZYaHdwAfqj7EWqYRDgQpMjF0hZagMWQwz1xEn7+y8xZikr6X2OKRy28o8yxbSYsNpwWBH&#10;O0PV1/HHKnja7X99eRn6+Xv5/XY228/nU94q9XA/bpcgIo3xP/xH73XiFjnczqQjINd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NQS0xQAAANwAAAAPAAAAAAAAAAAAAAAA&#10;AJ8CAABkcnMvZG93bnJldi54bWxQSwUGAAAAAAQABAD3AAAAkQMAAAAA&#10;">
                      <v:imagedata r:id="rId14" o:title="figure 5 A-B" croptop="41263f" cropbottom="21921f" cropleft="18368f" cropright="23811f"/>
                      <v:path arrowok="t"/>
                    </v:shape>
                  </v:group>
                  <v:shape id="_x0000_s1141" type="#_x0000_t202" style="position:absolute;top:571;width:419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kK1sQA&#10;AADcAAAADwAAAGRycy9kb3ducmV2LnhtbESPQWvCQBSE74L/YXlCb7pbtWLTbESUQk8W01ro7ZF9&#10;JqHZtyG7NfHfu4WCx2FmvmHSzWAbcaHO1441PM4UCOLCmZpLDZ8fr9M1CB+QDTaOScOVPGyy8SjF&#10;xLiej3TJQykihH2CGqoQ2kRKX1Rk0c9cSxy9s+sshii7UpoO+wi3jZwrtZIWa44LFba0q6j4yX+t&#10;htPh/P21VO/l3j61vRuUZPsstX6YDNsXEIGGcA//t9+MhsVqA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ZCtb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B</w:t>
                          </w:r>
                          <w:r w:rsidRPr="001E25D2">
                            <w:rPr>
                              <w:rFonts w:cs="Times New Roman"/>
                              <w:b/>
                            </w:rPr>
                            <w:t>)</w:t>
                          </w:r>
                        </w:p>
                      </w:txbxContent>
                    </v:textbox>
                  </v:shape>
                  <v:shape id="_x0000_s1142" type="#_x0000_t202" style="position:absolute;left:5619;top:1619;width:419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CSosQA&#10;AADcAAAADwAAAGRycy9kb3ducmV2LnhtbESPQWvCQBSE74L/YXlCb7qrtWJjNiItBU+VprXg7ZF9&#10;JsHs25Ddmvjvu0Khx2FmvmHS7WAbcaXO1441zGcKBHHhTM2lhq/Pt+kahA/IBhvHpOFGHrbZeJRi&#10;YlzPH3TNQykihH2CGqoQ2kRKX1Rk0c9cSxy9s+sshii7UpoO+wi3jVwotZIWa44LFbb0UlFxyX+s&#10;huP7+fS9VIfy1T61vRuUZPsstX6YDLsNiEBD+A//tfdGw+NqCf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wkqL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L</w:t>
                          </w:r>
                        </w:p>
                      </w:txbxContent>
                    </v:textbox>
                  </v:shape>
                  <v:shape id="_x0000_s1143" type="#_x0000_t202" style="position:absolute;left:8001;top:1714;width:5429;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w3OcQA&#10;AADcAAAADwAAAGRycy9kb3ducmV2LnhtbESPQWvCQBSE7wX/w/KE3uquVsXGbERaCp5aTGvB2yP7&#10;TILZtyG7NfHfu4WCx2FmvmHSzWAbcaHO1441TCcKBHHhTM2lhu+v96cVCB+QDTaOScOVPGyy0UOK&#10;iXE97+mSh1JECPsENVQhtImUvqjIop+4ljh6J9dZDFF2pTQd9hFuGzlTaikt1hwXKmzptaLinP9a&#10;DYeP0/Fnrj7LN7toezcoyfZFav04HrZrEIGGcA//t3dGw/NyA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8Nzn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1/2 B</w:t>
                          </w:r>
                        </w:p>
                      </w:txbxContent>
                    </v:textbox>
                  </v:shape>
                  <v:shape id="Straight Arrow Connector 366" o:spid="_x0000_s1144" type="#_x0000_t32" style="position:absolute;left:12397;top:12404;width:3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PTcQAAADcAAAADwAAAGRycy9kb3ducmV2LnhtbESPX2vCQBDE3wv9DscW+lYvVYwleooI&#10;gi8F/1HxbcmtSWhuL+RWjd/eEwQfh5n5DTOZda5WF2pD5dnAdy8BRZx7W3FhYL9bfv2ACoJssfZM&#10;Bm4UYDZ9f5tgZv2VN3TZSqEihEOGBkqRJtM65CU5DD3fEEfv5FuHEmVbaNviNcJdrftJkmqHFceF&#10;EhtalJT/b8/OwGZ0Hg77v8tc9LFbuOP6IH+rgzGfH918DEqok1f42V5ZA4M0hceZeAT09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5M9NxAAAANwAAAAPAAAAAAAAAAAA&#10;AAAAAKECAABkcnMvZG93bnJldi54bWxQSwUGAAAAAAQABAD5AAAAkgMAAAAA&#10;" strokecolor="black [3213]" strokeweight="2pt">
                    <v:stroke endarrow="open"/>
                  </v:shape>
                  <v:shape id="_x0000_s1145" type="#_x0000_t202" style="position:absolute;left:12096;top:9810;width:6196;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IM1cQA&#10;AADcAAAADwAAAGRycy9kb3ducmV2LnhtbESPSWvDMBSE74X8B/EKuTVSlyx1rYTSUsgpJSvk9rCe&#10;F2I9GUuJ3X8fBQI9DjPzDZMueluLC7W+cqzheaRAEGfOVFxo2G1/nmYgfEA2WDsmDX/kYTEfPKSY&#10;GNfxmi6bUIgIYZ+ghjKEJpHSZyVZ9CPXEEcvd63FEGVbSNNiF+G2li9KTaTFiuNCiQ19lZSdNmer&#10;Yb/Kj4c39Vt823HTuV5Jtu9S6+Fj//kBIlAf/sP39tJoeJ1M4XYmHgE5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iDNX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1.4kb</w:t>
                          </w:r>
                        </w:p>
                      </w:txbxContent>
                    </v:textbox>
                  </v:shape>
                </v:group>
                <v:group id="Group 368" o:spid="_x0000_s1146" style="position:absolute;top:23249;width:19608;height:20859" coordsize="19608,208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akdG8MAAADcAAAADwAAAGRycy9kb3ducmV2LnhtbERPTWvCQBC9F/wPywi9&#10;1U0qDSW6BhErPQShWhBvQ3ZMQrKzIbsm8d93D0KPj/e9zibTioF6V1tWEC8iEMSF1TWXCn7PX2+f&#10;IJxH1thaJgUPcpBtZi9rTLUd+YeGky9FCGGXooLK+y6V0hUVGXQL2xEH7mZ7gz7AvpS6xzGEm1a+&#10;R1EiDdYcGirsaFdR0ZzuRsFhxHG7jPdD3tx2j+v543jJY1LqdT5tVyA8Tf5f/HR/awXLJKwN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FqR0bwwAAANwAAAAP&#10;AAAAAAAAAAAAAAAAAKoCAABkcnMvZG93bnJldi54bWxQSwUGAAAAAAQABAD6AAAAmgMAAAAA&#10;">
                  <v:group id="Group 369" o:spid="_x0000_s1147" style="position:absolute;left:4676;top:2762;width:11326;height:18097" coordorigin="-181,-6572" coordsize="11325,180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W4gMUAAADcAAAADwAAAGRycy9kb3ducmV2LnhtbESPQYvCMBSE78L+h/CE&#10;vWnaFcWtRhFxlz2IoC6It0fzbIvNS2liW/+9EQSPw8x8w8yXnSlFQ7UrLCuIhxEI4tTqgjMF/8ef&#10;wRSE88gaS8uk4E4OlouP3hwTbVveU3PwmQgQdgkqyL2vEildmpNBN7QVcfAutjbog6wzqWtsA9yU&#10;8iuKJtJgwWEhx4rWOaXXw80o+G2xXY3iTbO9Xtb383G8O21jUuqz361mIDx1/h1+tf+0gtHk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rluIDFAAAA3AAA&#10;AA8AAAAAAAAAAAAAAAAAqgIAAGRycy9kb3ducmV2LnhtbFBLBQYAAAAABAAEAPoAAACcAwAAAAA=&#10;">
                    <v:shape id="Picture 370" o:spid="_x0000_s1148" type="#_x0000_t75" style="position:absolute;left:-7325;top:572;width:18097;height:3809;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a40ljAAAAA3AAAAA8AAABkcnMvZG93bnJldi54bWxET81KAzEQvgu+QxjBi9isCq1sm5ZaUMSb&#10;bR9g2Ew3SzeTNEl317d3DoLHj+9/tZl8rwZKuQts4GlWgSJugu24NXA8vD++gsoF2WIfmAz8UIbN&#10;+vZmhbUNI3/TsC+tkhDONRpwpcRa69w48phnIRILdwrJYxGYWm0TjhLue/1cVXPtsWNpcBhp56g5&#10;769eSr787noaXZq/2ctHN0SKoXkw5v5u2i5BFZrKv/jP/WkNvCxkvpyRI6DX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prjSWMAAAADcAAAADwAAAAAAAAAAAAAAAACfAgAA&#10;ZHJzL2Rvd25yZXYueG1sUEsFBgAAAAAEAAQA9wAAAIwDAAAAAA==&#10;">
                      <v:imagedata r:id="rId15" o:title="amplification pic 4c" croptop="35119f" cropbottom="27382f" cropleft="25398f" cropright="18595f"/>
                      <v:path arrowok="t"/>
                    </v:shape>
                    <v:shape id="Picture 371" o:spid="_x0000_s1149" type="#_x0000_t75" style="position:absolute;left:-3516;top:572;width:18097;height:3810;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W+sKvDAAAA3AAAAA8AAABkcnMvZG93bnJldi54bWxEj0FrwkAUhO8F/8PyBG91EwUr0VVEFHoq&#10;NBXB2zP7TKLZt2F3a9J/3xUEj8PMfMMs171pxJ2cry0rSMcJCOLC6ppLBYef/fschA/IGhvLpOCP&#10;PKxXg7clZtp2/E33PJQiQthnqKAKoc2k9EVFBv3YtsTRu1hnMETpSqkddhFuGjlJkpk0WHNcqLCl&#10;bUXFLf81CnJTu2OYn29XOnWXr3Svd12jlRoN+80CRKA+vMLP9qdWMP1I4XEmHgG5+g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b6wq8MAAADcAAAADwAAAAAAAAAAAAAAAACf&#10;AgAAZHJzL2Rvd25yZXYueG1sUEsFBgAAAAAEAAQA9wAAAI8DAAAAAA==&#10;">
                      <v:imagedata r:id="rId15" o:title="amplification pic 4c" croptop="41415f" cropbottom="21086f" cropleft="25625f" cropright="18368f"/>
                      <v:path arrowok="t"/>
                    </v:shape>
                    <v:shape id="Picture 372" o:spid="_x0000_s1150" type="#_x0000_t75" style="position:absolute;left:190;top:572;width:18097;height:3810;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9CmKbGAAAA3AAAAA8AAABkcnMvZG93bnJldi54bWxEj0FrwkAUhO8F/8PyhF5Ks4ktVqKriBCw&#10;3mIDenxkn0kw+zZkt0naX98tFHocZuYbZrObTCsG6l1jWUESxSCIS6sbrhQUH9nzCoTzyBpby6Tg&#10;ixzstrOHDabajpzTcPaVCBB2KSqove9SKV1Zk0EX2Y44eDfbG/RB9pXUPY4Bblq5iOOlNNhwWKix&#10;o0NN5f38aRTkp3y8nl6/n7Jjcbsk7t2RyUqlHufTfg3C0+T/w3/to1bw8raA3zPhCMjt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f0KYpsYAAADcAAAADwAAAAAAAAAAAAAA&#10;AACfAgAAZHJzL2Rvd25yZXYueG1sUEsFBgAAAAAEAAQA9wAAAJIDAAAAAA==&#10;">
                      <v:imagedata r:id="rId15" o:title="amplification pic 4c" croptop="44374f" cropbottom="18128f" cropleft="25171f" cropright="18822f"/>
                      <v:path arrowok="t"/>
                    </v:shape>
                  </v:group>
                  <v:shape id="Straight Arrow Connector 373" o:spid="_x0000_s1151" type="#_x0000_t32" style="position:absolute;left:16287;top:9334;width:3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r6CMQAAADcAAAADwAAAGRycy9kb3ducmV2LnhtbESPzYrCQBCE74LvMLSwN52ouEp0lEUQ&#10;vAjrD4q3JtMmwUxPyLQa335nYWGPRVV9RS1WravUk5pQejYwHCSgiDNvS84NnI6b/gxUEGSLlWcy&#10;8KYAq2W3s8DU+hfv6XmQXEUIhxQNFCJ1qnXICnIYBr4mjt7NNw4lyibXtsFXhLtKj5LkUzssOS4U&#10;WNO6oOx+eDgD++ljMhntNpnoa7t21++LnLcXYz567dcclFAr/+G/9tYaGE/H8HsmHgG9/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voIxAAAANwAAAAPAAAAAAAAAAAA&#10;AAAAAKECAABkcnMvZG93bnJldi54bWxQSwUGAAAAAAQABAD5AAAAkgMAAAAA&#10;" strokecolor="black [3213]" strokeweight="2pt">
                    <v:stroke endarrow="open"/>
                  </v:shape>
                  <v:shape id="Straight Arrow Connector 374" o:spid="_x0000_s1152" type="#_x0000_t32" style="position:absolute;left:16287;top:11620;width:3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NifMUAAADcAAAADwAAAGRycy9kb3ducmV2LnhtbESPW2vCQBSE3wv+h+UIfWs29VpSVxFB&#10;8EXwRsW3Q/Y0Cc2eDdmjpv/eLRR8HGbmG2a26FytbtSGyrOB9yQFRZx7W3Fh4HRcv32ACoJssfZM&#10;Bn4pwGLee5lhZv2d93Q7SKEihEOGBkqRJtM65CU5DIlviKP37VuHEmVbaNviPcJdrQdpOtEOK44L&#10;JTa0Kin/OVydgf30Oh4Ptutc9KVbucvuLF+bszGv/W75CUqok2f4v72xBobTEfydiUdAz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aNifMUAAADcAAAADwAAAAAAAAAA&#10;AAAAAAChAgAAZHJzL2Rvd25yZXYueG1sUEsFBgAAAAAEAAQA+QAAAJMDAAAAAA==&#10;" strokecolor="black [3213]" strokeweight="2pt">
                    <v:stroke endarrow="open"/>
                  </v:shape>
                  <v:shape id="_x0000_s1153" type="#_x0000_t202" style="position:absolute;width:419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Wh5MQA&#10;AADcAAAADwAAAGRycy9kb3ducmV2LnhtbESPSWvDMBSE74X8B/EKuSVSlyx1rYTSUsgppdkgt4f1&#10;vBDryVhK7P77KBDocZiZb5h02dtaXKj1lWMNT2MFgjhzpuJCw277PZqD8AHZYO2YNPyRh+Vi8JBi&#10;YlzHv3TZhEJECPsENZQhNImUPivJoh+7hjh6uWsthijbQpoWuwi3tXxWaiotVhwXSmzos6TstDlb&#10;Dft1fjy8qp/iy06azvVKsn2TWg8f+493EIH68B++t1dGw8tsArcz8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loeT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C</w:t>
                          </w:r>
                          <w:r w:rsidRPr="001E25D2">
                            <w:rPr>
                              <w:rFonts w:cs="Times New Roman"/>
                              <w:b/>
                            </w:rPr>
                            <w:t>)</w:t>
                          </w:r>
                        </w:p>
                      </w:txbxContent>
                    </v:textbox>
                  </v:shape>
                  <v:shape id="_x0000_s1154" type="#_x0000_t202" style="position:absolute;left:5048;top:666;width:4191;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k8QA&#10;AADcAAAADwAAAGRycy9kb3ducmV2LnhtbESPSWvDMBSE74X8B/EKuTVSlyx1rYTSUsgpJSvk9rCe&#10;F2I9GUuJ3X8fBQI9DjPzDZMueluLC7W+cqzheaRAEGfOVFxo2G1/nmYgfEA2WDsmDX/kYTEfPKSY&#10;GNfxmi6bUIgIYZ+ghjKEJpHSZyVZ9CPXEEcvd63FEGVbSNNiF+G2li9KTaTFiuNCiQ19lZSdNmer&#10;Yb/Kj4c39Vt823HTuV5Jtu9S6+Fj//kBIlAf/sP39tJoeJ1O4HYmHgE5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3P5P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L</w:t>
                          </w:r>
                        </w:p>
                      </w:txbxContent>
                    </v:textbox>
                  </v:shape>
                  <v:shape id="_x0000_s1155" type="#_x0000_t202" style="position:absolute;left:7239;top:666;width:5429;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uaCMQA&#10;AADcAAAADwAAAGRycy9kb3ducmV2LnhtbESPW2sCMRSE3wv+h3CEvtVE23pZjVIqBZ8Ur+DbYXPc&#10;XdycLJvorv/eFAp9HGbmG2a2aG0p7lT7wrGGfk+BIE6dKTjTcNj/vI1B+IBssHRMGh7kYTHvvMww&#10;Ma7hLd13IRMRwj5BDXkIVSKlT3Oy6HuuIo7exdUWQ5R1Jk2NTYTbUg6UGkqLBceFHCv6zim97m5W&#10;w3F9OZ8+1CZb2s+qca2SbCdS69du+zUFEagN/+G/9spoeB+N4PdMPAJ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7mgj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1/2 A</w:t>
                          </w:r>
                        </w:p>
                      </w:txbxContent>
                    </v:textbox>
                  </v:shape>
                  <v:shape id="_x0000_s1156" type="#_x0000_t202" style="position:absolute;left:11430;top:666;width:5429;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OesEA&#10;AADcAAAADwAAAGRycy9kb3ducmV2LnhtbERPy4rCMBTdD/gP4QruNHF0fFSjDA4DrmYYX+Du0lzb&#10;YnNTmmjr35uFMMvDeS/XrS3FnWpfONYwHCgQxKkzBWcaDvvv/gyED8gGS8ek4UEe1qvO2xIT4xr+&#10;o/suZCKGsE9QQx5ClUjp05ws+oGriCN3cbXFEGGdSVNjE8NtKd+VmkiLBceGHCva5JRedzer4fhz&#10;OZ/G6jf7sh9V41ol2c6l1r1u+7kAEagN/+KXe2s0jKZxbTwTj4B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kDnrBAAAA3AAAAA8AAAAAAAAAAAAAAAAAmAIAAGRycy9kb3du&#10;cmV2LnhtbFBLBQYAAAAABAAEAPUAAACGAwAAAAA=&#10;" filled="f" stroked="f">
                    <v:textbox>
                      <w:txbxContent>
                        <w:p w:rsidR="001817F0" w:rsidRPr="001E25D2" w:rsidRDefault="001817F0" w:rsidP="00CF7D9C">
                          <w:pPr>
                            <w:rPr>
                              <w:rFonts w:cs="Times New Roman"/>
                              <w:b/>
                            </w:rPr>
                          </w:pPr>
                          <w:r>
                            <w:rPr>
                              <w:rFonts w:cs="Times New Roman"/>
                              <w:b/>
                            </w:rPr>
                            <w:t>1/2 B</w:t>
                          </w:r>
                        </w:p>
                      </w:txbxContent>
                    </v:textbox>
                  </v:shape>
                </v:group>
              </v:group>
            </w:pict>
          </mc:Fallback>
        </mc:AlternateContent>
      </w:r>
    </w:p>
    <w:p w:rsidR="00CF7D9C" w:rsidRDefault="00CF7D9C" w:rsidP="00DC235B">
      <w:pPr>
        <w:tabs>
          <w:tab w:val="left" w:pos="8572"/>
        </w:tabs>
      </w:pPr>
    </w:p>
    <w:p w:rsidR="00CF7D9C" w:rsidRDefault="00CF7D9C" w:rsidP="00DC235B">
      <w:pPr>
        <w:tabs>
          <w:tab w:val="left" w:pos="8572"/>
        </w:tabs>
      </w:pPr>
    </w:p>
    <w:p w:rsidR="00CF7D9C" w:rsidRDefault="00CF7D9C" w:rsidP="00DC235B">
      <w:pPr>
        <w:tabs>
          <w:tab w:val="left" w:pos="8572"/>
        </w:tabs>
      </w:pPr>
    </w:p>
    <w:p w:rsidR="00CF7D9C" w:rsidRDefault="00CF7D9C" w:rsidP="00DC235B">
      <w:pPr>
        <w:tabs>
          <w:tab w:val="left" w:pos="8572"/>
        </w:tabs>
      </w:pPr>
    </w:p>
    <w:p w:rsidR="00CF7D9C" w:rsidRDefault="00CF7D9C" w:rsidP="00DC235B">
      <w:pPr>
        <w:tabs>
          <w:tab w:val="left" w:pos="8572"/>
        </w:tabs>
      </w:pPr>
      <w:r>
        <w:rPr>
          <w:noProof/>
          <w:lang w:eastAsia="en-GB"/>
        </w:rPr>
        <mc:AlternateContent>
          <mc:Choice Requires="wpg">
            <w:drawing>
              <wp:anchor distT="0" distB="0" distL="114300" distR="114300" simplePos="0" relativeHeight="251667456" behindDoc="0" locked="0" layoutInCell="1" allowOverlap="1" wp14:anchorId="26ACA0C1" wp14:editId="479FE68D">
                <wp:simplePos x="0" y="0"/>
                <wp:positionH relativeFrom="column">
                  <wp:posOffset>2329962</wp:posOffset>
                </wp:positionH>
                <wp:positionV relativeFrom="paragraph">
                  <wp:posOffset>197094</wp:posOffset>
                </wp:positionV>
                <wp:extent cx="3972657" cy="1839595"/>
                <wp:effectExtent l="0" t="0" r="0" b="8255"/>
                <wp:wrapNone/>
                <wp:docPr id="341" name="Group 341"/>
                <wp:cNvGraphicFramePr/>
                <a:graphic xmlns:a="http://schemas.openxmlformats.org/drawingml/2006/main">
                  <a:graphicData uri="http://schemas.microsoft.com/office/word/2010/wordprocessingGroup">
                    <wpg:wgp>
                      <wpg:cNvGrpSpPr/>
                      <wpg:grpSpPr>
                        <a:xfrm>
                          <a:off x="0" y="0"/>
                          <a:ext cx="3972657" cy="1839595"/>
                          <a:chOff x="0" y="0"/>
                          <a:chExt cx="3973235" cy="1839648"/>
                        </a:xfrm>
                      </wpg:grpSpPr>
                      <wpg:grpSp>
                        <wpg:cNvPr id="342" name="Group 342"/>
                        <wpg:cNvGrpSpPr/>
                        <wpg:grpSpPr>
                          <a:xfrm>
                            <a:off x="2404153" y="0"/>
                            <a:ext cx="1569082" cy="1828801"/>
                            <a:chOff x="0" y="0"/>
                            <a:chExt cx="1569082" cy="1828801"/>
                          </a:xfrm>
                        </wpg:grpSpPr>
                        <wps:wsp>
                          <wps:cNvPr id="343" name="Text Box 2"/>
                          <wps:cNvSpPr txBox="1">
                            <a:spLocks noChangeArrowheads="1"/>
                          </wps:cNvSpPr>
                          <wps:spPr bwMode="auto">
                            <a:xfrm>
                              <a:off x="0" y="0"/>
                              <a:ext cx="418465"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E</w:t>
                                </w:r>
                                <w:r w:rsidRPr="001E25D2">
                                  <w:rPr>
                                    <w:rFonts w:cs="Times New Roman"/>
                                    <w:b/>
                                  </w:rPr>
                                  <w:t>)</w:t>
                                </w:r>
                              </w:p>
                            </w:txbxContent>
                          </wps:txbx>
                          <wps:bodyPr rot="0" vert="horz" wrap="square" lIns="91440" tIns="45720" rIns="91440" bIns="45720" anchor="t" anchorCtr="0">
                            <a:noAutofit/>
                          </wps:bodyPr>
                        </wps:wsp>
                        <wpg:grpSp>
                          <wpg:cNvPr id="344" name="Group 344"/>
                          <wpg:cNvGrpSpPr/>
                          <wpg:grpSpPr>
                            <a:xfrm>
                              <a:off x="418641" y="275422"/>
                              <a:ext cx="594911" cy="1553379"/>
                              <a:chOff x="0" y="0"/>
                              <a:chExt cx="594911" cy="1553379"/>
                            </a:xfrm>
                          </wpg:grpSpPr>
                          <pic:pic xmlns:pic="http://schemas.openxmlformats.org/drawingml/2006/picture">
                            <pic:nvPicPr>
                              <pic:cNvPr id="345" name="Picture 345" descr="C:\Users\Sabina\Desktop\cloning og q1 and 1.2 a"/>
                              <pic:cNvPicPr>
                                <a:picLocks noChangeAspect="1"/>
                              </pic:cNvPicPr>
                            </pic:nvPicPr>
                            <pic:blipFill rotWithShape="1">
                              <a:blip r:embed="rId18">
                                <a:extLst>
                                  <a:ext uri="{28A0092B-C50C-407E-A947-70E740481C1C}">
                                    <a14:useLocalDpi xmlns:a14="http://schemas.microsoft.com/office/drawing/2010/main" val="0"/>
                                  </a:ext>
                                </a:extLst>
                              </a:blip>
                              <a:srcRect l="38869" t="48229" r="42050" b="48698"/>
                              <a:stretch/>
                            </pic:blipFill>
                            <pic:spPr bwMode="auto">
                              <a:xfrm rot="5400000">
                                <a:off x="-627962" y="627962"/>
                                <a:ext cx="1553379" cy="297456"/>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46" name="Picture 346" descr="C:\Users\Sabina\Desktop\cloning og q1 and 1.2 a"/>
                              <pic:cNvPicPr>
                                <a:picLocks noChangeAspect="1"/>
                              </pic:cNvPicPr>
                            </pic:nvPicPr>
                            <pic:blipFill rotWithShape="1">
                              <a:blip r:embed="rId18">
                                <a:extLst>
                                  <a:ext uri="{28A0092B-C50C-407E-A947-70E740481C1C}">
                                    <a14:useLocalDpi xmlns:a14="http://schemas.microsoft.com/office/drawing/2010/main" val="0"/>
                                  </a:ext>
                                </a:extLst>
                              </a:blip>
                              <a:srcRect l="38733" t="33681" r="42186" b="63246"/>
                              <a:stretch/>
                            </pic:blipFill>
                            <pic:spPr bwMode="auto">
                              <a:xfrm rot="5400000">
                                <a:off x="-330506" y="627962"/>
                                <a:ext cx="1553379" cy="297455"/>
                              </a:xfrm>
                              <a:prstGeom prst="rect">
                                <a:avLst/>
                              </a:prstGeom>
                              <a:noFill/>
                              <a:ln>
                                <a:noFill/>
                              </a:ln>
                              <a:extLst>
                                <a:ext uri="{53640926-AAD7-44D8-BBD7-CCE9431645EC}">
                                  <a14:shadowObscured xmlns:a14="http://schemas.microsoft.com/office/drawing/2010/main"/>
                                </a:ext>
                              </a:extLst>
                            </pic:spPr>
                          </pic:pic>
                        </wpg:grpSp>
                        <wps:wsp>
                          <wps:cNvPr id="347" name="Text Box 2"/>
                          <wps:cNvSpPr txBox="1">
                            <a:spLocks noChangeArrowheads="1"/>
                          </wps:cNvSpPr>
                          <wps:spPr bwMode="auto">
                            <a:xfrm>
                              <a:off x="418641" y="66101"/>
                              <a:ext cx="418465"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L</w:t>
                                </w:r>
                              </w:p>
                            </w:txbxContent>
                          </wps:txbx>
                          <wps:bodyPr rot="0" vert="horz" wrap="square" lIns="91440" tIns="45720" rIns="91440" bIns="45720" anchor="t" anchorCtr="0">
                            <a:noAutofit/>
                          </wps:bodyPr>
                        </wps:wsp>
                        <wps:wsp>
                          <wps:cNvPr id="348" name="Text Box 2"/>
                          <wps:cNvSpPr txBox="1">
                            <a:spLocks noChangeArrowheads="1"/>
                          </wps:cNvSpPr>
                          <wps:spPr bwMode="auto">
                            <a:xfrm>
                              <a:off x="694063" y="77118"/>
                              <a:ext cx="418465"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P</w:t>
                                </w:r>
                              </w:p>
                            </w:txbxContent>
                          </wps:txbx>
                          <wps:bodyPr rot="0" vert="horz" wrap="square" lIns="91440" tIns="45720" rIns="91440" bIns="45720" anchor="t" anchorCtr="0">
                            <a:noAutofit/>
                          </wps:bodyPr>
                        </wps:wsp>
                        <wps:wsp>
                          <wps:cNvPr id="349" name="Straight Arrow Connector 349"/>
                          <wps:cNvCnPr/>
                          <wps:spPr>
                            <a:xfrm flipH="1">
                              <a:off x="1066512" y="492943"/>
                              <a:ext cx="332093"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50" name="Text Box 2"/>
                          <wps:cNvSpPr txBox="1">
                            <a:spLocks noChangeArrowheads="1"/>
                          </wps:cNvSpPr>
                          <wps:spPr bwMode="auto">
                            <a:xfrm>
                              <a:off x="1026792" y="213874"/>
                              <a:ext cx="542290"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~5kb</w:t>
                                </w:r>
                              </w:p>
                            </w:txbxContent>
                          </wps:txbx>
                          <wps:bodyPr rot="0" vert="horz" wrap="square" lIns="91440" tIns="45720" rIns="91440" bIns="45720" anchor="t" anchorCtr="0">
                            <a:noAutofit/>
                          </wps:bodyPr>
                        </wps:wsp>
                      </wpg:grpSp>
                      <wpg:grpSp>
                        <wpg:cNvPr id="351" name="Group 351"/>
                        <wpg:cNvGrpSpPr/>
                        <wpg:grpSpPr>
                          <a:xfrm>
                            <a:off x="0" y="0"/>
                            <a:ext cx="2599740" cy="1839648"/>
                            <a:chOff x="0" y="0"/>
                            <a:chExt cx="2599740" cy="1839648"/>
                          </a:xfrm>
                        </wpg:grpSpPr>
                        <wps:wsp>
                          <wps:cNvPr id="585" name="Text Box 2"/>
                          <wps:cNvSpPr txBox="1">
                            <a:spLocks noChangeArrowheads="1"/>
                          </wps:cNvSpPr>
                          <wps:spPr bwMode="auto">
                            <a:xfrm>
                              <a:off x="0" y="0"/>
                              <a:ext cx="418465"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D</w:t>
                                </w:r>
                                <w:r w:rsidRPr="001E25D2">
                                  <w:rPr>
                                    <w:rFonts w:cs="Times New Roman"/>
                                    <w:b/>
                                  </w:rPr>
                                  <w:t>)</w:t>
                                </w:r>
                              </w:p>
                            </w:txbxContent>
                          </wps:txbx>
                          <wps:bodyPr rot="0" vert="horz" wrap="square" lIns="91440" tIns="45720" rIns="91440" bIns="45720" anchor="t" anchorCtr="0">
                            <a:noAutofit/>
                          </wps:bodyPr>
                        </wps:wsp>
                        <wpg:grpSp>
                          <wpg:cNvPr id="586" name="Group 586"/>
                          <wpg:cNvGrpSpPr/>
                          <wpg:grpSpPr>
                            <a:xfrm>
                              <a:off x="429658" y="286438"/>
                              <a:ext cx="1259205" cy="1553210"/>
                              <a:chOff x="0" y="0"/>
                              <a:chExt cx="1079653" cy="1288973"/>
                            </a:xfrm>
                          </wpg:grpSpPr>
                          <pic:pic xmlns:pic="http://schemas.openxmlformats.org/drawingml/2006/picture">
                            <pic:nvPicPr>
                              <pic:cNvPr id="587" name="Picture 587" descr="C:\Users\Sabina\Desktop\cloning og q1 and 1.2 a"/>
                              <pic:cNvPicPr>
                                <a:picLocks noChangeAspect="1"/>
                              </pic:cNvPicPr>
                            </pic:nvPicPr>
                            <pic:blipFill rotWithShape="1">
                              <a:blip r:embed="rId18">
                                <a:extLst>
                                  <a:ext uri="{28A0092B-C50C-407E-A947-70E740481C1C}">
                                    <a14:useLocalDpi xmlns:a14="http://schemas.microsoft.com/office/drawing/2010/main" val="0"/>
                                  </a:ext>
                                </a:extLst>
                              </a:blip>
                              <a:srcRect l="38869" t="48229" r="42050" b="48698"/>
                              <a:stretch/>
                            </pic:blipFill>
                            <pic:spPr bwMode="auto">
                              <a:xfrm rot="5400000">
                                <a:off x="-517793" y="517793"/>
                                <a:ext cx="1288973" cy="253388"/>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88" name="Picture 588" descr="C:\Users\Sabina\Desktop\cloning og q1 and 1.2 a"/>
                              <pic:cNvPicPr>
                                <a:picLocks noChangeAspect="1"/>
                              </pic:cNvPicPr>
                            </pic:nvPicPr>
                            <pic:blipFill rotWithShape="1">
                              <a:blip r:embed="rId18">
                                <a:extLst>
                                  <a:ext uri="{28A0092B-C50C-407E-A947-70E740481C1C}">
                                    <a14:useLocalDpi xmlns:a14="http://schemas.microsoft.com/office/drawing/2010/main" val="0"/>
                                  </a:ext>
                                </a:extLst>
                              </a:blip>
                              <a:srcRect l="40667" t="66957" r="40252" b="29970"/>
                              <a:stretch/>
                            </pic:blipFill>
                            <pic:spPr bwMode="auto">
                              <a:xfrm rot="5400000">
                                <a:off x="-275422" y="517793"/>
                                <a:ext cx="1288973" cy="253388"/>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89" name="Picture 589" descr="C:\Users\Sabina\Desktop\cloning og q1 and 1.2 a"/>
                              <pic:cNvPicPr>
                                <a:picLocks noChangeAspect="1"/>
                              </pic:cNvPicPr>
                            </pic:nvPicPr>
                            <pic:blipFill rotWithShape="1">
                              <a:blip r:embed="rId18">
                                <a:extLst>
                                  <a:ext uri="{28A0092B-C50C-407E-A947-70E740481C1C}">
                                    <a14:useLocalDpi xmlns:a14="http://schemas.microsoft.com/office/drawing/2010/main" val="0"/>
                                  </a:ext>
                                </a:extLst>
                              </a:blip>
                              <a:srcRect l="40341" t="59753" r="40578" b="33047"/>
                              <a:stretch/>
                            </pic:blipFill>
                            <pic:spPr bwMode="auto">
                              <a:xfrm rot="5400000">
                                <a:off x="137711" y="347031"/>
                                <a:ext cx="1288973" cy="594911"/>
                              </a:xfrm>
                              <a:prstGeom prst="rect">
                                <a:avLst/>
                              </a:prstGeom>
                              <a:noFill/>
                              <a:ln>
                                <a:noFill/>
                              </a:ln>
                              <a:extLst>
                                <a:ext uri="{53640926-AAD7-44D8-BBD7-CCE9431645EC}">
                                  <a14:shadowObscured xmlns:a14="http://schemas.microsoft.com/office/drawing/2010/main"/>
                                </a:ext>
                              </a:extLst>
                            </pic:spPr>
                          </pic:pic>
                        </wpg:grpSp>
                        <wps:wsp>
                          <wps:cNvPr id="590" name="Text Box 2"/>
                          <wps:cNvSpPr txBox="1">
                            <a:spLocks noChangeArrowheads="1"/>
                          </wps:cNvSpPr>
                          <wps:spPr bwMode="auto">
                            <a:xfrm>
                              <a:off x="418641" y="77117"/>
                              <a:ext cx="418465"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L</w:t>
                                </w:r>
                              </w:p>
                            </w:txbxContent>
                          </wps:txbx>
                          <wps:bodyPr rot="0" vert="horz" wrap="square" lIns="91440" tIns="45720" rIns="91440" bIns="45720" anchor="t" anchorCtr="0">
                            <a:noAutofit/>
                          </wps:bodyPr>
                        </wps:wsp>
                        <wps:wsp>
                          <wps:cNvPr id="591" name="Text Box 2"/>
                          <wps:cNvSpPr txBox="1">
                            <a:spLocks noChangeArrowheads="1"/>
                          </wps:cNvSpPr>
                          <wps:spPr bwMode="auto">
                            <a:xfrm>
                              <a:off x="683046" y="88134"/>
                              <a:ext cx="418465"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D</w:t>
                                </w:r>
                              </w:p>
                            </w:txbxContent>
                          </wps:txbx>
                          <wps:bodyPr rot="0" vert="horz" wrap="square" lIns="91440" tIns="45720" rIns="91440" bIns="45720" anchor="t" anchorCtr="0">
                            <a:noAutofit/>
                          </wps:bodyPr>
                        </wps:wsp>
                        <wps:wsp>
                          <wps:cNvPr id="592" name="Text Box 2"/>
                          <wps:cNvSpPr txBox="1">
                            <a:spLocks noChangeArrowheads="1"/>
                          </wps:cNvSpPr>
                          <wps:spPr bwMode="auto">
                            <a:xfrm>
                              <a:off x="894875" y="88134"/>
                              <a:ext cx="418465"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D</w:t>
                                </w:r>
                              </w:p>
                            </w:txbxContent>
                          </wps:txbx>
                          <wps:bodyPr rot="0" vert="horz" wrap="square" lIns="91440" tIns="45720" rIns="91440" bIns="45720" anchor="t" anchorCtr="0">
                            <a:noAutofit/>
                          </wps:bodyPr>
                        </wps:wsp>
                        <wps:wsp>
                          <wps:cNvPr id="593" name="Text Box 2"/>
                          <wps:cNvSpPr txBox="1">
                            <a:spLocks noChangeArrowheads="1"/>
                          </wps:cNvSpPr>
                          <wps:spPr bwMode="auto">
                            <a:xfrm>
                              <a:off x="1388125" y="77117"/>
                              <a:ext cx="418465"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D</w:t>
                                </w:r>
                              </w:p>
                            </w:txbxContent>
                          </wps:txbx>
                          <wps:bodyPr rot="0" vert="horz" wrap="square" lIns="91440" tIns="45720" rIns="91440" bIns="45720" anchor="t" anchorCtr="0">
                            <a:noAutofit/>
                          </wps:bodyPr>
                        </wps:wsp>
                        <wps:wsp>
                          <wps:cNvPr id="594" name="Text Box 2"/>
                          <wps:cNvSpPr txBox="1">
                            <a:spLocks noChangeArrowheads="1"/>
                          </wps:cNvSpPr>
                          <wps:spPr bwMode="auto">
                            <a:xfrm>
                              <a:off x="1145754" y="77117"/>
                              <a:ext cx="418465"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D</w:t>
                                </w:r>
                              </w:p>
                            </w:txbxContent>
                          </wps:txbx>
                          <wps:bodyPr rot="0" vert="horz" wrap="square" lIns="91440" tIns="45720" rIns="91440" bIns="45720" anchor="t" anchorCtr="0">
                            <a:noAutofit/>
                          </wps:bodyPr>
                        </wps:wsp>
                        <wps:wsp>
                          <wps:cNvPr id="595" name="Straight Arrow Connector 595"/>
                          <wps:cNvCnPr/>
                          <wps:spPr>
                            <a:xfrm flipH="1">
                              <a:off x="1707615" y="914400"/>
                              <a:ext cx="331470"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96" name="Straight Arrow Connector 596"/>
                          <wps:cNvCnPr/>
                          <wps:spPr>
                            <a:xfrm flipH="1">
                              <a:off x="1696598" y="550843"/>
                              <a:ext cx="331470"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97" name="Text Box 2"/>
                          <wps:cNvSpPr txBox="1">
                            <a:spLocks noChangeArrowheads="1"/>
                          </wps:cNvSpPr>
                          <wps:spPr bwMode="auto">
                            <a:xfrm>
                              <a:off x="1961003" y="782198"/>
                              <a:ext cx="638737"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1.1kb</w:t>
                                </w:r>
                              </w:p>
                            </w:txbxContent>
                          </wps:txbx>
                          <wps:bodyPr rot="0" vert="horz" wrap="square" lIns="91440" tIns="45720" rIns="91440" bIns="45720" anchor="t" anchorCtr="0">
                            <a:noAutofit/>
                          </wps:bodyPr>
                        </wps:wsp>
                        <wps:wsp>
                          <wps:cNvPr id="598" name="Text Box 2"/>
                          <wps:cNvSpPr txBox="1">
                            <a:spLocks noChangeArrowheads="1"/>
                          </wps:cNvSpPr>
                          <wps:spPr bwMode="auto">
                            <a:xfrm>
                              <a:off x="1961003" y="414297"/>
                              <a:ext cx="638737" cy="275590"/>
                            </a:xfrm>
                            <a:prstGeom prst="rect">
                              <a:avLst/>
                            </a:prstGeom>
                            <a:noFill/>
                            <a:ln w="9525">
                              <a:noFill/>
                              <a:miter lim="800000"/>
                              <a:headEnd/>
                              <a:tailEnd/>
                            </a:ln>
                          </wps:spPr>
                          <wps:txbx>
                            <w:txbxContent>
                              <w:p w:rsidR="001817F0" w:rsidRPr="001E25D2" w:rsidRDefault="001817F0" w:rsidP="00CF7D9C">
                                <w:pPr>
                                  <w:rPr>
                                    <w:rFonts w:cs="Times New Roman"/>
                                    <w:b/>
                                  </w:rPr>
                                </w:pPr>
                                <w:r>
                                  <w:rPr>
                                    <w:rFonts w:cs="Times New Roman"/>
                                    <w:b/>
                                  </w:rPr>
                                  <w:t>3.5kb</w:t>
                                </w:r>
                              </w:p>
                            </w:txbxContent>
                          </wps:txbx>
                          <wps:bodyPr rot="0" vert="horz" wrap="square" lIns="91440" tIns="45720" rIns="91440" bIns="45720" anchor="t" anchorCtr="0">
                            <a:noAutofit/>
                          </wps:bodyPr>
                        </wps:wsp>
                      </wpg:grpSp>
                    </wpg:wgp>
                  </a:graphicData>
                </a:graphic>
                <wp14:sizeRelH relativeFrom="margin">
                  <wp14:pctWidth>0</wp14:pctWidth>
                </wp14:sizeRelH>
              </wp:anchor>
            </w:drawing>
          </mc:Choice>
          <mc:Fallback>
            <w:pict>
              <v:group w14:anchorId="26ACA0C1" id="Group 341" o:spid="_x0000_s1157" style="position:absolute;margin-left:183.45pt;margin-top:15.5pt;width:312.8pt;height:144.85pt;z-index:251667456;mso-width-relative:margin" coordsize="39732,1839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">
                <v:group id="Group 342" o:spid="_x0000_s1158" style="position:absolute;left:24041;width:15691;height:18288" coordsize="15690,182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R2kcYAAADcAAAADwAAAGRycy9kb3ducmV2LnhtbESPT2vCQBTE7wW/w/IK&#10;vdXNH1skdQ0itngQoSqU3h7ZZxKSfRuy2yR++25B6HGYmd8wq3wyrRiod7VlBfE8AkFcWF1zqeBy&#10;fn9egnAeWWNrmRTcyEG+nj2sMNN25E8aTr4UAcIuQwWV910mpSsqMujmtiMO3tX2Bn2QfSl1j2OA&#10;m1YmUfQqDdYcFirsaFtR0Zx+jIKPEcdNGu+GQ3Pd3r7PL8evQ0xKPT1OmzcQnib/H76391pBukj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9HaRxgAAANwA&#10;AAAPAAAAAAAAAAAAAAAAAKoCAABkcnMvZG93bnJldi54bWxQSwUGAAAAAAQABAD6AAAAnQMAAAAA&#10;">
                  <v:shape id="_x0000_s1159" type="#_x0000_t202" style="position:absolute;width:4184;height:2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xWtsQA&#10;AADcAAAADwAAAGRycy9kb3ducmV2LnhtbESPT2vCQBTE7wW/w/KE3nTXPxUbXUUUwVOLaS14e2Sf&#10;STD7NmS3Jn57tyD0OMzMb5jlurOVuFHjS8caRkMFgjhzpuRcw/fXfjAH4QOywcoxabiTh/Wq97LE&#10;xLiWj3RLQy4ihH2CGooQ6kRKnxVk0Q9dTRy9i2sshiibXJoG2wi3lRwrNZMWS44LBda0LSi7pr9W&#10;w+njcv6Zqs98Z9/q1nVKsn2XWr/2u80CRKAu/Ief7YPRMJlO4O9MPA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sVrb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E</w:t>
                          </w:r>
                          <w:r w:rsidRPr="001E25D2">
                            <w:rPr>
                              <w:rFonts w:cs="Times New Roman"/>
                              <w:b/>
                            </w:rPr>
                            <w:t>)</w:t>
                          </w:r>
                        </w:p>
                      </w:txbxContent>
                    </v:textbox>
                  </v:shape>
                  <v:group id="Group 344" o:spid="_x0000_s1160" style="position:absolute;left:4186;top:2754;width:5949;height:15534" coordsize="5949,155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1FLfsYAAADcAAAADwAAAGRycy9kb3ducmV2LnhtbESPQWvCQBSE7wX/w/IK&#10;3ppNNC2SZhWRKh5CoSqU3h7ZZxLMvg3ZbRL/fbdQ6HGYmW+YfDOZVgzUu8aygiSKQRCXVjdcKbic&#10;908rEM4ja2wtk4I7OdisZw85ZtqO/EHDyVciQNhlqKD2vsukdGVNBl1kO+LgXW1v0AfZV1L3OAa4&#10;aeUijl+kwYbDQo0d7Woqb6dvo+Aw4rhdJm9Dcbvu7l/n5/fPIiGl5o/T9hWEp8n/h//aR61gma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UUt+xgAAANwA&#10;AAAPAAAAAAAAAAAAAAAAAKoCAABkcnMvZG93bnJldi54bWxQSwUGAAAAAAQABAD6AAAAnQMAAAAA&#10;">
                    <v:shape id="Picture 345" o:spid="_x0000_s1161" type="#_x0000_t75" style="position:absolute;left:-6280;top:6280;width:15533;height:297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qCsrvDAAAA3AAAAA8AAABkcnMvZG93bnJldi54bWxEj0+LwjAUxO+C3yE8wZumuqtIbRQRBC8e&#10;/LML3h7NsyltXkqT1frtzYLgcZiZ3zDZurO1uFPrS8cKJuMEBHHudMmFgst5N1qA8AFZY+2YFDzJ&#10;w3rV72WYavfgI91PoRARwj5FBSaEJpXS54Ys+rFriKN3c63FEGVbSN3iI8JtLadJMpcWS44LBhva&#10;Gsqr059VUF0C7n6lvNamuM1N+XPdHw6NUsNBt1mCCNSFT/jd3msFX98z+D8Tj4Bcv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oKyu8MAAADcAAAADwAAAAAAAAAAAAAAAACf&#10;AgAAZHJzL2Rvd25yZXYueG1sUEsFBgAAAAAEAAQA9wAAAI8DAAAAAA==&#10;">
                      <v:imagedata r:id="rId19" o:title="cloning og q1 and 1" croptop="31607f" cropbottom="31915f" cropleft="25473f" cropright="27558f"/>
                      <v:path arrowok="t"/>
                    </v:shape>
                    <v:shape id="Picture 346" o:spid="_x0000_s1162" type="#_x0000_t75" style="position:absolute;left:-3305;top:6279;width:15533;height:2975;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pT1HnIAAAA3AAAAA8AAABkcnMvZG93bnJldi54bWxEj0FrwkAUhO9C/8PyCr3pxipio6uItaWH&#10;UNq0lHp7ZJ9JSPZt2F019dd3hUKPw8x8wyzXvWnFiZyvLSsYjxIQxIXVNZcKPj+ehnMQPiBrbC2T&#10;gh/ysF7dDJaYanvmdzrloRQRwj5FBVUIXSqlLyoy6Ee2I47ewTqDIUpXSu3wHOGmlfdJMpMGa44L&#10;FXa0raho8qNRkOWv2b65XPDh7ejd7rmZf389Zkrd3fabBYhAffgP/7VftILJdAbXM/EIyNUv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aU9R5yAAAANwAAAAPAAAAAAAAAAAA&#10;AAAAAJ8CAABkcnMvZG93bnJldi54bWxQSwUGAAAAAAQABAD3AAAAlAMAAAAA&#10;">
                      <v:imagedata r:id="rId19" o:title="cloning og q1 and 1" croptop="22073f" cropbottom="41449f" cropleft="25384f" cropright="27647f"/>
                      <v:path arrowok="t"/>
                    </v:shape>
                  </v:group>
                  <v:shape id="_x0000_s1163" type="#_x0000_t202" style="position:absolute;left:4186;top:661;width:4185;height:2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dQtcQA&#10;AADcAAAADwAAAGRycy9kb3ducmV2LnhtbESPT2sCMRTE74LfIbyCN03aWrVbo5SK0JPiX/D22Dx3&#10;Fzcvyya6229vCoLHYWZ+w0znrS3FjWpfONbwOlAgiFNnCs407HfL/gSED8gGS8ek4Y88zGfdzhQT&#10;4xre0G0bMhEh7BPUkIdQJVL6NCeLfuAq4uidXW0xRFln0tTYRLgt5ZtSI2mx4LiQY0U/OaWX7dVq&#10;OKzOp+NQrbOF/aga1yrJ9lNq3Xtpv79ABGrDM/xo/xoN78Mx/J+JR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XULX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L</w:t>
                          </w:r>
                        </w:p>
                      </w:txbxContent>
                    </v:textbox>
                  </v:shape>
                  <v:shape id="_x0000_s1164" type="#_x0000_t202" style="position:absolute;left:6940;top:771;width:418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jEx8AA&#10;AADcAAAADwAAAGRycy9kb3ducmV2LnhtbERPy4rCMBTdC/5DuII7TXwyVqOIMjArRWdGcHdprm2x&#10;uSlNxnb+3iwEl4fzXm1aW4oH1b5wrGE0VCCIU2cKzjT8fH8OPkD4gGywdEwa/snDZt3trDAxruET&#10;Pc4hEzGEfYIa8hCqREqf5mTRD11FHLmbqy2GCOtMmhqbGG5LOVZqLi0WHBtyrGiXU3o//1kNv4fb&#10;9TJVx2xvZ1XjWiXZLqTW/V67XYII1Ia3+OX+Mhom07g2nolH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YjEx8AAAADcAAAADwAAAAAAAAAAAAAAAACYAgAAZHJzL2Rvd25y&#10;ZXYueG1sUEsFBgAAAAAEAAQA9QAAAIUDAAAAAA==&#10;" filled="f" stroked="f">
                    <v:textbox>
                      <w:txbxContent>
                        <w:p w:rsidR="001817F0" w:rsidRPr="001E25D2" w:rsidRDefault="001817F0" w:rsidP="00CF7D9C">
                          <w:pPr>
                            <w:rPr>
                              <w:rFonts w:cs="Times New Roman"/>
                              <w:b/>
                            </w:rPr>
                          </w:pPr>
                          <w:r>
                            <w:rPr>
                              <w:rFonts w:cs="Times New Roman"/>
                              <w:b/>
                            </w:rPr>
                            <w:t>P</w:t>
                          </w:r>
                        </w:p>
                      </w:txbxContent>
                    </v:textbox>
                  </v:shape>
                  <v:shape id="Straight Arrow Connector 349" o:spid="_x0000_s1165" type="#_x0000_t32" style="position:absolute;left:10665;top:4929;width:3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4HX8UAAADcAAAADwAAAGRycy9kb3ducmV2LnhtbESPX2vCQBDE34V+h2MLfdOLtlZNPaUI&#10;gi8F/6H4tuS2STC3F3Krxm/vFYQ+DjPzG2Y6b12lrtSE0rOBfi8BRZx5W3JuYL9bdseggiBbrDyT&#10;gTsFmM9eOlNMrb/xhq5byVWEcEjRQCFSp1qHrCCHoedr4uj9+sahRNnk2jZ4i3BX6UGSfGqHJceF&#10;AmtaFJSdtxdnYDO6DIeDn2Um+tQu3Gl9lMPqaMzba/v9BUqolf/ws72yBt4/JvB3Jh4BP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c4HX8UAAADcAAAADwAAAAAAAAAA&#10;AAAAAAChAgAAZHJzL2Rvd25yZXYueG1sUEsFBgAAAAAEAAQA+QAAAJMDAAAAAA==&#10;" strokecolor="black [3213]" strokeweight="2pt">
                    <v:stroke endarrow="open"/>
                  </v:shape>
                  <v:shape id="_x0000_s1166" type="#_x0000_t202" style="position:absolute;left:10267;top:2138;width:5423;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deHMAA&#10;AADcAAAADwAAAGRycy9kb3ducmV2LnhtbERPy4rCMBTdC/MP4Q7MThNnVLRjlEERXCk+YXaX5toW&#10;m5vSRFv/3iwEl4fzns5bW4o71b5wrKHfUyCIU2cKzjQcD6vuGIQPyAZLx6ThQR7ms4/OFBPjGt7R&#10;fR8yEUPYJ6ghD6FKpPRpThZ9z1XEkbu42mKIsM6kqbGJ4baU30qNpMWCY0OOFS1ySq/7m9Vw2lz+&#10;zwO1zZZ2WDWuVZLtRGr99dn+/YII1Ia3+OVeGw0/wzg/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ideHMAAAADcAAAADwAAAAAAAAAAAAAAAACYAgAAZHJzL2Rvd25y&#10;ZXYueG1sUEsFBgAAAAAEAAQA9QAAAIUDAAAAAA==&#10;" filled="f" stroked="f">
                    <v:textbox>
                      <w:txbxContent>
                        <w:p w:rsidR="001817F0" w:rsidRPr="001E25D2" w:rsidRDefault="001817F0" w:rsidP="00CF7D9C">
                          <w:pPr>
                            <w:rPr>
                              <w:rFonts w:cs="Times New Roman"/>
                              <w:b/>
                            </w:rPr>
                          </w:pPr>
                          <w:r>
                            <w:rPr>
                              <w:rFonts w:cs="Times New Roman"/>
                              <w:b/>
                            </w:rPr>
                            <w:t>~5kb</w:t>
                          </w:r>
                        </w:p>
                      </w:txbxContent>
                    </v:textbox>
                  </v:shape>
                </v:group>
                <v:group id="Group 351" o:spid="_x0000_s1167" style="position:absolute;width:25997;height:18396" coordsize="25997,183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v9+O8YAAADcAAAADwAAAGRycy9kb3ducmV2LnhtbESPT2vCQBTE74V+h+UV&#10;vNVNFIuk2YiIFQ9SqArS2yP78odk34bsNonf3i0Uehxm5jdMuplMKwbqXW1ZQTyPQBDnVtdcKrhe&#10;Pl7XIJxH1thaJgV3crDJnp9STLQd+YuGsy9FgLBLUEHlfZdI6fKKDLq57YiDV9jeoA+yL6XucQxw&#10;08pFFL1JgzWHhQo72lWUN+cfo+Aw4rhdxvvh1BS7+/dl9Xk7xaTU7GXavoPwNPn/8F/7qBUsVzH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a/347xgAAANwA&#10;AAAPAAAAAAAAAAAAAAAAAKoCAABkcnMvZG93bnJldi54bWxQSwUGAAAAAAQABAD6AAAAnQMAAAAA&#10;">
                  <v:shape id="_x0000_s1168" type="#_x0000_t202" style="position:absolute;width:4184;height:2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sTO8QA&#10;AADcAAAADwAAAGRycy9kb3ducmV2LnhtbESPW2sCMRSE3wv+h3AKvtWk0hW7NStiKfikeGmhb4fN&#10;2QvdnCyb1F3/vREEH4eZ+YZZLAfbiDN1vnas4XWiQBDnztRcajgdv17mIHxANtg4Jg0X8rDMRk8L&#10;TI3reU/nQyhFhLBPUUMVQptK6fOKLPqJa4mjV7jOYoiyK6XpsI9w28ipUjNpsea4UGFL64ryv8O/&#10;1fC9LX5/3tSu/LRJ27tBSbbvUuvx87D6ABFoCI/wvb0xGpJ5Arcz8QjI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7Ezv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D</w:t>
                          </w:r>
                          <w:r w:rsidRPr="001E25D2">
                            <w:rPr>
                              <w:rFonts w:cs="Times New Roman"/>
                              <w:b/>
                            </w:rPr>
                            <w:t>)</w:t>
                          </w:r>
                        </w:p>
                      </w:txbxContent>
                    </v:textbox>
                  </v:shape>
                  <v:group id="Group 586" o:spid="_x0000_s1169" style="position:absolute;left:4296;top:2864;width:12592;height:15532" coordsize="10796,128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dPQjwxgAAANwA&#10;AAAPAAAAAAAAAAAAAAAAAKoCAABkcnMvZG93bnJldi54bWxQSwUGAAAAAAQABAD6AAAAnQMAAAAA&#10;">
                    <v:shape id="Picture 587" o:spid="_x0000_s1170" type="#_x0000_t75" style="position:absolute;left:-5178;top:5178;width:12889;height:2533;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ju8TXAAAAA3AAAAA8AAABkcnMvZG93bnJldi54bWxEj0sLwjAQhO+C/yGs4E1TBR9Uo4ggePHg&#10;E7wtzdoUm01potZ/bwTB4zAz3zDzZWNL8aTaF44VDPoJCOLM6YJzBafjpjcF4QOyxtIxKXiTh+Wi&#10;3Zpjqt2L9/Q8hFxECPsUFZgQqlRKnxmy6PuuIo7ezdUWQ5R1LnWNrwi3pRwmyVhaLDguGKxobSi7&#10;Hx5Wwf0UcHOR8lqa/DY2xfm63e0qpbqdZjUDEagJ//CvvdUKRtMJfM/EIyAXH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O7xNcAAAADcAAAADwAAAAAAAAAAAAAAAACfAgAA&#10;ZHJzL2Rvd25yZXYueG1sUEsFBgAAAAAEAAQA9wAAAIwDAAAAAA==&#10;">
                      <v:imagedata r:id="rId19" o:title="cloning og q1 and 1" croptop="31607f" cropbottom="31915f" cropleft="25473f" cropright="27558f"/>
                      <v:path arrowok="t"/>
                    </v:shape>
                    <v:shape id="Picture 588" o:spid="_x0000_s1171" type="#_x0000_t75" style="position:absolute;left:-2755;top:5178;width:12889;height:253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ItRenEAAAA3AAAAA8AAABkcnMvZG93bnJldi54bWxET89rwjAUvgv7H8Ib7CJrug6ldEaRiTDY&#10;QaxjsNujeWtLm5eSRNvtrzcHwePH93u1mUwvLuR8a1nBS5KCIK6sbrlW8HXaP+cgfEDW2FsmBX/k&#10;YbN+mK2w0HbkI13KUIsYwr5ABU0IQyGlrxoy6BM7EEfu1zqDIUJXS+1wjOGml1maLqXBlmNDgwO9&#10;N1R15dko6E6V/NzS7vV76fqD637O4T+bK/X0OG3fQASawl18c39oBYs8ro1n4hGQ6y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ItRenEAAAA3AAAAA8AAAAAAAAAAAAAAAAA&#10;nwIAAGRycy9kb3ducmV2LnhtbFBLBQYAAAAABAAEAPcAAACQAwAAAAA=&#10;">
                      <v:imagedata r:id="rId19" o:title="cloning og q1 and 1" croptop="43881f" cropbottom="19641f" cropleft="26652f" cropright="26380f"/>
                      <v:path arrowok="t"/>
                    </v:shape>
                    <v:shape id="Picture 589" o:spid="_x0000_s1172" type="#_x0000_t75" style="position:absolute;left:1377;top:3470;width:12889;height:5949;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fm5bfCAAAA3AAAAA8AAABkcnMvZG93bnJldi54bWxEj0GLwjAUhO+C/yE8YW+aKijaNYroCoon&#10;q+z5bfO2rTYv3SZr6783guBxmJlvmPmyNaW4Ue0KywqGgwgEcWp1wZmC82nbn4JwHlljaZkU3MnB&#10;ctHtzDHWtuEj3RKfiQBhF6OC3PsqltKlORl0A1sRB+/X1gZ9kHUmdY1NgJtSjqJoIg0WHBZyrGid&#10;U3pN/o2C4ufim4km3f59VQez2cvvZCSV+ui1q08Qnlr/Dr/aO61gPJ3B80w4AnLx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35uW3wgAAANwAAAAPAAAAAAAAAAAAAAAAAJ8C&#10;AABkcnMvZG93bnJldi54bWxQSwUGAAAAAAQABAD3AAAAjgMAAAAA&#10;">
                      <v:imagedata r:id="rId19" o:title="cloning og q1 and 1" croptop="39160f" cropbottom="21658f" cropleft="26438f" cropright="26593f"/>
                      <v:path arrowok="t"/>
                    </v:shape>
                  </v:group>
                  <v:shape id="_x0000_s1173" type="#_x0000_t202" style="position:absolute;left:4186;top:771;width:418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UmfsEA&#10;AADcAAAADwAAAGRycy9kb3ducmV2LnhtbERPz2vCMBS+D/wfwhN2WxNFx9qZFnEIOylzOtjt0Tzb&#10;sualNJmt/705CB4/vt+rYrStuFDvG8caZokCQVw603Cl4fi9fXkD4QOywdYxabiShyKfPK0wM27g&#10;L7ocQiViCPsMNdQhdJmUvqzJok9cRxy5s+sthgj7SpoehxhuWzlX6lVabDg21NjRpqby7/BvNZx2&#10;59+fhdpXH3bZDW5Ukm0qtX6ejut3EIHG8BDf3Z9GwzKN8+OZeARk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Jn7BAAAA3AAAAA8AAAAAAAAAAAAAAAAAmAIAAGRycy9kb3du&#10;cmV2LnhtbFBLBQYAAAAABAAEAPUAAACGAwAAAAA=&#10;" filled="f" stroked="f">
                    <v:textbox>
                      <w:txbxContent>
                        <w:p w:rsidR="001817F0" w:rsidRPr="001E25D2" w:rsidRDefault="001817F0" w:rsidP="00CF7D9C">
                          <w:pPr>
                            <w:rPr>
                              <w:rFonts w:cs="Times New Roman"/>
                              <w:b/>
                            </w:rPr>
                          </w:pPr>
                          <w:r>
                            <w:rPr>
                              <w:rFonts w:cs="Times New Roman"/>
                              <w:b/>
                            </w:rPr>
                            <w:t>L</w:t>
                          </w:r>
                        </w:p>
                      </w:txbxContent>
                    </v:textbox>
                  </v:shape>
                  <v:shape id="_x0000_s1174" type="#_x0000_t202" style="position:absolute;left:6830;top:881;width:418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mD5cMA&#10;AADcAAAADwAAAGRycy9kb3ducmV2LnhtbESPQYvCMBSE78L+h/AWvGmiqKzVKIsieFLU3QVvj+bZ&#10;lm1eShNt/fdGEDwOM/MNM1+2thQ3qn3hWMOgr0AQp84UnGn4OW16XyB8QDZYOiYNd/KwXHx05pgY&#10;1/CBbseQiQhhn6CGPIQqkdKnOVn0fVcRR+/iaoshyjqTpsYmwm0ph0pNpMWC40KOFa1ySv+PV6vh&#10;d3c5/43UPlvbcdW4Vkm2U6l197P9noEI1IZ3+NXeGg3j6QC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mD5cMAAADcAAAADwAAAAAAAAAAAAAAAACYAgAAZHJzL2Rv&#10;d25yZXYueG1sUEsFBgAAAAAEAAQA9QAAAIgDAAAAAA==&#10;" filled="f" stroked="f">
                    <v:textbox>
                      <w:txbxContent>
                        <w:p w:rsidR="001817F0" w:rsidRPr="001E25D2" w:rsidRDefault="001817F0" w:rsidP="00CF7D9C">
                          <w:pPr>
                            <w:rPr>
                              <w:rFonts w:cs="Times New Roman"/>
                              <w:b/>
                            </w:rPr>
                          </w:pPr>
                          <w:r>
                            <w:rPr>
                              <w:rFonts w:cs="Times New Roman"/>
                              <w:b/>
                            </w:rPr>
                            <w:t>D</w:t>
                          </w:r>
                        </w:p>
                      </w:txbxContent>
                    </v:textbox>
                  </v:shape>
                  <v:shape id="_x0000_s1175" type="#_x0000_t202" style="position:absolute;left:8948;top:881;width:418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sdksQA&#10;AADcAAAADwAAAGRycy9kb3ducmV2LnhtbESPQWvCQBSE7wX/w/KE3uquYopGN0EsQk8tTVXw9sg+&#10;k2D2bchuTfrvu4VCj8PMfMNs89G24k69bxxrmM8UCOLSmYYrDcfPw9MKhA/IBlvHpOGbPOTZ5GGL&#10;qXEDf9C9CJWIEPYpaqhD6FIpfVmTRT9zHXH0rq63GKLsK2l6HCLctnKh1LO02HBcqLGjfU3lrfiy&#10;Gk5v18t5qd6rF5t0gxuVZLuWWj9Ox90GRKAx/If/2q9GQ7Je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LHZL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D</w:t>
                          </w:r>
                        </w:p>
                      </w:txbxContent>
                    </v:textbox>
                  </v:shape>
                  <v:shape id="_x0000_s1176" type="#_x0000_t202" style="position:absolute;left:13881;top:771;width:4184;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e4CcQA&#10;AADcAAAADwAAAGRycy9kb3ducmV2LnhtbESPQWvCQBSE74L/YXmCN93VqmjqKmIp9FQxrYXeHtln&#10;Epp9G7Krif++Kwgeh5n5hllvO1uJKzW+dKxhMlYgiDNnSs41fH+9j5YgfEA2WDkmDTfysN30e2tM&#10;jGv5SNc05CJC2CeooQihTqT0WUEW/djVxNE7u8ZiiLLJpWmwjXBbyalSC2mx5LhQYE37grK/9GI1&#10;nD7Pvz8zdcjf7LxuXack25XUejjodq8gAnXhGX60P4yG+eoF7mfi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8HuAnEAAAA3AAAAA8AAAAAAAAAAAAAAAAAmAIAAGRycy9k&#10;b3ducmV2LnhtbFBLBQYAAAAABAAEAPUAAACJAwAAAAA=&#10;" filled="f" stroked="f">
                    <v:textbox>
                      <w:txbxContent>
                        <w:p w:rsidR="001817F0" w:rsidRPr="001E25D2" w:rsidRDefault="001817F0" w:rsidP="00CF7D9C">
                          <w:pPr>
                            <w:rPr>
                              <w:rFonts w:cs="Times New Roman"/>
                              <w:b/>
                            </w:rPr>
                          </w:pPr>
                          <w:r>
                            <w:rPr>
                              <w:rFonts w:cs="Times New Roman"/>
                              <w:b/>
                            </w:rPr>
                            <w:t>D</w:t>
                          </w:r>
                        </w:p>
                      </w:txbxContent>
                    </v:textbox>
                  </v:shape>
                  <v:shape id="_x0000_s1177" type="#_x0000_t202" style="position:absolute;left:11457;top:771;width:418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4gfcMA&#10;AADcAAAADwAAAGRycy9kb3ducmV2LnhtbESPQYvCMBSE7wv+h/AEb2ui6KLVKKIInlzWVcHbo3m2&#10;xealNNHWf78RhD0OM/MNM1+2thQPqn3hWMOgr0AQp84UnGk4/m4/JyB8QDZYOiYNT/KwXHQ+5pgY&#10;1/APPQ4hExHCPkENeQhVIqVPc7Lo+64ijt7V1RZDlHUmTY1NhNtSDpX6khYLjgs5VrTOKb0d7lbD&#10;aX+9nEfqO9vYcdW4Vkm2U6l1r9uuZiACteE//G7vjIbxdASvM/E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4gfcMAAADcAAAADwAAAAAAAAAAAAAAAACYAgAAZHJzL2Rv&#10;d25yZXYueG1sUEsFBgAAAAAEAAQA9QAAAIgDAAAAAA==&#10;" filled="f" stroked="f">
                    <v:textbox>
                      <w:txbxContent>
                        <w:p w:rsidR="001817F0" w:rsidRPr="001E25D2" w:rsidRDefault="001817F0" w:rsidP="00CF7D9C">
                          <w:pPr>
                            <w:rPr>
                              <w:rFonts w:cs="Times New Roman"/>
                              <w:b/>
                            </w:rPr>
                          </w:pPr>
                          <w:r>
                            <w:rPr>
                              <w:rFonts w:cs="Times New Roman"/>
                              <w:b/>
                            </w:rPr>
                            <w:t>D</w:t>
                          </w:r>
                        </w:p>
                      </w:txbxContent>
                    </v:textbox>
                  </v:shape>
                  <v:shape id="Straight Arrow Connector 595" o:spid="_x0000_s1178" type="#_x0000_t32" style="position:absolute;left:17076;top:9144;width:331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jj5cQAAADcAAAADwAAAGRycy9kb3ducmV2LnhtbESPQWvCQBSE74L/YXkFb2ZTIbZNXUUE&#10;wYugtlS8PbKvSWj2bcg+Nf57VxB6HGbmG2a26F2jLtSF2rOB1yQFRVx4W3Np4PtrPX4HFQTZYuOZ&#10;DNwowGI+HMwwt/7Ke7ocpFQRwiFHA5VIm2sdioochsS3xNH79Z1DibIrte3wGuGu0ZM0nWqHNceF&#10;CltaVVT8Hc7OwP7tnGWT7boQfepX7rQ7ys/maMzopV9+ghLq5T/8bG+sgewjg8eZeAT0/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qOPlxAAAANwAAAAPAAAAAAAAAAAA&#10;AAAAAKECAABkcnMvZG93bnJldi54bWxQSwUGAAAAAAQABAD5AAAAkgMAAAAA&#10;" strokecolor="black [3213]" strokeweight="2pt">
                    <v:stroke endarrow="open"/>
                  </v:shape>
                  <v:shape id="Straight Arrow Connector 596" o:spid="_x0000_s1179" type="#_x0000_t32" style="position:absolute;left:16965;top:5508;width:331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p9ksUAAADcAAAADwAAAGRycy9kb3ducmV2LnhtbESPX2vCQBDE3wW/w7GCb+ZSIdqmniKC&#10;4EvBP6Xi25LbJqG5vZBbNf32XqHg4zAzv2EWq9416kZdqD0beElSUMSFtzWXBj5P28krqCDIFhvP&#10;ZOCXAqyWw8ECc+vvfKDbUUoVIRxyNFCJtLnWoajIYUh8Sxy9b985lCi7UtsO7xHuGj1N05l2WHNc&#10;qLClTUXFz/HqDBzm1yybfmwL0Zd+4y77s3ztzsaMR/36HZRQL8/wf3tnDWRvM/g7E4+AXj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Hp9ksUAAADcAAAADwAAAAAAAAAA&#10;AAAAAAChAgAAZHJzL2Rvd25yZXYueG1sUEsFBgAAAAAEAAQA+QAAAJMDAAAAAA==&#10;" strokecolor="black [3213]" strokeweight="2pt">
                    <v:stroke endarrow="open"/>
                  </v:shape>
                  <v:shape id="_x0000_s1180" type="#_x0000_t202" style="position:absolute;left:19610;top:7821;width:6387;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y+CsMA&#10;AADcAAAADwAAAGRycy9kb3ducmV2LnhtbESPQWsCMRSE7wX/Q3iCN00UbXU1iiiCp5baKnh7bJ67&#10;i5uXZRPd9d+bgtDjMDPfMItVa0txp9oXjjUMBwoEcepMwZmG359dfwrCB2SDpWPS8CAPq2XnbYGJ&#10;cQ1/0/0QMhEh7BPUkIdQJVL6NCeLfuAq4uhdXG0xRFln0tTYRLgt5Uipd2mx4LiQY0WbnNLr4WY1&#10;HD8v59NYfWVbO6ka1yrJdia17nXb9RxEoDb8h1/tvdEwmX3A35l4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Dy+CsMAAADcAAAADwAAAAAAAAAAAAAAAACYAgAAZHJzL2Rv&#10;d25yZXYueG1sUEsFBgAAAAAEAAQA9QAAAIgDAAAAAA==&#10;" filled="f" stroked="f">
                    <v:textbox>
                      <w:txbxContent>
                        <w:p w:rsidR="001817F0" w:rsidRPr="001E25D2" w:rsidRDefault="001817F0" w:rsidP="00CF7D9C">
                          <w:pPr>
                            <w:rPr>
                              <w:rFonts w:cs="Times New Roman"/>
                              <w:b/>
                            </w:rPr>
                          </w:pPr>
                          <w:r>
                            <w:rPr>
                              <w:rFonts w:cs="Times New Roman"/>
                              <w:b/>
                            </w:rPr>
                            <w:t>1.1kb</w:t>
                          </w:r>
                        </w:p>
                      </w:txbxContent>
                    </v:textbox>
                  </v:shape>
                  <v:shape id="_x0000_s1181" type="#_x0000_t202" style="position:absolute;left:19610;top:4142;width:6387;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MqeMEA&#10;AADcAAAADwAAAGRycy9kb3ducmV2LnhtbERPz2vCMBS+D/wfwhN2WxNFx9qZFnEIOylzOtjt0Tzb&#10;sualNJmt/705CB4/vt+rYrStuFDvG8caZokCQVw603Cl4fi9fXkD4QOywdYxabiShyKfPK0wM27g&#10;L7ocQiViCPsMNdQhdJmUvqzJok9cRxy5s+sthgj7SpoehxhuWzlX6lVabDg21NjRpqby7/BvNZx2&#10;59+fhdpXH3bZDW5Ukm0qtX6ejut3EIHG8BDf3Z9GwzKNa+OZeARk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GjKnjBAAAA3AAAAA8AAAAAAAAAAAAAAAAAmAIAAGRycy9kb3du&#10;cmV2LnhtbFBLBQYAAAAABAAEAPUAAACGAwAAAAA=&#10;" filled="f" stroked="f">
                    <v:textbox>
                      <w:txbxContent>
                        <w:p w:rsidR="001817F0" w:rsidRPr="001E25D2" w:rsidRDefault="001817F0" w:rsidP="00CF7D9C">
                          <w:pPr>
                            <w:rPr>
                              <w:rFonts w:cs="Times New Roman"/>
                              <w:b/>
                            </w:rPr>
                          </w:pPr>
                          <w:r>
                            <w:rPr>
                              <w:rFonts w:cs="Times New Roman"/>
                              <w:b/>
                            </w:rPr>
                            <w:t>3.5kb</w:t>
                          </w:r>
                        </w:p>
                      </w:txbxContent>
                    </v:textbox>
                  </v:shape>
                </v:group>
              </v:group>
            </w:pict>
          </mc:Fallback>
        </mc:AlternateContent>
      </w:r>
    </w:p>
    <w:p w:rsidR="00CF7D9C" w:rsidRDefault="00490276" w:rsidP="00DC235B">
      <w:pPr>
        <w:tabs>
          <w:tab w:val="left" w:pos="8572"/>
        </w:tabs>
      </w:pPr>
      <w:r>
        <w:rPr>
          <w:noProof/>
          <w:lang w:eastAsia="en-GB"/>
        </w:rPr>
        <mc:AlternateContent>
          <mc:Choice Requires="wps">
            <w:drawing>
              <wp:anchor distT="0" distB="0" distL="114300" distR="114300" simplePos="0" relativeHeight="251692032" behindDoc="0" locked="0" layoutInCell="1" allowOverlap="1" wp14:anchorId="5C5C9247" wp14:editId="66648C93">
                <wp:simplePos x="0" y="0"/>
                <wp:positionH relativeFrom="column">
                  <wp:posOffset>2149626</wp:posOffset>
                </wp:positionH>
                <wp:positionV relativeFrom="paragraph">
                  <wp:posOffset>402932</wp:posOffset>
                </wp:positionV>
                <wp:extent cx="593065" cy="275590"/>
                <wp:effectExtent l="0" t="0" r="0" b="0"/>
                <wp:wrapNone/>
                <wp:docPr id="6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065" cy="275590"/>
                        </a:xfrm>
                        <a:prstGeom prst="rect">
                          <a:avLst/>
                        </a:prstGeom>
                        <a:noFill/>
                        <a:ln w="9525">
                          <a:noFill/>
                          <a:miter lim="800000"/>
                          <a:headEnd/>
                          <a:tailEnd/>
                        </a:ln>
                      </wps:spPr>
                      <wps:txbx>
                        <w:txbxContent>
                          <w:p w:rsidR="001817F0" w:rsidRPr="001E25D2" w:rsidRDefault="001817F0" w:rsidP="00490276">
                            <w:pPr>
                              <w:rPr>
                                <w:rFonts w:cs="Times New Roman"/>
                                <w:b/>
                              </w:rPr>
                            </w:pPr>
                            <w:r>
                              <w:rPr>
                                <w:rFonts w:cs="Times New Roman"/>
                                <w:b/>
                              </w:rPr>
                              <w:t>1.4kb</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5C5C9247" id="_x0000_s1182" type="#_x0000_t202" style="position:absolute;margin-left:169.25pt;margin-top:31.75pt;width:46.7pt;height:21.7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" filled="f" stroked="f">
                <v:textbox>
                  <w:txbxContent>
                    <w:p w:rsidR="001817F0" w:rsidRPr="001E25D2" w:rsidRDefault="001817F0" w:rsidP="00490276">
                      <w:pPr>
                        <w:rPr>
                          <w:rFonts w:cs="Times New Roman"/>
                          <w:b/>
                        </w:rPr>
                      </w:pPr>
                      <w:r>
                        <w:rPr>
                          <w:rFonts w:cs="Times New Roman"/>
                          <w:b/>
                        </w:rPr>
                        <w:t>1.4kb</w:t>
                      </w:r>
                    </w:p>
                  </w:txbxContent>
                </v:textbox>
              </v:shape>
            </w:pict>
          </mc:Fallback>
        </mc:AlternateContent>
      </w:r>
    </w:p>
    <w:p w:rsidR="00CF7D9C" w:rsidRDefault="00490276" w:rsidP="00DC235B">
      <w:pPr>
        <w:tabs>
          <w:tab w:val="left" w:pos="8572"/>
        </w:tabs>
      </w:pPr>
      <w:r>
        <w:rPr>
          <w:noProof/>
          <w:lang w:eastAsia="en-GB"/>
        </w:rPr>
        <mc:AlternateContent>
          <mc:Choice Requires="wps">
            <w:drawing>
              <wp:anchor distT="0" distB="0" distL="114300" distR="114300" simplePos="0" relativeHeight="251689984" behindDoc="0" locked="0" layoutInCell="1" allowOverlap="1" wp14:anchorId="3A71DAFD" wp14:editId="3CEAF1DA">
                <wp:simplePos x="0" y="0"/>
                <wp:positionH relativeFrom="column">
                  <wp:posOffset>2136109</wp:posOffset>
                </wp:positionH>
                <wp:positionV relativeFrom="paragraph">
                  <wp:posOffset>162925</wp:posOffset>
                </wp:positionV>
                <wp:extent cx="614530" cy="275590"/>
                <wp:effectExtent l="0" t="0" r="0" b="0"/>
                <wp:wrapNone/>
                <wp:docPr id="6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530" cy="275590"/>
                        </a:xfrm>
                        <a:prstGeom prst="rect">
                          <a:avLst/>
                        </a:prstGeom>
                        <a:noFill/>
                        <a:ln w="9525">
                          <a:noFill/>
                          <a:miter lim="800000"/>
                          <a:headEnd/>
                          <a:tailEnd/>
                        </a:ln>
                      </wps:spPr>
                      <wps:txbx>
                        <w:txbxContent>
                          <w:p w:rsidR="001817F0" w:rsidRPr="001E25D2" w:rsidRDefault="001817F0" w:rsidP="00490276">
                            <w:pPr>
                              <w:rPr>
                                <w:rFonts w:cs="Times New Roman"/>
                                <w:b/>
                              </w:rPr>
                            </w:pPr>
                            <w:r>
                              <w:rPr>
                                <w:rFonts w:cs="Times New Roman"/>
                                <w:b/>
                              </w:rPr>
                              <w:t>1.1kb</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3A71DAFD" id="_x0000_s1183" type="#_x0000_t202" style="position:absolute;margin-left:168.2pt;margin-top:12.85pt;width:48.4pt;height:21.7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" filled="f" stroked="f">
                <v:textbox>
                  <w:txbxContent>
                    <w:p w:rsidR="001817F0" w:rsidRPr="001E25D2" w:rsidRDefault="001817F0" w:rsidP="00490276">
                      <w:pPr>
                        <w:rPr>
                          <w:rFonts w:cs="Times New Roman"/>
                          <w:b/>
                        </w:rPr>
                      </w:pPr>
                      <w:r>
                        <w:rPr>
                          <w:rFonts w:cs="Times New Roman"/>
                          <w:b/>
                        </w:rPr>
                        <w:t>1.1kb</w:t>
                      </w:r>
                    </w:p>
                  </w:txbxContent>
                </v:textbox>
              </v:shape>
            </w:pict>
          </mc:Fallback>
        </mc:AlternateContent>
      </w:r>
    </w:p>
    <w:p w:rsidR="00CF7D9C" w:rsidRDefault="00CF7D9C" w:rsidP="00DC235B">
      <w:pPr>
        <w:tabs>
          <w:tab w:val="left" w:pos="8572"/>
        </w:tabs>
      </w:pPr>
    </w:p>
    <w:p w:rsidR="00CF7D9C" w:rsidRDefault="00CF7D9C" w:rsidP="00DC235B">
      <w:pPr>
        <w:tabs>
          <w:tab w:val="left" w:pos="8572"/>
        </w:tabs>
      </w:pPr>
    </w:p>
    <w:p w:rsidR="00CF7D9C" w:rsidRDefault="00CF7D9C" w:rsidP="00DC235B">
      <w:pPr>
        <w:tabs>
          <w:tab w:val="left" w:pos="8572"/>
        </w:tabs>
      </w:pPr>
      <w:r>
        <w:rPr>
          <w:noProof/>
          <w:lang w:eastAsia="en-GB"/>
        </w:rPr>
        <mc:AlternateContent>
          <mc:Choice Requires="wps">
            <w:drawing>
              <wp:anchor distT="0" distB="0" distL="114300" distR="114300" simplePos="0" relativeHeight="251671552" behindDoc="0" locked="0" layoutInCell="1" allowOverlap="1" wp14:anchorId="1C4D1F26" wp14:editId="55B0BE4F">
                <wp:simplePos x="0" y="0"/>
                <wp:positionH relativeFrom="column">
                  <wp:posOffset>99509</wp:posOffset>
                </wp:positionH>
                <wp:positionV relativeFrom="paragraph">
                  <wp:posOffset>63462</wp:posOffset>
                </wp:positionV>
                <wp:extent cx="6182808" cy="3496236"/>
                <wp:effectExtent l="0" t="0" r="8890" b="9525"/>
                <wp:wrapNone/>
                <wp:docPr id="3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2808" cy="3496236"/>
                        </a:xfrm>
                        <a:prstGeom prst="rect">
                          <a:avLst/>
                        </a:prstGeom>
                        <a:solidFill>
                          <a:srgbClr val="FFFFFF"/>
                        </a:solidFill>
                        <a:ln w="9525">
                          <a:noFill/>
                          <a:miter lim="800000"/>
                          <a:headEnd/>
                          <a:tailEnd/>
                        </a:ln>
                      </wps:spPr>
                      <wps:txbx>
                        <w:txbxContent>
                          <w:p w:rsidR="001817F0" w:rsidRPr="001770D1" w:rsidRDefault="001817F0" w:rsidP="00CF7D9C">
                            <w:r>
                              <w:rPr>
                                <w:b/>
                              </w:rPr>
                              <w:t>Figure 3</w:t>
                            </w:r>
                            <w:r w:rsidRPr="001770D1">
                              <w:rPr>
                                <w:b/>
                              </w:rPr>
                              <w:t>| Amplification and cloning of the hNa</w:t>
                            </w:r>
                            <w:r w:rsidRPr="001770D1">
                              <w:rPr>
                                <w:b/>
                                <w:vertAlign w:val="subscript"/>
                              </w:rPr>
                              <w:t>v</w:t>
                            </w:r>
                            <w:r w:rsidRPr="001770D1">
                              <w:rPr>
                                <w:b/>
                              </w:rPr>
                              <w:t>1.8 1/2 A and B fragments. A)</w:t>
                            </w:r>
                            <w:r w:rsidRPr="001770D1">
                              <w:t xml:space="preserve"> After PCR amplification using cDNA template we have successfully amplified the 1/2 </w:t>
                            </w:r>
                            <w:proofErr w:type="gramStart"/>
                            <w:r w:rsidRPr="001770D1">
                              <w:t>A</w:t>
                            </w:r>
                            <w:proofErr w:type="gramEnd"/>
                            <w:r w:rsidRPr="001770D1">
                              <w:t xml:space="preserve"> fragment; the band has the expected size of 1.1kb. </w:t>
                            </w:r>
                            <w:r w:rsidRPr="001770D1">
                              <w:rPr>
                                <w:b/>
                              </w:rPr>
                              <w:t xml:space="preserve">B) </w:t>
                            </w:r>
                            <w:r w:rsidRPr="001770D1">
                              <w:t xml:space="preserve">1/2 B fragment was also successfully amplified, generating an expected </w:t>
                            </w:r>
                            <w:r>
                              <w:t>band size</w:t>
                            </w:r>
                            <w:r w:rsidRPr="001770D1">
                              <w:t xml:space="preserve"> of 1.4 kb. </w:t>
                            </w:r>
                            <w:r w:rsidRPr="001770D1">
                              <w:rPr>
                                <w:b/>
                              </w:rPr>
                              <w:t xml:space="preserve">C) </w:t>
                            </w:r>
                            <w:r w:rsidRPr="001770D1">
                              <w:t>Afte</w:t>
                            </w:r>
                            <w:r>
                              <w:t>r gel purification, 1/2</w:t>
                            </w:r>
                            <w:r w:rsidRPr="001770D1">
                              <w:t xml:space="preserve">A fragment showed a high template concentration. However 1/2 B fragment had a very low purification efficiency, </w:t>
                            </w:r>
                            <w:r>
                              <w:t>estimated at around 10%</w:t>
                            </w:r>
                            <w:r w:rsidRPr="001770D1">
                              <w:t xml:space="preserve">. </w:t>
                            </w:r>
                            <w:r w:rsidRPr="009C47E7">
                              <w:rPr>
                                <w:b/>
                              </w:rPr>
                              <w:t>D)</w:t>
                            </w:r>
                            <w:r>
                              <w:rPr>
                                <w:b/>
                              </w:rPr>
                              <w:t xml:space="preserve"> </w:t>
                            </w:r>
                            <w:r w:rsidRPr="00632A89">
                              <w:t>Digestion of 4</w:t>
                            </w:r>
                            <w:r>
                              <w:t xml:space="preserve"> independent colonies of 1/2A fragment generated expected insert band size. Colony number 1 was sent for sequencing. </w:t>
                            </w:r>
                            <w:r w:rsidRPr="00632A89">
                              <w:rPr>
                                <w:b/>
                              </w:rPr>
                              <w:t>E)</w:t>
                            </w:r>
                            <w:r>
                              <w:rPr>
                                <w:b/>
                              </w:rPr>
                              <w:t xml:space="preserve"> </w:t>
                            </w:r>
                            <w:r>
                              <w:t xml:space="preserve">The 1/2B fragment had only one colony that presented a linearized plasmid band approximately around the expected size. The digested plasmid band was too faint to be able to be analyzed. </w:t>
                            </w:r>
                            <w:r w:rsidRPr="00B60FB0">
                              <w:rPr>
                                <w:b/>
                              </w:rPr>
                              <w:t>L</w:t>
                            </w:r>
                            <w:r>
                              <w:t>-1kb l</w:t>
                            </w:r>
                            <w:r w:rsidRPr="001770D1">
                              <w:t xml:space="preserve">adder; </w:t>
                            </w:r>
                            <w:r w:rsidRPr="00B60FB0">
                              <w:rPr>
                                <w:b/>
                              </w:rPr>
                              <w:t>P</w:t>
                            </w:r>
                            <w:r>
                              <w:t xml:space="preserve">-linearized plasmid; </w:t>
                            </w:r>
                            <w:r w:rsidRPr="00B60FB0">
                              <w:rPr>
                                <w:b/>
                              </w:rPr>
                              <w:t>D</w:t>
                            </w:r>
                            <w:r>
                              <w:t>- digested plasmid</w:t>
                            </w:r>
                          </w:p>
                          <w:p w:rsidR="001817F0" w:rsidRPr="001770D1" w:rsidRDefault="001817F0" w:rsidP="00CF7D9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4D1F26" id="_x0000_s1184" type="#_x0000_t202" style="position:absolute;margin-left:7.85pt;margin-top:5pt;width:486.85pt;height:275.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" stroked="f">
                <v:textbox>
                  <w:txbxContent>
                    <w:p w:rsidR="001817F0" w:rsidRPr="001770D1" w:rsidRDefault="001817F0" w:rsidP="00CF7D9C">
                      <w:r>
                        <w:rPr>
                          <w:b/>
                        </w:rPr>
                        <w:t>Figure 3</w:t>
                      </w:r>
                      <w:r w:rsidRPr="001770D1">
                        <w:rPr>
                          <w:b/>
                        </w:rPr>
                        <w:t>| Amplification and cloning of the hNa</w:t>
                      </w:r>
                      <w:r w:rsidRPr="001770D1">
                        <w:rPr>
                          <w:b/>
                          <w:vertAlign w:val="subscript"/>
                        </w:rPr>
                        <w:t>v</w:t>
                      </w:r>
                      <w:r w:rsidRPr="001770D1">
                        <w:rPr>
                          <w:b/>
                        </w:rPr>
                        <w:t>1.8 1/2 A and B fragments. A)</w:t>
                      </w:r>
                      <w:r w:rsidRPr="001770D1">
                        <w:t xml:space="preserve"> After PCR amplification using cDNA template we have successfully amplified the 1/2 </w:t>
                      </w:r>
                      <w:proofErr w:type="gramStart"/>
                      <w:r w:rsidRPr="001770D1">
                        <w:t>A</w:t>
                      </w:r>
                      <w:proofErr w:type="gramEnd"/>
                      <w:r w:rsidRPr="001770D1">
                        <w:t xml:space="preserve"> fragment; the band has the expected size of 1.1kb. </w:t>
                      </w:r>
                      <w:r w:rsidRPr="001770D1">
                        <w:rPr>
                          <w:b/>
                        </w:rPr>
                        <w:t xml:space="preserve">B) </w:t>
                      </w:r>
                      <w:r w:rsidRPr="001770D1">
                        <w:t xml:space="preserve">1/2 B fragment was also successfully amplified, generating an expected </w:t>
                      </w:r>
                      <w:r>
                        <w:t>band size</w:t>
                      </w:r>
                      <w:r w:rsidRPr="001770D1">
                        <w:t xml:space="preserve"> of 1.4 kb. </w:t>
                      </w:r>
                      <w:r w:rsidRPr="001770D1">
                        <w:rPr>
                          <w:b/>
                        </w:rPr>
                        <w:t xml:space="preserve">C) </w:t>
                      </w:r>
                      <w:r w:rsidRPr="001770D1">
                        <w:t>Afte</w:t>
                      </w:r>
                      <w:r>
                        <w:t>r gel purification, 1/2</w:t>
                      </w:r>
                      <w:r w:rsidRPr="001770D1">
                        <w:t xml:space="preserve">A fragment showed a high template concentration. However 1/2 B fragment had a very low purification efficiency, </w:t>
                      </w:r>
                      <w:r>
                        <w:t>estimated at around 10%</w:t>
                      </w:r>
                      <w:r w:rsidRPr="001770D1">
                        <w:t xml:space="preserve">. </w:t>
                      </w:r>
                      <w:r w:rsidRPr="009C47E7">
                        <w:rPr>
                          <w:b/>
                        </w:rPr>
                        <w:t>D)</w:t>
                      </w:r>
                      <w:r>
                        <w:rPr>
                          <w:b/>
                        </w:rPr>
                        <w:t xml:space="preserve"> </w:t>
                      </w:r>
                      <w:r w:rsidRPr="00632A89">
                        <w:t>Digestion of 4</w:t>
                      </w:r>
                      <w:r>
                        <w:t xml:space="preserve"> independent colonies of 1/2A fragment generated expected insert band size. Colony number 1 was sent for sequencing. </w:t>
                      </w:r>
                      <w:r w:rsidRPr="00632A89">
                        <w:rPr>
                          <w:b/>
                        </w:rPr>
                        <w:t>E)</w:t>
                      </w:r>
                      <w:r>
                        <w:rPr>
                          <w:b/>
                        </w:rPr>
                        <w:t xml:space="preserve"> </w:t>
                      </w:r>
                      <w:r>
                        <w:t xml:space="preserve">The 1/2B fragment had only one colony that presented a linearized plasmid band approximately around the expected size. The digested plasmid band was too faint to be able to be analyzed. </w:t>
                      </w:r>
                      <w:r w:rsidRPr="00B60FB0">
                        <w:rPr>
                          <w:b/>
                        </w:rPr>
                        <w:t>L</w:t>
                      </w:r>
                      <w:r>
                        <w:t>-1kb l</w:t>
                      </w:r>
                      <w:r w:rsidRPr="001770D1">
                        <w:t xml:space="preserve">adder; </w:t>
                      </w:r>
                      <w:r w:rsidRPr="00B60FB0">
                        <w:rPr>
                          <w:b/>
                        </w:rPr>
                        <w:t>P</w:t>
                      </w:r>
                      <w:r>
                        <w:t xml:space="preserve">-linearized plasmid; </w:t>
                      </w:r>
                      <w:r w:rsidRPr="00B60FB0">
                        <w:rPr>
                          <w:b/>
                        </w:rPr>
                        <w:t>D</w:t>
                      </w:r>
                      <w:r>
                        <w:t>- digested plasmid</w:t>
                      </w:r>
                    </w:p>
                    <w:p w:rsidR="001817F0" w:rsidRPr="001770D1" w:rsidRDefault="001817F0" w:rsidP="00CF7D9C"/>
                  </w:txbxContent>
                </v:textbox>
              </v:shape>
            </w:pict>
          </mc:Fallback>
        </mc:AlternateContent>
      </w:r>
    </w:p>
    <w:p w:rsidR="00CF7D9C" w:rsidRDefault="00CF7D9C" w:rsidP="00DC235B">
      <w:pPr>
        <w:tabs>
          <w:tab w:val="left" w:pos="8572"/>
        </w:tabs>
      </w:pPr>
    </w:p>
    <w:p w:rsidR="00CF7D9C" w:rsidRDefault="00CF7D9C" w:rsidP="00DC235B">
      <w:pPr>
        <w:tabs>
          <w:tab w:val="left" w:pos="8572"/>
        </w:tabs>
      </w:pPr>
    </w:p>
    <w:p w:rsidR="00CF7D9C" w:rsidRDefault="00CF7D9C" w:rsidP="00DC235B">
      <w:pPr>
        <w:tabs>
          <w:tab w:val="left" w:pos="8572"/>
        </w:tabs>
      </w:pPr>
    </w:p>
    <w:p w:rsidR="00CF7D9C" w:rsidRDefault="00CF7D9C" w:rsidP="00DC235B">
      <w:pPr>
        <w:tabs>
          <w:tab w:val="left" w:pos="8572"/>
        </w:tabs>
      </w:pPr>
    </w:p>
    <w:p w:rsidR="00CF7D9C" w:rsidRDefault="00CF7D9C" w:rsidP="00DC235B">
      <w:pPr>
        <w:tabs>
          <w:tab w:val="left" w:pos="8572"/>
        </w:tabs>
      </w:pPr>
    </w:p>
    <w:p w:rsidR="00CF7D9C" w:rsidRDefault="00CF7D9C" w:rsidP="00DC235B">
      <w:pPr>
        <w:tabs>
          <w:tab w:val="left" w:pos="8572"/>
        </w:tabs>
      </w:pPr>
    </w:p>
    <w:p w:rsidR="00596650" w:rsidRDefault="00596650" w:rsidP="00596650"/>
    <w:p w:rsidR="00596650" w:rsidRDefault="00596650" w:rsidP="00596650">
      <w:pPr>
        <w:rPr>
          <w:b/>
        </w:rPr>
      </w:pPr>
      <w:r w:rsidRPr="0092395F">
        <w:rPr>
          <w:b/>
        </w:rPr>
        <w:t xml:space="preserve">Q1 </w:t>
      </w:r>
      <w:r>
        <w:rPr>
          <w:b/>
        </w:rPr>
        <w:t xml:space="preserve">(1/8 and 2/8) </w:t>
      </w:r>
      <w:r w:rsidRPr="0092395F">
        <w:rPr>
          <w:b/>
        </w:rPr>
        <w:t xml:space="preserve">fragment </w:t>
      </w:r>
      <w:r>
        <w:rPr>
          <w:b/>
        </w:rPr>
        <w:t xml:space="preserve">was </w:t>
      </w:r>
      <w:r w:rsidRPr="0092395F">
        <w:rPr>
          <w:b/>
        </w:rPr>
        <w:t xml:space="preserve">successfully </w:t>
      </w:r>
      <w:r>
        <w:rPr>
          <w:b/>
        </w:rPr>
        <w:t>joined and cloned</w:t>
      </w:r>
    </w:p>
    <w:p w:rsidR="00596650" w:rsidRDefault="00596650" w:rsidP="00596650">
      <w:r>
        <w:t>For the rNa</w:t>
      </w:r>
      <w:r w:rsidRPr="00D11EBE">
        <w:rPr>
          <w:vertAlign w:val="subscript"/>
        </w:rPr>
        <w:t>v</w:t>
      </w:r>
      <w:r>
        <w:t>1.5 gene, which was cut in 8 fragments, most of the fragments were already cloned. Q1 and 3/8 fragments we</w:t>
      </w:r>
      <w:r w:rsidR="00B60FB0">
        <w:t>re</w:t>
      </w:r>
      <w:r>
        <w:t xml:space="preserve"> left t</w:t>
      </w:r>
      <w:r w:rsidR="00693E2D">
        <w:t>o be joined and cloned (Figure 4</w:t>
      </w:r>
      <w:r>
        <w:t xml:space="preserve">A).  The Q1 fragment, made of 1/8 and 2/8 </w:t>
      </w:r>
      <w:r w:rsidR="00490276">
        <w:t>fragments</w:t>
      </w:r>
      <w:r>
        <w:t xml:space="preserve">, was successfully amplified and joined. </w:t>
      </w:r>
    </w:p>
    <w:p w:rsidR="00596650" w:rsidRDefault="00596650" w:rsidP="00596650">
      <w:r>
        <w:t xml:space="preserve">After RNA was extracted with different yields, and </w:t>
      </w:r>
      <w:r w:rsidR="00490276">
        <w:t>after</w:t>
      </w:r>
      <w:r>
        <w:t xml:space="preserve"> cDNA synthesis was done, we tested their quality by trying to amplify the G</w:t>
      </w:r>
      <w:r w:rsidR="00693E2D">
        <w:t>APDH housekeeping gene (Figure 4</w:t>
      </w:r>
      <w:r>
        <w:t>B). The best quality RNA that also expressed the GAPDH gene (1283 µl/ng with a ratio of 260:280 of 2.03) was further used for amplification of fra</w:t>
      </w:r>
      <w:r w:rsidR="00B60FB0">
        <w:t>gments. The first</w:t>
      </w:r>
      <w:r>
        <w:t xml:space="preserve"> attempts to amplify 1/8 and 2/8 resulted in faint smear band. Considering the RNA quality has been verified, we concluded the problem lies in the PCR conditions. In order to test the perfect number of cycle to get </w:t>
      </w:r>
      <w:r w:rsidR="00B60FB0">
        <w:t>better</w:t>
      </w:r>
      <w:r>
        <w:t xml:space="preserve"> amplification yield of the fragments, </w:t>
      </w:r>
      <w:proofErr w:type="spellStart"/>
      <w:r>
        <w:t>timepoints</w:t>
      </w:r>
      <w:proofErr w:type="spellEnd"/>
      <w:r>
        <w:t xml:space="preserve"> were taken at 30, 35 and 40 cycles (data not shown). Due to smearing still appearing for </w:t>
      </w:r>
      <w:r w:rsidR="00490276">
        <w:t xml:space="preserve">the </w:t>
      </w:r>
      <w:r>
        <w:t>2/8 fragment, different Tm were tested for a more specific amplification</w:t>
      </w:r>
      <w:r w:rsidR="00693E2D">
        <w:t xml:space="preserve"> (Figure 4</w:t>
      </w:r>
      <w:r w:rsidR="00FC039B">
        <w:t>C). After purifying t</w:t>
      </w:r>
      <w:r>
        <w:t>he 1/8 and 2/8 bands</w:t>
      </w:r>
      <w:r w:rsidR="00FC039B">
        <w:t>,</w:t>
      </w:r>
      <w:r>
        <w:t xml:space="preserve"> we tried to</w:t>
      </w:r>
      <w:r w:rsidR="00FC039B">
        <w:t xml:space="preserve"> join </w:t>
      </w:r>
      <w:r>
        <w:t>the</w:t>
      </w:r>
      <w:r w:rsidR="00FC039B">
        <w:t>m</w:t>
      </w:r>
      <w:r>
        <w:t xml:space="preserve"> </w:t>
      </w:r>
      <w:r w:rsidR="00FC039B">
        <w:t>with</w:t>
      </w:r>
      <w:r>
        <w:t xml:space="preserve"> PCR recombination</w:t>
      </w:r>
      <w:r w:rsidR="00490276">
        <w:t xml:space="preserve"> </w:t>
      </w:r>
      <w:r w:rsidR="00FC039B">
        <w:t>in order to construct Q1 fragment</w:t>
      </w:r>
      <w:r>
        <w:t>.</w:t>
      </w:r>
    </w:p>
    <w:p w:rsidR="00596650" w:rsidRDefault="00596650" w:rsidP="00596650">
      <w:r>
        <w:t xml:space="preserve"> The first few attempts of </w:t>
      </w:r>
      <w:r w:rsidR="00FC039B">
        <w:t>joining</w:t>
      </w:r>
      <w:r>
        <w:t xml:space="preserve"> Q1 fragment resulted in no bands. Changing the PCR conditions (Tm and cycle number) for both steps of the </w:t>
      </w:r>
      <w:r w:rsidR="00FC039B">
        <w:t>PCR recombination</w:t>
      </w:r>
      <w:r>
        <w:t xml:space="preserve"> did not show any </w:t>
      </w:r>
      <w:r w:rsidR="00FC039B">
        <w:t xml:space="preserve">positive </w:t>
      </w:r>
      <w:r>
        <w:t xml:space="preserve">results either. After trying different ratios of template </w:t>
      </w:r>
      <w:r w:rsidR="00490276">
        <w:t>for</w:t>
      </w:r>
      <w:r>
        <w:t xml:space="preserve"> each reaction (Table 4) in combination with different PCR conditions, we manage to recombine the fragments and went forward</w:t>
      </w:r>
      <w:r w:rsidR="00693E2D">
        <w:t xml:space="preserve"> into the cloning step (Figure 4</w:t>
      </w:r>
      <w:r>
        <w:t xml:space="preserve">D).  </w:t>
      </w:r>
    </w:p>
    <w:p w:rsidR="00596650" w:rsidRDefault="00596650" w:rsidP="00596650">
      <w:r>
        <w:t>The purified Q1 fragment was used for the cloning step. Due to its similar size with the 1/2B fragment (1.5kb), we used the same incubation time</w:t>
      </w:r>
      <w:r w:rsidR="00FC039B">
        <w:t xml:space="preserve"> for the ligation reaction</w:t>
      </w:r>
      <w:r>
        <w:t xml:space="preserve">. Only very few colonies resulted after 24 hours, however all LB </w:t>
      </w:r>
      <w:r w:rsidR="00FC039B">
        <w:t>broth</w:t>
      </w:r>
      <w:r>
        <w:t xml:space="preserve"> colonies presented clouded solution. After </w:t>
      </w:r>
      <w:proofErr w:type="spellStart"/>
      <w:r>
        <w:t>miniprep</w:t>
      </w:r>
      <w:proofErr w:type="spellEnd"/>
      <w:r>
        <w:t xml:space="preserve"> purification, only one colony </w:t>
      </w:r>
      <w:r w:rsidR="00FC039B">
        <w:t>showed</w:t>
      </w:r>
      <w:r>
        <w:t xml:space="preserve"> significant genomic DNA concentration (187 ng/µl). </w:t>
      </w:r>
      <w:r w:rsidR="004F5D56">
        <w:t>D</w:t>
      </w:r>
      <w:r>
        <w:t>igestion</w:t>
      </w:r>
      <w:r w:rsidR="004F5D56">
        <w:t xml:space="preserve"> of the purified sample</w:t>
      </w:r>
      <w:r>
        <w:t xml:space="preserve"> generated an expected </w:t>
      </w:r>
      <w:r w:rsidR="004F5D56">
        <w:t>band size</w:t>
      </w:r>
      <w:r w:rsidR="00693E2D">
        <w:t xml:space="preserve"> (Figure 4</w:t>
      </w:r>
      <w:r>
        <w:t>E).</w:t>
      </w:r>
      <w:r w:rsidR="00EB26C6" w:rsidRPr="00EB26C6">
        <w:rPr>
          <w:noProof/>
        </w:rPr>
        <w:t xml:space="preserve"> </w:t>
      </w:r>
    </w:p>
    <w:p w:rsidR="00FC039B" w:rsidRDefault="00FC039B" w:rsidP="00DC235B">
      <w:pPr>
        <w:tabs>
          <w:tab w:val="left" w:pos="8572"/>
        </w:tabs>
      </w:pPr>
    </w:p>
    <w:p w:rsidR="00DC235B" w:rsidRDefault="00FC039B" w:rsidP="00DC235B">
      <w:pPr>
        <w:tabs>
          <w:tab w:val="left" w:pos="8572"/>
        </w:tabs>
      </w:pPr>
      <w:r>
        <w:rPr>
          <w:noProof/>
          <w:lang w:eastAsia="en-GB"/>
        </w:rPr>
        <mc:AlternateContent>
          <mc:Choice Requires="wpg">
            <w:drawing>
              <wp:anchor distT="0" distB="0" distL="114300" distR="114300" simplePos="0" relativeHeight="251673600" behindDoc="0" locked="0" layoutInCell="1" allowOverlap="1" wp14:anchorId="7881BDCE" wp14:editId="245B7143">
                <wp:simplePos x="0" y="0"/>
                <wp:positionH relativeFrom="column">
                  <wp:posOffset>164387</wp:posOffset>
                </wp:positionH>
                <wp:positionV relativeFrom="paragraph">
                  <wp:posOffset>9532</wp:posOffset>
                </wp:positionV>
                <wp:extent cx="5642610" cy="4766945"/>
                <wp:effectExtent l="0" t="0" r="15240" b="0"/>
                <wp:wrapNone/>
                <wp:docPr id="332" name="Group 332"/>
                <wp:cNvGraphicFramePr/>
                <a:graphic xmlns:a="http://schemas.openxmlformats.org/drawingml/2006/main">
                  <a:graphicData uri="http://schemas.microsoft.com/office/word/2010/wordprocessingGroup">
                    <wpg:wgp>
                      <wpg:cNvGrpSpPr/>
                      <wpg:grpSpPr>
                        <a:xfrm>
                          <a:off x="0" y="0"/>
                          <a:ext cx="5642610" cy="4766945"/>
                          <a:chOff x="0" y="0"/>
                          <a:chExt cx="5643102" cy="4767031"/>
                        </a:xfrm>
                      </wpg:grpSpPr>
                      <wpg:grpSp>
                        <wpg:cNvPr id="441" name="Group 441"/>
                        <wpg:cNvGrpSpPr/>
                        <wpg:grpSpPr>
                          <a:xfrm>
                            <a:off x="10274" y="0"/>
                            <a:ext cx="4529627" cy="1052482"/>
                            <a:chOff x="304795" y="0"/>
                            <a:chExt cx="4529627" cy="1052482"/>
                          </a:xfrm>
                        </wpg:grpSpPr>
                        <wpg:grpSp>
                          <wpg:cNvPr id="420" name="Group 420"/>
                          <wpg:cNvGrpSpPr/>
                          <wpg:grpSpPr>
                            <a:xfrm>
                              <a:off x="304795" y="0"/>
                              <a:ext cx="4529627" cy="414979"/>
                              <a:chOff x="304795" y="0"/>
                              <a:chExt cx="4529627" cy="414979"/>
                            </a:xfrm>
                          </wpg:grpSpPr>
                          <wpg:grpSp>
                            <wpg:cNvPr id="417" name="Group 417"/>
                            <wpg:cNvGrpSpPr/>
                            <wpg:grpSpPr>
                              <a:xfrm>
                                <a:off x="304795" y="0"/>
                                <a:ext cx="4529627" cy="414979"/>
                                <a:chOff x="304795" y="0"/>
                                <a:chExt cx="4529627" cy="414979"/>
                              </a:xfrm>
                            </wpg:grpSpPr>
                            <wps:wsp>
                              <wps:cNvPr id="398" name="Rectangle 398"/>
                              <wps:cNvSpPr/>
                              <wps:spPr>
                                <a:xfrm>
                                  <a:off x="739302" y="87549"/>
                                  <a:ext cx="4095115" cy="307975"/>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p w:rsidR="001817F0" w:rsidRDefault="001817F0"/>
                                </w:txbxContent>
                              </wps:txbx>
                              <wps:bodyPr wrap="square" rtlCol="0" anchor="ctr">
                                <a:noAutofit/>
                              </wps:bodyPr>
                            </wps:wsp>
                            <wps:wsp>
                              <wps:cNvPr id="399" name="TextBox 1030"/>
                              <wps:cNvSpPr txBox="1"/>
                              <wps:spPr>
                                <a:xfrm>
                                  <a:off x="304795" y="0"/>
                                  <a:ext cx="609600" cy="24955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sidRPr="005E38C9">
                                      <w:rPr>
                                        <w:b/>
                                        <w:bCs/>
                                        <w:color w:val="000000" w:themeColor="text1"/>
                                        <w:kern w:val="24"/>
                                        <w:sz w:val="22"/>
                                        <w:szCs w:val="22"/>
                                      </w:rPr>
                                      <w:t>A</w:t>
                                    </w:r>
                                    <w:r>
                                      <w:rPr>
                                        <w:b/>
                                        <w:bCs/>
                                        <w:color w:val="000000" w:themeColor="text1"/>
                                        <w:kern w:val="24"/>
                                        <w:sz w:val="22"/>
                                        <w:szCs w:val="22"/>
                                      </w:rPr>
                                      <w:t>)</w:t>
                                    </w:r>
                                  </w:p>
                                </w:txbxContent>
                              </wps:txbx>
                              <wps:bodyPr wrap="square" rtlCol="0">
                                <a:spAutoFit/>
                              </wps:bodyPr>
                            </wps:wsp>
                            <wps:wsp>
                              <wps:cNvPr id="400" name="Straight Connector 400"/>
                              <wps:cNvCnPr/>
                              <wps:spPr>
                                <a:xfrm>
                                  <a:off x="1206230" y="87549"/>
                                  <a:ext cx="0" cy="30797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1" name="Straight Connector 401"/>
                              <wps:cNvCnPr/>
                              <wps:spPr>
                                <a:xfrm>
                                  <a:off x="1643975" y="77821"/>
                                  <a:ext cx="0" cy="30797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2" name="Straight Connector 402"/>
                              <wps:cNvCnPr/>
                              <wps:spPr>
                                <a:xfrm>
                                  <a:off x="3482502" y="87549"/>
                                  <a:ext cx="0" cy="30797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3" name="Straight Connector 403"/>
                              <wps:cNvCnPr/>
                              <wps:spPr>
                                <a:xfrm>
                                  <a:off x="3939702" y="107004"/>
                                  <a:ext cx="0" cy="30797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4" name="Straight Connector 404"/>
                              <wps:cNvCnPr/>
                              <wps:spPr>
                                <a:xfrm>
                                  <a:off x="4367719" y="87726"/>
                                  <a:ext cx="0" cy="30797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5" name="Straight Connector 405"/>
                              <wps:cNvCnPr/>
                              <wps:spPr>
                                <a:xfrm>
                                  <a:off x="3025302" y="77865"/>
                                  <a:ext cx="0" cy="30797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6" name="Straight Connector 406"/>
                              <wps:cNvCnPr/>
                              <wps:spPr>
                                <a:xfrm>
                                  <a:off x="2587558" y="87549"/>
                                  <a:ext cx="0" cy="30797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7" name="Straight Connector 407"/>
                              <wps:cNvCnPr/>
                              <wps:spPr>
                                <a:xfrm>
                                  <a:off x="2120630" y="77821"/>
                                  <a:ext cx="0" cy="30797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8" name="TextBox 1030"/>
                              <wps:cNvSpPr txBox="1"/>
                              <wps:spPr>
                                <a:xfrm>
                                  <a:off x="758758" y="136234"/>
                                  <a:ext cx="447472" cy="24955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1/8</w:t>
                                    </w:r>
                                  </w:p>
                                </w:txbxContent>
                              </wps:txbx>
                              <wps:bodyPr wrap="square" rtlCol="0">
                                <a:spAutoFit/>
                              </wps:bodyPr>
                            </wps:wsp>
                            <wps:wsp>
                              <wps:cNvPr id="409" name="TextBox 1030"/>
                              <wps:cNvSpPr txBox="1"/>
                              <wps:spPr>
                                <a:xfrm>
                                  <a:off x="1206229" y="145963"/>
                                  <a:ext cx="447472" cy="24955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2/8</w:t>
                                    </w:r>
                                  </w:p>
                                </w:txbxContent>
                              </wps:txbx>
                              <wps:bodyPr wrap="square" rtlCol="0">
                                <a:spAutoFit/>
                              </wps:bodyPr>
                            </wps:wsp>
                            <wps:wsp>
                              <wps:cNvPr id="411" name="TextBox 1030"/>
                              <wps:cNvSpPr txBox="1"/>
                              <wps:spPr>
                                <a:xfrm>
                                  <a:off x="2617175" y="136198"/>
                                  <a:ext cx="447040" cy="24955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4/8</w:t>
                                    </w:r>
                                  </w:p>
                                </w:txbxContent>
                              </wps:txbx>
                              <wps:bodyPr wrap="square" rtlCol="0">
                                <a:spAutoFit/>
                              </wps:bodyPr>
                            </wps:wsp>
                            <wps:wsp>
                              <wps:cNvPr id="412" name="TextBox 1030"/>
                              <wps:cNvSpPr txBox="1"/>
                              <wps:spPr>
                                <a:xfrm>
                                  <a:off x="3035032" y="136414"/>
                                  <a:ext cx="447472" cy="24955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5/8</w:t>
                                    </w:r>
                                  </w:p>
                                </w:txbxContent>
                              </wps:txbx>
                              <wps:bodyPr wrap="square" rtlCol="0">
                                <a:spAutoFit/>
                              </wps:bodyPr>
                            </wps:wsp>
                            <wps:wsp>
                              <wps:cNvPr id="414" name="TextBox 1030"/>
                              <wps:cNvSpPr txBox="1"/>
                              <wps:spPr>
                                <a:xfrm>
                                  <a:off x="3482504" y="146146"/>
                                  <a:ext cx="447040" cy="24955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6/8</w:t>
                                    </w:r>
                                  </w:p>
                                </w:txbxContent>
                              </wps:txbx>
                              <wps:bodyPr wrap="square" rtlCol="0">
                                <a:spAutoFit/>
                              </wps:bodyPr>
                            </wps:wsp>
                            <wps:wsp>
                              <wps:cNvPr id="415" name="TextBox 1030"/>
                              <wps:cNvSpPr txBox="1"/>
                              <wps:spPr>
                                <a:xfrm>
                                  <a:off x="3929550" y="136198"/>
                                  <a:ext cx="447040" cy="24955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7/8</w:t>
                                    </w:r>
                                  </w:p>
                                </w:txbxContent>
                              </wps:txbx>
                              <wps:bodyPr wrap="square" rtlCol="0">
                                <a:spAutoFit/>
                              </wps:bodyPr>
                            </wps:wsp>
                            <wps:wsp>
                              <wps:cNvPr id="416" name="TextBox 1030"/>
                              <wps:cNvSpPr txBox="1"/>
                              <wps:spPr>
                                <a:xfrm>
                                  <a:off x="4387382" y="145919"/>
                                  <a:ext cx="447040" cy="24955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8/8</w:t>
                                    </w:r>
                                  </w:p>
                                </w:txbxContent>
                              </wps:txbx>
                              <wps:bodyPr wrap="square" rtlCol="0">
                                <a:spAutoFit/>
                              </wps:bodyPr>
                            </wps:wsp>
                          </wpg:grpSp>
                          <wps:wsp>
                            <wps:cNvPr id="418" name="TextBox 1030"/>
                            <wps:cNvSpPr txBox="1"/>
                            <wps:spPr>
                              <a:xfrm>
                                <a:off x="1673581" y="145957"/>
                                <a:ext cx="447040" cy="24955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5/16</w:t>
                                  </w:r>
                                </w:p>
                              </w:txbxContent>
                            </wps:txbx>
                            <wps:bodyPr wrap="square" rtlCol="0">
                              <a:spAutoFit/>
                            </wps:bodyPr>
                          </wps:wsp>
                          <wps:wsp>
                            <wps:cNvPr id="419" name="TextBox 1030"/>
                            <wps:cNvSpPr txBox="1"/>
                            <wps:spPr>
                              <a:xfrm>
                                <a:off x="2120624" y="136286"/>
                                <a:ext cx="447040" cy="24955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6/16</w:t>
                                  </w:r>
                                </w:p>
                              </w:txbxContent>
                            </wps:txbx>
                            <wps:bodyPr wrap="square" rtlCol="0">
                              <a:spAutoFit/>
                            </wps:bodyPr>
                          </wps:wsp>
                        </wpg:grpSp>
                        <wps:wsp>
                          <wps:cNvPr id="421" name="Left Brace 421"/>
                          <wps:cNvSpPr/>
                          <wps:spPr>
                            <a:xfrm rot="16200000">
                              <a:off x="1981200" y="152400"/>
                              <a:ext cx="291465" cy="953135"/>
                            </a:xfrm>
                            <a:prstGeom prst="leftBrace">
                              <a:avLst/>
                            </a:prstGeom>
                            <a:ln w="2540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2" name="TextBox 1030"/>
                          <wps:cNvSpPr txBox="1"/>
                          <wps:spPr>
                            <a:xfrm>
                              <a:off x="1953660" y="799043"/>
                              <a:ext cx="608965" cy="24892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3/8</w:t>
                                </w:r>
                              </w:p>
                            </w:txbxContent>
                          </wps:txbx>
                          <wps:bodyPr wrap="square" rtlCol="0">
                            <a:spAutoFit/>
                          </wps:bodyPr>
                        </wps:wsp>
                        <wps:wsp>
                          <wps:cNvPr id="423" name="TextBox 1030"/>
                          <wps:cNvSpPr txBox="1"/>
                          <wps:spPr>
                            <a:xfrm>
                              <a:off x="1004143" y="803562"/>
                              <a:ext cx="608965" cy="24892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Q1</w:t>
                                </w:r>
                              </w:p>
                            </w:txbxContent>
                          </wps:txbx>
                          <wps:bodyPr wrap="square" rtlCol="0">
                            <a:spAutoFit/>
                          </wps:bodyPr>
                        </wps:wsp>
                        <wps:wsp>
                          <wps:cNvPr id="424" name="Left Brace 424"/>
                          <wps:cNvSpPr/>
                          <wps:spPr>
                            <a:xfrm rot="16200000">
                              <a:off x="1019175" y="219075"/>
                              <a:ext cx="292735" cy="810260"/>
                            </a:xfrm>
                            <a:prstGeom prst="leftBrace">
                              <a:avLst/>
                            </a:prstGeom>
                            <a:ln w="2540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40" name="Group 440"/>
                        <wpg:cNvGrpSpPr/>
                        <wpg:grpSpPr>
                          <a:xfrm>
                            <a:off x="10274" y="1058238"/>
                            <a:ext cx="3006495" cy="2189231"/>
                            <a:chOff x="152400" y="0"/>
                            <a:chExt cx="3006495" cy="2189886"/>
                          </a:xfrm>
                        </wpg:grpSpPr>
                        <wpg:grpSp>
                          <wpg:cNvPr id="429" name="Group 429"/>
                          <wpg:cNvGrpSpPr/>
                          <wpg:grpSpPr>
                            <a:xfrm>
                              <a:off x="561975" y="323850"/>
                              <a:ext cx="1848255" cy="1303507"/>
                              <a:chOff x="0" y="0"/>
                              <a:chExt cx="1848255" cy="1303507"/>
                            </a:xfrm>
                          </wpg:grpSpPr>
                          <pic:pic xmlns:pic="http://schemas.openxmlformats.org/drawingml/2006/picture">
                            <pic:nvPicPr>
                              <pic:cNvPr id="425" name="Picture 425" descr="C:\Users\Sabina\Dropbox\uni\FYP\gels\pic 6B.jpg"/>
                              <pic:cNvPicPr>
                                <a:picLocks noChangeAspect="1"/>
                              </pic:cNvPicPr>
                            </pic:nvPicPr>
                            <pic:blipFill rotWithShape="1">
                              <a:blip r:embed="rId20">
                                <a:extLst>
                                  <a:ext uri="{28A0092B-C50C-407E-A947-70E740481C1C}">
                                    <a14:useLocalDpi xmlns:a14="http://schemas.microsoft.com/office/drawing/2010/main" val="0"/>
                                  </a:ext>
                                </a:extLst>
                              </a:blip>
                              <a:srcRect l="55830" t="59931" r="20495" b="22928"/>
                              <a:stretch/>
                            </pic:blipFill>
                            <pic:spPr bwMode="auto">
                              <a:xfrm rot="5400000">
                                <a:off x="53501" y="-53501"/>
                                <a:ext cx="1303507" cy="141051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26" name="Picture 426" descr="C:\Users\Sabina\Dropbox\uni\FYP\gels\pic 6B.jpg"/>
                              <pic:cNvPicPr>
                                <a:picLocks noChangeAspect="1"/>
                              </pic:cNvPicPr>
                            </pic:nvPicPr>
                            <pic:blipFill rotWithShape="1">
                              <a:blip r:embed="rId20">
                                <a:extLst>
                                  <a:ext uri="{28A0092B-C50C-407E-A947-70E740481C1C}">
                                    <a14:useLocalDpi xmlns:a14="http://schemas.microsoft.com/office/drawing/2010/main" val="0"/>
                                  </a:ext>
                                </a:extLst>
                              </a:blip>
                              <a:srcRect l="56182" t="48627" r="20143" b="45980"/>
                              <a:stretch/>
                            </pic:blipFill>
                            <pic:spPr bwMode="auto">
                              <a:xfrm rot="5400000">
                                <a:off x="972765" y="428018"/>
                                <a:ext cx="1303507" cy="447472"/>
                              </a:xfrm>
                              <a:prstGeom prst="rect">
                                <a:avLst/>
                              </a:prstGeom>
                              <a:noFill/>
                              <a:ln>
                                <a:noFill/>
                              </a:ln>
                              <a:extLst>
                                <a:ext uri="{53640926-AAD7-44D8-BBD7-CCE9431645EC}">
                                  <a14:shadowObscured xmlns:a14="http://schemas.microsoft.com/office/drawing/2010/main"/>
                                </a:ext>
                              </a:extLst>
                            </pic:spPr>
                          </pic:pic>
                        </wpg:grpSp>
                        <wps:wsp>
                          <wps:cNvPr id="427" name="TextBox 1030"/>
                          <wps:cNvSpPr txBox="1"/>
                          <wps:spPr>
                            <a:xfrm>
                              <a:off x="152400" y="0"/>
                              <a:ext cx="608965" cy="24892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B)</w:t>
                                </w:r>
                              </w:p>
                            </w:txbxContent>
                          </wps:txbx>
                          <wps:bodyPr wrap="square" rtlCol="0">
                            <a:spAutoFit/>
                          </wps:bodyPr>
                        </wps:wsp>
                        <wps:wsp>
                          <wps:cNvPr id="428" name="TextBox 1030"/>
                          <wps:cNvSpPr txBox="1"/>
                          <wps:spPr>
                            <a:xfrm>
                              <a:off x="491824" y="1868874"/>
                              <a:ext cx="359924" cy="321012"/>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p>
                            </w:txbxContent>
                          </wps:txbx>
                          <wps:bodyPr wrap="square" rtlCol="0">
                            <a:noAutofit/>
                          </wps:bodyPr>
                        </wps:wsp>
                        <wps:wsp>
                          <wps:cNvPr id="430" name="Straight Arrow Connector 430"/>
                          <wps:cNvCnPr/>
                          <wps:spPr>
                            <a:xfrm flipH="1">
                              <a:off x="2466975" y="1171575"/>
                              <a:ext cx="332105"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31" name="TextBox 1030"/>
                          <wps:cNvSpPr txBox="1"/>
                          <wps:spPr>
                            <a:xfrm>
                              <a:off x="1038225" y="85725"/>
                              <a:ext cx="514350" cy="32067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H</w:t>
                                </w:r>
                              </w:p>
                            </w:txbxContent>
                          </wps:txbx>
                          <wps:bodyPr wrap="square" rtlCol="0">
                            <a:noAutofit/>
                          </wps:bodyPr>
                        </wps:wsp>
                        <wps:wsp>
                          <wps:cNvPr id="434" name="TextBox 1030"/>
                          <wps:cNvSpPr txBox="1"/>
                          <wps:spPr>
                            <a:xfrm>
                              <a:off x="1524000" y="85725"/>
                              <a:ext cx="523875" cy="32067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H</w:t>
                                </w:r>
                              </w:p>
                            </w:txbxContent>
                          </wps:txbx>
                          <wps:bodyPr wrap="square" rtlCol="0">
                            <a:noAutofit/>
                          </wps:bodyPr>
                        </wps:wsp>
                        <wps:wsp>
                          <wps:cNvPr id="435" name="TextBox 1030"/>
                          <wps:cNvSpPr txBox="1"/>
                          <wps:spPr>
                            <a:xfrm>
                              <a:off x="2038350" y="95250"/>
                              <a:ext cx="504190" cy="32067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H</w:t>
                                </w:r>
                              </w:p>
                            </w:txbxContent>
                          </wps:txbx>
                          <wps:bodyPr wrap="square" rtlCol="0">
                            <a:noAutofit/>
                          </wps:bodyPr>
                        </wps:wsp>
                        <wps:wsp>
                          <wps:cNvPr id="436" name="TextBox 1030"/>
                          <wps:cNvSpPr txBox="1"/>
                          <wps:spPr>
                            <a:xfrm>
                              <a:off x="2410230" y="857250"/>
                              <a:ext cx="748665" cy="32067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 xml:space="preserve">400 </w:t>
                                </w:r>
                                <w:proofErr w:type="spellStart"/>
                                <w:r>
                                  <w:rPr>
                                    <w:b/>
                                    <w:bCs/>
                                    <w:color w:val="000000" w:themeColor="text1"/>
                                    <w:kern w:val="24"/>
                                    <w:sz w:val="22"/>
                                    <w:szCs w:val="22"/>
                                  </w:rPr>
                                  <w:t>bp</w:t>
                                </w:r>
                                <w:proofErr w:type="spellEnd"/>
                              </w:p>
                            </w:txbxContent>
                          </wps:txbx>
                          <wps:bodyPr wrap="square" rtlCol="0">
                            <a:noAutofit/>
                          </wps:bodyPr>
                        </wps:wsp>
                      </wpg:grpSp>
                      <wps:wsp>
                        <wps:cNvPr id="442" name="TextBox 1030"/>
                        <wps:cNvSpPr txBox="1"/>
                        <wps:spPr>
                          <a:xfrm>
                            <a:off x="2866490" y="1047964"/>
                            <a:ext cx="408940" cy="24828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C)</w:t>
                              </w:r>
                            </w:p>
                          </w:txbxContent>
                        </wps:txbx>
                        <wps:bodyPr wrap="square" rtlCol="0">
                          <a:spAutoFit/>
                        </wps:bodyPr>
                      </wps:wsp>
                      <wpg:grpSp>
                        <wpg:cNvPr id="460" name="Group 460"/>
                        <wpg:cNvGrpSpPr/>
                        <wpg:grpSpPr>
                          <a:xfrm>
                            <a:off x="0" y="3030876"/>
                            <a:ext cx="1961917" cy="1520190"/>
                            <a:chOff x="0" y="0"/>
                            <a:chExt cx="1962026" cy="1520384"/>
                          </a:xfrm>
                        </wpg:grpSpPr>
                        <wps:wsp>
                          <wps:cNvPr id="451" name="TextBox 1030"/>
                          <wps:cNvSpPr txBox="1"/>
                          <wps:spPr>
                            <a:xfrm>
                              <a:off x="0" y="19879"/>
                              <a:ext cx="359410" cy="32067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D)</w:t>
                                </w:r>
                              </w:p>
                            </w:txbxContent>
                          </wps:txbx>
                          <wps:bodyPr wrap="square" rtlCol="0">
                            <a:noAutofit/>
                          </wps:bodyPr>
                        </wps:wsp>
                        <wpg:grpSp>
                          <wpg:cNvPr id="459" name="Group 459"/>
                          <wpg:cNvGrpSpPr/>
                          <wpg:grpSpPr>
                            <a:xfrm>
                              <a:off x="437322" y="248479"/>
                              <a:ext cx="764540" cy="1271905"/>
                              <a:chOff x="0" y="0"/>
                              <a:chExt cx="626165" cy="1053547"/>
                            </a:xfrm>
                          </wpg:grpSpPr>
                          <pic:pic xmlns:pic="http://schemas.openxmlformats.org/drawingml/2006/picture">
                            <pic:nvPicPr>
                              <pic:cNvPr id="452" name="Picture 452" descr="C:\Users\Sabina\Dropbox\uni\FYP\gels\pic 6D.jpg"/>
                              <pic:cNvPicPr>
                                <a:picLocks noChangeAspect="1"/>
                              </pic:cNvPicPr>
                            </pic:nvPicPr>
                            <pic:blipFill rotWithShape="1">
                              <a:blip r:embed="rId21">
                                <a:extLst>
                                  <a:ext uri="{28A0092B-C50C-407E-A947-70E740481C1C}">
                                    <a14:useLocalDpi xmlns:a14="http://schemas.microsoft.com/office/drawing/2010/main" val="0"/>
                                  </a:ext>
                                </a:extLst>
                              </a:blip>
                              <a:srcRect l="33756" t="50845" r="47110" b="45170"/>
                              <a:stretch/>
                            </pic:blipFill>
                            <pic:spPr bwMode="auto">
                              <a:xfrm rot="5400000">
                                <a:off x="-362778" y="362778"/>
                                <a:ext cx="1053547" cy="327991"/>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53" name="Picture 453" descr="C:\Users\Sabina\Dropbox\uni\FYP\gels\pic 6D.jpg"/>
                              <pic:cNvPicPr>
                                <a:picLocks noChangeAspect="1"/>
                              </pic:cNvPicPr>
                            </pic:nvPicPr>
                            <pic:blipFill rotWithShape="1">
                              <a:blip r:embed="rId21">
                                <a:extLst>
                                  <a:ext uri="{28A0092B-C50C-407E-A947-70E740481C1C}">
                                    <a14:useLocalDpi xmlns:a14="http://schemas.microsoft.com/office/drawing/2010/main" val="0"/>
                                  </a:ext>
                                </a:extLst>
                              </a:blip>
                              <a:srcRect l="34190" t="63776" r="46676" b="32237"/>
                              <a:stretch/>
                            </pic:blipFill>
                            <pic:spPr bwMode="auto">
                              <a:xfrm rot="5400000">
                                <a:off x="-64604" y="362778"/>
                                <a:ext cx="1053547" cy="327991"/>
                              </a:xfrm>
                              <a:prstGeom prst="rect">
                                <a:avLst/>
                              </a:prstGeom>
                              <a:noFill/>
                              <a:ln>
                                <a:noFill/>
                              </a:ln>
                              <a:extLst>
                                <a:ext uri="{53640926-AAD7-44D8-BBD7-CCE9431645EC}">
                                  <a14:shadowObscured xmlns:a14="http://schemas.microsoft.com/office/drawing/2010/main"/>
                                </a:ext>
                              </a:extLst>
                            </pic:spPr>
                          </pic:pic>
                        </wpg:grpSp>
                        <wps:wsp>
                          <wps:cNvPr id="454" name="TextBox 1030"/>
                          <wps:cNvSpPr txBox="1"/>
                          <wps:spPr>
                            <a:xfrm>
                              <a:off x="437322" y="0"/>
                              <a:ext cx="359410" cy="32067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L</w:t>
                                </w:r>
                              </w:p>
                            </w:txbxContent>
                          </wps:txbx>
                          <wps:bodyPr wrap="square" rtlCol="0">
                            <a:noAutofit/>
                          </wps:bodyPr>
                        </wps:wsp>
                        <wps:wsp>
                          <wps:cNvPr id="455" name="TextBox 1030"/>
                          <wps:cNvSpPr txBox="1"/>
                          <wps:spPr>
                            <a:xfrm>
                              <a:off x="795131" y="19879"/>
                              <a:ext cx="556591" cy="32067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Q1</w:t>
                                </w:r>
                              </w:p>
                            </w:txbxContent>
                          </wps:txbx>
                          <wps:bodyPr wrap="square" rtlCol="0">
                            <a:noAutofit/>
                          </wps:bodyPr>
                        </wps:wsp>
                        <wps:wsp>
                          <wps:cNvPr id="456" name="Straight Arrow Connector 456"/>
                          <wps:cNvCnPr/>
                          <wps:spPr>
                            <a:xfrm flipH="1">
                              <a:off x="1272209" y="745435"/>
                              <a:ext cx="331470"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58" name="TextBox 1030"/>
                          <wps:cNvSpPr txBox="1"/>
                          <wps:spPr>
                            <a:xfrm>
                              <a:off x="1213996" y="470980"/>
                              <a:ext cx="748030" cy="32004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1.5kb</w:t>
                                </w:r>
                              </w:p>
                            </w:txbxContent>
                          </wps:txbx>
                          <wps:bodyPr wrap="square" rtlCol="0">
                            <a:noAutofit/>
                          </wps:bodyPr>
                        </wps:wsp>
                      </wpg:grpSp>
                      <wpg:grpSp>
                        <wpg:cNvPr id="331" name="Group 331"/>
                        <wpg:cNvGrpSpPr/>
                        <wpg:grpSpPr>
                          <a:xfrm>
                            <a:off x="2106202" y="2979506"/>
                            <a:ext cx="2103755" cy="1787525"/>
                            <a:chOff x="0" y="0"/>
                            <a:chExt cx="2104218" cy="1787704"/>
                          </a:xfrm>
                        </wpg:grpSpPr>
                        <wps:wsp>
                          <wps:cNvPr id="461" name="TextBox 1030"/>
                          <wps:cNvSpPr txBox="1"/>
                          <wps:spPr>
                            <a:xfrm>
                              <a:off x="0" y="0"/>
                              <a:ext cx="358775" cy="32004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E)</w:t>
                                </w:r>
                              </w:p>
                            </w:txbxContent>
                          </wps:txbx>
                          <wps:bodyPr wrap="square" rtlCol="0">
                            <a:noAutofit/>
                          </wps:bodyPr>
                        </wps:wsp>
                        <pic:pic xmlns:pic="http://schemas.openxmlformats.org/drawingml/2006/picture">
                          <pic:nvPicPr>
                            <pic:cNvPr id="462" name="Picture 462" descr="C:\Users\Sabina\Desktop\cloning og q1 and 1.2 a"/>
                            <pic:cNvPicPr>
                              <a:picLocks noChangeAspect="1"/>
                            </pic:cNvPicPr>
                          </pic:nvPicPr>
                          <pic:blipFill rotWithShape="1">
                            <a:blip r:embed="rId18">
                              <a:extLst>
                                <a:ext uri="{28A0092B-C50C-407E-A947-70E740481C1C}">
                                  <a14:useLocalDpi xmlns:a14="http://schemas.microsoft.com/office/drawing/2010/main" val="0"/>
                                </a:ext>
                              </a:extLst>
                            </a:blip>
                            <a:srcRect l="71771" t="37837" r="9148" b="56925"/>
                            <a:stretch/>
                          </pic:blipFill>
                          <pic:spPr bwMode="auto">
                            <a:xfrm rot="5400000">
                              <a:off x="-51371" y="760288"/>
                              <a:ext cx="1551398" cy="503434"/>
                            </a:xfrm>
                            <a:prstGeom prst="rect">
                              <a:avLst/>
                            </a:prstGeom>
                            <a:noFill/>
                            <a:ln>
                              <a:noFill/>
                            </a:ln>
                            <a:extLst>
                              <a:ext uri="{53640926-AAD7-44D8-BBD7-CCE9431645EC}">
                                <a14:shadowObscured xmlns:a14="http://schemas.microsoft.com/office/drawing/2010/main"/>
                              </a:ext>
                            </a:extLst>
                          </pic:spPr>
                        </pic:pic>
                        <wps:wsp>
                          <wps:cNvPr id="463" name="TextBox 1030"/>
                          <wps:cNvSpPr txBox="1"/>
                          <wps:spPr>
                            <a:xfrm>
                              <a:off x="472611" y="10275"/>
                              <a:ext cx="359410" cy="32067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L</w:t>
                                </w:r>
                              </w:p>
                            </w:txbxContent>
                          </wps:txbx>
                          <wps:bodyPr wrap="square" rtlCol="0">
                            <a:noAutofit/>
                          </wps:bodyPr>
                        </wps:wsp>
                        <wps:wsp>
                          <wps:cNvPr id="464" name="TextBox 1030"/>
                          <wps:cNvSpPr txBox="1"/>
                          <wps:spPr>
                            <a:xfrm>
                              <a:off x="688368" y="10275"/>
                              <a:ext cx="359410" cy="32067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D</w:t>
                                </w:r>
                              </w:p>
                            </w:txbxContent>
                          </wps:txbx>
                          <wps:bodyPr wrap="square" rtlCol="0">
                            <a:noAutofit/>
                          </wps:bodyPr>
                        </wps:wsp>
                        <wps:wsp>
                          <wps:cNvPr id="465" name="Straight Arrow Connector 465"/>
                          <wps:cNvCnPr/>
                          <wps:spPr>
                            <a:xfrm flipH="1">
                              <a:off x="1047964" y="852756"/>
                              <a:ext cx="331470"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66" name="Straight Arrow Connector 466"/>
                          <wps:cNvCnPr/>
                          <wps:spPr>
                            <a:xfrm flipH="1">
                              <a:off x="1037690" y="626724"/>
                              <a:ext cx="331470"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67" name="TextBox 1030"/>
                          <wps:cNvSpPr txBox="1"/>
                          <wps:spPr>
                            <a:xfrm>
                              <a:off x="1366463" y="452063"/>
                              <a:ext cx="583070" cy="32004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3.5kb</w:t>
                                </w:r>
                              </w:p>
                            </w:txbxContent>
                          </wps:txbx>
                          <wps:bodyPr wrap="square" rtlCol="0">
                            <a:noAutofit/>
                          </wps:bodyPr>
                        </wps:wsp>
                        <wps:wsp>
                          <wps:cNvPr id="468" name="TextBox 1030"/>
                          <wps:cNvSpPr txBox="1"/>
                          <wps:spPr>
                            <a:xfrm>
                              <a:off x="1356188" y="678095"/>
                              <a:ext cx="748030" cy="32004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1.5kb</w:t>
                                </w:r>
                              </w:p>
                            </w:txbxContent>
                          </wps:txbx>
                          <wps:bodyPr wrap="square" rtlCol="0">
                            <a:noAutofit/>
                          </wps:bodyPr>
                        </wps:wsp>
                      </wpg:grpSp>
                      <wpg:grpSp>
                        <wpg:cNvPr id="329" name="Group 329"/>
                        <wpg:cNvGrpSpPr/>
                        <wpg:grpSpPr>
                          <a:xfrm>
                            <a:off x="2958957" y="1263721"/>
                            <a:ext cx="2684145" cy="965200"/>
                            <a:chOff x="0" y="215757"/>
                            <a:chExt cx="2684145" cy="965200"/>
                          </a:xfrm>
                        </wpg:grpSpPr>
                        <wps:wsp>
                          <wps:cNvPr id="449" name="TextBox 1030"/>
                          <wps:cNvSpPr txBox="1"/>
                          <wps:spPr>
                            <a:xfrm>
                              <a:off x="1243290" y="236281"/>
                              <a:ext cx="359410" cy="320675"/>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L</w:t>
                                </w:r>
                                <w:r>
                                  <w:rPr>
                                    <w:b/>
                                    <w:bCs/>
                                    <w:noProof/>
                                    <w:color w:val="000000" w:themeColor="text1"/>
                                    <w:kern w:val="24"/>
                                    <w:sz w:val="22"/>
                                    <w:szCs w:val="22"/>
                                    <w:lang w:eastAsia="en-GB"/>
                                  </w:rPr>
                                  <w:drawing>
                                    <wp:inline distT="0" distB="0" distL="0" distR="0" wp14:anchorId="5B47C467" wp14:editId="6B467DEE">
                                      <wp:extent cx="176530" cy="133360"/>
                                      <wp:effectExtent l="0" t="0" r="0" b="0"/>
                                      <wp:docPr id="601" name="Pict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6530" cy="133360"/>
                                              </a:xfrm>
                                              <a:prstGeom prst="rect">
                                                <a:avLst/>
                                              </a:prstGeom>
                                              <a:noFill/>
                                              <a:ln>
                                                <a:noFill/>
                                              </a:ln>
                                            </pic:spPr>
                                          </pic:pic>
                                        </a:graphicData>
                                      </a:graphic>
                                    </wp:inline>
                                  </w:drawing>
                                </w:r>
                              </w:p>
                            </w:txbxContent>
                          </wps:txbx>
                          <wps:bodyPr wrap="square" rtlCol="0">
                            <a:noAutofit/>
                          </wps:bodyPr>
                        </wps:wsp>
                        <wps:wsp>
                          <wps:cNvPr id="478" name="TextBox 1030"/>
                          <wps:cNvSpPr txBox="1"/>
                          <wps:spPr>
                            <a:xfrm>
                              <a:off x="1861494" y="236196"/>
                              <a:ext cx="407035" cy="30988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59˚</w:t>
                                </w:r>
                              </w:p>
                            </w:txbxContent>
                          </wps:txbx>
                          <wps:bodyPr wrap="square" rtlCol="0">
                            <a:noAutofit/>
                          </wps:bodyPr>
                        </wps:wsp>
                        <wpg:grpSp>
                          <wpg:cNvPr id="12" name="Group 12"/>
                          <wpg:cNvGrpSpPr/>
                          <wpg:grpSpPr>
                            <a:xfrm>
                              <a:off x="0" y="215757"/>
                              <a:ext cx="2684145" cy="965200"/>
                              <a:chOff x="0" y="0"/>
                              <a:chExt cx="2684252" cy="965771"/>
                            </a:xfrm>
                          </wpg:grpSpPr>
                          <pic:pic xmlns:pic="http://schemas.openxmlformats.org/drawingml/2006/picture">
                            <pic:nvPicPr>
                              <pic:cNvPr id="447" name="Picture 447" descr="C:\Users\Sabina\Desktop\!!!!.jpg"/>
                              <pic:cNvPicPr>
                                <a:picLocks noChangeAspect="1"/>
                              </pic:cNvPicPr>
                            </pic:nvPicPr>
                            <pic:blipFill rotWithShape="1">
                              <a:blip r:embed="rId23" cstate="print">
                                <a:extLst>
                                  <a:ext uri="{28A0092B-C50C-407E-A947-70E740481C1C}">
                                    <a14:useLocalDpi xmlns:a14="http://schemas.microsoft.com/office/drawing/2010/main" val="0"/>
                                  </a:ext>
                                </a:extLst>
                              </a:blip>
                              <a:srcRect l="25252" t="15000" r="41496" b="66750"/>
                              <a:stretch/>
                            </pic:blipFill>
                            <pic:spPr bwMode="auto">
                              <a:xfrm>
                                <a:off x="380144" y="236306"/>
                                <a:ext cx="1982912" cy="729465"/>
                              </a:xfrm>
                              <a:prstGeom prst="rect">
                                <a:avLst/>
                              </a:prstGeom>
                              <a:noFill/>
                              <a:ln>
                                <a:noFill/>
                              </a:ln>
                              <a:extLst>
                                <a:ext uri="{53640926-AAD7-44D8-BBD7-CCE9431645EC}">
                                  <a14:shadowObscured xmlns:a14="http://schemas.microsoft.com/office/drawing/2010/main"/>
                                </a:ext>
                              </a:extLst>
                            </pic:spPr>
                          </pic:pic>
                          <wps:wsp>
                            <wps:cNvPr id="457" name="Straight Arrow Connector 457"/>
                            <wps:cNvCnPr/>
                            <wps:spPr>
                              <a:xfrm flipH="1">
                                <a:off x="2352782" y="441789"/>
                                <a:ext cx="331470"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70" name="Straight Arrow Connector 470"/>
                            <wps:cNvCnPr/>
                            <wps:spPr>
                              <a:xfrm>
                                <a:off x="0" y="534257"/>
                                <a:ext cx="337820"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71" name="TextBox 1030"/>
                            <wps:cNvSpPr txBox="1"/>
                            <wps:spPr>
                              <a:xfrm>
                                <a:off x="328773" y="0"/>
                                <a:ext cx="407035" cy="30988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61˚</w:t>
                                  </w:r>
                                </w:p>
                              </w:txbxContent>
                            </wps:txbx>
                            <wps:bodyPr wrap="square" rtlCol="0">
                              <a:noAutofit/>
                            </wps:bodyPr>
                          </wps:wsp>
                          <wps:wsp>
                            <wps:cNvPr id="472" name="TextBox 1030"/>
                            <wps:cNvSpPr txBox="1"/>
                            <wps:spPr>
                              <a:xfrm>
                                <a:off x="523982" y="10274"/>
                                <a:ext cx="407035" cy="30988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62˚</w:t>
                                  </w:r>
                                </w:p>
                              </w:txbxContent>
                            </wps:txbx>
                            <wps:bodyPr wrap="square" rtlCol="0">
                              <a:noAutofit/>
                            </wps:bodyPr>
                          </wps:wsp>
                          <wps:wsp>
                            <wps:cNvPr id="473" name="TextBox 1030"/>
                            <wps:cNvSpPr txBox="1"/>
                            <wps:spPr>
                              <a:xfrm>
                                <a:off x="739740" y="0"/>
                                <a:ext cx="407035" cy="30988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63˚</w:t>
                                  </w:r>
                                </w:p>
                              </w:txbxContent>
                            </wps:txbx>
                            <wps:bodyPr wrap="square" rtlCol="0">
                              <a:noAutofit/>
                            </wps:bodyPr>
                          </wps:wsp>
                          <wps:wsp>
                            <wps:cNvPr id="474" name="TextBox 1030"/>
                            <wps:cNvSpPr txBox="1"/>
                            <wps:spPr>
                              <a:xfrm>
                                <a:off x="955497" y="10274"/>
                                <a:ext cx="407035" cy="30988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60˚</w:t>
                                  </w:r>
                                </w:p>
                              </w:txbxContent>
                            </wps:txbx>
                            <wps:bodyPr wrap="square" rtlCol="0">
                              <a:noAutofit/>
                            </wps:bodyPr>
                          </wps:wsp>
                          <wps:wsp>
                            <wps:cNvPr id="477" name="TextBox 1030"/>
                            <wps:cNvSpPr txBox="1"/>
                            <wps:spPr>
                              <a:xfrm>
                                <a:off x="2085654" y="10274"/>
                                <a:ext cx="407035" cy="30988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60˚</w:t>
                                  </w:r>
                                </w:p>
                              </w:txbxContent>
                            </wps:txbx>
                            <wps:bodyPr wrap="square" rtlCol="0">
                              <a:noAutofit/>
                            </wps:bodyPr>
                          </wps:wsp>
                          <wps:wsp>
                            <wps:cNvPr id="480" name="TextBox 1030"/>
                            <wps:cNvSpPr txBox="1"/>
                            <wps:spPr>
                              <a:xfrm>
                                <a:off x="1602769" y="20549"/>
                                <a:ext cx="407035" cy="30988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58˚</w:t>
                                  </w:r>
                                </w:p>
                              </w:txbxContent>
                            </wps:txbx>
                            <wps:bodyPr wrap="square" rtlCol="0">
                              <a:noAutofit/>
                            </wps:bodyPr>
                          </wps:wsp>
                          <wps:wsp>
                            <wps:cNvPr id="481" name="TextBox 1030"/>
                            <wps:cNvSpPr txBox="1"/>
                            <wps:spPr>
                              <a:xfrm>
                                <a:off x="1366463" y="10274"/>
                                <a:ext cx="407035" cy="309880"/>
                              </a:xfrm>
                              <a:prstGeom prst="rect">
                                <a:avLst/>
                              </a:prstGeom>
                              <a:noFill/>
                            </wps:spPr>
                            <wps:txb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57˚</w:t>
                                  </w:r>
                                </w:p>
                              </w:txbxContent>
                            </wps:txbx>
                            <wps:bodyPr wrap="square" rtlCol="0">
                              <a:noAutofit/>
                            </wps:bodyPr>
                          </wps:wsp>
                        </wpg:grpSp>
                      </wpg:grpSp>
                    </wpg:wgp>
                  </a:graphicData>
                </a:graphic>
                <wp14:sizeRelV relativeFrom="margin">
                  <wp14:pctHeight>0</wp14:pctHeight>
                </wp14:sizeRelV>
              </wp:anchor>
            </w:drawing>
          </mc:Choice>
          <mc:Fallback>
            <w:pict>
              <v:group w14:anchorId="7881BDCE" id="Group 332" o:spid="_x0000_s1185" style="position:absolute;margin-left:12.95pt;margin-top:.75pt;width:444.3pt;height:375.35pt;z-index:251673600;mso-height-relative:margin" coordsize="56431,476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TWljcm9zb2Z0IFdpbmRvd3MgUGhvdG8gVmlld2VyIDYuMS43NjAwLjE2Mzg1ADIwMTY6MDU6&#10;MDYgMjM6NTM6NDAAAAHqHAAHAAAIDAAACKoAAAAAHOoAAAAI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Dw/eHBhY2tldCBlbmQ9J3cn&#10;Pz7/2wBDAAUEAwMEBAQEBAUHBgUFBQcHBwcIDA8RDAkLCg8WExARDxESEhAVGhQTFxwcGhghGBET&#10;Hx8fHSIkIhccJB4fHh7/wAALCASwBwABAREA/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">
                <v:group id="Group 441" o:spid="_x0000_s1186" style="position:absolute;left:102;width:45297;height:10524" coordorigin="3047" coordsize="45296,105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4wlg8QAAADcAAAADwAAAGRycy9kb3ducmV2LnhtbESPQYvCMBSE78L+h/AW&#10;vGnaVRepRhHZFQ8iqAvi7dE822LzUppsW/+9EQSPw8x8w8yXnSlFQ7UrLCuIhxEI4tTqgjMFf6ff&#10;wRSE88gaS8uk4E4OlouP3hwTbVs+UHP0mQgQdgkqyL2vEildmpNBN7QVcfCutjbog6wzqWtsA9yU&#10;8iuKvqXBgsNCjhWtc0pvx3+jYNNiuxrFP83udl3fL6fJ/ryLSan+Z7eagfDU+Xf41d5qBeNx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4wlg8QAAADcAAAA&#10;DwAAAAAAAAAAAAAAAACqAgAAZHJzL2Rvd25yZXYueG1sUEsFBgAAAAAEAAQA+gAAAJsDAAAAAA==&#10;">
                  <v:group id="Group 420" o:spid="_x0000_s1187" style="position:absolute;left:3047;width:45297;height:4149" coordorigin="3047" coordsize="45296,41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R9luMIAAADcAAAADwAAAGRycy9kb3ducmV2LnhtbERPy4rCMBTdC/MP4Q64&#10;07S+GDpGERmHWYhgHRB3l+baFpub0sS2/r1ZCC4P571c96YSLTWutKwgHkcgiDOrS84V/J92oy8Q&#10;ziNrrCyTggc5WK8+BktMtO34SG3qcxFC2CWooPC+TqR0WUEG3djWxIG72sagD7DJpW6wC+GmkpMo&#10;WkiDJYeGAmvaFpTd0rtR8Ntht5nGP+3+dt0+Lqf54byPSanhZ7/5BuGp92/xy/2nFcwm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0fZbjCAAAA3AAAAA8A&#10;AAAAAAAAAAAAAAAAqgIAAGRycy9kb3ducmV2LnhtbFBLBQYAAAAABAAEAPoAAACZAwAAAAA=&#10;">
                    <v:group id="Group 417" o:spid="_x0000_s1188" style="position:absolute;left:3047;width:45297;height:4149" coordorigin="3047" coordsize="45296,41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o3ccYAAADcAAAADwAAAGRycy9kb3ducmV2LnhtbESPW2vCQBSE3wv9D8sp&#10;+KabVHshzSoiVXwQobFQ+nbInlwwezZk1yT+e7cg9HGYmW+YdDWaRvTUudqygngWgSDOra65VPB9&#10;2k7fQTiPrLGxTAqu5GC1fHxIMdF24C/qM1+KAGGXoILK+zaR0uUVGXQz2xIHr7CdQR9kV0rd4RDg&#10;ppHPUfQqDdYcFipsaVNRfs4uRsFuwGE9jz/7w7nYXH9PL8efQ0xKTZ7G9QcIT6P/D9/be61gEb/B&#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smjdxxgAAANwA&#10;AAAPAAAAAAAAAAAAAAAAAKoCAABkcnMvZG93bnJldi54bWxQSwUGAAAAAAQABAD6AAAAnQMAAAAA&#10;">
                      <v:rect id="Rectangle 398" o:spid="_x0000_s1189" style="position:absolute;left:7393;top:875;width:40951;height:3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Q6+sMA&#10;AADcAAAADwAAAGRycy9kb3ducmV2LnhtbERPy2oCMRTdF/yHcIVuRDO1IHU0ihSsQ0GhPhbuLpPr&#10;ZHByEyapjn9vFoUuD+c9X3a2ETdqQ+1YwdsoA0FcOl1zpeB4WA8/QISIrLFxTAoeFGC56L3MMdfu&#10;zj9028dKpBAOOSowMfpcylAashhGzhMn7uJaizHBtpK6xXsKt40cZ9lEWqw5NRj09GmovO5/rYL1&#10;xgxW8nt78kXYXey48F+bwVmp1363moGI1MV/8Z+70Arep2ltOpOOgF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eQ6+sMAAADcAAAADwAAAAAAAAAAAAAAAACYAgAAZHJzL2Rv&#10;d25yZXYueG1sUEsFBgAAAAAEAAQA9QAAAIgDAAAAAA==&#10;" filled="f" strokecolor="black [3213]" strokeweight="2pt">
                        <v:textbox>
                          <w:txbxContent>
                            <w:p w:rsidR="001817F0" w:rsidRDefault="001817F0" w:rsidP="00EB26C6">
                              <w:pPr>
                                <w:rPr>
                                  <w:rFonts w:eastAsia="Times New Roman"/>
                                </w:rPr>
                              </w:pPr>
                            </w:p>
                            <w:p w:rsidR="001817F0" w:rsidRDefault="001817F0"/>
                          </w:txbxContent>
                        </v:textbox>
                      </v:rect>
                      <v:shape id="_x0000_s1190" type="#_x0000_t202" style="position:absolute;left:3047;width:6096;height:2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DgAsMA&#10;AADcAAAADwAAAGRycy9kb3ducmV2LnhtbESPT2vCQBTE7wW/w/IEb3WjYqmpq4h/wEMvten9kX3N&#10;hmbfhuzTxG/vFgo9DjPzG2a9HXyjbtTFOrCB2TQDRVwGW3NloPg8Pb+CioJssQlMBu4UYbsZPa0x&#10;t6HnD7pdpFIJwjFHA06kzbWOpSOPcRpa4uR9h86jJNlV2nbYJ7hv9DzLXrTHmtOCw5b2jsqfy9Ub&#10;ELG72b04+nj+Gt4PvcvKJRbGTMbD7g2U0CD/4b/22RpYrFbweyYdAb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DgAsMAAADcAAAADwAAAAAAAAAAAAAAAACYAgAAZHJzL2Rv&#10;d25yZXYueG1sUEsFBgAAAAAEAAQA9QAAAIgDAAAAAA==&#10;" filled="f" stroked="f">
                        <v:textbox style="mso-fit-shape-to-text:t">
                          <w:txbxContent>
                            <w:p w:rsidR="001817F0" w:rsidRPr="005E38C9" w:rsidRDefault="001817F0" w:rsidP="00EB26C6">
                              <w:pPr>
                                <w:pStyle w:val="NormalWeb"/>
                                <w:spacing w:before="0" w:beforeAutospacing="0" w:after="0" w:afterAutospacing="0"/>
                                <w:rPr>
                                  <w:sz w:val="22"/>
                                  <w:szCs w:val="22"/>
                                </w:rPr>
                              </w:pPr>
                              <w:r w:rsidRPr="005E38C9">
                                <w:rPr>
                                  <w:b/>
                                  <w:bCs/>
                                  <w:color w:val="000000" w:themeColor="text1"/>
                                  <w:kern w:val="24"/>
                                  <w:sz w:val="22"/>
                                  <w:szCs w:val="22"/>
                                </w:rPr>
                                <w:t>A</w:t>
                              </w:r>
                              <w:r>
                                <w:rPr>
                                  <w:b/>
                                  <w:bCs/>
                                  <w:color w:val="000000" w:themeColor="text1"/>
                                  <w:kern w:val="24"/>
                                  <w:sz w:val="22"/>
                                  <w:szCs w:val="22"/>
                                </w:rPr>
                                <w:t>)</w:t>
                              </w:r>
                            </w:p>
                          </w:txbxContent>
                        </v:textbox>
                      </v:shape>
                      <v:line id="Straight Connector 400" o:spid="_x0000_s1191" style="position:absolute;visibility:visible;mso-wrap-style:square" from="12062,875" to="12062,3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B+ysIAAADcAAAADwAAAGRycy9kb3ducmV2LnhtbERP3WrCMBS+H/gO4Qi7m6nDiVbTIkPZ&#10;YGyw6gMcmmPTn5yUJtru7ZeLwS4/vv99PtlO3GnwtWMFy0UCgrh0uuZKweV8etqA8AFZY+eYFPyQ&#10;hzybPewx1W7kb7oXoRIxhH2KCkwIfSqlLw1Z9AvXE0fu6gaLIcKhknrAMYbbTj4nyVparDk2GOzp&#10;1VDZFjerYBsujTm2b5uP4uU8fq3NZ9VctVKP8+mwAxFoCv/iP/e7VrBK4vx4Jh4Bmf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QB+ysIAAADcAAAADwAAAAAAAAAAAAAA&#10;AAChAgAAZHJzL2Rvd25yZXYueG1sUEsFBgAAAAAEAAQA+QAAAJADAAAAAA==&#10;" strokecolor="black [3213]" strokeweight="2pt"/>
                      <v:line id="Straight Connector 401" o:spid="_x0000_s1192" style="position:absolute;visibility:visible;mso-wrap-style:square" from="16439,778" to="16439,3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zbUcQAAADcAAAADwAAAGRycy9kb3ducmV2LnhtbESP0WrCQBRE3wX/YblC33RjqRKjq5TS&#10;UqEoGP2AS/aajWbvhuzWpH/fFQQfh5k5w6w2va3FjVpfOVYwnSQgiAunKy4VnI5f4xSED8gaa8ek&#10;4I88bNbDwQoz7To+0C0PpYgQ9hkqMCE0mZS+MGTRT1xDHL2zay2GKNtS6ha7CLe1fE2SubRYcVww&#10;2NCHoeKa/1oFi3C6mM/rd/qTz47dfm525eWslXoZ9e9LEIH68Aw/2lut4C2Zwv1MPAJy/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TNtRxAAAANwAAAAPAAAAAAAAAAAA&#10;AAAAAKECAABkcnMvZG93bnJldi54bWxQSwUGAAAAAAQABAD5AAAAkgMAAAAA&#10;" strokecolor="black [3213]" strokeweight="2pt"/>
                      <v:line id="Straight Connector 402" o:spid="_x0000_s1193" style="position:absolute;visibility:visible;mso-wrap-style:square" from="34825,875" to="34825,3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5FJsQAAADcAAAADwAAAGRycy9kb3ducmV2LnhtbESP0WrCQBRE3wX/YbmCb3WjWNHoKiJK&#10;C6WFRj/gkr1mo9m7Ibua9O+7guDjMDNnmNWms5W4U+NLxwrGowQEce50yYWC0/HwNgfhA7LGyjEp&#10;+CMPm3W/t8JUu5Z/6Z6FQkQI+xQVmBDqVEqfG7LoR64mjt7ZNRZDlE0hdYNthNtKTpJkJi2WHBcM&#10;1rQzlF+zm1WwCKeL2V8/5l/Z+7H9mZnv4nLWSg0H3XYJIlAXXuFn+1MrmCYTeJyJR0C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nkUmxAAAANwAAAAPAAAAAAAAAAAA&#10;AAAAAKECAABkcnMvZG93bnJldi54bWxQSwUGAAAAAAQABAD5AAAAkgMAAAAA&#10;" strokecolor="black [3213]" strokeweight="2pt"/>
                      <v:line id="Straight Connector 403" o:spid="_x0000_s1194" style="position:absolute;visibility:visible;mso-wrap-style:square" from="39397,1070" to="39397,4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LgvcUAAADcAAAADwAAAGRycy9kb3ducmV2LnhtbESP0WrCQBRE3wv9h+UW+lY3tioaXaWU&#10;FgVpwZgPuGRvstHs3ZDdmvj3rlDo4zAzZ5jVZrCNuFDna8cKxqMEBHHhdM2Vgvz49TIH4QOyxsYx&#10;KbiSh8368WGFqXY9H+iShUpECPsUFZgQ2lRKXxiy6EeuJY5e6TqLIcqukrrDPsJtI1+TZCYt1hwX&#10;DLb0Yag4Z79WwSLkJ/N53s732fTY/8zMd3UqtVLPT8P7EkSgIfyH/9o7rWCSvMH9TDwCcn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dLgvcUAAADcAAAADwAAAAAAAAAA&#10;AAAAAAChAgAAZHJzL2Rvd25yZXYueG1sUEsFBgAAAAAEAAQA+QAAAJMDAAAAAA==&#10;" strokecolor="black [3213]" strokeweight="2pt"/>
                      <v:line id="Straight Connector 404" o:spid="_x0000_s1195" style="position:absolute;visibility:visible;mso-wrap-style:square" from="43677,877" to="43677,39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t4ycQAAADcAAAADwAAAGRycy9kb3ducmV2LnhtbESP0WrCQBRE3wX/YbmCb3WjWNHoKiKV&#10;FqSFRj/gkr1mo9m7Ibs16d+7guDjMDNnmNWms5W4UeNLxwrGowQEce50yYWC03H/NgfhA7LGyjEp&#10;+CcPm3W/t8JUu5Z/6ZaFQkQI+xQVmBDqVEqfG7LoR64mjt7ZNRZDlE0hdYNthNtKTpJkJi2WHBcM&#10;1rQzlF+zP6tgEU4X83H9nB+y92P7MzPfxeWslRoOuu0SRKAuvMLP9pdWME2m8DgTj4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O3jJxAAAANwAAAAPAAAAAAAAAAAA&#10;AAAAAKECAABkcnMvZG93bnJldi54bWxQSwUGAAAAAAQABAD5AAAAkgMAAAAA&#10;" strokecolor="black [3213]" strokeweight="2pt"/>
                      <v:line id="Straight Connector 405" o:spid="_x0000_s1196" style="position:absolute;visibility:visible;mso-wrap-style:square" from="30253,778" to="30253,3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fdUsQAAADcAAAADwAAAGRycy9kb3ducmV2LnhtbESP0WrCQBRE34X+w3KFvulGqRKjqxRp&#10;aUEUjH7AJXvNRrN3Q3Zr0r93CwUfh5k5w6w2va3FnVpfOVYwGScgiAunKy4VnE+foxSED8gaa8ek&#10;4Jc8bNYvgxVm2nV8pHseShEh7DNUYEJoMil9YciiH7uGOHoX11oMUbal1C12EW5rOU2SubRYcVww&#10;2NDWUHHLf6yCRThfzcftK93ls1N3mJt9eb1opV6H/fsSRKA+PMP/7W+t4C2Zwd+ZeATk+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d91SxAAAANwAAAAPAAAAAAAAAAAA&#10;AAAAAKECAABkcnMvZG93bnJldi54bWxQSwUGAAAAAAQABAD5AAAAkgMAAAAA&#10;" strokecolor="black [3213]" strokeweight="2pt"/>
                      <v:line id="Straight Connector 406" o:spid="_x0000_s1197" style="position:absolute;visibility:visible;mso-wrap-style:square" from="25875,875" to="25875,3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VDJcQAAADcAAAADwAAAGRycy9kb3ducmV2LnhtbESP0WrCQBRE3wv+w3KFvtWN0gaNriKi&#10;tCAVjH7AJXvNRrN3Q3Y16d+7hUIfh5k5wyxWva3Fg1pfOVYwHiUgiAunKy4VnE+7tykIH5A11o5J&#10;wQ95WC0HLwvMtOv4SI88lCJC2GeowITQZFL6wpBFP3INcfQurrUYomxLqVvsItzWcpIkqbRYcVww&#10;2NDGUHHL71bBLJyvZnv7nO7zj1N3SM13eb1opV6H/XoOIlAf/sN/7S+t4D1J4fdMPAJy+Q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pUMlxAAAANwAAAAPAAAAAAAAAAAA&#10;AAAAAKECAABkcnMvZG93bnJldi54bWxQSwUGAAAAAAQABAD5AAAAkgMAAAAA&#10;" strokecolor="black [3213]" strokeweight="2pt"/>
                      <v:line id="Straight Connector 407" o:spid="_x0000_s1198" style="position:absolute;visibility:visible;mso-wrap-style:square" from="21206,778" to="21206,3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nmvsUAAADcAAAADwAAAGRycy9kb3ducmV2LnhtbESP0WrCQBRE34X+w3ILvummpbU2zSql&#10;VCyIQqMfcMneZKPZuyG7mvTvu4Lg4zAzZ5hsOdhGXKjztWMFT9MEBHHhdM2VgsN+NZmD8AFZY+OY&#10;FPyRh+XiYZRhql3Pv3TJQyUihH2KCkwIbSqlLwxZ9FPXEkevdJ3FEGVXSd1hH+G2kc9JMpMWa44L&#10;Blv6MlSc8rNV8B4OR/N9Ws83+eu+383MtjqWWqnx4/D5ASLQEO7hW/tHK3hJ3uB6Jh4Bufg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unmvsUAAADcAAAADwAAAAAAAAAA&#10;AAAAAAChAgAAZHJzL2Rvd25yZXYueG1sUEsFBgAAAAAEAAQA+QAAAJMDAAAAAA==&#10;" strokecolor="black [3213]" strokeweight="2pt"/>
                      <v:shape id="_x0000_s1199" type="#_x0000_t202" style="position:absolute;left:7587;top:1362;width:4475;height:2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wde78A&#10;AADcAAAADwAAAGRycy9kb3ducmV2LnhtbERPTWsCMRC9F/ofwgi91USxUrZGkargoZfq9j5sppvF&#10;zWTZjO7675uD0OPjfa82Y2jVjfrURLYwmxpQxFV0DdcWyvPh9R1UEmSHbWSycKcEm/Xz0woLFwf+&#10;pttJapVDOBVowYt0hdap8hQwTWNHnLnf2AeUDPtaux6HHB5aPTdmqQM2nBs8dvTpqbqcrsGCiNvO&#10;7uU+pOPP+LUbvKnesLT2ZTJuP0AJjfIvfriPzsLC5LX5TD4Ce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zB17vwAAANwAAAAPAAAAAAAAAAAAAAAAAJgCAABkcnMvZG93bnJl&#10;di54bWxQSwUGAAAAAAQABAD1AAAAhAM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1/8</w:t>
                              </w:r>
                            </w:p>
                          </w:txbxContent>
                        </v:textbox>
                      </v:shape>
                      <v:shape id="_x0000_s1200" type="#_x0000_t202" style="position:absolute;left:12062;top:1459;width:4475;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C44MMA&#10;AADcAAAADwAAAGRycy9kb3ducmV2LnhtbESPQWsCMRSE74X+h/AKvdXE0pa6GkVqCx68VLf3x+a5&#10;Wdy8LJunu/77plDwOMzMN8xiNYZWXahPTWQL04kBRVxF13BtoTx8Pb2DSoLssI1MFq6UYLW8v1tg&#10;4eLA33TZS60yhFOBFrxIV2idKk8B0yR2xNk7xj6gZNnX2vU4ZHho9bMxbzpgw3nBY0cfnqrT/hws&#10;iLj19Fp+hrT9GXebwZvqFUtrHx/G9RyU0Ci38H976yy8mBn8nclHQC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C44MMAAADcAAAADwAAAAAAAAAAAAAAAACYAgAAZHJzL2Rv&#10;d25yZXYueG1sUEsFBgAAAAAEAAQA9QAAAIgDA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2/8</w:t>
                              </w:r>
                            </w:p>
                          </w:txbxContent>
                        </v:textbox>
                      </v:shape>
                      <v:shape id="_x0000_s1201" type="#_x0000_t202" style="position:absolute;left:26171;top:1361;width:4471;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8iO8MA&#10;AADcAAAADwAAAGRycy9kb3ducmV2LnhtbESPzWrDMBCE74W+g9hCb43s0IbiRAkhP5BDL0md+2Jt&#10;LVNrZaxN7Lx9FCj0OMzMN8xiNfpWXamPTWAD+SQDRVwF23BtoPzev32CioJssQ1MBm4UYbV8flpg&#10;YcPAR7qepFYJwrFAA06kK7SOlSOPcRI64uT9hN6jJNnX2vY4JLhv9TTLZtpjw2nBYUcbR9Xv6eIN&#10;iNh1fit3Ph7O49d2cFn1gaUxry/jeg5KaJT/8F/7YA285zk8zqQjo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8iO8MAAADcAAAADwAAAAAAAAAAAAAAAACYAgAAZHJzL2Rv&#10;d25yZXYueG1sUEsFBgAAAAAEAAQA9QAAAIgDA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4/8</w:t>
                              </w:r>
                            </w:p>
                          </w:txbxContent>
                        </v:textbox>
                      </v:shape>
                      <v:shape id="_x0000_s1202" type="#_x0000_t202" style="position:absolute;left:30350;top:1364;width:4475;height:2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28TMIA&#10;AADcAAAADwAAAGRycy9kb3ducmV2LnhtbESPQWvCQBSE74X+h+UJvdVNpC0luorUFjz0Uk3vj+wz&#10;G8y+Ddmnif/eFQSPw8x8wyxWo2/VmfrYBDaQTzNQxFWwDdcGyv3P6yeoKMgW28Bk4EIRVsvnpwUW&#10;Ngz8R+ed1CpBOBZowIl0hdaxcuQxTkNHnLxD6D1Kkn2tbY9DgvtWz7LsQ3tsOC047OjLUXXcnbwB&#10;EbvOL+W3j9v/8XczuKx6x9KYl8m4noMSGuURvre31sBbPoPbmXQE9P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bxMwgAAANwAAAAPAAAAAAAAAAAAAAAAAJgCAABkcnMvZG93&#10;bnJldi54bWxQSwUGAAAAAAQABAD1AAAAhwM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5/8</w:t>
                              </w:r>
                            </w:p>
                          </w:txbxContent>
                        </v:textbox>
                      </v:shape>
                      <v:shape id="_x0000_s1203" type="#_x0000_t202" style="position:absolute;left:34825;top:1461;width:4470;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iBo8IA&#10;AADcAAAADwAAAGRycy9kb3ducmV2LnhtbESPT2vCQBTE70K/w/KE3nSTYqVEV5H+AQ+9qOn9kX1m&#10;g9m3Iftq4rfvFgSPw8z8hllvR9+qK/WxCWwgn2egiKtgG64NlKev2RuoKMgW28Bk4EYRtpunyRoL&#10;GwY+0PUotUoQjgUacCJdoXWsHHmM89ARJ+8ceo+SZF9r2+OQ4L7VL1m21B4bTgsOO3p3VF2Ov96A&#10;iN3lt/LTx/3P+P0xuKx6xdKY5+m4W4ESGuURvrf31sAiX8D/mXQE9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WIGjwgAAANwAAAAPAAAAAAAAAAAAAAAAAJgCAABkcnMvZG93&#10;bnJldi54bWxQSwUGAAAAAAQABAD1AAAAhwM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6/8</w:t>
                              </w:r>
                            </w:p>
                          </w:txbxContent>
                        </v:textbox>
                      </v:shape>
                      <v:shape id="_x0000_s1204" type="#_x0000_t202" style="position:absolute;left:39295;top:1361;width:4470;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QkOMIA&#10;AADcAAAADwAAAGRycy9kb3ducmV2LnhtbESPT2vCQBTE74V+h+UJ3uompUqJriL9Ax68qOn9kX1m&#10;g9m3Iftq4rd3hUKPw8z8hlltRt+qK/WxCWwgn2WgiKtgG64NlKfvl3dQUZAttoHJwI0ibNbPTyss&#10;bBj4QNej1CpBOBZowIl0hdaxcuQxzkJHnLxz6D1Kkn2tbY9DgvtWv2bZQntsOC047OjDUXU5/noD&#10;Inab38ovH3c/4/5zcFk1x9KY6WTcLkEJjfIf/mvvrIG3fA6PM+kI6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FCQ4wgAAANwAAAAPAAAAAAAAAAAAAAAAAJgCAABkcnMvZG93&#10;bnJldi54bWxQSwUGAAAAAAQABAD1AAAAhwM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7/8</w:t>
                              </w:r>
                            </w:p>
                          </w:txbxContent>
                        </v:textbox>
                      </v:shape>
                      <v:shape id="_x0000_s1205" type="#_x0000_t202" style="position:absolute;left:43873;top:1459;width:4471;height:2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a6T8IA&#10;AADcAAAADwAAAGRycy9kb3ducmV2LnhtbESPT2vCQBTE70K/w/IEb7pJaaVEV5H+AQ+9qOn9kX1m&#10;g9m3Iftq4rd3CwWPw8z8hllvR9+qK/WxCWwgX2SgiKtgG64NlKev+RuoKMgW28Bk4EYRtpunyRoL&#10;GwY+0PUotUoQjgUacCJdoXWsHHmMi9ARJ+8ceo+SZF9r2+OQ4L7Vz1m21B4bTgsOO3p3VF2Ov96A&#10;iN3lt/LTx/3P+P0xuKx6xdKY2XTcrUAJjfII/7f31sBLvoS/M+kI6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xrpPwgAAANwAAAAPAAAAAAAAAAAAAAAAAJgCAABkcnMvZG93&#10;bnJldi54bWxQSwUGAAAAAAQABAD1AAAAhwM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8/8</w:t>
                              </w:r>
                            </w:p>
                          </w:txbxContent>
                        </v:textbox>
                      </v:shape>
                    </v:group>
                    <v:shape id="_x0000_s1206" type="#_x0000_t202" style="position:absolute;left:16735;top:1459;width:4471;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WLpr8A&#10;AADcAAAADwAAAGRycy9kb3ducmV2LnhtbERPTWvCQBC9F/wPyxR6q5uIFkldRbSCBy9qvA/ZaTY0&#10;OxuyUxP/ffdQ8Ph436vN6Ft1pz42gQ3k0wwUcRVsw7WB8np4X4KKgmyxDUwGHhRhs568rLCwYeAz&#10;3S9SqxTCsUADTqQrtI6VI49xGjrixH2H3qMk2Nfa9jikcN/qWZZ9aI8NpwaHHe0cVT+XX29AxG7z&#10;R/nl4/E2nvaDy6oFlsa8vY7bT1BCozzF/+6jNTDP09p0Jh0Bvf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FYumvwAAANwAAAAPAAAAAAAAAAAAAAAAAJgCAABkcnMvZG93bnJl&#10;di54bWxQSwUGAAAAAAQABAD1AAAAhAM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5/16</w:t>
                            </w:r>
                          </w:p>
                        </w:txbxContent>
                      </v:textbox>
                    </v:shape>
                    <v:shape id="_x0000_s1207" type="#_x0000_t202" style="position:absolute;left:21206;top:1362;width:4470;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kuPcMA&#10;AADcAAAADwAAAGRycy9kb3ducmV2LnhtbESPQWvCQBSE7wX/w/KE3uom0haNriK2BQ+9VOP9kX1m&#10;g9m3Iftq4r/vFgo9DjPzDbPejr5VN+pjE9hAPstAEVfBNlwbKE8fTwtQUZAttoHJwJ0ibDeThzUW&#10;Ngz8Rbej1CpBOBZowIl0hdaxcuQxzkJHnLxL6D1Kkn2tbY9DgvtWz7PsVXtsOC047GjvqLoev70B&#10;EbvL7+W7j4fz+Pk2uKx6wdKYx+m4W4ESGuU//Nc+WAPP+RJ+z6Qj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1kuPcMAAADcAAAADwAAAAAAAAAAAAAAAACYAgAAZHJzL2Rv&#10;d25yZXYueG1sUEsFBgAAAAAEAAQA9QAAAIgDA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6/16</w:t>
                            </w:r>
                          </w:p>
                        </w:txbxContent>
                      </v:textbox>
                    </v:shape>
                  </v:group>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421" o:spid="_x0000_s1208" type="#_x0000_t87" style="position:absolute;left:19811;top:1524;width:2915;height:953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zVg8UA&#10;AADcAAAADwAAAGRycy9kb3ducmV2LnhtbESPQWvCQBSE74L/YXmCt7oxFluiq7SCwR4sqEWvj+xr&#10;NjT7NmTXGP99t1DwOMzMN8xy3dtadNT6yrGC6SQBQVw4XXGp4Ou0fXoF4QOyxtoxKbiTh/VqOFhi&#10;pt2ND9QdQykihH2GCkwITSalLwxZ9BPXEEfv27UWQ5RtKXWLtwi3tUyTZC4tVhwXDDa0MVT8HK9W&#10;wcF8fJ5e3stE7/PifEln1Vnnd6XGo/5tASJQHx7h//ZOK3hOp/B3Jh4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fNWDxQAAANwAAAAPAAAAAAAAAAAAAAAAAJgCAABkcnMv&#10;ZG93bnJldi54bWxQSwUGAAAAAAQABAD1AAAAigMAAAAA&#10;" adj="550" strokecolor="#7f7f7f [1612]" strokeweight="2pt"/>
                  <v:shape id="_x0000_s1209" type="#_x0000_t202" style="position:absolute;left:19536;top:7990;width:6090;height:2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F28cIA&#10;AADcAAAADwAAAGRycy9kb3ducmV2LnhtbESPQWvCQBSE74X+h+UJ3urGYEtJXUWqgodequn9kX3N&#10;BrNvQ/Zp4r/vFgSPw8x8wyzXo2/VlfrYBDYwn2WgiKtgG64NlKf9yzuoKMgW28Bk4EYR1qvnpyUW&#10;Ngz8Tdej1CpBOBZowIl0hdaxcuQxzkJHnLzf0HuUJPta2x6HBPetzrPsTXtsOC047OjTUXU+XrwB&#10;EbuZ38qdj4ef8Ws7uKx6xdKY6WTcfIASGuURvrcP1sAiz+H/TDoCe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kXbxwgAAANwAAAAPAAAAAAAAAAAAAAAAAJgCAABkcnMvZG93&#10;bnJldi54bWxQSwUGAAAAAAQABAD1AAAAhwM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3/8</w:t>
                          </w:r>
                        </w:p>
                      </w:txbxContent>
                    </v:textbox>
                  </v:shape>
                  <v:shape id="_x0000_s1210" type="#_x0000_t202" style="position:absolute;left:10041;top:8035;width:6090;height:2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3TasMA&#10;AADcAAAADwAAAGRycy9kb3ducmV2LnhtbESPQWvCQBSE7wX/w/IEb3WjtkWiq4hV8NBLbbw/ss9s&#10;MPs2ZF9N/PfdQqHHYWa+YdbbwTfqTl2sAxuYTTNQxGWwNVcGiq/j8xJUFGSLTWAy8KAI283oaY25&#10;DT1/0v0slUoQjjkacCJtrnUsHXmM09ASJ+8aOo+SZFdp22Gf4L7R8yx70x5rTgsOW9o7Km/nb29A&#10;xO5mj+Lg4+kyfLz3LitfsTBmMh52K1BCg/yH/9ona+BlvoDfM+kI6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3TasMAAADcAAAADwAAAAAAAAAAAAAAAACYAgAAZHJzL2Rv&#10;d25yZXYueG1sUEsFBgAAAAAEAAQA9QAAAIgDA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Q1</w:t>
                          </w:r>
                        </w:p>
                      </w:txbxContent>
                    </v:textbox>
                  </v:shape>
                  <v:shape id="Left Brace 424" o:spid="_x0000_s1211" type="#_x0000_t87" style="position:absolute;left:10191;top:2191;width:2927;height:810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RtiMUA&#10;AADcAAAADwAAAGRycy9kb3ducmV2LnhtbESPQWvCQBSE7wX/w/IEb7qpSCtpNiJKRYsXteD1mX0m&#10;odm3YXcbY399tyD0OMzMN0y26E0jOnK+tqzgeZKAIC6srrlU8Hl6H89B+ICssbFMCu7kYZEPnjJM&#10;tb3xgbpjKEWEsE9RQRVCm0rpi4oM+oltiaN3tc5giNKVUju8Rbhp5DRJXqTBmuNChS2tKiq+jt9G&#10;wea8734uO2n21t3P3fqjdK96qdRo2C/fQATqw3/40d5qBbPpDP7OxCM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RG2IxQAAANwAAAAPAAAAAAAAAAAAAAAAAJgCAABkcnMv&#10;ZG93bnJldi54bWxQSwUGAAAAAAQABAD1AAAAigMAAAAA&#10;" adj="650" strokecolor="#7f7f7f [1612]" strokeweight="2pt"/>
                </v:group>
                <v:group id="Group 440" o:spid="_x0000_s1212" style="position:absolute;left:102;top:10582;width:30065;height:21892" coordorigin="1524" coordsize="30064,218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CAGMMAAADcAAAADwAAAGRycy9kb3ducmV2LnhtbERPTWvCQBC9F/wPywi9&#10;1U3UFoluQpBaepBCVRBvQ3ZMQrKzIbtN4r/vHgo9Pt73LptMKwbqXW1ZQbyIQBAXVtdcKricDy8b&#10;EM4ja2wtk4IHOcjS2dMOE21H/qbh5EsRQtglqKDyvkukdEVFBt3CdsSBu9veoA+wL6XucQzhppXL&#10;KHqTBmsODRV2tK+oaE4/RsHHiGO+it+HY3PfP27n16/rMSalnudTvgXhafL/4j/3p1awXof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wwIAYwwAAANwAAAAP&#10;AAAAAAAAAAAAAAAAAKoCAABkcnMvZG93bnJldi54bWxQSwUGAAAAAAQABAD6AAAAmgMAAAAA&#10;">
                  <v:group id="Group 429" o:spid="_x0000_s1213" style="position:absolute;left:5619;top:3238;width:18483;height:13035" coordsize="18482,130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wlzCXFAAAA3AAA&#10;AA8AAAAAAAAAAAAAAAAAqgIAAGRycy9kb3ducmV2LnhtbFBLBQYAAAAABAAEAPoAAACcAwAAAAA=&#10;">
                    <v:shape id="Picture 425" o:spid="_x0000_s1214" type="#_x0000_t75" style="position:absolute;left:535;top:-535;width:13035;height:14105;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kQBnEAAAA3AAAAA8AAABkcnMvZG93bnJldi54bWxEj0FrAjEUhO8F/0N4greadau1bI0iQsGD&#10;l64KPT42z83i5mVNoq7/3hQKPQ4z8w2zWPW2FTfyoXGsYDLOQBBXTjdcKzjsv14/QISIrLF1TAoe&#10;FGC1HLwssNDuzt90K2MtEoRDgQpMjF0hZagMWQxj1xEn7+S8xZikr6X2eE9w28o8y96lxYbTgsGO&#10;Noaqc3m1CjanrZ4dd/nb0czXl+znMS9175UaDfv1J4hIffwP/7W3WsE0n8HvmXQE5PIJ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kQBnEAAAA3AAAAA8AAAAAAAAAAAAAAAAA&#10;nwIAAGRycy9kb3ducmV2LnhtbFBLBQYAAAAABAAEAPcAAACQAwAAAAA=&#10;">
                      <v:imagedata r:id="rId24" o:title="pic 6B" croptop="39276f" cropbottom="15026f" cropleft="36589f" cropright="13432f"/>
                      <v:path arrowok="t"/>
                    </v:shape>
                    <v:shape id="Picture 426" o:spid="_x0000_s1215" type="#_x0000_t75" style="position:absolute;left:9727;top:4280;width:13035;height:4475;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wlfBDFAAAA3AAAAA8AAABkcnMvZG93bnJldi54bWxEj8FqwzAQRO+F/IPYQG6NHFPS4EYxJhDa&#10;Q0qpkw9YrK1lYq0cS7WdfH1VKPQ4zMwbZptPthUD9b5xrGC1TEAQV043XCs4nw6PGxA+IGtsHZOC&#10;G3nId7OHLWbajfxJQxlqESHsM1RgQugyKX1lyKJfuo44el+utxii7Gupexwj3LYyTZK1tNhwXDDY&#10;0d5QdSm/rQJdn0pOX5/f2/vxcj0Yu/84F6VSi/lUvIAINIX/8F/7TSt4StfweyYeAbn7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sJXwQxQAAANwAAAAPAAAAAAAAAAAAAAAA&#10;AJ8CAABkcnMvZG93bnJldi54bWxQSwUGAAAAAAQABAD3AAAAkQMAAAAA&#10;">
                      <v:imagedata r:id="rId24" o:title="pic 6B" croptop="31868f" cropbottom="30133f" cropleft="36819f" cropright="13201f"/>
                      <v:path arrowok="t"/>
                    </v:shape>
                  </v:group>
                  <v:shape id="_x0000_s1216" type="#_x0000_t202" style="position:absolute;left:1524;width:6089;height:2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VacMA&#10;AADcAAAADwAAAGRycy9kb3ducmV2LnhtbESPQWvCQBSE7wX/w/IEb3Wj2Faiq4hV8NBLbbw/ss9s&#10;MPs2ZF9N/PfdQqHHYWa+YdbbwTfqTl2sAxuYTTNQxGWwNVcGiq/j8xJUFGSLTWAy8KAI283oaY25&#10;DT1/0v0slUoQjjkacCJtrnUsHXmM09ASJ+8aOo+SZFdp22Gf4L7R8yx71R5rTgsOW9o7Km/nb29A&#10;xO5mj+Lg4+kyfLz3LitfsDBmMh52K1BCg/yH/9ona2Axf4PfM+kI6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bVacMAAADcAAAADwAAAAAAAAAAAAAAAACYAgAAZHJzL2Rv&#10;d25yZXYueG1sUEsFBgAAAAAEAAQA9QAAAIgDA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B)</w:t>
                          </w:r>
                        </w:p>
                      </w:txbxContent>
                    </v:textbox>
                  </v:shape>
                  <v:shape id="_x0000_s1217" type="#_x0000_t202" style="position:absolute;left:4918;top:18688;width:3599;height:3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3sAsEA&#10;AADcAAAADwAAAGRycy9kb3ducmV2LnhtbERPz2vCMBS+D/wfwhO8rYnSDVcbRRzCTpPpNvD2aJ5t&#10;sXkpTdZ2/705CB4/vt/5ZrSN6KnztWMN80SBIC6cqbnU8H3aPy9B+IBssHFMGv7Jw2Y9ecoxM27g&#10;L+qPoRQxhH2GGqoQ2kxKX1Rk0SeuJY7cxXUWQ4RdKU2HQwy3jVwo9Sot1hwbKmxpV1FxPf5ZDT+f&#10;l/Nvqg7lu31pBzcqyfZNaj2bjtsViEBjeIjv7g+jIV3EtfFMPAJ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97ALBAAAA3AAAAA8AAAAAAAAAAAAAAAAAmAIAAGRycy9kb3du&#10;cmV2LnhtbFBLBQYAAAAABAAEAPUAAACGAwAAAAA=&#10;" filled="f" stroked="f">
                    <v:textbox>
                      <w:txbxContent>
                        <w:p w:rsidR="001817F0" w:rsidRPr="005E38C9" w:rsidRDefault="001817F0" w:rsidP="00EB26C6">
                          <w:pPr>
                            <w:pStyle w:val="NormalWeb"/>
                            <w:spacing w:before="0" w:beforeAutospacing="0" w:after="0" w:afterAutospacing="0"/>
                            <w:rPr>
                              <w:sz w:val="22"/>
                              <w:szCs w:val="22"/>
                            </w:rPr>
                          </w:pPr>
                        </w:p>
                      </w:txbxContent>
                    </v:textbox>
                  </v:shape>
                  <v:shape id="Straight Arrow Connector 430" o:spid="_x0000_s1218" type="#_x0000_t32" style="position:absolute;left:24669;top:11715;width:3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gQ2sEAAADcAAAADwAAAGRycy9kb3ducmV2LnhtbERPS4vCMBC+L/gfwgje1lRd3aUaRQTB&#10;y4IvFG9DM7bFZlKaUeu/N4eFPX5879midZV6UBNKzwYG/QQUceZtybmB42H9+QMqCLLFyjMZeFGA&#10;xbzzMcPU+ifv6LGXXMUQDikaKETqVOuQFeQw9H1NHLmrbxxKhE2ubYPPGO4qPUySiXZYcmwosKZV&#10;Qdltf3cGdt/38Xj4u85EX9qVu2zPctqcjel12+UUlFAr/+I/98Ya+BrF+fFMPAJ6/g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WBDawQAAANwAAAAPAAAAAAAAAAAAAAAA&#10;AKECAABkcnMvZG93bnJldi54bWxQSwUGAAAAAAQABAD5AAAAjwMAAAAA&#10;" strokecolor="black [3213]" strokeweight="2pt">
                    <v:stroke endarrow="open"/>
                  </v:shape>
                  <v:shape id="_x0000_s1219" type="#_x0000_t202" style="position:absolute;left:10382;top:857;width:5143;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7TQsQA&#10;AADcAAAADwAAAGRycy9kb3ducmV2LnhtbESPQWvCQBSE74L/YXkFb7qrVbGpq4il0JNiWgu9PbLP&#10;JDT7NmRXE/+9Kwgeh5n5hlmuO1uJCzW+dKxhPFIgiDNnSs41/Hx/DhcgfEA2WDkmDVfysF71e0tM&#10;jGv5QJc05CJC2CeooQihTqT0WUEW/cjVxNE7ucZiiLLJpWmwjXBbyYlSc2mx5LhQYE3bgrL/9Gw1&#10;HHenv9+p2ucfdla3rlOS7ZvUevDSbd5BBOrCM/xofxkN09cx3M/EIy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e00L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H</w:t>
                          </w:r>
                        </w:p>
                      </w:txbxContent>
                    </v:textbox>
                  </v:shape>
                  <v:shape id="_x0000_s1220" type="#_x0000_t202" style="position:absolute;left:15240;top:857;width:5238;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lw2sQA&#10;AADcAAAADwAAAGRycy9kb3ducmV2LnhtbESPT2vCQBTE7wW/w/IEb7prTcVGV5GK4MninxZ6e2Sf&#10;STD7NmRXk377riD0OMzMb5jFqrOVuFPjS8caxiMFgjhzpuRcw/m0Hc5A+IBssHJMGn7Jw2rZe1lg&#10;alzLB7ofQy4ihH2KGooQ6lRKnxVk0Y9cTRy9i2sshiibXJoG2wi3lXxVaiotlhwXCqzpo6DserxZ&#10;DV/7y893oj7zjX2rW9cpyfZdaj3od+s5iEBd+A8/2zujIZkk8DgTj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pcNr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H</w:t>
                          </w:r>
                        </w:p>
                      </w:txbxContent>
                    </v:textbox>
                  </v:shape>
                  <v:shape id="_x0000_s1221" type="#_x0000_t202" style="position:absolute;left:20383;top:952;width:5042;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VQcQA&#10;AADcAAAADwAAAGRycy9kb3ducmV2LnhtbESPQWvCQBSE74L/YXlCb3VXq8XGbERaCp4qTWvB2yP7&#10;TILZtyG7NfHfd4WCx2FmvmHSzWAbcaHO1441zKYKBHHhTM2lhu+v98cVCB+QDTaOScOVPGyy8SjF&#10;xLieP+mSh1JECPsENVQhtImUvqjIop+6ljh6J9dZDFF2pTQd9hFuGzlX6llarDkuVNjSa0XFOf+1&#10;Gg4fp+PPQu3LN7tsezcoyfZFav0wGbZrEIGGcA//t3dGw+JpC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l1UH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H</w:t>
                          </w:r>
                        </w:p>
                      </w:txbxContent>
                    </v:textbox>
                  </v:shape>
                  <v:shape id="_x0000_s1222" type="#_x0000_t202" style="position:absolute;left:24102;top:8572;width:7486;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LNsQA&#10;AADcAAAADwAAAGRycy9kb3ducmV2LnhtbESPQWvCQBSE74L/YXlCb7qrtWJjNiItBU+VprXg7ZF9&#10;JsHs25Ddmvjvu0Khx2FmvmHS7WAbcaXO1441zGcKBHHhTM2lhq/Pt+kahA/IBhvHpOFGHrbZeJRi&#10;YlzPH3TNQykihH2CGqoQ2kRKX1Rk0c9cSxy9s+sshii7UpoO+wi3jVwotZIWa44LFbb0UlFxyX+s&#10;huP7+fS9VIfy1T61vRuUZPsstX6YDLsNiEBD+A//tfdGw/JxBf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3Szb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 xml:space="preserve">400 </w:t>
                          </w:r>
                          <w:proofErr w:type="spellStart"/>
                          <w:r>
                            <w:rPr>
                              <w:b/>
                              <w:bCs/>
                              <w:color w:val="000000" w:themeColor="text1"/>
                              <w:kern w:val="24"/>
                              <w:sz w:val="22"/>
                              <w:szCs w:val="22"/>
                            </w:rPr>
                            <w:t>bp</w:t>
                          </w:r>
                          <w:proofErr w:type="spellEnd"/>
                        </w:p>
                      </w:txbxContent>
                    </v:textbox>
                  </v:shape>
                </v:group>
                <v:shape id="_x0000_s1223" type="#_x0000_t202" style="position:absolute;left:28664;top:10479;width:4090;height:24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TUcMA&#10;AADcAAAADwAAAGRycy9kb3ducmV2LnhtbESPT2vCQBTE7wW/w/IEb3Wj2FKiq4h/wEMvtfH+yL5m&#10;Q7NvQ/Zp4rd3hUKPw8z8hlltBt+oG3WxDmxgNs1AEZfB1lwZKL6Prx+goiBbbAKTgTtF2KxHLyvM&#10;bej5i25nqVSCcMzRgBNpc61j6chjnIaWOHk/ofMoSXaVth32Ce4bPc+yd+2x5rTgsKWdo/L3fPUG&#10;ROx2di8OPp4uw+e+d1n5hoUxk/GwXYISGuQ//Nc+WQOLxRyeZ9IR0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6TUcMAAADcAAAADwAAAAAAAAAAAAAAAACYAgAAZHJzL2Rv&#10;d25yZXYueG1sUEsFBgAAAAAEAAQA9QAAAIgDAAAAAA==&#10;" filled="f" stroked="f">
                  <v:textbox style="mso-fit-shape-to-text:t">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C)</w:t>
                        </w:r>
                      </w:p>
                    </w:txbxContent>
                  </v:textbox>
                </v:shape>
                <v:group id="Group 460" o:spid="_x0000_s1224" style="position:absolute;top:30308;width:19619;height:15202" coordsize="19620,152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ceMIAAADcAAAADwAAAGRycy9kb3ducmV2LnhtbERPy4rCMBTdC/MP4Q64&#10;07SjlqEaRWRGXIjgAwZ3l+baFpub0mTa+vdmIbg8nPdi1ZtKtNS40rKCeByBIM6sLjlXcDn/jr5B&#10;OI+ssbJMCh7kYLX8GCww1bbjI7Unn4sQwi5FBYX3dSqlywoy6Ma2Jg7czTYGfYBNLnWDXQg3lfyK&#10;okQaLDk0FFjTpqDsfvo3CrYddutJ/NPu77fN43qeHf72MSk1/OzXcxCeev8Wv9w7rWCahPnhTDgC&#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13HjCAAAA3AAAAA8A&#10;AAAAAAAAAAAAAAAAqgIAAGRycy9kb3ducmV2LnhtbFBLBQYAAAAABAAEAPoAAACZAwAAAAA=&#10;">
                  <v:shape id="_x0000_s1225" type="#_x0000_t202" style="position:absolute;top:198;width:3594;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24sQA&#10;AADcAAAADwAAAGRycy9kb3ducmV2LnhtbESPQWvCQBSE7wX/w/KE3uquJSkaXUUshZ4sTVXw9sg+&#10;k2D2bchuk/jvu4VCj8PMfMOst6NtRE+drx1rmM8UCOLCmZpLDcevt6cFCB+QDTaOScOdPGw3k4c1&#10;ZsYN/El9HkoRIewz1FCF0GZS+qIii37mWuLoXV1nMUTZldJ0OES4beSzUi/SYs1xocKW9hUVt/zb&#10;ajgdrpdzoj7KV5u2gxuVZLuUWj9Ox90KRKAx/If/2u9GQ5LO4f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BNuL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D)</w:t>
                          </w:r>
                        </w:p>
                      </w:txbxContent>
                    </v:textbox>
                  </v:shape>
                  <v:group id="Group 459" o:spid="_x0000_s1226" style="position:absolute;left:4373;top:2484;width:7645;height:12719" coordsize="6261,10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CO/WMYAAADcAAAADwAAAGRycy9kb3ducmV2LnhtbESPQWvCQBSE7wX/w/IE&#10;b3UTNWKjq4jY0kMoVAult0f2mQSzb0N2TeK/dwuFHoeZ+YbZ7AZTi45aV1lWEE8jEMS51RUXCr7O&#10;r88rEM4ja6wtk4I7OdhtR08bTLXt+ZO6ky9EgLBLUUHpfZNK6fKSDLqpbYiDd7GtQR9kW0jdYh/g&#10;ppazKFpKgxWHhRIbOpSUX083o+Ctx34/j49ddr0c7j/n5OM7i0mpyXjYr0F4Gvx/+K/9rhUskhf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I79YxgAAANwA&#10;AAAPAAAAAAAAAAAAAAAAAKoCAABkcnMvZG93bnJldi54bWxQSwUGAAAAAAQABAD6AAAAnQMAAAAA&#10;">
                    <v:shape id="Picture 452" o:spid="_x0000_s1227" type="#_x0000_t75" style="position:absolute;left:-3628;top:3628;width:10535;height:3279;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KEoJjIAAAA3AAAAA8AAABkcnMvZG93bnJldi54bWxEj91qAjEUhO8LfYdwCr0pmlW06GoULbS0&#10;QgV/QC+PyXF3283Jssnq9u0bodDLYWa+Yabz1pbiQrUvHCvodRMQxNqZgjMF+91rZwTCB2SDpWNS&#10;8EMe5rP7uymmxl15Q5dtyESEsE9RQR5ClUrpdU4WfddVxNE7u9piiLLOpKnxGuG2lP0keZYWC44L&#10;OVb0kpP+3jZWgT+uv5ZPRW/w8bbSp/PnuDnoTaPU40O7mIAI1Ib/8F/73SgYDPtwOxOPgJz9Ag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ShKCYyAAAANwAAAAPAAAAAAAAAAAA&#10;AAAAAJ8CAABkcnMvZG93bnJldi54bWxQSwUGAAAAAAQABAD3AAAAlAMAAAAA&#10;">
                      <v:imagedata r:id="rId25" o:title="pic 6D" croptop="33322f" cropbottom="29603f" cropleft="22122f" cropright="30874f"/>
                      <v:path arrowok="t"/>
                    </v:shape>
                    <v:shape id="Picture 453" o:spid="_x0000_s1228" type="#_x0000_t75" style="position:absolute;left:-647;top:3628;width:10535;height:3280;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gpGrnFAAAA3AAAAA8AAABkcnMvZG93bnJldi54bWxEj91qwkAUhO8LvsNyhN6IbrRVQnSVoLTN&#10;jeDfAxyyxySYPRt2V03fvlso9HKYmW+Y1aY3rXiQ841lBdNJAoK4tLrhSsHl/DFOQfiArLG1TAq+&#10;ycNmPXhZYabtk4/0OIVKRAj7DBXUIXSZlL6syaCf2I44elfrDIYoXSW1w2eEm1bOkmQhDTYcF2rs&#10;aFtTeTvdjYJ8uijoWHy5NN2PdPC7vPocHZR6Hfb5EkSgPvyH/9qFVvA+f4PfM/EIyPU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IKRq5xQAAANwAAAAPAAAAAAAAAAAAAAAA&#10;AJ8CAABkcnMvZG93bnJldi54bWxQSwUGAAAAAAQABAD3AAAAkQMAAAAA&#10;">
                      <v:imagedata r:id="rId25" o:title="pic 6D" croptop="41796f" cropbottom="21127f" cropleft="22407f" cropright="30590f"/>
                      <v:path arrowok="t"/>
                    </v:shape>
                  </v:group>
                  <v:shape id="_x0000_s1229" type="#_x0000_t202" style="position:absolute;left:4373;width:3594;height:32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aVesQA&#10;AADcAAAADwAAAGRycy9kb3ducmV2LnhtbESPT2vCQBTE74LfYXmCN7NbidKmboIoBU8V7R/o7ZF9&#10;JqHZtyG7Nem3dwsFj8PM/IbZFKNtxZV63zjW8JAoEMSlMw1XGt7fXhaPIHxANtg6Jg2/5KHIp5MN&#10;ZsYNfKLrOVQiQthnqKEOocuk9GVNFn3iOuLoXVxvMUTZV9L0OES4beVSqbW02HBcqLGjXU3l9/nH&#10;avh4vXx9pupY7e2qG9yoJNsnqfV8Nm6fQQQawz383z4YDekqhb8z8Qj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22lXr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L</w:t>
                          </w:r>
                        </w:p>
                      </w:txbxContent>
                    </v:textbox>
                  </v:shape>
                  <v:shape id="_x0000_s1230" type="#_x0000_t202" style="position:absolute;left:7951;top:198;width:5566;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ow4cMA&#10;AADcAAAADwAAAGRycy9kb3ducmV2LnhtbESPT4vCMBTE7wt+h/AEb2viYhetRhEXwZPL+g+8PZpn&#10;W2xeShNt/fabhQWPw8z8hpkvO1uJBzW+dKxhNFQgiDNnSs41HA+b9wkIH5ANVo5Jw5M8LBe9tzmm&#10;xrX8Q499yEWEsE9RQxFCnUrps4Is+qGriaN3dY3FEGWTS9NgG+G2kh9KfUqLJceFAmtaF5Td9ner&#10;4bS7Xs5j9Z1/2aRuXack26nUetDvVjMQgbrwCv+3t0bDOEng70w8An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ow4cMAAADcAAAADwAAAAAAAAAAAAAAAACYAgAAZHJzL2Rv&#10;d25yZXYueG1sUEsFBgAAAAAEAAQA9QAAAIgDA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Q1</w:t>
                          </w:r>
                        </w:p>
                      </w:txbxContent>
                    </v:textbox>
                  </v:shape>
                  <v:shape id="Straight Arrow Connector 456" o:spid="_x0000_s1231" type="#_x0000_t32" style="position:absolute;left:12722;top:7454;width:331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LIlcQAAADcAAAADwAAAGRycy9kb3ducmV2LnhtbESPX2vCQBDE3wv9DscW+lYvFaMleooI&#10;gi8F/1HxbcmtSWhuL+RWjd/eEwQfh5n5DTOZda5WF2pD5dnAdy8BRZx7W3FhYL9bfv2ACoJssfZM&#10;Bm4UYDZ9f5tgZv2VN3TZSqEihEOGBkqRJtM65CU5DD3fEEfv5FuHEmVbaNviNcJdrftJMtQOK44L&#10;JTa0KCn/356dgc3onKb932Uu+tgt3HF9kL/VwZjPj24+BiXUySv8bK+sgUE6hMeZeAT09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IsiVxAAAANwAAAAPAAAAAAAAAAAA&#10;AAAAAKECAABkcnMvZG93bnJldi54bWxQSwUGAAAAAAQABAD5AAAAkgMAAAAA&#10;" strokecolor="black [3213]" strokeweight="2pt">
                    <v:stroke endarrow="open"/>
                  </v:shape>
                  <v:shape id="_x0000_s1232" type="#_x0000_t202" style="position:absolute;left:12139;top:4709;width:7481;height:3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uff78A&#10;AADcAAAADwAAAGRycy9kb3ducmV2LnhtbERPTYvCMBC9C/6HMII3TRSVtRpFFMHTLroqeBuasS02&#10;k9JE2/33m4Pg8fG+l+vWluJFtS8caxgNFQji1JmCMw3n3/3gC4QPyAZLx6ThjzysV93OEhPjGj7S&#10;6xQyEUPYJ6ghD6FKpPRpThb90FXEkbu72mKIsM6kqbGJ4baUY6Vm0mLBsSHHirY5pY/T02q4fN9v&#10;14n6yXZ2WjWuVZLtXGrd77WbBYhAbfiI3+6D0TCZxrX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59/vwAAANwAAAAPAAAAAAAAAAAAAAAAAJgCAABkcnMvZG93bnJl&#10;di54bWxQSwUGAAAAAAQABAD1AAAAhAM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1.5kb</w:t>
                          </w:r>
                        </w:p>
                      </w:txbxContent>
                    </v:textbox>
                  </v:shape>
                </v:group>
                <v:group id="Group 331" o:spid="_x0000_s1233" style="position:absolute;left:21062;top:29795;width:21037;height:17875" coordsize="21042,178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yCbm8QAAADcAAAA&#10;DwAAAAAAAAAAAAAAAACqAgAAZHJzL2Rvd25yZXYueG1sUEsFBgAAAAAEAAQA+gAAAJsDAAAAAA==&#10;">
                  <v:shape id="_x0000_s1234" type="#_x0000_t202" style="position:absolute;width:3587;height:3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38X8QA&#10;AADcAAAADwAAAGRycy9kb3ducmV2LnhtbESPQWvCQBSE70L/w/IKvemuJQ1t6ipiKfSkGFvB2yP7&#10;TEKzb0N2m8R/3xUEj8PMfMMsVqNtRE+drx1rmM8UCOLCmZpLDd+Hz+krCB+QDTaOScOFPKyWD5MF&#10;ZsYNvKc+D6WIEPYZaqhCaDMpfVGRRT9zLXH0zq6zGKLsSmk6HCLcNvJZqVRarDkuVNjSpqLiN/+z&#10;Gn6259MxUbvyw760gxuVZPsmtX56HNfvIAKN4R6+tb+MhiSdw/VMP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t/F/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E)</w:t>
                          </w:r>
                        </w:p>
                      </w:txbxContent>
                    </v:textbox>
                  </v:shape>
                  <v:shape id="Picture 462" o:spid="_x0000_s1235" type="#_x0000_t75" style="position:absolute;left:-514;top:7603;width:15514;height:503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05d/GAAAA3AAAAA8AAABkcnMvZG93bnJldi54bWxEj91qwkAUhO8LvsNyBO/qxlBFoqtIW396&#10;IdjUBzhkj8lq9mzIrhr79N1CoZfDzHzDzJedrcWNWm8cKxgNExDEhdOGSwXHr/XzFIQPyBprx6Tg&#10;QR6Wi97THDPt7vxJtzyUIkLYZ6igCqHJpPRFRRb90DXE0Tu51mKIsi2lbvEe4baWaZJMpEXDcaHC&#10;hl4rKi751Sr4MId0/LY275vxlmm/u3znyeOs1KDfrWYgAnXhP/zX3mkFL5MUfs/EIyAX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J7Tl38YAAADcAAAADwAAAAAAAAAAAAAA&#10;AACfAgAAZHJzL2Rvd25yZXYueG1sUEsFBgAAAAAEAAQA9wAAAJIDAAAAAA==&#10;">
                    <v:imagedata r:id="rId19" o:title="cloning og q1 and 1" croptop="24797f" cropbottom="37306f" cropleft="47036f" cropright="5995f"/>
                    <v:path arrowok="t"/>
                  </v:shape>
                  <v:shape id="_x0000_s1236" type="#_x0000_t202" style="position:absolute;left:4726;top:102;width:3594;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PHs8QA&#10;AADcAAAADwAAAGRycy9kb3ducmV2LnhtbESPQWvCQBSE74L/YXlCb7qrtWJjNiItBU+VprXg7ZF9&#10;JsHs25Ddmvjvu0Khx2FmvmHS7WAbcaXO1441zGcKBHHhTM2lhq/Pt+kahA/IBhvHpOFGHrbZeJRi&#10;YlzPH3TNQykihH2CGqoQ2kRKX1Rk0c9cSxy9s+sshii7UpoO+wi3jVwotZIWa44LFbb0UlFxyX+s&#10;huP7+fS9VIfy1T61vRuUZPsstX6YDLsNiEBD+A//tfdGw3L1CP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zx7P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L</w:t>
                          </w:r>
                        </w:p>
                      </w:txbxContent>
                    </v:textbox>
                  </v:shape>
                  <v:shape id="_x0000_s1237" type="#_x0000_t202" style="position:absolute;left:6883;top:102;width:3594;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pfx8MA&#10;AADcAAAADwAAAGRycy9kb3ducmV2LnhtbESPT4vCMBTE74LfITzBm01Wqux2jSLKgidF9w/s7dE8&#10;27LNS2mytn57Iwgeh5n5DbNY9bYWF2p95VjDS6JAEOfOVFxo+Pr8mLyC8AHZYO2YNFzJw2o5HCww&#10;M67jI11OoRARwj5DDWUITSalz0uy6BPXEEfv7FqLIcq2kKbFLsJtLadKzaXFiuNCiQ1tSsr/Tv9W&#10;w/f+/PuTqkOxtbOmc72SbN+k1uNRv34HEagPz/CjvTMa0nk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9pfx8MAAADcAAAADwAAAAAAAAAAAAAAAACYAgAAZHJzL2Rv&#10;d25yZXYueG1sUEsFBgAAAAAEAAQA9QAAAIgDA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D</w:t>
                          </w:r>
                        </w:p>
                      </w:txbxContent>
                    </v:textbox>
                  </v:shape>
                  <v:shape id="Straight Arrow Connector 465" o:spid="_x0000_s1238" type="#_x0000_t32" style="position:absolute;left:10479;top:8527;width:331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ycX8QAAADcAAAADwAAAGRycy9kb3ducmV2LnhtbESPX2vCQBDE3wv9DscW+lYvFaMleooI&#10;gi8F/1HxbcmtSWhuL+RWjd/eEwQfh5n5DTOZda5WF2pD5dnAdy8BRZx7W3FhYL9bfv2ACoJssfZM&#10;Bm4UYDZ9f5tgZv2VN3TZSqEihEOGBkqRJtM65CU5DD3fEEfv5FuHEmVbaNviNcJdrftJMtQOK44L&#10;JTa0KCn/356dgc3onKb932Uu+tgt3HF9kL/VwZjPj24+BiXUySv8bK+sgcEwhceZeAT09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nJxfxAAAANwAAAAPAAAAAAAAAAAA&#10;AAAAAKECAABkcnMvZG93bnJldi54bWxQSwUGAAAAAAQABAD5AAAAkgMAAAAA&#10;" strokecolor="black [3213]" strokeweight="2pt">
                    <v:stroke endarrow="open"/>
                  </v:shape>
                  <v:shape id="Straight Arrow Connector 466" o:spid="_x0000_s1239" type="#_x0000_t32" style="position:absolute;left:10376;top:6267;width:331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04CKMQAAADcAAAADwAAAGRycy9kb3ducmV2LnhtbESPX2vCQBDE3wv9DscW+lYvFY0leooI&#10;gi8F/1HxbcmtSWhuL+RWjd/eEwQfh5n5DTOZda5WF2pD5dnAdy8BRZx7W3FhYL9bfv2ACoJssfZM&#10;Bm4UYDZ9f5tgZv2VN3TZSqEihEOGBkqRJtM65CU5DD3fEEfv5FuHEmVbaNviNcJdrftJkmqHFceF&#10;EhtalJT/b8/OwGZ0Hg77v8tc9LFbuOP6IH+rgzGfH918DEqok1f42V5ZA4M0hceZeAT09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TgIoxAAAANwAAAAPAAAAAAAAAAAA&#10;AAAAAKECAABkcnMvZG93bnJldi54bWxQSwUGAAAAAAQABAD5AAAAkgMAAAAA&#10;" strokecolor="black [3213]" strokeweight="2pt">
                    <v:stroke endarrow="open"/>
                  </v:shape>
                  <v:shape id="_x0000_s1240" type="#_x0000_t202" style="position:absolute;left:13664;top:4520;width:5831;height:3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jBsMUA&#10;AADcAAAADwAAAGRycy9kb3ducmV2LnhtbESPzWrDMBCE74G8g9hAb43UkL+6lkNIKPSUErcp9LZY&#10;G9vUWhlLjZ23jwqFHIeZ+YZJN4NtxIU6XzvW8DRVIIgLZ2ouNXx+vD6uQfiAbLBxTBqu5GGTjUcp&#10;Jsb1fKRLHkoRIewT1FCF0CZS+qIii37qWuLonV1nMUTZldJ02Ee4beRMqaW0WHNcqLClXUXFT/5r&#10;NZwO5++vuXov93bR9m5Qku2z1PphMmxfQAQawj38334zGubLF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CMGwxQAAANwAAAAPAAAAAAAAAAAAAAAAAJgCAABkcnMv&#10;ZG93bnJldi54bWxQSwUGAAAAAAQABAD1AAAAigM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3.5kb</w:t>
                          </w:r>
                        </w:p>
                      </w:txbxContent>
                    </v:textbox>
                  </v:shape>
                  <v:shape id="_x0000_s1241" type="#_x0000_t202" style="position:absolute;left:13561;top:6780;width:7481;height:3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dVwr8A&#10;AADcAAAADwAAAGRycy9kb3ducmV2LnhtbERPTYvCMBC9C/6HMII3TRSVtRpFFMHTLroqeBuasS02&#10;k9JE2/335rDg8fG+l+vWluJFtS8caxgNFQji1JmCMw3n3/3gC4QPyAZLx6ThjzysV93OEhPjGj7S&#10;6xQyEUPYJ6ghD6FKpPRpThb90FXEkbu72mKIsM6kqbGJ4baUY6Vm0mLBsSHHirY5pY/T02q4fN9v&#10;14n6yXZ2WjWuVZLtXGrd77WbBYhAbfiI/90Ho2Eyi2vjmXgE5O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l1XCvwAAANwAAAAPAAAAAAAAAAAAAAAAAJgCAABkcnMvZG93bnJl&#10;di54bWxQSwUGAAAAAAQABAD1AAAAhAM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1.5kb</w:t>
                          </w:r>
                        </w:p>
                      </w:txbxContent>
                    </v:textbox>
                  </v:shape>
                </v:group>
                <v:group id="Group 329" o:spid="_x0000_s1242" style="position:absolute;left:29589;top:12637;width:26842;height:9652" coordorigin=",2157" coordsize="26841,96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I8BQMYAAADcAAAADwAAAGRycy9kb3ducmV2LnhtbESPT2vCQBTE7wW/w/IK&#10;vdXNHyw1dQ0itngQoSqU3h7ZZxKSfRuy2yR++25B6HGYmd8wq3wyrRiod7VlBfE8AkFcWF1zqeBy&#10;fn9+BeE8ssbWMim4kYN8PXtYYabtyJ80nHwpAoRdhgoq77tMSldUZNDNbUccvKvtDfog+1LqHscA&#10;N61MouhFGqw5LFTY0baiojn9GAUfI46bNN4Nh+a6vX2fF8evQ0xKPT1OmzcQnib/H76391pBmiz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8jwFAxgAAANwA&#10;AAAPAAAAAAAAAAAAAAAAAKoCAABkcnMvZG93bnJldi54bWxQSwUGAAAAAAQABAD6AAAAnQMAAAAA&#10;">
                  <v:shape id="_x0000_s1243" type="#_x0000_t202" style="position:absolute;left:12432;top:2362;width:3595;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6sOcQA&#10;AADcAAAADwAAAGRycy9kb3ducmV2LnhtbESPT2vCQBTE7wW/w/IKvTW7lVg0dSNiKXhSqm2ht0f2&#10;5Q/Nvg3ZrYnf3hUEj8PM/IZZrkbbihP1vnGs4SVRIIgLZxquNHwdP57nIHxANtg6Jg1n8rDKJw9L&#10;zIwb+JNOh1CJCGGfoYY6hC6T0hc1WfSJ64ijV7reYoiyr6TpcYhw28qpUq/SYsNxocaONjUVf4d/&#10;q+F7V/7+pGpfvdtZN7hRSbYLqfXT47h+AxFoDPfwrb01GtJ0Adcz8QjI/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urDn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L</w:t>
                          </w:r>
                          <w:r>
                            <w:rPr>
                              <w:b/>
                              <w:bCs/>
                              <w:noProof/>
                              <w:color w:val="000000" w:themeColor="text1"/>
                              <w:kern w:val="24"/>
                              <w:sz w:val="22"/>
                              <w:szCs w:val="22"/>
                              <w:lang w:eastAsia="en-GB"/>
                            </w:rPr>
                            <w:drawing>
                              <wp:inline distT="0" distB="0" distL="0" distR="0" wp14:anchorId="5B47C467" wp14:editId="6B467DEE">
                                <wp:extent cx="176530" cy="133360"/>
                                <wp:effectExtent l="0" t="0" r="0" b="0"/>
                                <wp:docPr id="601" name="Pict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6530" cy="133360"/>
                                        </a:xfrm>
                                        <a:prstGeom prst="rect">
                                          <a:avLst/>
                                        </a:prstGeom>
                                        <a:noFill/>
                                        <a:ln>
                                          <a:noFill/>
                                        </a:ln>
                                      </pic:spPr>
                                    </pic:pic>
                                  </a:graphicData>
                                </a:graphic>
                              </wp:inline>
                            </w:drawing>
                          </w:r>
                        </w:p>
                      </w:txbxContent>
                    </v:textbox>
                  </v:shape>
                  <v:shape id="_x0000_s1244" type="#_x0000_t202" style="position:absolute;left:18614;top:2361;width:4071;height:3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7DH78A&#10;AADcAAAADwAAAGRycy9kb3ducmV2LnhtbERPy4rCMBTdC/MP4Q7MThMHnx2jDIrgSvEJs7s017bY&#10;3JQmY+vfm4Xg8nDes0VrS3Gn2heONfR7CgRx6kzBmYbTcd2dgPAB2WDpmDQ8yMNi/tGZYWJcw3u6&#10;H0ImYgj7BDXkIVSJlD7NyaLvuYo4cldXWwwR1pk0NTYx3JbyW6mRtFhwbMixomVO6e3wbzWct9e/&#10;y0DtspUdVo1rlWQ7lVp/fba/PyACteEtfrk3RsNgHNfGM/EIyPk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TsMfvwAAANwAAAAPAAAAAAAAAAAAAAAAAJgCAABkcnMvZG93bnJl&#10;di54bWxQSwUGAAAAAAQABAD1AAAAhAM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59˚</w:t>
                          </w:r>
                        </w:p>
                      </w:txbxContent>
                    </v:textbox>
                  </v:shape>
                  <v:group id="Group 12" o:spid="_x0000_s1245" style="position:absolute;top:2157;width:26841;height:9652" coordsize="26842,96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 id="Picture 447" o:spid="_x0000_s1246" type="#_x0000_t75" style="position:absolute;left:3801;top:2363;width:19829;height:72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jLtznCAAAA3AAAAA8AAABkcnMvZG93bnJldi54bWxEj1FrwjAUhd+F/YdwB3sRTR1iR2eUKkz0&#10;cXU/4NJcm7LmpiSZrf/eCMIeD+ec73DW29F24ko+tI4VLOYZCOLa6ZYbBT/nr9kHiBCRNXaOScGN&#10;Amw3L5M1FtoN/E3XKjYiQTgUqMDE2BdShtqQxTB3PXHyLs5bjEn6RmqPQ4LbTr5n2UpabDktGOxp&#10;b6j+rf6sAirr/akq9XTkw84NHjE3p5VSb69j+Qki0hj/w8/2UStYLnN4nElHQG7u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oy7c5wgAAANwAAAAPAAAAAAAAAAAAAAAAAJ8C&#10;AABkcnMvZG93bnJldi54bWxQSwUGAAAAAAQABAD3AAAAjgMAAAAA&#10;">
                      <v:imagedata r:id="rId26" o:title="!!!!" croptop="9830f" cropbottom="43745f" cropleft="16549f" cropright="27195f"/>
                      <v:path arrowok="t"/>
                    </v:shape>
                    <v:shape id="Straight Arrow Connector 457" o:spid="_x0000_s1247" type="#_x0000_t32" style="position:absolute;left:23527;top:4417;width:331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5tDsUAAADcAAAADwAAAGRycy9kb3ducmV2LnhtbESPX2vCQBDE3wW/w7EF3/RSMU1JPUUE&#10;wZeC/1B8W3LbJDS3F3Krpt/eKxT6OMzMb5j5sneNulMXas8GXicJKOLC25pLA6fjZvwOKgiyxcYz&#10;GfihAMvFcDDH3PoH7+l+kFJFCIccDVQiba51KCpyGCa+JY7el+8cSpRdqW2Hjwh3jZ4myZt2WHNc&#10;qLCldUXF9+HmDOyzW5pOPzeF6Gu/dtfdRc7bizGjl371AUqol//wX3trDczSDH7PxCOgF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m5tDsUAAADcAAAADwAAAAAAAAAA&#10;AAAAAAChAgAAZHJzL2Rvd25yZXYueG1sUEsFBgAAAAAEAAQA+QAAAJMDAAAAAA==&#10;" strokecolor="black [3213]" strokeweight="2pt">
                      <v:stroke endarrow="open"/>
                    </v:shape>
                    <v:shape id="Straight Arrow Connector 470" o:spid="_x0000_s1248" type="#_x0000_t32" style="position:absolute;top:5342;width:337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z8sEAAADcAAAADwAAAGRycy9kb3ducmV2LnhtbERPu2rDMBTdA/0HcQvZYtml1MGNYvKg&#10;ULo1yeLt1rqxTKwrY6m206+vhkLHw3lvytl2YqTBt44VZEkKgrh2uuVGweX8tlqD8AFZY+eYFNzJ&#10;Q7l9WGyw0G7iTxpPoRExhH2BCkwIfSGlrw1Z9InriSN3dYPFEOHQSD3gFMNtJ5/S9EVabDk2GOzp&#10;YKi+nb6tgiNXX7uPH8r2fXXMPVvj8nZWavk4715BBJrDv/jP/a4VPOdxfjwTj4Dc/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f/PywQAAANwAAAAPAAAAAAAAAAAAAAAA&#10;AKECAABkcnMvZG93bnJldi54bWxQSwUGAAAAAAQABAD5AAAAjwMAAAAA&#10;" strokecolor="black [3213]" strokeweight="2pt">
                      <v:stroke endarrow="open"/>
                    </v:shape>
                    <v:shape id="_x0000_s1249" type="#_x0000_t202" style="position:absolute;left:3287;width:4071;height:30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RqgsUA&#10;AADcAAAADwAAAGRycy9kb3ducmV2LnhtbESPW2vCQBSE3wX/w3IKvumuYr2kriJKoU8V4wX6dsge&#10;k9Ds2ZDdmvTfdwuCj8PMfMOsNp2txJ0aXzrWMB4pEMSZMyXnGs6n9+EChA/IBivHpOGXPGzW/d4K&#10;E+NaPtI9DbmIEPYJaihCqBMpfVaQRT9yNXH0bq6xGKJscmkabCPcVnKi1ExaLDkuFFjTrqDsO/2x&#10;Gi6ft6/rVB3yvX2tW9cpyXYptR68dNs3EIG68Aw/2h9Gw3Q+hv8z8QjI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dGqCxQAAANwAAAAPAAAAAAAAAAAAAAAAAJgCAABkcnMv&#10;ZG93bnJldi54bWxQSwUGAAAAAAQABAD1AAAAigM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61˚</w:t>
                            </w:r>
                          </w:p>
                        </w:txbxContent>
                      </v:textbox>
                    </v:shape>
                    <v:shape id="_x0000_s1250" type="#_x0000_t202" style="position:absolute;left:5239;top:102;width:4071;height:3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b09cQA&#10;AADcAAAADwAAAGRycy9kb3ducmV2LnhtbESPQWvCQBSE74L/YXmCt7qr2NZGVxFF6MnStBa8PbLP&#10;JJh9G7Krif/eFQoeh5n5hlmsOluJKzW+dKxhPFIgiDNnSs41/P7sXmYgfEA2WDkmDTfysFr2ewtM&#10;jGv5m65pyEWEsE9QQxFCnUjps4Is+pGriaN3co3FEGWTS9NgG+G2khOl3qTFkuNCgTVtCsrO6cVq&#10;OOxPx7+p+sq39rVuXack2w+p9XDQrecgAnXhGf5vfxoN0/cJ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m9PX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62˚</w:t>
                            </w:r>
                          </w:p>
                        </w:txbxContent>
                      </v:textbox>
                    </v:shape>
                    <v:shape id="_x0000_s1251" type="#_x0000_t202" style="position:absolute;left:7397;width:4070;height:30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pRbsQA&#10;AADcAAAADwAAAGRycy9kb3ducmV2LnhtbESPT2sCMRTE74LfIbyCN03aWrVbo5SK0JPiX/D22Dx3&#10;Fzcvyya6229vCoLHYWZ+w0znrS3FjWpfONbwOlAgiFNnCs407HfL/gSED8gGS8ek4Y88zGfdzhQT&#10;4xre0G0bMhEh7BPUkIdQJVL6NCeLfuAq4uidXW0xRFln0tTYRLgt5ZtSI2mx4LiQY0U/OaWX7dVq&#10;OKzOp+NQrbOF/aga1yrJ9lNq3Xtpv79ABGrDM/xo/xoNw/E7/J+JR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qUW7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63˚</w:t>
                            </w:r>
                          </w:p>
                        </w:txbxContent>
                      </v:textbox>
                    </v:shape>
                    <v:shape id="_x0000_s1252" type="#_x0000_t202" style="position:absolute;left:9554;top:102;width:4071;height:3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PJGsQA&#10;AADcAAAADwAAAGRycy9kb3ducmV2LnhtbESPQWvCQBSE74X+h+UVvOluS9SaugmlIniqqFXw9sg+&#10;k9Ds25BdTfrvuwWhx2FmvmGW+WAbcaPO1441PE8UCOLCmZpLDV+H9fgVhA/IBhvHpOGHPOTZ48MS&#10;U+N63tFtH0oRIexT1FCF0KZS+qIii37iWuLoXVxnMUTZldJ02Ee4beSLUjNpsea4UGFLHxUV3/ur&#10;1XD8vJxPidqWKzttezcoyXYhtR49De9vIAIN4T98b2+MhmSewN+ZeARk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DyRr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60˚</w:t>
                            </w:r>
                          </w:p>
                        </w:txbxContent>
                      </v:textbox>
                    </v:shape>
                    <v:shape id="_x0000_s1253" type="#_x0000_t202" style="position:absolute;left:20856;top:102;width:4070;height:3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XbcQA&#10;AADcAAAADwAAAGRycy9kb3ducmV2LnhtbESPQWvCQBSE74L/YXlCb7pb0WrTbESUQk8W01ro7ZF9&#10;JqHZtyG7NfHfu4WCx2FmvmHSzWAbcaHO1441PM4UCOLCmZpLDZ8fr9M1CB+QDTaOScOVPGyy8SjF&#10;xLiej3TJQykihH2CGqoQ2kRKX1Rk0c9cSxy9s+sshii7UpoO+wi3jZwr9SQt1hwXKmxpV1Hxk/9a&#10;DafD+ftrod7LvV22vRuUZPsstX6YDNsXEIGGcA//t9+MhsVqB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RV23EAAAA3AAAAA8AAAAAAAAAAAAAAAAAmAIAAGRycy9k&#10;b3ducmV2LnhtbFBLBQYAAAAABAAEAPUAAACJ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60˚</w:t>
                            </w:r>
                          </w:p>
                        </w:txbxContent>
                      </v:textbox>
                    </v:shape>
                    <v:shape id="_x0000_s1254" type="#_x0000_t202" style="position:absolute;left:16027;top:205;width:4071;height:3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2/PsEA&#10;AADcAAAADwAAAGRycy9kb3ducmV2LnhtbERPz2vCMBS+D/wfwhO8rYlDR1dNi2wIOylTN9jt0Tzb&#10;YvNSmsx2/705CB4/vt/rYrStuFLvG8ca5okCQVw603Cl4XTcPqcgfEA22DomDf/kocgnT2vMjBv4&#10;i66HUIkYwj5DDXUIXSalL2uy6BPXEUfu7HqLIcK+kqbHIYbbVr4o9SotNhwbauzovabycvizGr53&#10;59+fhdpXH3bZDW5Uku2b1Ho2HTcrEIHG8BDf3Z9GwyKN8+OZeARk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tvz7BAAAA3AAAAA8AAAAAAAAAAAAAAAAAmAIAAGRycy9kb3du&#10;cmV2LnhtbFBLBQYAAAAABAAEAPUAAACGAw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58˚</w:t>
                            </w:r>
                          </w:p>
                        </w:txbxContent>
                      </v:textbox>
                    </v:shape>
                    <v:shape id="_x0000_s1255" type="#_x0000_t202" style="position:absolute;left:13664;top:102;width:4070;height:3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EapcMA&#10;AADcAAAADwAAAGRycy9kb3ducmV2LnhtbESPQYvCMBSE78L+h/AWvGmiqGjXKIsieFLUXWFvj+bZ&#10;lm1eShNt/fdGEDwOM/MNM1+2thQ3qn3hWMOgr0AQp84UnGn4OW16UxA+IBssHZOGO3lYLj46c0yM&#10;a/hAt2PIRISwT1BDHkKVSOnTnCz6vquIo3dxtcUQZZ1JU2MT4baUQ6Um0mLBcSHHilY5pf/Hq9Xw&#10;u7v8nUdqn63tuGpcqyTbmdS6+9l+f4EI1IZ3+NXeGg2j6QC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6EapcMAAADcAAAADwAAAAAAAAAAAAAAAACYAgAAZHJzL2Rv&#10;d25yZXYueG1sUEsFBgAAAAAEAAQA9QAAAIgDAAAAAA==&#10;" filled="f" stroked="f">
                      <v:textbox>
                        <w:txbxContent>
                          <w:p w:rsidR="001817F0" w:rsidRPr="005E38C9" w:rsidRDefault="001817F0" w:rsidP="00EB26C6">
                            <w:pPr>
                              <w:pStyle w:val="NormalWeb"/>
                              <w:spacing w:before="0" w:beforeAutospacing="0" w:after="0" w:afterAutospacing="0"/>
                              <w:rPr>
                                <w:sz w:val="22"/>
                                <w:szCs w:val="22"/>
                              </w:rPr>
                            </w:pPr>
                            <w:r>
                              <w:rPr>
                                <w:b/>
                                <w:bCs/>
                                <w:color w:val="000000" w:themeColor="text1"/>
                                <w:kern w:val="24"/>
                                <w:sz w:val="22"/>
                                <w:szCs w:val="22"/>
                              </w:rPr>
                              <w:t>57˚</w:t>
                            </w:r>
                          </w:p>
                        </w:txbxContent>
                      </v:textbox>
                    </v:shape>
                  </v:group>
                </v:group>
              </v:group>
            </w:pict>
          </mc:Fallback>
        </mc:AlternateContent>
      </w:r>
    </w:p>
    <w:p w:rsidR="00596650" w:rsidRDefault="00596650" w:rsidP="00DC235B">
      <w:pPr>
        <w:tabs>
          <w:tab w:val="left" w:pos="8572"/>
        </w:tabs>
      </w:pPr>
    </w:p>
    <w:p w:rsidR="00596650" w:rsidRDefault="00FC6609" w:rsidP="00DC235B">
      <w:pPr>
        <w:tabs>
          <w:tab w:val="left" w:pos="8572"/>
        </w:tabs>
      </w:pPr>
      <w:r>
        <w:rPr>
          <w:noProof/>
          <w:lang w:eastAsia="en-GB"/>
        </w:rPr>
        <mc:AlternateContent>
          <mc:Choice Requires="wps">
            <w:drawing>
              <wp:anchor distT="0" distB="0" distL="114300" distR="114300" simplePos="0" relativeHeight="251704320" behindDoc="0" locked="0" layoutInCell="1" allowOverlap="1" wp14:anchorId="6314E0B1" wp14:editId="32FCDFD6">
                <wp:simplePos x="0" y="0"/>
                <wp:positionH relativeFrom="column">
                  <wp:posOffset>4742815</wp:posOffset>
                </wp:positionH>
                <wp:positionV relativeFrom="paragraph">
                  <wp:posOffset>15240</wp:posOffset>
                </wp:positionV>
                <wp:extent cx="408305" cy="247650"/>
                <wp:effectExtent l="0" t="0" r="0" b="0"/>
                <wp:wrapNone/>
                <wp:docPr id="358" name="TextBox 1030"/>
                <wp:cNvGraphicFramePr/>
                <a:graphic xmlns:a="http://schemas.openxmlformats.org/drawingml/2006/main">
                  <a:graphicData uri="http://schemas.microsoft.com/office/word/2010/wordprocessingShape">
                    <wps:wsp>
                      <wps:cNvSpPr txBox="1"/>
                      <wps:spPr>
                        <a:xfrm>
                          <a:off x="0" y="0"/>
                          <a:ext cx="408305" cy="247650"/>
                        </a:xfrm>
                        <a:prstGeom prst="rect">
                          <a:avLst/>
                        </a:prstGeom>
                        <a:noFill/>
                      </wps:spPr>
                      <wps:txbx>
                        <w:txbxContent>
                          <w:p w:rsidR="001817F0" w:rsidRPr="005E38C9" w:rsidRDefault="001817F0" w:rsidP="00FC6609">
                            <w:pPr>
                              <w:pStyle w:val="NormalWeb"/>
                              <w:spacing w:before="0" w:beforeAutospacing="0" w:after="0" w:afterAutospacing="0"/>
                              <w:rPr>
                                <w:sz w:val="22"/>
                                <w:szCs w:val="22"/>
                              </w:rPr>
                            </w:pPr>
                            <w:r>
                              <w:rPr>
                                <w:b/>
                                <w:bCs/>
                                <w:color w:val="000000" w:themeColor="text1"/>
                                <w:kern w:val="24"/>
                                <w:sz w:val="22"/>
                                <w:szCs w:val="22"/>
                              </w:rPr>
                              <w:t>2/8</w:t>
                            </w:r>
                          </w:p>
                        </w:txbxContent>
                      </wps:txbx>
                      <wps:bodyPr wrap="square" rtlCol="0">
                        <a:spAutoFit/>
                      </wps:bodyPr>
                    </wps:wsp>
                  </a:graphicData>
                </a:graphic>
              </wp:anchor>
            </w:drawing>
          </mc:Choice>
          <mc:Fallback>
            <w:pict>
              <v:shape w14:anchorId="6314E0B1" id="TextBox 1030" o:spid="_x0000_s1256" type="#_x0000_t202" style="position:absolute;margin-left:373.45pt;margin-top:1.2pt;width:32.15pt;height:19.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" filled="f" stroked="f">
                <v:textbox style="mso-fit-shape-to-text:t">
                  <w:txbxContent>
                    <w:p w:rsidR="001817F0" w:rsidRPr="005E38C9" w:rsidRDefault="001817F0" w:rsidP="00FC6609">
                      <w:pPr>
                        <w:pStyle w:val="NormalWeb"/>
                        <w:spacing w:before="0" w:beforeAutospacing="0" w:after="0" w:afterAutospacing="0"/>
                        <w:rPr>
                          <w:sz w:val="22"/>
                          <w:szCs w:val="22"/>
                        </w:rPr>
                      </w:pPr>
                      <w:r>
                        <w:rPr>
                          <w:b/>
                          <w:bCs/>
                          <w:color w:val="000000" w:themeColor="text1"/>
                          <w:kern w:val="24"/>
                          <w:sz w:val="22"/>
                          <w:szCs w:val="22"/>
                        </w:rPr>
                        <w:t>2/8</w:t>
                      </w:r>
                    </w:p>
                  </w:txbxContent>
                </v:textbox>
              </v:shape>
            </w:pict>
          </mc:Fallback>
        </mc:AlternateContent>
      </w:r>
      <w:r>
        <w:rPr>
          <w:noProof/>
          <w:lang w:eastAsia="en-GB"/>
        </w:rPr>
        <mc:AlternateContent>
          <mc:Choice Requires="wps">
            <w:drawing>
              <wp:anchor distT="0" distB="0" distL="114300" distR="114300" simplePos="0" relativeHeight="251702272" behindDoc="0" locked="0" layoutInCell="1" allowOverlap="1" wp14:anchorId="2A23E00C" wp14:editId="3D56F4E4">
                <wp:simplePos x="0" y="0"/>
                <wp:positionH relativeFrom="column">
                  <wp:posOffset>3795395</wp:posOffset>
                </wp:positionH>
                <wp:positionV relativeFrom="paragraph">
                  <wp:posOffset>22860</wp:posOffset>
                </wp:positionV>
                <wp:extent cx="408305" cy="247650"/>
                <wp:effectExtent l="0" t="0" r="0" b="0"/>
                <wp:wrapNone/>
                <wp:docPr id="357" name="TextBox 1030"/>
                <wp:cNvGraphicFramePr/>
                <a:graphic xmlns:a="http://schemas.openxmlformats.org/drawingml/2006/main">
                  <a:graphicData uri="http://schemas.microsoft.com/office/word/2010/wordprocessingShape">
                    <wps:wsp>
                      <wps:cNvSpPr txBox="1"/>
                      <wps:spPr>
                        <a:xfrm>
                          <a:off x="0" y="0"/>
                          <a:ext cx="408305" cy="247650"/>
                        </a:xfrm>
                        <a:prstGeom prst="rect">
                          <a:avLst/>
                        </a:prstGeom>
                        <a:noFill/>
                      </wps:spPr>
                      <wps:txbx>
                        <w:txbxContent>
                          <w:p w:rsidR="001817F0" w:rsidRPr="005E38C9" w:rsidRDefault="001817F0" w:rsidP="00FC6609">
                            <w:pPr>
                              <w:pStyle w:val="NormalWeb"/>
                              <w:spacing w:before="0" w:beforeAutospacing="0" w:after="0" w:afterAutospacing="0"/>
                              <w:rPr>
                                <w:sz w:val="22"/>
                                <w:szCs w:val="22"/>
                              </w:rPr>
                            </w:pPr>
                            <w:r>
                              <w:rPr>
                                <w:b/>
                                <w:bCs/>
                                <w:color w:val="000000" w:themeColor="text1"/>
                                <w:kern w:val="24"/>
                                <w:sz w:val="22"/>
                                <w:szCs w:val="22"/>
                              </w:rPr>
                              <w:t>1/8</w:t>
                            </w:r>
                          </w:p>
                        </w:txbxContent>
                      </wps:txbx>
                      <wps:bodyPr wrap="square" rtlCol="0">
                        <a:spAutoFit/>
                      </wps:bodyPr>
                    </wps:wsp>
                  </a:graphicData>
                </a:graphic>
              </wp:anchor>
            </w:drawing>
          </mc:Choice>
          <mc:Fallback>
            <w:pict>
              <v:shape w14:anchorId="2A23E00C" id="_x0000_s1257" type="#_x0000_t202" style="position:absolute;margin-left:298.85pt;margin-top:1.8pt;width:32.15pt;height:19.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" filled="f" stroked="f">
                <v:textbox style="mso-fit-shape-to-text:t">
                  <w:txbxContent>
                    <w:p w:rsidR="001817F0" w:rsidRPr="005E38C9" w:rsidRDefault="001817F0" w:rsidP="00FC6609">
                      <w:pPr>
                        <w:pStyle w:val="NormalWeb"/>
                        <w:spacing w:before="0" w:beforeAutospacing="0" w:after="0" w:afterAutospacing="0"/>
                        <w:rPr>
                          <w:sz w:val="22"/>
                          <w:szCs w:val="22"/>
                        </w:rPr>
                      </w:pPr>
                      <w:r>
                        <w:rPr>
                          <w:b/>
                          <w:bCs/>
                          <w:color w:val="000000" w:themeColor="text1"/>
                          <w:kern w:val="24"/>
                          <w:sz w:val="22"/>
                          <w:szCs w:val="22"/>
                        </w:rPr>
                        <w:t>1/8</w:t>
                      </w:r>
                    </w:p>
                  </w:txbxContent>
                </v:textbox>
              </v:shape>
            </w:pict>
          </mc:Fallback>
        </mc:AlternateContent>
      </w:r>
      <w:r w:rsidR="00034B7B">
        <w:rPr>
          <w:noProof/>
          <w:lang w:eastAsia="en-GB"/>
        </w:rPr>
        <mc:AlternateContent>
          <mc:Choice Requires="wps">
            <w:drawing>
              <wp:anchor distT="0" distB="0" distL="114300" distR="114300" simplePos="0" relativeHeight="251683840" behindDoc="0" locked="0" layoutInCell="1" allowOverlap="1" wp14:anchorId="4BFDA213" wp14:editId="5C3F852C">
                <wp:simplePos x="0" y="0"/>
                <wp:positionH relativeFrom="column">
                  <wp:posOffset>601345</wp:posOffset>
                </wp:positionH>
                <wp:positionV relativeFrom="paragraph">
                  <wp:posOffset>193515</wp:posOffset>
                </wp:positionV>
                <wp:extent cx="600710" cy="320040"/>
                <wp:effectExtent l="0" t="0" r="0" b="0"/>
                <wp:wrapNone/>
                <wp:docPr id="602" name="TextBox 1030"/>
                <wp:cNvGraphicFramePr/>
                <a:graphic xmlns:a="http://schemas.openxmlformats.org/drawingml/2006/main">
                  <a:graphicData uri="http://schemas.microsoft.com/office/word/2010/wordprocessingShape">
                    <wps:wsp>
                      <wps:cNvSpPr txBox="1"/>
                      <wps:spPr>
                        <a:xfrm>
                          <a:off x="0" y="0"/>
                          <a:ext cx="600710" cy="320040"/>
                        </a:xfrm>
                        <a:prstGeom prst="rect">
                          <a:avLst/>
                        </a:prstGeom>
                        <a:noFill/>
                      </wps:spPr>
                      <wps:txbx>
                        <w:txbxContent>
                          <w:p w:rsidR="001817F0" w:rsidRPr="005E38C9" w:rsidRDefault="001817F0" w:rsidP="00FC039B">
                            <w:pPr>
                              <w:pStyle w:val="NormalWeb"/>
                              <w:spacing w:before="0" w:beforeAutospacing="0" w:after="0" w:afterAutospacing="0"/>
                              <w:rPr>
                                <w:sz w:val="22"/>
                                <w:szCs w:val="22"/>
                              </w:rPr>
                            </w:pPr>
                            <w:r>
                              <w:rPr>
                                <w:b/>
                                <w:bCs/>
                                <w:color w:val="000000" w:themeColor="text1"/>
                                <w:kern w:val="24"/>
                                <w:sz w:val="22"/>
                                <w:szCs w:val="22"/>
                              </w:rPr>
                              <w:t>L</w:t>
                            </w:r>
                            <w:r w:rsidRPr="00FC039B">
                              <w:rPr>
                                <w:b/>
                                <w:bCs/>
                                <w:color w:val="000000" w:themeColor="text1"/>
                                <w:kern w:val="24"/>
                                <w:sz w:val="22"/>
                                <w:szCs w:val="22"/>
                                <w:vertAlign w:val="subscript"/>
                              </w:rPr>
                              <w:t>100</w:t>
                            </w:r>
                          </w:p>
                        </w:txbxContent>
                      </wps:txbx>
                      <wps:bodyPr wrap="square" rtlCol="0">
                        <a:noAutofit/>
                      </wps:bodyPr>
                    </wps:wsp>
                  </a:graphicData>
                </a:graphic>
                <wp14:sizeRelH relativeFrom="margin">
                  <wp14:pctWidth>0</wp14:pctWidth>
                </wp14:sizeRelH>
              </wp:anchor>
            </w:drawing>
          </mc:Choice>
          <mc:Fallback>
            <w:pict>
              <v:shape w14:anchorId="4BFDA213" id="_x0000_s1258" type="#_x0000_t202" style="position:absolute;margin-left:47.35pt;margin-top:15.25pt;width:47.3pt;height:25.2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" filled="f" stroked="f">
                <v:textbox>
                  <w:txbxContent>
                    <w:p w:rsidR="001817F0" w:rsidRPr="005E38C9" w:rsidRDefault="001817F0" w:rsidP="00FC039B">
                      <w:pPr>
                        <w:pStyle w:val="NormalWeb"/>
                        <w:spacing w:before="0" w:beforeAutospacing="0" w:after="0" w:afterAutospacing="0"/>
                        <w:rPr>
                          <w:sz w:val="22"/>
                          <w:szCs w:val="22"/>
                        </w:rPr>
                      </w:pPr>
                      <w:r>
                        <w:rPr>
                          <w:b/>
                          <w:bCs/>
                          <w:color w:val="000000" w:themeColor="text1"/>
                          <w:kern w:val="24"/>
                          <w:sz w:val="22"/>
                          <w:szCs w:val="22"/>
                        </w:rPr>
                        <w:t>L</w:t>
                      </w:r>
                      <w:r w:rsidRPr="00FC039B">
                        <w:rPr>
                          <w:b/>
                          <w:bCs/>
                          <w:color w:val="000000" w:themeColor="text1"/>
                          <w:kern w:val="24"/>
                          <w:sz w:val="22"/>
                          <w:szCs w:val="22"/>
                          <w:vertAlign w:val="subscript"/>
                        </w:rPr>
                        <w:t>100</w:t>
                      </w:r>
                    </w:p>
                  </w:txbxContent>
                </v:textbox>
              </v:shape>
            </w:pict>
          </mc:Fallback>
        </mc:AlternateContent>
      </w:r>
    </w:p>
    <w:p w:rsidR="00596650" w:rsidRDefault="00FC6609" w:rsidP="00DC235B">
      <w:pPr>
        <w:tabs>
          <w:tab w:val="left" w:pos="8572"/>
        </w:tabs>
      </w:pPr>
      <w:r>
        <w:rPr>
          <w:noProof/>
          <w:lang w:eastAsia="en-GB"/>
        </w:rPr>
        <mc:AlternateContent>
          <mc:Choice Requires="wps">
            <w:drawing>
              <wp:anchor distT="0" distB="0" distL="114300" distR="114300" simplePos="0" relativeHeight="251700224" behindDoc="0" locked="0" layoutInCell="1" allowOverlap="1" wp14:anchorId="0BE4D3C3" wp14:editId="649C8D18">
                <wp:simplePos x="0" y="0"/>
                <wp:positionH relativeFrom="column">
                  <wp:posOffset>2856995</wp:posOffset>
                </wp:positionH>
                <wp:positionV relativeFrom="paragraph">
                  <wp:posOffset>95592</wp:posOffset>
                </wp:positionV>
                <wp:extent cx="647700" cy="293370"/>
                <wp:effectExtent l="0" t="0" r="0" b="0"/>
                <wp:wrapNone/>
                <wp:docPr id="3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93370"/>
                        </a:xfrm>
                        <a:prstGeom prst="rect">
                          <a:avLst/>
                        </a:prstGeom>
                        <a:noFill/>
                        <a:ln w="9525">
                          <a:noFill/>
                          <a:miter lim="800000"/>
                          <a:headEnd/>
                          <a:tailEnd/>
                        </a:ln>
                      </wps:spPr>
                      <wps:txbx>
                        <w:txbxContent>
                          <w:p w:rsidR="001817F0" w:rsidRPr="00374C6D" w:rsidRDefault="001817F0" w:rsidP="00FC6609">
                            <w:pPr>
                              <w:rPr>
                                <w:rFonts w:cs="Times New Roman"/>
                                <w:b/>
                              </w:rPr>
                            </w:pPr>
                            <w:r>
                              <w:rPr>
                                <w:rFonts w:cs="Times New Roman"/>
                                <w:b/>
                              </w:rPr>
                              <w:t>758bp</w:t>
                            </w:r>
                          </w:p>
                        </w:txbxContent>
                      </wps:txbx>
                      <wps:bodyPr rot="0" vert="horz" wrap="square" lIns="91440" tIns="45720" rIns="91440" bIns="45720" anchor="t" anchorCtr="0">
                        <a:noAutofit/>
                      </wps:bodyPr>
                    </wps:wsp>
                  </a:graphicData>
                </a:graphic>
              </wp:anchor>
            </w:drawing>
          </mc:Choice>
          <mc:Fallback>
            <w:pict>
              <v:shape w14:anchorId="0BE4D3C3" id="_x0000_s1259" type="#_x0000_t202" style="position:absolute;margin-left:224.95pt;margin-top:7.55pt;width:51pt;height:23.1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" filled="f" stroked="f">
                <v:textbox>
                  <w:txbxContent>
                    <w:p w:rsidR="001817F0" w:rsidRPr="00374C6D" w:rsidRDefault="001817F0" w:rsidP="00FC6609">
                      <w:pPr>
                        <w:rPr>
                          <w:rFonts w:cs="Times New Roman"/>
                          <w:b/>
                        </w:rPr>
                      </w:pPr>
                      <w:r>
                        <w:rPr>
                          <w:rFonts w:cs="Times New Roman"/>
                          <w:b/>
                        </w:rPr>
                        <w:t>758bp</w:t>
                      </w:r>
                    </w:p>
                  </w:txbxContent>
                </v:textbox>
              </v:shape>
            </w:pict>
          </mc:Fallback>
        </mc:AlternateContent>
      </w:r>
      <w:r>
        <w:rPr>
          <w:noProof/>
          <w:lang w:eastAsia="en-GB"/>
        </w:rPr>
        <mc:AlternateContent>
          <mc:Choice Requires="wps">
            <w:drawing>
              <wp:anchor distT="0" distB="0" distL="114300" distR="114300" simplePos="0" relativeHeight="251698176" behindDoc="0" locked="0" layoutInCell="1" allowOverlap="1" wp14:anchorId="64DDC6D4" wp14:editId="2B21AF8C">
                <wp:simplePos x="0" y="0"/>
                <wp:positionH relativeFrom="column">
                  <wp:posOffset>5485478</wp:posOffset>
                </wp:positionH>
                <wp:positionV relativeFrom="paragraph">
                  <wp:posOffset>33192</wp:posOffset>
                </wp:positionV>
                <wp:extent cx="647700" cy="293370"/>
                <wp:effectExtent l="0" t="0" r="0" b="0"/>
                <wp:wrapNone/>
                <wp:docPr id="3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93370"/>
                        </a:xfrm>
                        <a:prstGeom prst="rect">
                          <a:avLst/>
                        </a:prstGeom>
                        <a:noFill/>
                        <a:ln w="9525">
                          <a:noFill/>
                          <a:miter lim="800000"/>
                          <a:headEnd/>
                          <a:tailEnd/>
                        </a:ln>
                      </wps:spPr>
                      <wps:txbx>
                        <w:txbxContent>
                          <w:p w:rsidR="001817F0" w:rsidRPr="00374C6D" w:rsidRDefault="001817F0" w:rsidP="00FC6609">
                            <w:pPr>
                              <w:rPr>
                                <w:rFonts w:cs="Times New Roman"/>
                                <w:b/>
                              </w:rPr>
                            </w:pPr>
                            <w:r>
                              <w:rPr>
                                <w:rFonts w:cs="Times New Roman"/>
                                <w:b/>
                              </w:rPr>
                              <w:t>884bp</w:t>
                            </w:r>
                          </w:p>
                        </w:txbxContent>
                      </wps:txbx>
                      <wps:bodyPr rot="0" vert="horz" wrap="square" lIns="91440" tIns="45720" rIns="91440" bIns="45720" anchor="t" anchorCtr="0">
                        <a:noAutofit/>
                      </wps:bodyPr>
                    </wps:wsp>
                  </a:graphicData>
                </a:graphic>
              </wp:anchor>
            </w:drawing>
          </mc:Choice>
          <mc:Fallback>
            <w:pict>
              <v:shape w14:anchorId="64DDC6D4" id="_x0000_s1260" type="#_x0000_t202" style="position:absolute;margin-left:431.95pt;margin-top:2.6pt;width:51pt;height:23.1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" filled="f" stroked="f">
                <v:textbox>
                  <w:txbxContent>
                    <w:p w:rsidR="001817F0" w:rsidRPr="00374C6D" w:rsidRDefault="001817F0" w:rsidP="00FC6609">
                      <w:pPr>
                        <w:rPr>
                          <w:rFonts w:cs="Times New Roman"/>
                          <w:b/>
                        </w:rPr>
                      </w:pPr>
                      <w:r>
                        <w:rPr>
                          <w:rFonts w:cs="Times New Roman"/>
                          <w:b/>
                        </w:rPr>
                        <w:t>884bp</w:t>
                      </w:r>
                    </w:p>
                  </w:txbxContent>
                </v:textbox>
              </v:shape>
            </w:pict>
          </mc:Fallback>
        </mc:AlternateContent>
      </w:r>
    </w:p>
    <w:p w:rsidR="00596650" w:rsidRDefault="00596650" w:rsidP="00DC235B">
      <w:pPr>
        <w:tabs>
          <w:tab w:val="left" w:pos="8572"/>
        </w:tabs>
      </w:pPr>
    </w:p>
    <w:p w:rsidR="00596650" w:rsidRDefault="00596650" w:rsidP="00DC235B">
      <w:pPr>
        <w:tabs>
          <w:tab w:val="left" w:pos="8572"/>
        </w:tabs>
      </w:pPr>
    </w:p>
    <w:p w:rsidR="00596650" w:rsidRDefault="00596650" w:rsidP="00DC235B">
      <w:pPr>
        <w:tabs>
          <w:tab w:val="left" w:pos="8572"/>
        </w:tabs>
      </w:pPr>
    </w:p>
    <w:p w:rsidR="00596650" w:rsidRDefault="00596650" w:rsidP="00DC235B">
      <w:pPr>
        <w:tabs>
          <w:tab w:val="left" w:pos="8572"/>
        </w:tabs>
      </w:pPr>
    </w:p>
    <w:p w:rsidR="00596650" w:rsidRDefault="00596650" w:rsidP="00DC235B">
      <w:pPr>
        <w:tabs>
          <w:tab w:val="left" w:pos="8572"/>
        </w:tabs>
      </w:pPr>
    </w:p>
    <w:p w:rsidR="00596650" w:rsidRDefault="00596650" w:rsidP="00DC235B">
      <w:pPr>
        <w:tabs>
          <w:tab w:val="left" w:pos="8572"/>
        </w:tabs>
      </w:pPr>
    </w:p>
    <w:p w:rsidR="00596650" w:rsidRDefault="00596650" w:rsidP="00DC235B">
      <w:pPr>
        <w:tabs>
          <w:tab w:val="left" w:pos="8572"/>
        </w:tabs>
      </w:pPr>
    </w:p>
    <w:p w:rsidR="00596650" w:rsidRDefault="003E4225" w:rsidP="00DC235B">
      <w:pPr>
        <w:tabs>
          <w:tab w:val="left" w:pos="8572"/>
        </w:tabs>
      </w:pPr>
      <w:r>
        <w:rPr>
          <w:noProof/>
          <w:lang w:eastAsia="en-GB"/>
        </w:rPr>
        <mc:AlternateContent>
          <mc:Choice Requires="wps">
            <w:drawing>
              <wp:anchor distT="0" distB="0" distL="114300" distR="114300" simplePos="0" relativeHeight="251685888" behindDoc="0" locked="0" layoutInCell="1" allowOverlap="1" wp14:anchorId="4658635A" wp14:editId="47E85733">
                <wp:simplePos x="0" y="0"/>
                <wp:positionH relativeFrom="column">
                  <wp:posOffset>61546</wp:posOffset>
                </wp:positionH>
                <wp:positionV relativeFrom="paragraph">
                  <wp:posOffset>133301</wp:posOffset>
                </wp:positionV>
                <wp:extent cx="5971491" cy="1515110"/>
                <wp:effectExtent l="0" t="0" r="0" b="8890"/>
                <wp:wrapNone/>
                <wp:docPr id="6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1491" cy="1515110"/>
                        </a:xfrm>
                        <a:prstGeom prst="rect">
                          <a:avLst/>
                        </a:prstGeom>
                        <a:solidFill>
                          <a:srgbClr val="FFFFFF"/>
                        </a:solidFill>
                        <a:ln w="9525">
                          <a:noFill/>
                          <a:miter lim="800000"/>
                          <a:headEnd/>
                          <a:tailEnd/>
                        </a:ln>
                      </wps:spPr>
                      <wps:txbx>
                        <w:txbxContent>
                          <w:p w:rsidR="001817F0" w:rsidRPr="00100133" w:rsidRDefault="001817F0" w:rsidP="00FC039B">
                            <w:r>
                              <w:rPr>
                                <w:b/>
                              </w:rPr>
                              <w:t>Figure 4</w:t>
                            </w:r>
                            <w:r w:rsidRPr="00127C25">
                              <w:rPr>
                                <w:b/>
                              </w:rPr>
                              <w:t>|</w:t>
                            </w:r>
                            <w:r>
                              <w:rPr>
                                <w:b/>
                              </w:rPr>
                              <w:t xml:space="preserve"> Successful amplification and cloning of the Q1 fragment of rNa</w:t>
                            </w:r>
                            <w:r w:rsidRPr="00127C25">
                              <w:rPr>
                                <w:b/>
                                <w:vertAlign w:val="subscript"/>
                              </w:rPr>
                              <w:t>v</w:t>
                            </w:r>
                            <w:r>
                              <w:rPr>
                                <w:b/>
                              </w:rPr>
                              <w:t xml:space="preserve">1.5. A) </w:t>
                            </w:r>
                            <w:proofErr w:type="gramStart"/>
                            <w:r>
                              <w:t>rNa</w:t>
                            </w:r>
                            <w:r w:rsidRPr="00127C25">
                              <w:rPr>
                                <w:vertAlign w:val="subscript"/>
                              </w:rPr>
                              <w:t>v</w:t>
                            </w:r>
                            <w:r>
                              <w:t>1.5</w:t>
                            </w:r>
                            <w:proofErr w:type="gramEnd"/>
                            <w:r>
                              <w:t xml:space="preserve"> was cut into 8 pieces by previous students. Together 1/8 and 2/8 will form the Q1 fragment. </w:t>
                            </w:r>
                            <w:r w:rsidRPr="00127C25">
                              <w:rPr>
                                <w:b/>
                              </w:rPr>
                              <w:t>B)</w:t>
                            </w:r>
                            <w:r>
                              <w:rPr>
                                <w:b/>
                              </w:rPr>
                              <w:t xml:space="preserve"> </w:t>
                            </w:r>
                            <w:r>
                              <w:t xml:space="preserve">Amplification of the housekeeping gene GAPDH from different cDNA templates resulted in expected bind sizes.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58635A" id="_x0000_s1261" type="#_x0000_t202" style="position:absolute;margin-left:4.85pt;margin-top:10.5pt;width:470.2pt;height:119.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" stroked="f">
                <v:textbox>
                  <w:txbxContent>
                    <w:p w:rsidR="001817F0" w:rsidRPr="00100133" w:rsidRDefault="001817F0" w:rsidP="00FC039B">
                      <w:r>
                        <w:rPr>
                          <w:b/>
                        </w:rPr>
                        <w:t>Figure 4</w:t>
                      </w:r>
                      <w:r w:rsidRPr="00127C25">
                        <w:rPr>
                          <w:b/>
                        </w:rPr>
                        <w:t>|</w:t>
                      </w:r>
                      <w:r>
                        <w:rPr>
                          <w:b/>
                        </w:rPr>
                        <w:t xml:space="preserve"> Successful amplification and cloning of the Q1 fragment of rNa</w:t>
                      </w:r>
                      <w:r w:rsidRPr="00127C25">
                        <w:rPr>
                          <w:b/>
                          <w:vertAlign w:val="subscript"/>
                        </w:rPr>
                        <w:t>v</w:t>
                      </w:r>
                      <w:r>
                        <w:rPr>
                          <w:b/>
                        </w:rPr>
                        <w:t xml:space="preserve">1.5. A) </w:t>
                      </w:r>
                      <w:proofErr w:type="gramStart"/>
                      <w:r>
                        <w:t>rNa</w:t>
                      </w:r>
                      <w:r w:rsidRPr="00127C25">
                        <w:rPr>
                          <w:vertAlign w:val="subscript"/>
                        </w:rPr>
                        <w:t>v</w:t>
                      </w:r>
                      <w:r>
                        <w:t>1.5</w:t>
                      </w:r>
                      <w:proofErr w:type="gramEnd"/>
                      <w:r>
                        <w:t xml:space="preserve"> was cut into 8 pieces by previous students. Together 1/8 and 2/8 will form the Q1 fragment. </w:t>
                      </w:r>
                      <w:r w:rsidRPr="00127C25">
                        <w:rPr>
                          <w:b/>
                        </w:rPr>
                        <w:t>B)</w:t>
                      </w:r>
                      <w:r>
                        <w:rPr>
                          <w:b/>
                        </w:rPr>
                        <w:t xml:space="preserve"> </w:t>
                      </w:r>
                      <w:r>
                        <w:t xml:space="preserve">Amplification of the housekeeping gene GAPDH from different cDNA templates resulted in expected bind sizes. </w:t>
                      </w:r>
                    </w:p>
                  </w:txbxContent>
                </v:textbox>
              </v:shape>
            </w:pict>
          </mc:Fallback>
        </mc:AlternateContent>
      </w:r>
    </w:p>
    <w:p w:rsidR="00596650" w:rsidRDefault="00596650" w:rsidP="00DC235B">
      <w:pPr>
        <w:tabs>
          <w:tab w:val="left" w:pos="8572"/>
        </w:tabs>
      </w:pPr>
    </w:p>
    <w:p w:rsidR="00596650" w:rsidRDefault="00596650" w:rsidP="00DC235B">
      <w:pPr>
        <w:tabs>
          <w:tab w:val="left" w:pos="8572"/>
        </w:tabs>
      </w:pPr>
    </w:p>
    <w:p w:rsidR="00596650" w:rsidRDefault="00596650" w:rsidP="00DC235B">
      <w:pPr>
        <w:tabs>
          <w:tab w:val="left" w:pos="8572"/>
        </w:tabs>
      </w:pPr>
    </w:p>
    <w:p w:rsidR="00596650" w:rsidRDefault="003E4225" w:rsidP="00DC235B">
      <w:pPr>
        <w:tabs>
          <w:tab w:val="left" w:pos="8572"/>
        </w:tabs>
      </w:pPr>
      <w:r>
        <w:rPr>
          <w:noProof/>
          <w:lang w:eastAsia="en-GB"/>
        </w:rPr>
        <mc:AlternateContent>
          <mc:Choice Requires="wps">
            <w:drawing>
              <wp:anchor distT="0" distB="0" distL="114300" distR="114300" simplePos="0" relativeHeight="251675648" behindDoc="0" locked="0" layoutInCell="1" allowOverlap="1" wp14:anchorId="376621C2" wp14:editId="6429EE55">
                <wp:simplePos x="0" y="0"/>
                <wp:positionH relativeFrom="column">
                  <wp:posOffset>149469</wp:posOffset>
                </wp:positionH>
                <wp:positionV relativeFrom="paragraph">
                  <wp:posOffset>-79131</wp:posOffset>
                </wp:positionV>
                <wp:extent cx="6016039" cy="2233748"/>
                <wp:effectExtent l="0" t="0" r="3810" b="0"/>
                <wp:wrapNone/>
                <wp:docPr id="4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6039" cy="2233748"/>
                        </a:xfrm>
                        <a:prstGeom prst="rect">
                          <a:avLst/>
                        </a:prstGeom>
                        <a:solidFill>
                          <a:srgbClr val="FFFFFF"/>
                        </a:solidFill>
                        <a:ln w="9525">
                          <a:noFill/>
                          <a:miter lim="800000"/>
                          <a:headEnd/>
                          <a:tailEnd/>
                        </a:ln>
                      </wps:spPr>
                      <wps:txbx>
                        <w:txbxContent>
                          <w:p w:rsidR="001817F0" w:rsidRPr="00100133" w:rsidRDefault="001817F0" w:rsidP="00EB26C6">
                            <w:r w:rsidRPr="00980744">
                              <w:rPr>
                                <w:b/>
                              </w:rPr>
                              <w:t>C)</w:t>
                            </w:r>
                            <w:r>
                              <w:rPr>
                                <w:b/>
                              </w:rPr>
                              <w:t xml:space="preserve"> </w:t>
                            </w:r>
                            <w:r>
                              <w:t xml:space="preserve">Verification of different annealing temperature for primer binding. After analyzing each band’s intensity, it was decided that 61˚C and 60˚C are best temperature for 1/8 and 2/8, respectively. </w:t>
                            </w:r>
                            <w:r w:rsidRPr="00100133">
                              <w:rPr>
                                <w:b/>
                              </w:rPr>
                              <w:t>D)</w:t>
                            </w:r>
                            <w:r>
                              <w:rPr>
                                <w:b/>
                              </w:rPr>
                              <w:t xml:space="preserve"> </w:t>
                            </w:r>
                            <w:r>
                              <w:t xml:space="preserve">PCR recombination of Q1 fragment generated a band of expected size. </w:t>
                            </w:r>
                            <w:r w:rsidRPr="00100133">
                              <w:rPr>
                                <w:b/>
                              </w:rPr>
                              <w:t>E)</w:t>
                            </w:r>
                            <w:r>
                              <w:t xml:space="preserve"> After plasmid digestion, bands with the sizes of the insert (1.5kb</w:t>
                            </w:r>
                            <w:proofErr w:type="gramStart"/>
                            <w:r>
                              <w:t>)  and</w:t>
                            </w:r>
                            <w:proofErr w:type="gramEnd"/>
                            <w:r>
                              <w:t xml:space="preserve"> plasmid (3.5kb) were produced.  </w:t>
                            </w:r>
                            <w:r w:rsidRPr="00534249">
                              <w:rPr>
                                <w:b/>
                              </w:rPr>
                              <w:t>L</w:t>
                            </w:r>
                            <w:r>
                              <w:t xml:space="preserve">-1kb Ladder; </w:t>
                            </w:r>
                            <w:r w:rsidRPr="00534249">
                              <w:rPr>
                                <w:b/>
                              </w:rPr>
                              <w:t>L</w:t>
                            </w:r>
                            <w:r w:rsidRPr="00534249">
                              <w:rPr>
                                <w:b/>
                                <w:vertAlign w:val="subscript"/>
                              </w:rPr>
                              <w:t>100</w:t>
                            </w:r>
                            <w:r>
                              <w:t xml:space="preserve">- 100bp Ladder; </w:t>
                            </w:r>
                            <w:r w:rsidRPr="00534249">
                              <w:rPr>
                                <w:b/>
                              </w:rPr>
                              <w:t>H</w:t>
                            </w:r>
                            <w:r>
                              <w:t xml:space="preserve"> -GAPDH housekeeping gene; </w:t>
                            </w:r>
                            <w:r w:rsidRPr="00534249">
                              <w:rPr>
                                <w:b/>
                              </w:rPr>
                              <w:t>D</w:t>
                            </w:r>
                            <w:r>
                              <w:t>-digested plasmid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6621C2" id="_x0000_s1262" type="#_x0000_t202" style="position:absolute;margin-left:11.75pt;margin-top:-6.25pt;width:473.7pt;height:175.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" stroked="f">
                <v:textbox>
                  <w:txbxContent>
                    <w:p w:rsidR="001817F0" w:rsidRPr="00100133" w:rsidRDefault="001817F0" w:rsidP="00EB26C6">
                      <w:r w:rsidRPr="00980744">
                        <w:rPr>
                          <w:b/>
                        </w:rPr>
                        <w:t>C)</w:t>
                      </w:r>
                      <w:r>
                        <w:rPr>
                          <w:b/>
                        </w:rPr>
                        <w:t xml:space="preserve"> </w:t>
                      </w:r>
                      <w:r>
                        <w:t xml:space="preserve">Verification of different annealing temperature for primer binding. After analyzing each band’s intensity, it was decided that 61˚C and 60˚C are best temperature for 1/8 and 2/8, respectively. </w:t>
                      </w:r>
                      <w:r w:rsidRPr="00100133">
                        <w:rPr>
                          <w:b/>
                        </w:rPr>
                        <w:t>D)</w:t>
                      </w:r>
                      <w:r>
                        <w:rPr>
                          <w:b/>
                        </w:rPr>
                        <w:t xml:space="preserve"> </w:t>
                      </w:r>
                      <w:r>
                        <w:t xml:space="preserve">PCR recombination of Q1 fragment generated a band of expected size. </w:t>
                      </w:r>
                      <w:r w:rsidRPr="00100133">
                        <w:rPr>
                          <w:b/>
                        </w:rPr>
                        <w:t>E)</w:t>
                      </w:r>
                      <w:r>
                        <w:t xml:space="preserve"> After plasmid digestion, bands with the sizes of the insert (1.5kb</w:t>
                      </w:r>
                      <w:proofErr w:type="gramStart"/>
                      <w:r>
                        <w:t>)  and</w:t>
                      </w:r>
                      <w:proofErr w:type="gramEnd"/>
                      <w:r>
                        <w:t xml:space="preserve"> plasmid (3.5kb) were produced.  </w:t>
                      </w:r>
                      <w:r w:rsidRPr="00534249">
                        <w:rPr>
                          <w:b/>
                        </w:rPr>
                        <w:t>L</w:t>
                      </w:r>
                      <w:r>
                        <w:t xml:space="preserve">-1kb Ladder; </w:t>
                      </w:r>
                      <w:r w:rsidRPr="00534249">
                        <w:rPr>
                          <w:b/>
                        </w:rPr>
                        <w:t>L</w:t>
                      </w:r>
                      <w:r w:rsidRPr="00534249">
                        <w:rPr>
                          <w:b/>
                          <w:vertAlign w:val="subscript"/>
                        </w:rPr>
                        <w:t>100</w:t>
                      </w:r>
                      <w:r>
                        <w:t xml:space="preserve">- 100bp Ladder; </w:t>
                      </w:r>
                      <w:r w:rsidRPr="00534249">
                        <w:rPr>
                          <w:b/>
                        </w:rPr>
                        <w:t>H</w:t>
                      </w:r>
                      <w:r>
                        <w:t xml:space="preserve"> -GAPDH housekeeping gene; </w:t>
                      </w:r>
                      <w:r w:rsidRPr="00534249">
                        <w:rPr>
                          <w:b/>
                        </w:rPr>
                        <w:t>D</w:t>
                      </w:r>
                      <w:r>
                        <w:t>-digested plasmid</w:t>
                      </w:r>
                    </w:p>
                  </w:txbxContent>
                </v:textbox>
              </v:shape>
            </w:pict>
          </mc:Fallback>
        </mc:AlternateContent>
      </w:r>
    </w:p>
    <w:p w:rsidR="00596650" w:rsidRDefault="00596650" w:rsidP="00DC235B">
      <w:pPr>
        <w:tabs>
          <w:tab w:val="left" w:pos="8572"/>
        </w:tabs>
      </w:pPr>
    </w:p>
    <w:p w:rsidR="00596650" w:rsidRDefault="00596650" w:rsidP="00DC235B">
      <w:pPr>
        <w:tabs>
          <w:tab w:val="left" w:pos="8572"/>
        </w:tabs>
      </w:pPr>
    </w:p>
    <w:p w:rsidR="00EB26C6" w:rsidRDefault="00EB26C6" w:rsidP="00DC235B">
      <w:pPr>
        <w:tabs>
          <w:tab w:val="left" w:pos="8572"/>
        </w:tabs>
      </w:pPr>
    </w:p>
    <w:p w:rsidR="00EB26C6" w:rsidRDefault="00EB26C6" w:rsidP="00DC235B">
      <w:pPr>
        <w:tabs>
          <w:tab w:val="left" w:pos="8572"/>
        </w:tabs>
      </w:pPr>
    </w:p>
    <w:p w:rsidR="003E4225" w:rsidRDefault="003E4225" w:rsidP="00DC235B">
      <w:pPr>
        <w:tabs>
          <w:tab w:val="left" w:pos="8572"/>
        </w:tabs>
      </w:pPr>
    </w:p>
    <w:p w:rsidR="00EB26C6" w:rsidRDefault="00EB26C6" w:rsidP="00EB26C6">
      <w:pPr>
        <w:rPr>
          <w:b/>
        </w:rPr>
      </w:pPr>
      <w:r>
        <w:rPr>
          <w:b/>
        </w:rPr>
        <w:t>Recombination of 3/8 fragment was unsuccessful</w:t>
      </w:r>
    </w:p>
    <w:p w:rsidR="00EB26C6" w:rsidRDefault="00EB26C6" w:rsidP="00EB26C6">
      <w:r>
        <w:t>The 3/8 fragment of the rNa</w:t>
      </w:r>
      <w:r w:rsidRPr="00D11EBE">
        <w:rPr>
          <w:vertAlign w:val="subscript"/>
        </w:rPr>
        <w:t>v</w:t>
      </w:r>
      <w:r>
        <w:t xml:space="preserve">1.5 gene is made of 5/16 and 6/16 smaller </w:t>
      </w:r>
      <w:r w:rsidR="004F5D56">
        <w:t>fragments</w:t>
      </w:r>
      <w:r>
        <w:t xml:space="preserve">. Similar experiments as with </w:t>
      </w:r>
      <w:r w:rsidR="004F5D56">
        <w:t xml:space="preserve">the </w:t>
      </w:r>
      <w:r>
        <w:t>1/8 and 2/8 fragments were performed before successfully am</w:t>
      </w:r>
      <w:r w:rsidR="00EA6A67">
        <w:t>plifying 5/16 and 6/16 (Figure 5</w:t>
      </w:r>
      <w:r>
        <w:t xml:space="preserve">B). The expected </w:t>
      </w:r>
      <w:r w:rsidR="003E4225">
        <w:t>band sizes</w:t>
      </w:r>
      <w:r>
        <w:t xml:space="preserve"> were extracted and purified before </w:t>
      </w:r>
      <w:r w:rsidR="004F5D56">
        <w:t xml:space="preserve">being </w:t>
      </w:r>
      <w:r>
        <w:t xml:space="preserve">used as template for the recombination PCR. </w:t>
      </w:r>
    </w:p>
    <w:p w:rsidR="00EB26C6" w:rsidRPr="0092395F" w:rsidRDefault="00EB26C6" w:rsidP="00EB26C6">
      <w:r>
        <w:t>The first attempt of recombining the two fragments showed no bands. Firstly, we tried changing the ratio of templates from 1:1 to 1.2:1, 1.5:1, 2:1 and vice versa for the first step of the PCR recombination</w:t>
      </w:r>
      <w:r w:rsidR="004F5D56">
        <w:t xml:space="preserve"> reaction</w:t>
      </w:r>
      <w:r>
        <w:t>. As no positive results were achieved we then moved into changing PCR recombination condi</w:t>
      </w:r>
      <w:r w:rsidR="004F5D56">
        <w:t>tions for the different ratios (Tm and cycle number) which</w:t>
      </w:r>
      <w:r>
        <w:t xml:space="preserve"> resulted in the appearan</w:t>
      </w:r>
      <w:r w:rsidR="00EA6A67">
        <w:t>ce of faint smear band (Figure 5</w:t>
      </w:r>
      <w:r>
        <w:t>C).  In order to minimalize the effect of secondary structures on the primers binding efficiency, we tried adding different DMSO concentrations in combination with the PCR conditions</w:t>
      </w:r>
      <w:r w:rsidR="003E4225">
        <w:t>. Hence, we started from 2% DMSO addition until 8</w:t>
      </w:r>
      <w:r>
        <w:t>% of the final reaction volume</w:t>
      </w:r>
      <w:r w:rsidR="00F64F6F">
        <w:t xml:space="preserve"> was reached</w:t>
      </w:r>
      <w:r>
        <w:t xml:space="preserve">. Unfortunately, the PCR recombination was not successful and no clear bands were </w:t>
      </w:r>
      <w:r w:rsidR="00F64F6F">
        <w:t>generated</w:t>
      </w:r>
      <w:r>
        <w:t xml:space="preserve">. </w:t>
      </w:r>
    </w:p>
    <w:p w:rsidR="00EB26C6" w:rsidRDefault="00EB26C6" w:rsidP="00DC235B">
      <w:pPr>
        <w:tabs>
          <w:tab w:val="left" w:pos="8572"/>
        </w:tabs>
      </w:pPr>
      <w:r>
        <w:rPr>
          <w:b/>
          <w:noProof/>
          <w:lang w:eastAsia="en-GB"/>
        </w:rPr>
        <mc:AlternateContent>
          <mc:Choice Requires="wpg">
            <w:drawing>
              <wp:anchor distT="0" distB="0" distL="114300" distR="114300" simplePos="0" relativeHeight="251677696" behindDoc="0" locked="0" layoutInCell="1" allowOverlap="1" wp14:anchorId="37A9316F" wp14:editId="70DA4125">
                <wp:simplePos x="0" y="0"/>
                <wp:positionH relativeFrom="column">
                  <wp:posOffset>410966</wp:posOffset>
                </wp:positionH>
                <wp:positionV relativeFrom="paragraph">
                  <wp:posOffset>71919</wp:posOffset>
                </wp:positionV>
                <wp:extent cx="3982085" cy="3322955"/>
                <wp:effectExtent l="0" t="0" r="18415" b="0"/>
                <wp:wrapNone/>
                <wp:docPr id="333" name="Group 333"/>
                <wp:cNvGraphicFramePr/>
                <a:graphic xmlns:a="http://schemas.openxmlformats.org/drawingml/2006/main">
                  <a:graphicData uri="http://schemas.microsoft.com/office/word/2010/wordprocessingGroup">
                    <wpg:wgp>
                      <wpg:cNvGrpSpPr/>
                      <wpg:grpSpPr>
                        <a:xfrm>
                          <a:off x="0" y="0"/>
                          <a:ext cx="3982085" cy="3322955"/>
                          <a:chOff x="0" y="0"/>
                          <a:chExt cx="3982556" cy="3323394"/>
                        </a:xfrm>
                      </wpg:grpSpPr>
                      <wpg:grpSp>
                        <wpg:cNvPr id="522" name="Group 522"/>
                        <wpg:cNvGrpSpPr/>
                        <wpg:grpSpPr>
                          <a:xfrm>
                            <a:off x="0" y="0"/>
                            <a:ext cx="3982556" cy="1750392"/>
                            <a:chOff x="429032" y="-60671"/>
                            <a:chExt cx="3983105" cy="1750794"/>
                          </a:xfrm>
                        </wpg:grpSpPr>
                        <wps:wsp>
                          <wps:cNvPr id="483" name="Text Box 2"/>
                          <wps:cNvSpPr txBox="1">
                            <a:spLocks noChangeArrowheads="1"/>
                          </wps:cNvSpPr>
                          <wps:spPr bwMode="auto">
                            <a:xfrm>
                              <a:off x="429032" y="-60671"/>
                              <a:ext cx="420427" cy="578617"/>
                            </a:xfrm>
                            <a:prstGeom prst="rect">
                              <a:avLst/>
                            </a:prstGeom>
                            <a:solidFill>
                              <a:srgbClr val="FFFFFF"/>
                            </a:solidFill>
                            <a:ln w="9525">
                              <a:noFill/>
                              <a:miter lim="800000"/>
                              <a:headEnd/>
                              <a:tailEnd/>
                            </a:ln>
                          </wps:spPr>
                          <wps:txbx>
                            <w:txbxContent>
                              <w:p w:rsidR="001817F0" w:rsidRPr="00374C6D" w:rsidRDefault="001817F0" w:rsidP="00EB26C6">
                                <w:pPr>
                                  <w:rPr>
                                    <w:rFonts w:cs="Times New Roman"/>
                                    <w:b/>
                                  </w:rPr>
                                </w:pPr>
                                <w:r w:rsidRPr="00374C6D">
                                  <w:rPr>
                                    <w:rFonts w:cs="Times New Roman"/>
                                    <w:b/>
                                  </w:rPr>
                                  <w:t>A)</w:t>
                                </w:r>
                              </w:p>
                            </w:txbxContent>
                          </wps:txbx>
                          <wps:bodyPr rot="0" vert="horz" wrap="square" lIns="91440" tIns="45720" rIns="91440" bIns="45720" anchor="t" anchorCtr="0">
                            <a:spAutoFit/>
                          </wps:bodyPr>
                        </wps:wsp>
                        <wps:wsp>
                          <wps:cNvPr id="485" name="Rectangle 485"/>
                          <wps:cNvSpPr/>
                          <wps:spPr>
                            <a:xfrm>
                              <a:off x="793058" y="593710"/>
                              <a:ext cx="1997710" cy="99060"/>
                            </a:xfrm>
                            <a:prstGeom prst="rec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6" name="Rectangle 486"/>
                          <wps:cNvSpPr/>
                          <wps:spPr>
                            <a:xfrm>
                              <a:off x="2318503" y="299022"/>
                              <a:ext cx="1997765" cy="99391"/>
                            </a:xfrm>
                            <a:prstGeom prst="rect">
                              <a:avLst/>
                            </a:prstGeom>
                            <a:solidFill>
                              <a:schemeClr val="accent3">
                                <a:lumMod val="40000"/>
                                <a:lumOff val="60000"/>
                              </a:schemeClr>
                            </a:solidFill>
                            <a:ln>
                              <a:solidFill>
                                <a:schemeClr val="accent3">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7" name="Straight Connector 487"/>
                          <wps:cNvCnPr/>
                          <wps:spPr>
                            <a:xfrm>
                              <a:off x="2344505" y="398696"/>
                              <a:ext cx="0" cy="193353"/>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89" name="Straight Connector 489"/>
                          <wps:cNvCnPr/>
                          <wps:spPr>
                            <a:xfrm>
                              <a:off x="2461513" y="398696"/>
                              <a:ext cx="0" cy="193353"/>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90" name="Straight Connector 490"/>
                          <wps:cNvCnPr/>
                          <wps:spPr>
                            <a:xfrm>
                              <a:off x="2565521" y="403030"/>
                              <a:ext cx="0" cy="193353"/>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91" name="Straight Connector 491"/>
                          <wps:cNvCnPr/>
                          <wps:spPr>
                            <a:xfrm>
                              <a:off x="2682529" y="403030"/>
                              <a:ext cx="0" cy="193353"/>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92" name="Straight Connector 492"/>
                          <wps:cNvCnPr/>
                          <wps:spPr>
                            <a:xfrm flipH="1">
                              <a:off x="2123489" y="351026"/>
                              <a:ext cx="82378" cy="0"/>
                            </a:xfrm>
                            <a:prstGeom prst="line">
                              <a:avLst/>
                            </a:prstGeom>
                            <a:ln w="15875">
                              <a:solidFill>
                                <a:schemeClr val="accent3">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493" name="Straight Connector 493"/>
                          <wps:cNvCnPr/>
                          <wps:spPr>
                            <a:xfrm flipH="1">
                              <a:off x="1997813" y="351026"/>
                              <a:ext cx="82378" cy="0"/>
                            </a:xfrm>
                            <a:prstGeom prst="line">
                              <a:avLst/>
                            </a:prstGeom>
                            <a:ln w="15875">
                              <a:solidFill>
                                <a:schemeClr val="accent3">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494" name="Straight Connector 494"/>
                          <wps:cNvCnPr/>
                          <wps:spPr>
                            <a:xfrm flipH="1">
                              <a:off x="1854802" y="351026"/>
                              <a:ext cx="82378" cy="0"/>
                            </a:xfrm>
                            <a:prstGeom prst="line">
                              <a:avLst/>
                            </a:prstGeom>
                            <a:ln w="15875">
                              <a:solidFill>
                                <a:schemeClr val="accent3">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495" name="Straight Connector 495"/>
                          <wps:cNvCnPr/>
                          <wps:spPr>
                            <a:xfrm flipH="1">
                              <a:off x="1711792" y="351026"/>
                              <a:ext cx="82378" cy="0"/>
                            </a:xfrm>
                            <a:prstGeom prst="line">
                              <a:avLst/>
                            </a:prstGeom>
                            <a:ln w="15875">
                              <a:solidFill>
                                <a:schemeClr val="accent3">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496" name="Straight Connector 496"/>
                          <wps:cNvCnPr/>
                          <wps:spPr>
                            <a:xfrm flipH="1">
                              <a:off x="1564448" y="351026"/>
                              <a:ext cx="82378" cy="0"/>
                            </a:xfrm>
                            <a:prstGeom prst="line">
                              <a:avLst/>
                            </a:prstGeom>
                            <a:ln w="15875">
                              <a:solidFill>
                                <a:schemeClr val="accent3">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497" name="Straight Connector 497"/>
                          <wps:cNvCnPr/>
                          <wps:spPr>
                            <a:xfrm flipH="1">
                              <a:off x="1430105" y="351026"/>
                              <a:ext cx="82378" cy="0"/>
                            </a:xfrm>
                            <a:prstGeom prst="line">
                              <a:avLst/>
                            </a:prstGeom>
                            <a:ln w="15875">
                              <a:solidFill>
                                <a:schemeClr val="accent3">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498" name="Straight Connector 498"/>
                          <wps:cNvCnPr/>
                          <wps:spPr>
                            <a:xfrm flipH="1">
                              <a:off x="1282761" y="351026"/>
                              <a:ext cx="82378" cy="0"/>
                            </a:xfrm>
                            <a:prstGeom prst="line">
                              <a:avLst/>
                            </a:prstGeom>
                            <a:ln w="15875">
                              <a:solidFill>
                                <a:schemeClr val="accent3">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499" name="Straight Connector 499"/>
                          <wps:cNvCnPr/>
                          <wps:spPr>
                            <a:xfrm flipH="1">
                              <a:off x="1144084" y="351026"/>
                              <a:ext cx="82378" cy="0"/>
                            </a:xfrm>
                            <a:prstGeom prst="line">
                              <a:avLst/>
                            </a:prstGeom>
                            <a:ln w="15875">
                              <a:solidFill>
                                <a:schemeClr val="accent3">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00" name="Straight Connector 500"/>
                          <wps:cNvCnPr/>
                          <wps:spPr>
                            <a:xfrm flipH="1">
                              <a:off x="996740" y="351026"/>
                              <a:ext cx="82378" cy="0"/>
                            </a:xfrm>
                            <a:prstGeom prst="line">
                              <a:avLst/>
                            </a:prstGeom>
                            <a:ln w="15875">
                              <a:solidFill>
                                <a:schemeClr val="accent3">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01" name="Straight Connector 501"/>
                          <wps:cNvCnPr/>
                          <wps:spPr>
                            <a:xfrm flipH="1">
                              <a:off x="853729" y="351026"/>
                              <a:ext cx="82378" cy="0"/>
                            </a:xfrm>
                            <a:prstGeom prst="line">
                              <a:avLst/>
                            </a:prstGeom>
                            <a:ln w="15875">
                              <a:solidFill>
                                <a:schemeClr val="accent3">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02" name="Straight Connector 502"/>
                          <wps:cNvCnPr/>
                          <wps:spPr>
                            <a:xfrm flipH="1">
                              <a:off x="2868876" y="645714"/>
                              <a:ext cx="82378" cy="0"/>
                            </a:xfrm>
                            <a:prstGeom prst="line">
                              <a:avLst/>
                            </a:prstGeom>
                            <a:ln w="15875">
                              <a:solidFill>
                                <a:schemeClr val="tx2">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04" name="Straight Connector 504"/>
                          <wps:cNvCnPr/>
                          <wps:spPr>
                            <a:xfrm flipH="1">
                              <a:off x="3024888" y="645714"/>
                              <a:ext cx="82378" cy="0"/>
                            </a:xfrm>
                            <a:prstGeom prst="line">
                              <a:avLst/>
                            </a:prstGeom>
                            <a:ln w="15875">
                              <a:solidFill>
                                <a:schemeClr val="tx2">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05" name="Straight Connector 505"/>
                          <wps:cNvCnPr/>
                          <wps:spPr>
                            <a:xfrm flipH="1">
                              <a:off x="3176565" y="645714"/>
                              <a:ext cx="82378" cy="0"/>
                            </a:xfrm>
                            <a:prstGeom prst="line">
                              <a:avLst/>
                            </a:prstGeom>
                            <a:ln w="15875">
                              <a:solidFill>
                                <a:schemeClr val="tx2">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06" name="Straight Connector 506"/>
                          <wps:cNvCnPr/>
                          <wps:spPr>
                            <a:xfrm flipH="1">
                              <a:off x="3328243" y="645714"/>
                              <a:ext cx="82378" cy="0"/>
                            </a:xfrm>
                            <a:prstGeom prst="line">
                              <a:avLst/>
                            </a:prstGeom>
                            <a:ln w="15875">
                              <a:solidFill>
                                <a:schemeClr val="tx2">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07" name="Straight Connector 507"/>
                          <wps:cNvCnPr/>
                          <wps:spPr>
                            <a:xfrm flipH="1">
                              <a:off x="3462586" y="645714"/>
                              <a:ext cx="82378" cy="0"/>
                            </a:xfrm>
                            <a:prstGeom prst="line">
                              <a:avLst/>
                            </a:prstGeom>
                            <a:ln w="15875">
                              <a:solidFill>
                                <a:schemeClr val="tx2">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08" name="Straight Connector 508"/>
                          <wps:cNvCnPr/>
                          <wps:spPr>
                            <a:xfrm flipH="1">
                              <a:off x="3614264" y="645714"/>
                              <a:ext cx="82378" cy="0"/>
                            </a:xfrm>
                            <a:prstGeom prst="line">
                              <a:avLst/>
                            </a:prstGeom>
                            <a:ln w="15875">
                              <a:solidFill>
                                <a:schemeClr val="tx2">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09" name="Straight Connector 509"/>
                          <wps:cNvCnPr/>
                          <wps:spPr>
                            <a:xfrm flipH="1">
                              <a:off x="3757274" y="645714"/>
                              <a:ext cx="82378" cy="0"/>
                            </a:xfrm>
                            <a:prstGeom prst="line">
                              <a:avLst/>
                            </a:prstGeom>
                            <a:ln w="15875">
                              <a:solidFill>
                                <a:schemeClr val="tx2">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10" name="Straight Connector 510"/>
                          <wps:cNvCnPr/>
                          <wps:spPr>
                            <a:xfrm flipH="1">
                              <a:off x="3895951" y="645714"/>
                              <a:ext cx="82378" cy="0"/>
                            </a:xfrm>
                            <a:prstGeom prst="line">
                              <a:avLst/>
                            </a:prstGeom>
                            <a:ln w="15875">
                              <a:solidFill>
                                <a:schemeClr val="tx2">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11" name="Straight Connector 511"/>
                          <wps:cNvCnPr/>
                          <wps:spPr>
                            <a:xfrm flipH="1">
                              <a:off x="4047629" y="645714"/>
                              <a:ext cx="82378" cy="0"/>
                            </a:xfrm>
                            <a:prstGeom prst="line">
                              <a:avLst/>
                            </a:prstGeom>
                            <a:ln w="15875">
                              <a:solidFill>
                                <a:schemeClr val="tx2">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12" name="Straight Connector 512"/>
                          <wps:cNvCnPr/>
                          <wps:spPr>
                            <a:xfrm flipH="1">
                              <a:off x="4181972" y="645714"/>
                              <a:ext cx="82378" cy="0"/>
                            </a:xfrm>
                            <a:prstGeom prst="line">
                              <a:avLst/>
                            </a:prstGeom>
                            <a:ln w="15875">
                              <a:solidFill>
                                <a:schemeClr val="tx2">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13" name="Straight Connector 513"/>
                          <wps:cNvCnPr/>
                          <wps:spPr>
                            <a:xfrm flipH="1">
                              <a:off x="4316315" y="645714"/>
                              <a:ext cx="82378" cy="0"/>
                            </a:xfrm>
                            <a:prstGeom prst="line">
                              <a:avLst/>
                            </a:prstGeom>
                            <a:ln w="15875">
                              <a:solidFill>
                                <a:schemeClr val="tx2">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14" name="Straight Connector 514"/>
                          <wps:cNvCnPr/>
                          <wps:spPr>
                            <a:xfrm flipH="1">
                              <a:off x="732387" y="351026"/>
                              <a:ext cx="81915" cy="0"/>
                            </a:xfrm>
                            <a:prstGeom prst="line">
                              <a:avLst/>
                            </a:prstGeom>
                            <a:ln w="15875">
                              <a:solidFill>
                                <a:schemeClr val="accent3">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wps:wsp>
                          <wps:cNvPr id="515" name="Straight Arrow Connector 515"/>
                          <wps:cNvCnPr/>
                          <wps:spPr>
                            <a:xfrm>
                              <a:off x="2461513" y="845062"/>
                              <a:ext cx="0" cy="307731"/>
                            </a:xfrm>
                            <a:prstGeom prst="straightConnector1">
                              <a:avLst/>
                            </a:prstGeom>
                            <a:ln w="381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16" name="Rectangle 516"/>
                          <wps:cNvSpPr/>
                          <wps:spPr>
                            <a:xfrm>
                              <a:off x="849396" y="1248091"/>
                              <a:ext cx="3562741" cy="99060"/>
                            </a:xfrm>
                            <a:prstGeom prst="rect">
                              <a:avLst/>
                            </a:prstGeom>
                            <a:solidFill>
                              <a:schemeClr val="accent3">
                                <a:lumMod val="40000"/>
                                <a:lumOff val="60000"/>
                              </a:schemeClr>
                            </a:solidFill>
                            <a:ln>
                              <a:solidFill>
                                <a:schemeClr val="accent3">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7" name="Rectangle 517"/>
                          <wps:cNvSpPr/>
                          <wps:spPr>
                            <a:xfrm>
                              <a:off x="849396" y="1469107"/>
                              <a:ext cx="3562350" cy="99060"/>
                            </a:xfrm>
                            <a:prstGeom prst="rec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8" name="Straight Arrow Connector 518"/>
                          <wps:cNvCnPr/>
                          <wps:spPr>
                            <a:xfrm flipH="1">
                              <a:off x="4125635" y="1690123"/>
                              <a:ext cx="272415" cy="0"/>
                            </a:xfrm>
                            <a:prstGeom prst="straightConnector1">
                              <a:avLst/>
                            </a:prstGeom>
                            <a:ln w="190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19" name="Straight Arrow Connector 519"/>
                          <wps:cNvCnPr/>
                          <wps:spPr>
                            <a:xfrm>
                              <a:off x="892732" y="1152751"/>
                              <a:ext cx="292930" cy="0"/>
                            </a:xfrm>
                            <a:prstGeom prst="straightConnector1">
                              <a:avLst/>
                            </a:prstGeom>
                            <a:ln w="190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20" name="Text Box 2"/>
                          <wps:cNvSpPr txBox="1">
                            <a:spLocks noChangeArrowheads="1"/>
                          </wps:cNvSpPr>
                          <wps:spPr bwMode="auto">
                            <a:xfrm>
                              <a:off x="2327170" y="0"/>
                              <a:ext cx="1031240" cy="254977"/>
                            </a:xfrm>
                            <a:prstGeom prst="rect">
                              <a:avLst/>
                            </a:prstGeom>
                            <a:solidFill>
                              <a:srgbClr val="FFFFFF"/>
                            </a:solidFill>
                            <a:ln w="9525">
                              <a:noFill/>
                              <a:miter lim="800000"/>
                              <a:headEnd/>
                              <a:tailEnd/>
                            </a:ln>
                          </wps:spPr>
                          <wps:txbx>
                            <w:txbxContent>
                              <w:p w:rsidR="001817F0" w:rsidRPr="00374C6D" w:rsidRDefault="001817F0" w:rsidP="00EB26C6">
                                <w:pPr>
                                  <w:rPr>
                                    <w:rFonts w:cs="Times New Roman"/>
                                    <w:b/>
                                  </w:rPr>
                                </w:pPr>
                                <w:r w:rsidRPr="00374C6D">
                                  <w:rPr>
                                    <w:rFonts w:cs="Times New Roman"/>
                                    <w:b/>
                                  </w:rPr>
                                  <w:t>1</w:t>
                                </w:r>
                                <w:r w:rsidRPr="00374C6D">
                                  <w:rPr>
                                    <w:rFonts w:cs="Times New Roman"/>
                                    <w:b/>
                                    <w:vertAlign w:val="superscript"/>
                                  </w:rPr>
                                  <w:t>st</w:t>
                                </w:r>
                                <w:r w:rsidRPr="00374C6D">
                                  <w:rPr>
                                    <w:rFonts w:cs="Times New Roman"/>
                                    <w:b/>
                                  </w:rPr>
                                  <w:t xml:space="preserve"> Step</w:t>
                                </w:r>
                              </w:p>
                            </w:txbxContent>
                          </wps:txbx>
                          <wps:bodyPr rot="0" vert="horz" wrap="square" lIns="91440" tIns="45720" rIns="91440" bIns="45720" anchor="t" anchorCtr="0">
                            <a:noAutofit/>
                          </wps:bodyPr>
                        </wps:wsp>
                        <wps:wsp>
                          <wps:cNvPr id="521" name="Text Box 2"/>
                          <wps:cNvSpPr txBox="1">
                            <a:spLocks noChangeArrowheads="1"/>
                          </wps:cNvSpPr>
                          <wps:spPr bwMode="auto">
                            <a:xfrm>
                              <a:off x="2582855" y="819060"/>
                              <a:ext cx="826282" cy="333716"/>
                            </a:xfrm>
                            <a:prstGeom prst="rect">
                              <a:avLst/>
                            </a:prstGeom>
                            <a:solidFill>
                              <a:srgbClr val="FFFFFF"/>
                            </a:solidFill>
                            <a:ln w="9525">
                              <a:noFill/>
                              <a:miter lim="800000"/>
                              <a:headEnd/>
                              <a:tailEnd/>
                            </a:ln>
                          </wps:spPr>
                          <wps:txbx>
                            <w:txbxContent>
                              <w:p w:rsidR="001817F0" w:rsidRPr="00374C6D" w:rsidRDefault="001817F0" w:rsidP="00EB26C6">
                                <w:pPr>
                                  <w:rPr>
                                    <w:rFonts w:cs="Times New Roman"/>
                                    <w:b/>
                                  </w:rPr>
                                </w:pPr>
                                <w:r w:rsidRPr="00374C6D">
                                  <w:rPr>
                                    <w:rFonts w:cs="Times New Roman"/>
                                    <w:b/>
                                  </w:rPr>
                                  <w:t>2</w:t>
                                </w:r>
                                <w:r w:rsidRPr="00374C6D">
                                  <w:rPr>
                                    <w:rFonts w:cs="Times New Roman"/>
                                    <w:b/>
                                    <w:vertAlign w:val="superscript"/>
                                  </w:rPr>
                                  <w:t>nd</w:t>
                                </w:r>
                                <w:r w:rsidRPr="00374C6D">
                                  <w:rPr>
                                    <w:rFonts w:cs="Times New Roman"/>
                                    <w:b/>
                                  </w:rPr>
                                  <w:t xml:space="preserve"> Step</w:t>
                                </w:r>
                              </w:p>
                            </w:txbxContent>
                          </wps:txbx>
                          <wps:bodyPr rot="0" vert="horz" wrap="square" lIns="91440" tIns="45720" rIns="91440" bIns="45720" anchor="t" anchorCtr="0">
                            <a:noAutofit/>
                          </wps:bodyPr>
                        </wps:wsp>
                      </wpg:grpSp>
                      <wpg:grpSp>
                        <wpg:cNvPr id="539" name="Group 539"/>
                        <wpg:cNvGrpSpPr/>
                        <wpg:grpSpPr>
                          <a:xfrm>
                            <a:off x="41091" y="1736103"/>
                            <a:ext cx="3236513" cy="1587291"/>
                            <a:chOff x="-5" y="-229"/>
                            <a:chExt cx="3236513" cy="1587291"/>
                          </a:xfrm>
                        </wpg:grpSpPr>
                        <wps:wsp>
                          <wps:cNvPr id="523" name="Text Box 2"/>
                          <wps:cNvSpPr txBox="1">
                            <a:spLocks noChangeArrowheads="1"/>
                          </wps:cNvSpPr>
                          <wps:spPr bwMode="auto">
                            <a:xfrm>
                              <a:off x="-5" y="-229"/>
                              <a:ext cx="419734" cy="578484"/>
                            </a:xfrm>
                            <a:prstGeom prst="rect">
                              <a:avLst/>
                            </a:prstGeom>
                            <a:solidFill>
                              <a:srgbClr val="FFFFFF"/>
                            </a:solidFill>
                            <a:ln w="9525">
                              <a:noFill/>
                              <a:miter lim="800000"/>
                              <a:headEnd/>
                              <a:tailEnd/>
                            </a:ln>
                          </wps:spPr>
                          <wps:txbx>
                            <w:txbxContent>
                              <w:p w:rsidR="001817F0" w:rsidRPr="00374C6D" w:rsidRDefault="001817F0" w:rsidP="00EB26C6">
                                <w:pPr>
                                  <w:rPr>
                                    <w:rFonts w:cs="Times New Roman"/>
                                    <w:b/>
                                  </w:rPr>
                                </w:pPr>
                                <w:r>
                                  <w:rPr>
                                    <w:rFonts w:cs="Times New Roman"/>
                                    <w:b/>
                                  </w:rPr>
                                  <w:t>B</w:t>
                                </w:r>
                                <w:r w:rsidRPr="00374C6D">
                                  <w:rPr>
                                    <w:rFonts w:cs="Times New Roman"/>
                                    <w:b/>
                                  </w:rPr>
                                  <w:t>)</w:t>
                                </w:r>
                              </w:p>
                            </w:txbxContent>
                          </wps:txbx>
                          <wps:bodyPr rot="0" vert="horz" wrap="square" lIns="91440" tIns="45720" rIns="91440" bIns="45720" anchor="t" anchorCtr="0">
                            <a:spAutoFit/>
                          </wps:bodyPr>
                        </wps:wsp>
                        <wpg:grpSp>
                          <wpg:cNvPr id="535" name="Group 535"/>
                          <wpg:cNvGrpSpPr/>
                          <wpg:grpSpPr>
                            <a:xfrm>
                              <a:off x="441435" y="315311"/>
                              <a:ext cx="951865" cy="1250315"/>
                              <a:chOff x="0" y="0"/>
                              <a:chExt cx="830318" cy="998483"/>
                            </a:xfrm>
                          </wpg:grpSpPr>
                          <pic:pic xmlns:pic="http://schemas.openxmlformats.org/drawingml/2006/picture">
                            <pic:nvPicPr>
                              <pic:cNvPr id="524" name="Picture 524" descr="C:\Users\Sabina\Desktop\!!!!.jpg"/>
                              <pic:cNvPicPr>
                                <a:picLocks noChangeAspect="1"/>
                              </pic:cNvPicPr>
                            </pic:nvPicPr>
                            <pic:blipFill rotWithShape="1">
                              <a:blip r:embed="rId23" cstate="print">
                                <a:extLst>
                                  <a:ext uri="{28A0092B-C50C-407E-A947-70E740481C1C}">
                                    <a14:useLocalDpi xmlns:a14="http://schemas.microsoft.com/office/drawing/2010/main" val="0"/>
                                  </a:ext>
                                </a:extLst>
                              </a:blip>
                              <a:srcRect l="42396" t="73061" r="52463" b="8689"/>
                              <a:stretch/>
                            </pic:blipFill>
                            <pic:spPr bwMode="auto">
                              <a:xfrm>
                                <a:off x="0" y="0"/>
                                <a:ext cx="304800" cy="998483"/>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25" name="Picture 525" descr="C:\Users\Sabina\Desktop\!!!!.jpg"/>
                              <pic:cNvPicPr>
                                <a:picLocks noChangeAspect="1"/>
                              </pic:cNvPicPr>
                            </pic:nvPicPr>
                            <pic:blipFill rotWithShape="1">
                              <a:blip r:embed="rId23" cstate="print">
                                <a:extLst>
                                  <a:ext uri="{28A0092B-C50C-407E-A947-70E740481C1C}">
                                    <a14:useLocalDpi xmlns:a14="http://schemas.microsoft.com/office/drawing/2010/main" val="0"/>
                                  </a:ext>
                                </a:extLst>
                              </a:blip>
                              <a:srcRect l="38072" t="73319" r="56787" b="8431"/>
                              <a:stretch/>
                            </pic:blipFill>
                            <pic:spPr bwMode="auto">
                              <a:xfrm>
                                <a:off x="262759" y="0"/>
                                <a:ext cx="304800" cy="998483"/>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26" name="Picture 526" descr="C:\Users\Sabina\Desktop\!!!!.jpg"/>
                              <pic:cNvPicPr>
                                <a:picLocks noChangeAspect="1"/>
                              </pic:cNvPicPr>
                            </pic:nvPicPr>
                            <pic:blipFill rotWithShape="1">
                              <a:blip r:embed="rId23" cstate="print">
                                <a:extLst>
                                  <a:ext uri="{28A0092B-C50C-407E-A947-70E740481C1C}">
                                    <a14:useLocalDpi xmlns:a14="http://schemas.microsoft.com/office/drawing/2010/main" val="0"/>
                                  </a:ext>
                                </a:extLst>
                              </a:blip>
                              <a:srcRect l="50151" t="73402" r="44708" b="8348"/>
                              <a:stretch/>
                            </pic:blipFill>
                            <pic:spPr bwMode="auto">
                              <a:xfrm>
                                <a:off x="525518" y="0"/>
                                <a:ext cx="304800" cy="998483"/>
                              </a:xfrm>
                              <a:prstGeom prst="rect">
                                <a:avLst/>
                              </a:prstGeom>
                              <a:noFill/>
                              <a:ln>
                                <a:noFill/>
                              </a:ln>
                              <a:extLst>
                                <a:ext uri="{53640926-AAD7-44D8-BBD7-CCE9431645EC}">
                                  <a14:shadowObscured xmlns:a14="http://schemas.microsoft.com/office/drawing/2010/main"/>
                                </a:ext>
                              </a:extLst>
                            </pic:spPr>
                          </pic:pic>
                        </wpg:grpSp>
                        <wps:wsp>
                          <wps:cNvPr id="527" name="Text Box 2"/>
                          <wps:cNvSpPr txBox="1">
                            <a:spLocks noChangeArrowheads="1"/>
                          </wps:cNvSpPr>
                          <wps:spPr bwMode="auto">
                            <a:xfrm>
                              <a:off x="378373" y="105104"/>
                              <a:ext cx="568325" cy="294005"/>
                            </a:xfrm>
                            <a:prstGeom prst="rect">
                              <a:avLst/>
                            </a:prstGeom>
                            <a:noFill/>
                            <a:ln w="9525">
                              <a:noFill/>
                              <a:miter lim="800000"/>
                              <a:headEnd/>
                              <a:tailEnd/>
                            </a:ln>
                          </wps:spPr>
                          <wps:txbx>
                            <w:txbxContent>
                              <w:p w:rsidR="001817F0" w:rsidRPr="00374C6D" w:rsidRDefault="001817F0" w:rsidP="00EB26C6">
                                <w:pPr>
                                  <w:rPr>
                                    <w:rFonts w:cs="Times New Roman"/>
                                    <w:b/>
                                  </w:rPr>
                                </w:pPr>
                                <w:r>
                                  <w:rPr>
                                    <w:rFonts w:cs="Times New Roman"/>
                                    <w:b/>
                                  </w:rPr>
                                  <w:t>L</w:t>
                                </w:r>
                                <w:r w:rsidRPr="00524D82">
                                  <w:rPr>
                                    <w:rFonts w:cs="Times New Roman"/>
                                    <w:b/>
                                    <w:vertAlign w:val="subscript"/>
                                  </w:rPr>
                                  <w:t>100</w:t>
                                </w:r>
                              </w:p>
                            </w:txbxContent>
                          </wps:txbx>
                          <wps:bodyPr rot="0" vert="horz" wrap="square" lIns="91440" tIns="45720" rIns="91440" bIns="45720" anchor="t" anchorCtr="0">
                            <a:noAutofit/>
                          </wps:bodyPr>
                        </wps:wsp>
                        <wps:wsp>
                          <wps:cNvPr id="528" name="Text Box 2"/>
                          <wps:cNvSpPr txBox="1">
                            <a:spLocks noChangeArrowheads="1"/>
                          </wps:cNvSpPr>
                          <wps:spPr bwMode="auto">
                            <a:xfrm>
                              <a:off x="1040524" y="105104"/>
                              <a:ext cx="648335" cy="294005"/>
                            </a:xfrm>
                            <a:prstGeom prst="rect">
                              <a:avLst/>
                            </a:prstGeom>
                            <a:noFill/>
                            <a:ln w="9525">
                              <a:noFill/>
                              <a:miter lim="800000"/>
                              <a:headEnd/>
                              <a:tailEnd/>
                            </a:ln>
                          </wps:spPr>
                          <wps:txbx>
                            <w:txbxContent>
                              <w:p w:rsidR="001817F0" w:rsidRPr="00374C6D" w:rsidRDefault="001817F0" w:rsidP="00EB26C6">
                                <w:pPr>
                                  <w:rPr>
                                    <w:rFonts w:cs="Times New Roman"/>
                                    <w:b/>
                                  </w:rPr>
                                </w:pPr>
                                <w:r>
                                  <w:rPr>
                                    <w:rFonts w:cs="Times New Roman"/>
                                    <w:b/>
                                  </w:rPr>
                                  <w:t>6/16</w:t>
                                </w:r>
                              </w:p>
                            </w:txbxContent>
                          </wps:txbx>
                          <wps:bodyPr rot="0" vert="horz" wrap="square" lIns="91440" tIns="45720" rIns="91440" bIns="45720" anchor="t" anchorCtr="0">
                            <a:noAutofit/>
                          </wps:bodyPr>
                        </wps:wsp>
                        <wps:wsp>
                          <wps:cNvPr id="529" name="Text Box 2"/>
                          <wps:cNvSpPr txBox="1">
                            <a:spLocks noChangeArrowheads="1"/>
                          </wps:cNvSpPr>
                          <wps:spPr bwMode="auto">
                            <a:xfrm>
                              <a:off x="672662" y="105104"/>
                              <a:ext cx="568325" cy="294005"/>
                            </a:xfrm>
                            <a:prstGeom prst="rect">
                              <a:avLst/>
                            </a:prstGeom>
                            <a:noFill/>
                            <a:ln w="9525">
                              <a:noFill/>
                              <a:miter lim="800000"/>
                              <a:headEnd/>
                              <a:tailEnd/>
                            </a:ln>
                          </wps:spPr>
                          <wps:txbx>
                            <w:txbxContent>
                              <w:p w:rsidR="001817F0" w:rsidRPr="00374C6D" w:rsidRDefault="001817F0" w:rsidP="00EB26C6">
                                <w:pPr>
                                  <w:rPr>
                                    <w:rFonts w:cs="Times New Roman"/>
                                    <w:b/>
                                  </w:rPr>
                                </w:pPr>
                                <w:r>
                                  <w:rPr>
                                    <w:rFonts w:cs="Times New Roman"/>
                                    <w:b/>
                                  </w:rPr>
                                  <w:t>5/16</w:t>
                                </w:r>
                              </w:p>
                            </w:txbxContent>
                          </wps:txbx>
                          <wps:bodyPr rot="0" vert="horz" wrap="square" lIns="91440" tIns="45720" rIns="91440" bIns="45720" anchor="t" anchorCtr="0">
                            <a:noAutofit/>
                          </wps:bodyPr>
                        </wps:wsp>
                        <wps:wsp>
                          <wps:cNvPr id="530" name="Straight Arrow Connector 530"/>
                          <wps:cNvCnPr/>
                          <wps:spPr>
                            <a:xfrm flipH="1">
                              <a:off x="1408387" y="769432"/>
                              <a:ext cx="331470"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31" name="Straight Arrow Connector 531"/>
                          <wps:cNvCnPr/>
                          <wps:spPr>
                            <a:xfrm flipH="1">
                              <a:off x="1408387" y="914400"/>
                              <a:ext cx="331470"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32" name="Text Box 2"/>
                          <wps:cNvSpPr txBox="1">
                            <a:spLocks noChangeArrowheads="1"/>
                          </wps:cNvSpPr>
                          <wps:spPr bwMode="auto">
                            <a:xfrm>
                              <a:off x="2133343" y="-229"/>
                              <a:ext cx="419734" cy="578484"/>
                            </a:xfrm>
                            <a:prstGeom prst="rect">
                              <a:avLst/>
                            </a:prstGeom>
                            <a:solidFill>
                              <a:srgbClr val="FFFFFF"/>
                            </a:solidFill>
                            <a:ln w="9525">
                              <a:noFill/>
                              <a:miter lim="800000"/>
                              <a:headEnd/>
                              <a:tailEnd/>
                            </a:ln>
                          </wps:spPr>
                          <wps:txbx>
                            <w:txbxContent>
                              <w:p w:rsidR="001817F0" w:rsidRPr="00374C6D" w:rsidRDefault="001817F0" w:rsidP="00EB26C6">
                                <w:pPr>
                                  <w:rPr>
                                    <w:rFonts w:cs="Times New Roman"/>
                                    <w:b/>
                                  </w:rPr>
                                </w:pPr>
                                <w:r>
                                  <w:rPr>
                                    <w:rFonts w:cs="Times New Roman"/>
                                    <w:b/>
                                  </w:rPr>
                                  <w:t>C)</w:t>
                                </w:r>
                              </w:p>
                            </w:txbxContent>
                          </wps:txbx>
                          <wps:bodyPr rot="0" vert="horz" wrap="square" lIns="91440" tIns="45720" rIns="91440" bIns="45720" anchor="t" anchorCtr="0">
                            <a:spAutoFit/>
                          </wps:bodyPr>
                        </wps:wsp>
                        <pic:pic xmlns:pic="http://schemas.openxmlformats.org/drawingml/2006/picture">
                          <pic:nvPicPr>
                            <pic:cNvPr id="533" name="Picture 533" descr="C:\Users\Sabina\Dropbox\uni\FYP\gels\pic 6D.jpg"/>
                            <pic:cNvPicPr>
                              <a:picLocks noChangeAspect="1"/>
                            </pic:cNvPicPr>
                          </pic:nvPicPr>
                          <pic:blipFill rotWithShape="1">
                            <a:blip r:embed="rId21">
                              <a:extLst>
                                <a:ext uri="{28A0092B-C50C-407E-A947-70E740481C1C}">
                                  <a14:useLocalDpi xmlns:a14="http://schemas.microsoft.com/office/drawing/2010/main" val="0"/>
                                </a:ext>
                              </a:extLst>
                            </a:blip>
                            <a:srcRect l="32964" t="36188" r="47902" b="60691"/>
                            <a:stretch/>
                          </pic:blipFill>
                          <pic:spPr bwMode="auto">
                            <a:xfrm rot="5400000">
                              <a:off x="2096814" y="793532"/>
                              <a:ext cx="1271751" cy="31531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34" name="Picture 534" descr="C:\Users\Sabina\Dropbox\uni\FYP\gels\pic 6D.jpg"/>
                            <pic:cNvPicPr>
                              <a:picLocks noChangeAspect="1"/>
                            </pic:cNvPicPr>
                          </pic:nvPicPr>
                          <pic:blipFill rotWithShape="1">
                            <a:blip r:embed="rId21">
                              <a:extLst>
                                <a:ext uri="{28A0092B-C50C-407E-A947-70E740481C1C}">
                                  <a14:useLocalDpi xmlns:a14="http://schemas.microsoft.com/office/drawing/2010/main" val="0"/>
                                </a:ext>
                              </a:extLst>
                            </a:blip>
                            <a:srcRect l="77399" t="52423" r="3467" b="44456"/>
                            <a:stretch/>
                          </pic:blipFill>
                          <pic:spPr bwMode="auto">
                            <a:xfrm rot="5400000">
                              <a:off x="2401614" y="793532"/>
                              <a:ext cx="1271751" cy="315310"/>
                            </a:xfrm>
                            <a:prstGeom prst="rect">
                              <a:avLst/>
                            </a:prstGeom>
                            <a:noFill/>
                            <a:ln>
                              <a:noFill/>
                            </a:ln>
                            <a:extLst>
                              <a:ext uri="{53640926-AAD7-44D8-BBD7-CCE9431645EC}">
                                <a14:shadowObscured xmlns:a14="http://schemas.microsoft.com/office/drawing/2010/main"/>
                              </a:ext>
                            </a:extLst>
                          </pic:spPr>
                        </pic:pic>
                        <wps:wsp>
                          <wps:cNvPr id="536" name="Text Box 2"/>
                          <wps:cNvSpPr txBox="1">
                            <a:spLocks noChangeArrowheads="1"/>
                          </wps:cNvSpPr>
                          <wps:spPr bwMode="auto">
                            <a:xfrm>
                              <a:off x="2554014" y="105104"/>
                              <a:ext cx="419735" cy="357067"/>
                            </a:xfrm>
                            <a:prstGeom prst="rect">
                              <a:avLst/>
                            </a:prstGeom>
                            <a:noFill/>
                            <a:ln w="9525">
                              <a:noFill/>
                              <a:miter lim="800000"/>
                              <a:headEnd/>
                              <a:tailEnd/>
                            </a:ln>
                          </wps:spPr>
                          <wps:txbx>
                            <w:txbxContent>
                              <w:p w:rsidR="001817F0" w:rsidRPr="00374C6D" w:rsidRDefault="001817F0" w:rsidP="00EB26C6">
                                <w:pPr>
                                  <w:rPr>
                                    <w:rFonts w:cs="Times New Roman"/>
                                    <w:b/>
                                  </w:rPr>
                                </w:pPr>
                                <w:r>
                                  <w:rPr>
                                    <w:rFonts w:cs="Times New Roman"/>
                                    <w:b/>
                                  </w:rPr>
                                  <w:t>L</w:t>
                                </w:r>
                              </w:p>
                            </w:txbxContent>
                          </wps:txbx>
                          <wps:bodyPr rot="0" vert="horz" wrap="square" lIns="91440" tIns="45720" rIns="91440" bIns="45720" anchor="t" anchorCtr="0">
                            <a:noAutofit/>
                          </wps:bodyPr>
                        </wps:wsp>
                        <wps:wsp>
                          <wps:cNvPr id="538" name="Text Box 2"/>
                          <wps:cNvSpPr txBox="1">
                            <a:spLocks noChangeArrowheads="1"/>
                          </wps:cNvSpPr>
                          <wps:spPr bwMode="auto">
                            <a:xfrm>
                              <a:off x="2816773" y="105104"/>
                              <a:ext cx="419735" cy="357067"/>
                            </a:xfrm>
                            <a:prstGeom prst="rect">
                              <a:avLst/>
                            </a:prstGeom>
                            <a:noFill/>
                            <a:ln w="9525">
                              <a:noFill/>
                              <a:miter lim="800000"/>
                              <a:headEnd/>
                              <a:tailEnd/>
                            </a:ln>
                          </wps:spPr>
                          <wps:txbx>
                            <w:txbxContent>
                              <w:p w:rsidR="001817F0" w:rsidRPr="00374C6D" w:rsidRDefault="001817F0" w:rsidP="00EB26C6">
                                <w:pPr>
                                  <w:rPr>
                                    <w:rFonts w:cs="Times New Roman"/>
                                    <w:b/>
                                  </w:rPr>
                                </w:pPr>
                                <w:r>
                                  <w:rPr>
                                    <w:rFonts w:cs="Times New Roman"/>
                                    <w:b/>
                                  </w:rPr>
                                  <w:t>3/8</w:t>
                                </w:r>
                              </w:p>
                            </w:txbxContent>
                          </wps:txbx>
                          <wps:bodyPr rot="0" vert="horz" wrap="square" lIns="91440" tIns="45720" rIns="91440" bIns="45720" anchor="t" anchorCtr="0">
                            <a:noAutofit/>
                          </wps:bodyPr>
                        </wps:wsp>
                      </wpg:grpSp>
                    </wpg:wgp>
                  </a:graphicData>
                </a:graphic>
              </wp:anchor>
            </w:drawing>
          </mc:Choice>
          <mc:Fallback>
            <w:pict>
              <v:group w14:anchorId="37A9316F" id="Group 333" o:spid="_x0000_s1263" style="position:absolute;margin-left:32.35pt;margin-top:5.65pt;width:313.55pt;height:261.65pt;z-index:251677696" coordsize="39825,3323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E1pY3Jvc29mdCBXaW5kb3dzIFBob3RvIFZpZXdlciA2LjEuNzYwMC4xNjM4NQAyMDE2OjA1&#10;OjA2IDIzOjUzOjQwAAAB6hwABwAACAwAAAiqAAAAABzqAAAAC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8P3hwYWNrZXQgZW5kPSd3&#10;Jz8+/9sAQwAFBAMDBAQEBAQFBwYFBQUHBwcHCAwPEQwJCwoPFhMQEQ8REhIQFRoUExccHBoYIRgR&#10;Ex8fHx0iJCIXHCQeHx4e/8AACwgEsAcAAQERAP/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">
                <v:group id="Group 522" o:spid="_x0000_s1264" style="position:absolute;width:39825;height:17503" coordorigin="4290,-606" coordsize="39831,175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GBRycQAAADcAAAADwAAAGRycy9kb3ducmV2LnhtbESPQYvCMBSE7wv+h/CE&#10;va1pu7hINYqIigcRVgXx9miebbF5KU1s6783wsIeh5n5hpktelOJlhpXWlYQjyIQxJnVJecKzqfN&#10;1wSE88gaK8uk4EkOFvPBxwxTbTv+pfbocxEg7FJUUHhfp1K6rCCDbmRr4uDdbGPQB9nkUjfYBbip&#10;ZBJFP9JgyWGhwJpWBWX348Mo2HbYLb/jdbu/31bP62l8uOxjUupz2C+nIDz1/j/8195pBeMkgfe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GBRycQAAADcAAAA&#10;DwAAAAAAAAAAAAAAAACqAgAAZHJzL2Rvd25yZXYueG1sUEsFBgAAAAAEAAQA+gAAAJsDAAAAAA==&#10;">
                  <v:shape id="_x0000_s1265" type="#_x0000_t202" style="position:absolute;left:4290;top:-606;width:4204;height:57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Vp5MMA&#10;AADcAAAADwAAAGRycy9kb3ducmV2LnhtbESPS4vCMBSF94L/IVzBnabqjEg1igiCDC7Gx8Llpbk2&#10;tc1NbaJ2/v1kYMDl4Tw+zmLV2ko8qfGFYwWjYQKCOHO64FzB+bQdzED4gKyxckwKfsjDatntLDDV&#10;7sUHeh5DLuII+xQVmBDqVEqfGbLoh64mjt7VNRZDlE0udYOvOG4rOU6SqbRYcCQYrGljKCuPDxsh&#10;e589Du5+G+1LeTHlFD+/zZdS/V67noMI1IZ3+L+90wo+ZhP4OxOP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oVp5MMAAADcAAAADwAAAAAAAAAAAAAAAACYAgAAZHJzL2Rv&#10;d25yZXYueG1sUEsFBgAAAAAEAAQA9QAAAIgDAAAAAA==&#10;" stroked="f">
                    <v:textbox style="mso-fit-shape-to-text:t">
                      <w:txbxContent>
                        <w:p w:rsidR="001817F0" w:rsidRPr="00374C6D" w:rsidRDefault="001817F0" w:rsidP="00EB26C6">
                          <w:pPr>
                            <w:rPr>
                              <w:rFonts w:cs="Times New Roman"/>
                              <w:b/>
                            </w:rPr>
                          </w:pPr>
                          <w:r w:rsidRPr="00374C6D">
                            <w:rPr>
                              <w:rFonts w:cs="Times New Roman"/>
                              <w:b/>
                            </w:rPr>
                            <w:t>A)</w:t>
                          </w:r>
                        </w:p>
                      </w:txbxContent>
                    </v:textbox>
                  </v:shape>
                  <v:rect id="Rectangle 485" o:spid="_x0000_s1266" style="position:absolute;left:7930;top:5937;width:19977;height:9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XjmMcA&#10;AADcAAAADwAAAGRycy9kb3ducmV2LnhtbESPT2vCQBTE70K/w/IKvemm/ikSsxEtFRT0UGvB42v2&#10;NQnNvg3ZbUz66buC4HGYmd8wybIzlWipcaVlBc+jCARxZnXJuYLTx2Y4B+E8ssbKMinoycEyfRgk&#10;GGt74Xdqjz4XAcIuRgWF93UspcsKMuhGtiYO3rdtDPogm1zqBi8Bbio5jqIXabDksFBgTa8FZT/H&#10;X6Ng38l21/en9dv+nK8O2efk78tMlHp67FYLEJ46fw/f2lutYDqfwfVMOAI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B145jHAAAA3AAAAA8AAAAAAAAAAAAAAAAAmAIAAGRy&#10;cy9kb3ducmV2LnhtbFBLBQYAAAAABAAEAPUAAACMAwAAAAA=&#10;" fillcolor="#8db3e2 [1311]" strokecolor="#8db3e2 [1311]" strokeweight="2pt"/>
                  <v:rect id="Rectangle 486" o:spid="_x0000_s1267" style="position:absolute;left:23185;top:2990;width:19977;height: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qkK8UA&#10;AADcAAAADwAAAGRycy9kb3ducmV2LnhtbESPQWvCQBSE70L/w/IK3nRTFdHUNQSh4qVg1R68PbLP&#10;JE32bchuNc2vd4WCx2FmvmFWSWdqcaXWlZYVvI0jEMSZ1SXnCk7Hj9EChPPIGmvLpOCPHCTrl8EK&#10;Y21v/EXXg89FgLCLUUHhfRNL6bKCDLqxbYiDd7GtQR9km0vd4i3ATS0nUTSXBksOCwU2tCkoqw6/&#10;RsFPU13S7X7/TbPpZ79c+nPPeFZq+Nql7yA8df4Z/m/vtILZYg6PM+EIyP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mqQrxQAAANwAAAAPAAAAAAAAAAAAAAAAAJgCAABkcnMv&#10;ZG93bnJldi54bWxQSwUGAAAAAAQABAD1AAAAigMAAAAA&#10;" fillcolor="#d6e3bc [1302]" strokecolor="#d6e3bc [1302]" strokeweight="2pt"/>
                  <v:line id="Straight Connector 487" o:spid="_x0000_s1268" style="position:absolute;visibility:visible;mso-wrap-style:square" from="23445,3986" to="23445,59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rl5MUAAADcAAAADwAAAGRycy9kb3ducmV2LnhtbESP0WrCQBRE3wv+w3KFvtWNxWqMriJF&#10;USgtGP2AS/aajWbvhuzWpH/vFgp9HGbmDLNc97YWd2p95VjBeJSAIC6crrhUcD7tXlIQPiBrrB2T&#10;gh/ysF4NnpaYadfxke55KEWEsM9QgQmhyaT0hSGLfuQa4uhdXGsxRNmWUrfYRbit5WuSTKXFiuOC&#10;wYbeDRW3/NsqmIfz1Wxv+/Qjfzt1X1PzWV4vWqnnYb9ZgAjUh//wX/ugFUzSGfyeiUdAr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zrl5MUAAADcAAAADwAAAAAAAAAA&#10;AAAAAAChAgAAZHJzL2Rvd25yZXYueG1sUEsFBgAAAAAEAAQA+QAAAJMDAAAAAA==&#10;" strokecolor="black [3213]" strokeweight="2pt"/>
                  <v:line id="Straight Connector 489" o:spid="_x0000_s1269" style="position:absolute;visibility:visible;mso-wrap-style:square" from="24615,3986" to="24615,59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nUDcQAAADcAAAADwAAAGRycy9kb3ducmV2LnhtbESP0WrCQBRE3wv+w3KFvtWNRSVGV5Gi&#10;tCAtGP2AS/aajWbvhuxq0r93hUIfh5k5wyzXva3FnVpfOVYwHiUgiAunKy4VnI67txSED8gaa8ek&#10;4Jc8rFeDlyVm2nV8oHseShEh7DNUYEJoMil9YciiH7mGOHpn11oMUbal1C12EW5r+Z4kM2mx4rhg&#10;sKEPQ8U1v1kF83C6mO31M93n02P3MzPf5eWslXod9psFiEB9+A//tb+0gkk6h+eZeATk6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6dQNxAAAANwAAAAPAAAAAAAAAAAA&#10;AAAAAKECAABkcnMvZG93bnJldi54bWxQSwUGAAAAAAQABAD5AAAAkgMAAAAA&#10;" strokecolor="black [3213]" strokeweight="2pt"/>
                  <v:line id="Straight Connector 490" o:spid="_x0000_s1270" style="position:absolute;visibility:visible;mso-wrap-style:square" from="25655,4030" to="25655,59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rrTcEAAADcAAAADwAAAGRycy9kb3ducmV2LnhtbERPzYrCMBC+C/sOYQRvmiq7otUoi7i4&#10;IApWH2BoxqbaTEoTbfftNwfB48f3v1x3thJPanzpWMF4lIAgzp0uuVBwOf8MZyB8QNZYOSYFf+Rh&#10;vfroLTHVruUTPbNQiBjCPkUFJoQ6ldLnhiz6kauJI3d1jcUQYVNI3WAbw20lJ0kylRZLjg0Ga9oY&#10;yu/ZwyqYh8vNbO+72T77OrfHqTkUt6tWatDvvhcgAnXhLX65f7WCz3mcH8/EIyB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CutNwQAAANwAAAAPAAAAAAAAAAAAAAAA&#10;AKECAABkcnMvZG93bnJldi54bWxQSwUGAAAAAAQABAD5AAAAjwMAAAAA&#10;" strokecolor="black [3213]" strokeweight="2pt"/>
                  <v:line id="Straight Connector 491" o:spid="_x0000_s1271" style="position:absolute;visibility:visible;mso-wrap-style:square" from="26825,4030" to="26825,59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ZO1sQAAADcAAAADwAAAGRycy9kb3ducmV2LnhtbESP0WrCQBRE3wv+w3KFvtWNRUWjq0hR&#10;WpAKRj/gkr1mo9m7Ibua9O9doeDjMDNnmMWqs5W4U+NLxwqGgwQEce50yYWC03H7MQXhA7LGyjEp&#10;+CMPq2XvbYGpdi0f6J6FQkQI+xQVmBDqVEqfG7LoB64mjt7ZNRZDlE0hdYNthNtKfibJRFosOS4Y&#10;rOnLUH7NblbBLJwuZnP9nu6y8bHdT8xvcTlrpd773XoOIlAXXuH/9o9WMJoN4XkmHgG5f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Rk7WxAAAANwAAAAPAAAAAAAAAAAA&#10;AAAAAKECAABkcnMvZG93bnJldi54bWxQSwUGAAAAAAQABAD5AAAAkgMAAAAA&#10;" strokecolor="black [3213]" strokeweight="2pt"/>
                  <v:line id="Straight Connector 492" o:spid="_x0000_s1272" style="position:absolute;flip:x;visibility:visible;mso-wrap-style:square" from="21234,3510" to="22058,3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0MJsQAAADcAAAADwAAAGRycy9kb3ducmV2LnhtbESP0WrCQBRE3wv+w3IF3+qmsRQbXUNQ&#10;RB9KteoHXLLXJDR7N+yuJv59t1Do4zAzZ5hlPphW3Mn5xrKCl2kCgri0uuFKweW8fZ6D8AFZY2uZ&#10;FDzIQ74aPS0x07bnL7qfQiUihH2GCuoQukxKX9Zk0E9tRxy9q3UGQ5SuktphH+GmlWmSvEmDDceF&#10;Gjta11R+n25GQXq8fKDTZ/s5s/ON2RX9YesrpSbjoViACDSE//Bfe68VvL6n8HsmHgG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nQwmxAAAANwAAAAPAAAAAAAAAAAA&#10;AAAAAKECAABkcnMvZG93bnJldi54bWxQSwUGAAAAAAQABAD5AAAAkgMAAAAA&#10;" strokecolor="#d6e3bc [1302]" strokeweight="1.25pt"/>
                  <v:line id="Straight Connector 493" o:spid="_x0000_s1273" style="position:absolute;flip:x;visibility:visible;mso-wrap-style:square" from="19978,3510" to="20801,3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GpvcMAAADcAAAADwAAAGRycy9kb3ducmV2LnhtbESP3YrCMBSE7xd8h3AE79bUHxatRhEX&#10;0QtZfx/g0BzbYnNSkqytb2+Ehb0cZuYbZr5sTSUe5HxpWcGgn4AgzqwuOVdwvWw+JyB8QNZYWSYF&#10;T/KwXHQ+5phq2/CJHueQiwhhn6KCIoQ6ldJnBRn0fVsTR+9mncEQpculdthEuKnkMEm+pMGS40KB&#10;Na0Lyu7nX6NgeLzu0emL/RnZybfZrprDxudK9brtagYiUBv+w3/tnVYwno7gfSYeAbl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Rqb3DAAAA3AAAAA8AAAAAAAAAAAAA&#10;AAAAoQIAAGRycy9kb3ducmV2LnhtbFBLBQYAAAAABAAEAPkAAACRAwAAAAA=&#10;" strokecolor="#d6e3bc [1302]" strokeweight="1.25pt"/>
                  <v:line id="Straight Connector 494" o:spid="_x0000_s1274" style="position:absolute;flip:x;visibility:visible;mso-wrap-style:square" from="18548,3510" to="19371,3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gxycMAAADcAAAADwAAAGRycy9kb3ducmV2LnhtbESP3YrCMBSE7xd8h3AE7zT1B9FqFFFk&#10;90LW3wc4NMe22JyUJNru22+Ehb0cZuYbZrluTSVe5HxpWcFwkIAgzqwuOVdwu+77MxA+IGusLJOC&#10;H/KwXnU+lphq2/CZXpeQiwhhn6KCIoQ6ldJnBRn0A1sTR+9uncEQpculdthEuKnkKEmm0mDJcaHA&#10;mrYFZY/L0ygYnW4HdPpqv8d2tjOfm+a497lSvW67WYAI1Ib/8F/7SyuYzCfwPhOPgF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4McnDAAAA3AAAAA8AAAAAAAAAAAAA&#10;AAAAoQIAAGRycy9kb3ducmV2LnhtbFBLBQYAAAAABAAEAPkAAACRAwAAAAA=&#10;" strokecolor="#d6e3bc [1302]" strokeweight="1.25pt"/>
                  <v:line id="Straight Connector 495" o:spid="_x0000_s1275" style="position:absolute;flip:x;visibility:visible;mso-wrap-style:square" from="17117,3510" to="17941,3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SUUsUAAADcAAAADwAAAGRycy9kb3ducmV2LnhtbESP3WrCQBSE7wu+w3IKvaubahWNriKK&#10;tBfiX/IAh+wxCWbPht2tSd++Wyj0cpiZb5jlujeNeJDztWUFb8MEBHFhdc2lgjzbv85A+ICssbFM&#10;Cr7Jw3o1eFpiqm3HF3pcQykihH2KCqoQ2lRKX1Rk0A9tSxy9m3UGQ5SulNphF+GmkaMkmUqDNceF&#10;ClvaVlTcr19GweicH9DpzB7HdrYzH5vutPelUi/P/WYBIlAf/sN/7U+t4H0+gd8z8QjI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3SUUsUAAADcAAAADwAAAAAAAAAA&#10;AAAAAAChAgAAZHJzL2Rvd25yZXYueG1sUEsFBgAAAAAEAAQA+QAAAJMDAAAAAA==&#10;" strokecolor="#d6e3bc [1302]" strokeweight="1.25pt"/>
                  <v:line id="Straight Connector 496" o:spid="_x0000_s1276" style="position:absolute;flip:x;visibility:visible;mso-wrap-style:square" from="15644,3510" to="16468,3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YKJcUAAADcAAAADwAAAGRycy9kb3ducmV2LnhtbESP0WrCQBRE34X+w3ILfdNNrYhN3QRp&#10;CfpQtFU/4JK9JsHs3bC7TeLfdwsFH4eZOcOs89G0oifnG8sKnmcJCOLS6oYrBedTMV2B8AFZY2uZ&#10;FNzIQ549TNaYajvwN/XHUIkIYZ+igjqELpXSlzUZ9DPbEUfvYp3BEKWrpHY4RLhp5TxJltJgw3Gh&#10;xo7eayqvxx+jYP51/kSnT3b/YlcfZrsZDoWvlHp6HDdvIAKN4R7+b++0gsXrEv7OxCMgs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6YKJcUAAADcAAAADwAAAAAAAAAA&#10;AAAAAAChAgAAZHJzL2Rvd25yZXYueG1sUEsFBgAAAAAEAAQA+QAAAJMDAAAAAA==&#10;" strokecolor="#d6e3bc [1302]" strokeweight="1.25pt"/>
                  <v:line id="Straight Connector 497" o:spid="_x0000_s1277" style="position:absolute;flip:x;visibility:visible;mso-wrap-style:square" from="14301,3510" to="15124,3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qvvsUAAADcAAAADwAAAGRycy9kb3ducmV2LnhtbESPzWrDMBCE74W8g9hCb43cpOTHiRJC&#10;QmgPIX/2AyzWxjaxVkZSY/ftq0Khx2FmvmGW69404kHO15YVvA0TEMSF1TWXCvJs/zoD4QOyxsYy&#10;KfgmD+vV4GmJqbYdX+hxDaWIEPYpKqhCaFMpfVGRQT+0LXH0btYZDFG6UmqHXYSbRo6SZCIN1hwX&#10;KmxpW1Fxv34ZBaNzfkCnM3sc29nOfGy6096XSr0895sFiEB9+A//tT+1gvf5FH7PxCMgV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OqvvsUAAADcAAAADwAAAAAAAAAA&#10;AAAAAAChAgAAZHJzL2Rvd25yZXYueG1sUEsFBgAAAAAEAAQA+QAAAJMDAAAAAA==&#10;" strokecolor="#d6e3bc [1302]" strokeweight="1.25pt"/>
                  <v:line id="Straight Connector 498" o:spid="_x0000_s1278" style="position:absolute;flip:x;visibility:visible;mso-wrap-style:square" from="12827,3510" to="13651,3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U7zMAAAADcAAAADwAAAGRycy9kb3ducmV2LnhtbERPy4rCMBTdC/5DuII7TX0gnY5RRJFx&#10;Mfj+gEtzpy3T3JQk2s7fTxaCy8N5L9edqcWTnK8sK5iMExDEudUVFwrut/0oBeEDssbaMin4Iw/r&#10;Vb+3xEzbli/0vIZCxBD2GSooQ2gyKX1ekkE/tg1x5H6sMxgidIXUDtsYbmo5TZKFNFhxbCixoW1J&#10;+e/1YRRMz/dvdPpmjzOb7szXpj3tfaHUcNBtPkEE6sJb/HIftIL5R1wbz8QjIF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F1O8zAAAAA3AAAAA8AAAAAAAAAAAAAAAAA&#10;oQIAAGRycy9kb3ducmV2LnhtbFBLBQYAAAAABAAEAPkAAACOAwAAAAA=&#10;" strokecolor="#d6e3bc [1302]" strokeweight="1.25pt"/>
                  <v:line id="Straight Connector 499" o:spid="_x0000_s1279" style="position:absolute;flip:x;visibility:visible;mso-wrap-style:square" from="11440,3510" to="12264,3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meV8UAAADcAAAADwAAAGRycy9kb3ducmV2LnhtbESP0WrCQBRE34X+w3ILfasbo5QkdRVp&#10;Ce1D0Vb9gEv2Nglm74bd1aR/7xYEH4eZOcMs16PpxIWcby0rmE0TEMSV1S3XCo6H8jkD4QOyxs4y&#10;KfgjD+vVw2SJhbYD/9BlH2oRIewLVNCE0BdS+qohg35qe+Lo/VpnMETpaqkdDhFuOpkmyYs02HJc&#10;aLCnt4aq0/5sFKTfxy90+mC3c5u9m4/NsCt9rdTT47h5BRFoDPfwrf2pFSzyHP7PxCMgV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jmeV8UAAADcAAAADwAAAAAAAAAA&#10;AAAAAAChAgAAZHJzL2Rvd25yZXYueG1sUEsFBgAAAAAEAAQA+QAAAJMDAAAAAA==&#10;" strokecolor="#d6e3bc [1302]" strokeweight="1.25pt"/>
                  <v:line id="Straight Connector 500" o:spid="_x0000_s1280" style="position:absolute;flip:x;visibility:visible;mso-wrap-style:square" from="9967,3510" to="10791,3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it0L8AAADcAAAADwAAAGRycy9kb3ducmV2LnhtbERPy4rCMBTdC/5DuII7TVUcpBpFFNHF&#10;4Pj6gEtzbYvNTUmirX8/WQguD+e9WLWmEi9yvrSsYDRMQBBnVpecK7hdd4MZCB+QNVaWScGbPKyW&#10;3c4CU20bPtPrEnIRQ9inqKAIoU6l9FlBBv3Q1sSRu1tnMETocqkdNjHcVHKcJD/SYMmxocCaNgVl&#10;j8vTKBifbr/o9NUeJ3a2Nft187fzuVL9XruegwjUhq/44z5oBdMkzo9n4hGQy3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eit0L8AAADcAAAADwAAAAAAAAAAAAAAAACh&#10;AgAAZHJzL2Rvd25yZXYueG1sUEsFBgAAAAAEAAQA+QAAAI0DAAAAAA==&#10;" strokecolor="#d6e3bc [1302]" strokeweight="1.25pt"/>
                  <v:line id="Straight Connector 501" o:spid="_x0000_s1281" style="position:absolute;flip:x;visibility:visible;mso-wrap-style:square" from="8537,3510" to="9361,3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QIS8QAAADcAAAADwAAAGRycy9kb3ducmV2LnhtbESP3WrCQBSE7wu+w3IE7+omlpYQXYMo&#10;Ui9Kf6IPcMgek2D2bNhdTXx7t1Do5TAz3zCrYjSduJHzrWUF6TwBQVxZ3XKt4HTcP2cgfEDW2Fkm&#10;BXfyUKwnTyvMtR34h25lqEWEsM9RQRNCn0vpq4YM+rntiaN3ts5giNLVUjscItx0cpEkb9Jgy3Gh&#10;wZ62DVWX8moULL5PH+j00X6+2Gxn3jfD197XSs2m42YJItAY/sN/7YNW8Jqk8HsmHgG5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pAhLxAAAANwAAAAPAAAAAAAAAAAA&#10;AAAAAKECAABkcnMvZG93bnJldi54bWxQSwUGAAAAAAQABAD5AAAAkgMAAAAA&#10;" strokecolor="#d6e3bc [1302]" strokeweight="1.25pt"/>
                  <v:line id="Straight Connector 502" o:spid="_x0000_s1282" style="position:absolute;flip:x;visibility:visible;mso-wrap-style:square" from="28688,6457" to="29512,6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yFwcMAAADcAAAADwAAAGRycy9kb3ducmV2LnhtbESPUWvCQBCE34X+h2MLfZF6Z0CxqacU&#10;oUV8KDT6A5bcNgnJ7YXsNab/3isUfBxm5htmu598p0YapAlsYbkwoIjL4BquLFzO788bUBKRHXaB&#10;ycIvCex3D7Mt5i5c+YvGIlYqQVhytFDH2OdaS1mTR1mEnjh532HwGJMcKu0GvCa473RmzFp7bDgt&#10;1NjToaayLX68BTNGmi/FZRm2L+3nx2kj40GsfXqc3l5BRZriPfzfPjoLK5PB35l0BPTu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kchcHDAAAA3AAAAA8AAAAAAAAAAAAA&#10;AAAAoQIAAGRycy9kb3ducmV2LnhtbFBLBQYAAAAABAAEAPkAAACRAwAAAAA=&#10;" strokecolor="#8db3e2 [1311]" strokeweight="1.25pt"/>
                  <v:line id="Straight Connector 504" o:spid="_x0000_s1283" style="position:absolute;flip:x;visibility:visible;mso-wrap-style:square" from="30248,6457" to="31072,6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m4LsQAAADcAAAADwAAAGRycy9kb3ducmV2LnhtbESPUWvCQBCE3wv9D8cKfSl6Z7BFo6cU&#10;oUV8KGj9AUtuTUJyeyF7jem/7xUKPg4z8w2z2Y2+VQP1Uge2MJ8ZUMRFcDWXFi5f79MlKInIDtvA&#10;ZOGHBHbbx4cN5i7c+ETDOZYqQVhytFDF2OVaS1GRR5mFjjh519B7jEn2pXY93hLctzoz5lV7rDkt&#10;VNjRvqKiOX97C2aI9DwXl2XYrJrPj+NShr1Y+zQZ39agIo3xHv5vH5yFF7OAvzPpCO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ubguxAAAANwAAAAPAAAAAAAAAAAA&#10;AAAAAKECAABkcnMvZG93bnJldi54bWxQSwUGAAAAAAQABAD5AAAAkgMAAAAA&#10;" strokecolor="#8db3e2 [1311]" strokeweight="1.25pt"/>
                  <v:line id="Straight Connector 505" o:spid="_x0000_s1284" style="position:absolute;flip:x;visibility:visible;mso-wrap-style:square" from="31765,6457" to="32589,6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UdtcMAAADcAAAADwAAAGRycy9kb3ducmV2LnhtbESPUWvCQBCE3wv9D8cW+lL0zoDFpp5S&#10;hBbxQVD7A5bcmoTk9kL2GuO/9wShj8PMfMMs16Nv1UC91IEtzKYGFHERXM2lhd/T92QBSiKywzYw&#10;WbiSwHr1/LTE3IULH2g4xlIlCEuOFqoYu1xrKSryKNPQESfvHHqPMcm+1K7HS4L7VmfGvGuPNaeF&#10;CjvaVFQ0xz9vwQyR3mbisgybj2b/s1vIsBFrX1/Gr09Qkcb4H360t87C3MzhfiYdAb2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1HbXDAAAA3AAAAA8AAAAAAAAAAAAA&#10;AAAAoQIAAGRycy9kb3ducmV2LnhtbFBLBQYAAAAABAAEAPkAAACRAwAAAAA=&#10;" strokecolor="#8db3e2 [1311]" strokeweight="1.25pt"/>
                  <v:line id="Straight Connector 506" o:spid="_x0000_s1285" style="position:absolute;flip:x;visibility:visible;mso-wrap-style:square" from="33282,6457" to="34106,6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eDwsMAAADcAAAADwAAAGRycy9kb3ducmV2LnhtbESPUWvCQBCE3wv9D8cW+lL0zoBiU08p&#10;QkvxQVD7A5bcmoTk9kL2GuO/9wqCj8PMfMOsNqNv1UC91IEtzKYGFHERXM2lhd/T12QJSiKywzYw&#10;WbiSwGb9/LTC3IULH2g4xlIlCEuOFqoYu1xrKSryKNPQESfvHHqPMcm+1K7HS4L7VmfGLLTHmtNC&#10;hR1tKyqa45+3YIZIbzNxWYbNe7P/3i1l2Iq1ry/j5weoSGN8hO/tH2dhbhbwfyYdAb2+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ng8LDAAAA3AAAAA8AAAAAAAAAAAAA&#10;AAAAoQIAAGRycy9kb3ducmV2LnhtbFBLBQYAAAAABAAEAPkAAACRAwAAAAA=&#10;" strokecolor="#8db3e2 [1311]" strokeweight="1.25pt"/>
                  <v:line id="Straight Connector 507" o:spid="_x0000_s1286" style="position:absolute;flip:x;visibility:visible;mso-wrap-style:square" from="34625,6457" to="35449,6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mWcQAAADcAAAADwAAAGRycy9kb3ducmV2LnhtbESPUWvCQBCE3wv9D8cKfSl6Z8BWo6cU&#10;oUV8KGj9AUtuTUJyeyF7jem/7xUKPg4z8w2z2Y2+VQP1Uge2MJ8ZUMRFcDWXFi5f79MlKInIDtvA&#10;ZOGHBHbbx4cN5i7c+ETDOZYqQVhytFDF2OVaS1GRR5mFjjh519B7jEn2pXY93hLctzoz5kV7rDkt&#10;VNjRvqKiOX97C2aI9DwXl2XYrJrPj+NShr1Y+zQZ39agIo3xHv5vH5yFhXmFvzPpCO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ayZZxAAAANwAAAAPAAAAAAAAAAAA&#10;AAAAAKECAABkcnMvZG93bnJldi54bWxQSwUGAAAAAAQABAD5AAAAkgMAAAAA&#10;" strokecolor="#8db3e2 [1311]" strokeweight="1.25pt"/>
                  <v:line id="Straight Connector 508" o:spid="_x0000_s1287" style="position:absolute;flip:x;visibility:visible;mso-wrap-style:square" from="36142,6457" to="36966,6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SyK8AAAADcAAAADwAAAGRycy9kb3ducmV2LnhtbERPzWrCQBC+C77DMgUvpe4aqGjqKiIo&#10;pYeCPw8wZKdJSHY2ZNaYvn33UPD48f1vdqNv1UC91IEtLOYGFHERXM2lhdv1+LYCJRHZYRuYLPyS&#10;wG47nWwwd+HBZxousVQphCVHC1WMXa61FBV5lHnoiBP3E3qPMcG+1K7HRwr3rc6MWWqPNaeGCjs6&#10;VFQ0l7u3YIZIrwtxWYbNuvk+fa1kOIi1s5dx/wEq0hif4n/3p7PwbtLadCYdAb39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j0sivAAAAA3AAAAA8AAAAAAAAAAAAAAAAA&#10;oQIAAGRycy9kb3ducmV2LnhtbFBLBQYAAAAABAAEAPkAAACOAwAAAAA=&#10;" strokecolor="#8db3e2 [1311]" strokeweight="1.25pt"/>
                  <v:line id="Straight Connector 509" o:spid="_x0000_s1288" style="position:absolute;flip:x;visibility:visible;mso-wrap-style:square" from="37572,6457" to="38396,6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7gXsMMAAADcAAAADwAAAGRycy9kb3ducmV2LnhtbESPUWvCQBCE3wv+h2MFX0q9M9CiqacU&#10;QSl9ENT+gCW3TUJyeyF7jfHf9wShj8PMfMOst6Nv1UC91IEtLOYGFHERXM2lhe/L/mUJSiKywzYw&#10;WbiRwHYzeVpj7sKVTzScY6kShCVHC1WMXa61FBV5lHnoiJP3E3qPMcm+1K7Ha4L7VmfGvGmPNaeF&#10;CjvaVVQ0519vwQyRnhfisgybVXM8fC1l2Im1s+n48Q4q0hj/w4/2p7PwalZwP5OOgN7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e4F7DDAAAA3AAAAA8AAAAAAAAAAAAA&#10;AAAAoQIAAGRycy9kb3ducmV2LnhtbFBLBQYAAAAABAAEAPkAAACRAwAAAAA=&#10;" strokecolor="#8db3e2 [1311]" strokeweight="1.25pt"/>
                  <v:line id="Straight Connector 510" o:spid="_x0000_s1289" style="position:absolute;flip:x;visibility:visible;mso-wrap-style:square" from="38959,6457" to="39783,6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so8MAAAADcAAAADwAAAGRycy9kb3ducmV2LnhtbERPzWrCQBC+F3yHZQQvRTcJKBpdRYRK&#10;6UHw5wGG7JiEZGdDZhvTt+8eCj1+fP+7w+haNVAvtWcD6SIBRVx4W3Np4HH/mK9BSUC22HomAz8k&#10;cNhP3naYW//iKw23UKoYwpKjgSqELtdaioocysJ3xJF7+t5hiLAvte3xFcNdq7MkWWmHNceGCjs6&#10;VVQ0t29nIBkCvadiswybTXM5f61lOIkxs+l43IIKNIZ/8Z/70xpYpnF+PBOPgN7/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NbKPDAAAAA3AAAAA8AAAAAAAAAAAAAAAAA&#10;oQIAAGRycy9kb3ducmV2LnhtbFBLBQYAAAAABAAEAPkAAACOAwAAAAA=&#10;" strokecolor="#8db3e2 [1311]" strokeweight="1.25pt"/>
                  <v:line id="Straight Connector 511" o:spid="_x0000_s1290" style="position:absolute;flip:x;visibility:visible;mso-wrap-style:square" from="40476,6457" to="41300,6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eNa8MAAADcAAAADwAAAGRycy9kb3ducmV2LnhtbESPUWvCQBCE3wv+h2MFX4peEmjR6Cki&#10;KNKHQm1/wJJbk5DcXsieMf57r1Do4zAz3zCb3ehaNVAvtWcD6SIBRVx4W3Np4Of7OF+CkoBssfVM&#10;Bh4ksNtOXjaYW3/nLxouoVQRwpKjgSqELtdaioocysJ3xNG7+t5hiLIvte3xHuGu1VmSvGuHNceF&#10;Cjs6VFQ0l5szkAyBXlOxWYbNqvk8fSxlOIgxs+m4X4MKNIb/8F/7bA28pSn8nolHQG+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XjWvDAAAA3AAAAA8AAAAAAAAAAAAA&#10;AAAAoQIAAGRycy9kb3ducmV2LnhtbFBLBQYAAAAABAAEAPkAAACRAwAAAAA=&#10;" strokecolor="#8db3e2 [1311]" strokeweight="1.25pt"/>
                  <v:line id="Straight Connector 512" o:spid="_x0000_s1291" style="position:absolute;flip:x;visibility:visible;mso-wrap-style:square" from="41819,6457" to="42643,6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UTHMMAAADcAAAADwAAAGRycy9kb3ducmV2LnhtbESPUWvCQBCE3wv+h2MFX4peEmjR6Cki&#10;KNKHQm1/wJJbk5DcXsieMf57r1Do4zAz3zCb3ehaNVAvtWcD6SIBRVx4W3Np4Of7OF+CkoBssfVM&#10;Bh4ksNtOXjaYW3/nLxouoVQRwpKjgSqELtdaioocysJ3xNG7+t5hiLIvte3xHuGu1VmSvGuHNceF&#10;Cjs6VFQ0l5szkAyBXlOxWYbNqvk8fSxlOIgxs+m4X4MKNIb/8F/7bA28pRn8nolHQG+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FExzDAAAA3AAAAA8AAAAAAAAAAAAA&#10;AAAAoQIAAGRycy9kb3ducmV2LnhtbFBLBQYAAAAABAAEAPkAAACRAwAAAAA=&#10;" strokecolor="#8db3e2 [1311]" strokeweight="1.25pt"/>
                  <v:line id="Straight Connector 513" o:spid="_x0000_s1292" style="position:absolute;flip:x;visibility:visible;mso-wrap-style:square" from="43163,6457" to="43986,6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m2h8QAAADcAAAADwAAAGRycy9kb3ducmV2LnhtbESP3WrCQBSE7wu+w3IEb4puklLR6Coi&#10;tJReFPx5gEP2mIRkz4acbYxv3y0UejnMzDfMdj+6Vg3US+3ZQLpIQBEX3tZcGrhe3uYrUBKQLbae&#10;ycCDBPa7ydMWc+vvfKLhHEoVISw5GqhC6HKtpajIoSx8Rxy9m+8dhij7Utse7xHuWp0lyVI7rDku&#10;VNjRsaKiOX87A8kQ6DkVm2XYrJuv98+VDEcxZjYdDxtQgcbwH/5rf1gDr+kL/J6JR0Dv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ibaHxAAAANwAAAAPAAAAAAAAAAAA&#10;AAAAAKECAABkcnMvZG93bnJldi54bWxQSwUGAAAAAAQABAD5AAAAkgMAAAAA&#10;" strokecolor="#8db3e2 [1311]" strokeweight="1.25pt"/>
                  <v:line id="Straight Connector 514" o:spid="_x0000_s1293" style="position:absolute;flip:x;visibility:visible;mso-wrap-style:square" from="7323,3510" to="8143,3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o9DsMAAADcAAAADwAAAGRycy9kb3ducmV2LnhtbESP3YrCMBSE7xd8h3AE7zTVXUWqUUQR&#10;vZD19wEOzbEtNiclydr69hthYS+HmfmGmS9bU4knOV9aVjAcJCCIM6tLzhXcrtv+FIQPyBory6Tg&#10;RR6Wi87HHFNtGz7T8xJyESHsU1RQhFCnUvqsIIN+YGvi6N2tMxiidLnUDpsIN5UcJclEGiw5LhRY&#10;07qg7HH5MQpGp9sBnb7a70873Zjdqjlufa5Ur9uuZiACteE//NfeawXj4Re8z8QjIB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sKPQ7DAAAA3AAAAA8AAAAAAAAAAAAA&#10;AAAAoQIAAGRycy9kb3ducmV2LnhtbFBLBQYAAAAABAAEAPkAAACRAwAAAAA=&#10;" strokecolor="#d6e3bc [1302]" strokeweight="1.25pt"/>
                  <v:shape id="Straight Arrow Connector 515" o:spid="_x0000_s1294" type="#_x0000_t32" style="position:absolute;left:24615;top:8450;width:0;height:30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zenMUAAADcAAAADwAAAGRycy9kb3ducmV2LnhtbESP3WrCQBSE7wu+w3KE3pS6sWDR6Cr+&#10;ICgFIbHeH7KnSWj2bMiuuvr0bqHg5TAz3zCzRTCNuFDnassKhoMEBHFhdc2lgu/j9n0MwnlkjY1l&#10;UnAjB4t572WGqbZXzuiS+1JECLsUFVTet6mUrqjIoBvYljh6P7Yz6KPsSqk7vEa4aeRHknxKgzXH&#10;hQpbWldU/OZnoyCs1uPbYWLuerM/5Vn2FvZfOij12g/LKQhPwT/D/+2dVjAajuDvTDwCc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qzenMUAAADcAAAADwAAAAAAAAAA&#10;AAAAAAChAgAAZHJzL2Rvd25yZXYueG1sUEsFBgAAAAAEAAQA+QAAAJMDAAAAAA==&#10;" strokecolor="black [3213]" strokeweight="3pt">
                    <v:stroke endarrow="open"/>
                  </v:shape>
                  <v:rect id="Rectangle 516" o:spid="_x0000_s1295" style="position:absolute;left:8493;top:12480;width:35628;height:9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E+McYA&#10;AADcAAAADwAAAGRycy9kb3ducmV2LnhtbESPT2vCQBTE7wW/w/IK3uom2oqmriKFSi+C/3rw9sg+&#10;kzTZtyG7JtFP3y0UPA4z8xtmsepNJVpqXGFZQTyKQBCnVhecKTgdP19mIJxH1lhZJgU3crBaDp4W&#10;mGjb8Z7ag89EgLBLUEHufZ1I6dKcDLqRrYmDd7GNQR9kk0ndYBfgppLjKJpKgwWHhRxr+sgpLQ9X&#10;o+CnLi/rzW73Ta+T7X0+9+c741mp4XO/fgfhqfeP8H/7Syt4i6fwdyYc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3E+McYAAADcAAAADwAAAAAAAAAAAAAAAACYAgAAZHJz&#10;L2Rvd25yZXYueG1sUEsFBgAAAAAEAAQA9QAAAIsDAAAAAA==&#10;" fillcolor="#d6e3bc [1302]" strokecolor="#d6e3bc [1302]" strokeweight="2pt"/>
                  <v:rect id="Rectangle 517" o:spid="_x0000_s1296" style="position:absolute;left:8493;top:14691;width:35624;height:9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BCbsYA&#10;AADcAAAADwAAAGRycy9kb3ducmV2LnhtbESPT2vCQBTE74V+h+UVvNWNilWiq6hYqKAH/4HHZ/Y1&#10;Cc2+Ddk1Jn56t1DocZiZ3zDTeWMKUVPlcssKet0IBHFidc6pgtPx830MwnlkjYVlUtCSg/ns9WWK&#10;sbZ33lN98KkIEHYxKsi8L2MpXZKRQde1JXHwvm1l0AdZpVJXeA9wU8h+FH1IgzmHhQxLWmWU/Bxu&#10;RsG2kfWmbU/L9faSLnbJefC4moFSnbdmMQHhqfH/4b/2l1Yw7I3g90w4AnL2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QBCbsYAAADcAAAADwAAAAAAAAAAAAAAAACYAgAAZHJz&#10;L2Rvd25yZXYueG1sUEsFBgAAAAAEAAQA9QAAAIsDAAAAAA==&#10;" fillcolor="#8db3e2 [1311]" strokecolor="#8db3e2 [1311]" strokeweight="2pt"/>
                  <v:shape id="Straight Arrow Connector 518" o:spid="_x0000_s1297" type="#_x0000_t32" style="position:absolute;left:41256;top:16901;width:272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8q3cUAAADcAAAADwAAAGRycy9kb3ducmV2LnhtbESPy2oCQRBF90L+oalANhJ7FHwwsRUJ&#10;CllE8fUBlenKzJDp6qG71cnfWwvBZXHrnjo1X3auUVcKsfZsYDjIQBEX3tZcGjifNu8zUDEhW2w8&#10;k4F/irBcvPTmmFt/4wNdj6lUAuGYo4EqpTbXOhYVOYwD3xJL9uuDwyRjKLUNeBO4a/QoyybaYc1y&#10;ocKWPisq/o4XJxrf+81sNVnvtl15WvfPYRo8/xjz9tqtPkAl6tJz+dH+sgbGQ7GVZ4QAe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8q3cUAAADcAAAADwAAAAAAAAAA&#10;AAAAAAChAgAAZHJzL2Rvd25yZXYueG1sUEsFBgAAAAAEAAQA+QAAAJMDAAAAAA==&#10;" strokecolor="black [3213]" strokeweight="1.5pt">
                    <v:stroke endarrow="open"/>
                  </v:shape>
                  <v:shape id="Straight Arrow Connector 519" o:spid="_x0000_s1298" type="#_x0000_t32" style="position:absolute;left:8927;top:11527;width:29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DND8UAAADcAAAADwAAAGRycy9kb3ducmV2LnhtbESP3WoCMRSE7wXfIRyhd5rdQmvdGkX6&#10;A70oiKsPcNgck9XkZNmk7vbtm0Khl8PMfMOst6N34kZ9bAMrKBcFCOIm6JaNgtPxff4EIiZkjS4w&#10;KfimCNvNdLLGSoeBD3SrkxEZwrFCBTalrpIyNpY8xkXoiLN3Dr3HlGVvpO5xyHDv5H1RPEqPLecF&#10;ix29WGqu9ZdXcNkvV6frqynP5rNwh9oNR/s2KHU3G3fPIBKN6T/81/7QCh7KFfyeyUdAb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0DND8UAAADcAAAADwAAAAAAAAAA&#10;AAAAAAChAgAAZHJzL2Rvd25yZXYueG1sUEsFBgAAAAAEAAQA+QAAAJMDAAAAAA==&#10;" strokecolor="black [3213]" strokeweight="1.5pt">
                    <v:stroke endarrow="open"/>
                  </v:shape>
                  <v:shape id="_x0000_s1299" type="#_x0000_t202" style="position:absolute;left:23271;width:10313;height:2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a/aL0A&#10;AADcAAAADwAAAGRycy9kb3ducmV2LnhtbERPSwrCMBDdC94hjOBGNFX8VqOooLj1c4CxGdtiMylN&#10;tPX2ZiG4fLz/atOYQrypcrllBcNBBII4sTrnVMHteujPQTiPrLGwTAo+5GCzbrdWGGtb85neF5+K&#10;EMIuRgWZ92UspUsyMugGtiQO3MNWBn2AVSp1hXUIN4UcRdFUGsw5NGRY0j6j5Hl5GQWPU92bLOr7&#10;0d9m5/F0h/nsbj9KdTvNdgnCU+P/4p/7pBVMRmF+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6a/aL0AAADcAAAADwAAAAAAAAAAAAAAAACYAgAAZHJzL2Rvd25yZXYu&#10;eG1sUEsFBgAAAAAEAAQA9QAAAIIDAAAAAA==&#10;" stroked="f">
                    <v:textbox>
                      <w:txbxContent>
                        <w:p w:rsidR="001817F0" w:rsidRPr="00374C6D" w:rsidRDefault="001817F0" w:rsidP="00EB26C6">
                          <w:pPr>
                            <w:rPr>
                              <w:rFonts w:cs="Times New Roman"/>
                              <w:b/>
                            </w:rPr>
                          </w:pPr>
                          <w:r w:rsidRPr="00374C6D">
                            <w:rPr>
                              <w:rFonts w:cs="Times New Roman"/>
                              <w:b/>
                            </w:rPr>
                            <w:t>1</w:t>
                          </w:r>
                          <w:r w:rsidRPr="00374C6D">
                            <w:rPr>
                              <w:rFonts w:cs="Times New Roman"/>
                              <w:b/>
                              <w:vertAlign w:val="superscript"/>
                            </w:rPr>
                            <w:t>st</w:t>
                          </w:r>
                          <w:r w:rsidRPr="00374C6D">
                            <w:rPr>
                              <w:rFonts w:cs="Times New Roman"/>
                              <w:b/>
                            </w:rPr>
                            <w:t xml:space="preserve"> Step</w:t>
                          </w:r>
                        </w:p>
                      </w:txbxContent>
                    </v:textbox>
                  </v:shape>
                  <v:shape id="_x0000_s1300" type="#_x0000_t202" style="position:absolute;left:25828;top:8190;width:8263;height:33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oa88QA&#10;AADcAAAADwAAAGRycy9kb3ducmV2LnhtbESP0WrCQBRE3wX/YblCX8RslBrb1E2whRZfjX7ATfaa&#10;hGbvhuxq4t93C4U+DjNzhtnnk+nEnQbXWlawjmIQxJXVLdcKLufP1QsI55E1dpZJwYMc5Nl8tsdU&#10;25FPdC98LQKEXYoKGu/7VEpXNWTQRbYnDt7VDgZ9kEMt9YBjgJtObuI4kQZbDgsN9vTRUPVd3IyC&#10;63Fcbl/H8stfdqfn5B3bXWkfSj0tpsMbCE+T/w//tY9awXazht8z4QjI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qGvPEAAAA3AAAAA8AAAAAAAAAAAAAAAAAmAIAAGRycy9k&#10;b3ducmV2LnhtbFBLBQYAAAAABAAEAPUAAACJAwAAAAA=&#10;" stroked="f">
                    <v:textbox>
                      <w:txbxContent>
                        <w:p w:rsidR="001817F0" w:rsidRPr="00374C6D" w:rsidRDefault="001817F0" w:rsidP="00EB26C6">
                          <w:pPr>
                            <w:rPr>
                              <w:rFonts w:cs="Times New Roman"/>
                              <w:b/>
                            </w:rPr>
                          </w:pPr>
                          <w:r w:rsidRPr="00374C6D">
                            <w:rPr>
                              <w:rFonts w:cs="Times New Roman"/>
                              <w:b/>
                            </w:rPr>
                            <w:t>2</w:t>
                          </w:r>
                          <w:r w:rsidRPr="00374C6D">
                            <w:rPr>
                              <w:rFonts w:cs="Times New Roman"/>
                              <w:b/>
                              <w:vertAlign w:val="superscript"/>
                            </w:rPr>
                            <w:t>nd</w:t>
                          </w:r>
                          <w:r w:rsidRPr="00374C6D">
                            <w:rPr>
                              <w:rFonts w:cs="Times New Roman"/>
                              <w:b/>
                            </w:rPr>
                            <w:t xml:space="preserve"> Step</w:t>
                          </w:r>
                        </w:p>
                      </w:txbxContent>
                    </v:textbox>
                  </v:shape>
                </v:group>
                <v:group id="Group 539" o:spid="_x0000_s1301" style="position:absolute;left:410;top:17361;width:32366;height:15872" coordorigin=",-2" coordsize="32365,15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x1VZcYAAADcAAAADwAAAGRycy9kb3ducmV2LnhtbESPQWvCQBSE7wX/w/IK&#10;3ppNlJSaZhWRKh5CoSqU3h7ZZxLMvg3ZbRL/fbdQ6HGYmW+YfDOZVgzUu8aygiSKQRCXVjdcKbic&#10;908vIJxH1thaJgV3crBZzx5yzLQd+YOGk69EgLDLUEHtfZdJ6cqaDLrIdsTBu9reoA+yr6TucQxw&#10;08pFHD9Lgw2HhRo72tVU3k7fRsFhxHG7TN6G4nbd3b/O6ftnkZBS88dp+wrC0+T/w3/to1aQLl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HVVlxgAAANwA&#10;AAAPAAAAAAAAAAAAAAAAAKoCAABkcnMvZG93bnJldi54bWxQSwUGAAAAAAQABAD6AAAAnQMAAAAA&#10;">
                  <v:shape id="_x0000_s1302" type="#_x0000_t202" style="position:absolute;top:-2;width:4197;height:57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I5Q8IA&#10;AADcAAAADwAAAGRycy9kb3ducmV2LnhtbESPS4vCMBSF94L/IVzBnaYqilSjiCCIuBgfC5eX5trU&#10;Nje1idr595OBgVkezuPjLNetrcSbGl84VjAaJiCIM6cLzhVcL7vBHIQPyBorx6TgmzysV93OElPt&#10;Pnyi9znkIo6wT1GBCaFOpfSZIYt+6Gri6N1dYzFE2eRSN/iJ47aS4ySZSYsFR4LBmraGsvL8shFy&#10;9Nnr5J6P0bGUN1POcPplDkr1e+1mASJQG/7Df+29VjAdT+D3TDwCcv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AjlDwgAAANwAAAAPAAAAAAAAAAAAAAAAAJgCAABkcnMvZG93&#10;bnJldi54bWxQSwUGAAAAAAQABAD1AAAAhwMAAAAA&#10;" stroked="f">
                    <v:textbox style="mso-fit-shape-to-text:t">
                      <w:txbxContent>
                        <w:p w:rsidR="001817F0" w:rsidRPr="00374C6D" w:rsidRDefault="001817F0" w:rsidP="00EB26C6">
                          <w:pPr>
                            <w:rPr>
                              <w:rFonts w:cs="Times New Roman"/>
                              <w:b/>
                            </w:rPr>
                          </w:pPr>
                          <w:r>
                            <w:rPr>
                              <w:rFonts w:cs="Times New Roman"/>
                              <w:b/>
                            </w:rPr>
                            <w:t>B</w:t>
                          </w:r>
                          <w:r w:rsidRPr="00374C6D">
                            <w:rPr>
                              <w:rFonts w:cs="Times New Roman"/>
                              <w:b/>
                            </w:rPr>
                            <w:t>)</w:t>
                          </w:r>
                        </w:p>
                      </w:txbxContent>
                    </v:textbox>
                  </v:shape>
                  <v:group id="Group 535" o:spid="_x0000_s1303" style="position:absolute;left:4414;top:3153;width:9519;height:12503" coordsize="8303,99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lBfYMQAAADcAAAADwAAAGRycy9kb3ducmV2LnhtbESPQYvCMBSE7wv+h/AE&#10;b2tapYtUo4ioeJCFVUG8PZpnW2xeShPb+u/NwsIeh5n5hlmselOJlhpXWlYQjyMQxJnVJecKLufd&#10;5wyE88gaK8uk4EUOVsvBxwJTbTv+ofbkcxEg7FJUUHhfp1K6rCCDbmxr4uDdbWPQB9nkUjfYBbip&#10;5CSKvqTBksNCgTVtCsoep6dRsO+wW0/jbXt83Dev2zn5vh5jUmo07NdzEJ56/x/+ax+0gmSa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lBfYMQAAADcAAAA&#10;DwAAAAAAAAAAAAAAAACqAgAAZHJzL2Rvd25yZXYueG1sUEsFBgAAAAAEAAQA+gAAAJsDAAAAAA==&#10;">
                    <v:shape id="Picture 524" o:spid="_x0000_s1304" type="#_x0000_t75" style="position:absolute;width:3048;height:99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A0eLEAAAA3AAAAA8AAABkcnMvZG93bnJldi54bWxEj0FrwkAUhO9C/8PyCt50U7Ghja4ioiC9&#10;VcXm+Jp9ZkOzb2N21fjvu4LgcZiZb5jpvLO1uFDrK8cK3oYJCOLC6YpLBfvdevABwgdkjbVjUnAj&#10;D/PZS2+KmXZX/qbLNpQiQthnqMCE0GRS+sKQRT90DXH0jq61GKJsS6lbvEa4reUoSVJpseK4YLCh&#10;paHib3u2kZKfcvOTp7/jz8OmWN3O6a46fCnVf+0WExCBuvAMP9obreB9NIb7mXgE5Ow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LA0eLEAAAA3AAAAA8AAAAAAAAAAAAAAAAA&#10;nwIAAGRycy9kb3ducmV2LnhtbFBLBQYAAAAABAAEAPcAAACQAwAAAAA=&#10;">
                      <v:imagedata r:id="rId26" o:title="!!!!" croptop="47881f" cropbottom="5694f" cropleft="27785f" cropright="34382f"/>
                      <v:path arrowok="t"/>
                    </v:shape>
                    <v:shape id="Picture 525" o:spid="_x0000_s1305" type="#_x0000_t75" style="position:absolute;left:2627;width:3048;height:99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txg/7EAAAA3AAAAA8AAABkcnMvZG93bnJldi54bWxEj0FrwkAUhO+C/2F5Qi9SNxVSSuomBLXF&#10;iwe1P+CRfclGs29DdhvTf+8WCj0OM/MNsykm24mRBt86VvCySkAQV0633Cj4unw8v4HwAVlj55gU&#10;/JCHIp/PNphpd+cTjefQiAhhn6ECE0KfSekrQxb9yvXE0avdYDFEOTRSD3iPcNvJdZK8SostxwWD&#10;PW0NVbfzt1XQHXelk+ny05yOcl/6a23Hfa3U02Iq30EEmsJ/+K990ArSdQq/Z+IRkP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txg/7EAAAA3AAAAA8AAAAAAAAAAAAAAAAA&#10;nwIAAGRycy9kb3ducmV2LnhtbFBLBQYAAAAABAAEAPcAAACQAwAAAAA=&#10;">
                      <v:imagedata r:id="rId26" o:title="!!!!" croptop="48050f" cropbottom="5525f" cropleft="24951f" cropright="37216f"/>
                      <v:path arrowok="t"/>
                    </v:shape>
                    <v:shape id="Picture 526" o:spid="_x0000_s1306" type="#_x0000_t75" style="position:absolute;left:5255;width:3048;height:99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ooTO3GAAAA3AAAAA8AAABkcnMvZG93bnJldi54bWxEj0FrwkAUhO+F/oflFXopZtNgVdKsYiuC&#10;J6VR9PrMviZps29DdtX4712h0OMwM98w2aw3jThT52rLCl6jGARxYXXNpYLddjmYgHAeWWNjmRRc&#10;ycFs+viQYarthb/onPtSBAi7FBVU3replK6oyKCLbEscvG/bGfRBdqXUHV4C3DQyieORNFhzWKiw&#10;pc+Kit/8ZBTMX64Ld1glP2Y83C95/bGZHHdSqeenfv4OwlPv/8N/7ZVW8JaM4H4mHAE5vQ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ihM7cYAAADcAAAADwAAAAAAAAAAAAAA&#10;AACfAgAAZHJzL2Rvd25yZXYueG1sUEsFBgAAAAAEAAQA9wAAAJIDAAAAAA==&#10;">
                      <v:imagedata r:id="rId26" o:title="!!!!" croptop="48105f" cropbottom="5471f" cropleft="32867f" cropright="29300f"/>
                      <v:path arrowok="t"/>
                    </v:shape>
                  </v:group>
                  <v:shape id="_x0000_s1307" type="#_x0000_t202" style="position:absolute;left:3783;top:1051;width:5683;height:29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N37cQA&#10;AADcAAAADwAAAGRycy9kb3ducmV2LnhtbESPT2vCQBTE74LfYXlCb3W3olbTbESUQk9K/Qe9PbLP&#10;JDT7NmS3Jv32XaHgcZiZ3zDpqre1uFHrK8caXsYKBHHuTMWFhtPx/XkBwgdkg7Vj0vBLHlbZcJBi&#10;YlzHn3Q7hEJECPsENZQhNImUPi/Joh+7hjh6V9daDFG2hTQtdhFuazlRai4tVhwXSmxoU1L+ffix&#10;Gs6769dlqvbF1s6azvVKsl1KrZ9G/foNRKA+PML/7Q+jYTZ5hfuZe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Dd+3EAAAA3AAAAA8AAAAAAAAAAAAAAAAAmAIAAGRycy9k&#10;b3ducmV2LnhtbFBLBQYAAAAABAAEAPUAAACJAwAAAAA=&#10;" filled="f" stroked="f">
                    <v:textbox>
                      <w:txbxContent>
                        <w:p w:rsidR="001817F0" w:rsidRPr="00374C6D" w:rsidRDefault="001817F0" w:rsidP="00EB26C6">
                          <w:pPr>
                            <w:rPr>
                              <w:rFonts w:cs="Times New Roman"/>
                              <w:b/>
                            </w:rPr>
                          </w:pPr>
                          <w:r>
                            <w:rPr>
                              <w:rFonts w:cs="Times New Roman"/>
                              <w:b/>
                            </w:rPr>
                            <w:t>L</w:t>
                          </w:r>
                          <w:r w:rsidRPr="00524D82">
                            <w:rPr>
                              <w:rFonts w:cs="Times New Roman"/>
                              <w:b/>
                              <w:vertAlign w:val="subscript"/>
                            </w:rPr>
                            <w:t>100</w:t>
                          </w:r>
                        </w:p>
                      </w:txbxContent>
                    </v:textbox>
                  </v:shape>
                  <v:shape id="_x0000_s1308" type="#_x0000_t202" style="position:absolute;left:10405;top:1051;width:6483;height:29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zjn8EA&#10;AADcAAAADwAAAGRycy9kb3ducmV2LnhtbERPy2rCQBTdF/yH4QrdNTOKKW3MKKIIXVVqH+Dukrkm&#10;wcydkBmT9O+dheDycN75erSN6KnztWMNs0SBIC6cqbnU8PO9f3kD4QOywcYxafgnD+vV5CnHzLiB&#10;v6g/hlLEEPYZaqhCaDMpfVGRRZ+4ljhyZ9dZDBF2pTQdDjHcNnKu1Ku0WHNsqLClbUXF5Xi1Gn4/&#10;z6e/hTqUO5u2gxuVZPsutX6ejpsliEBjeIjv7g+jIZ3HtfFMPAJyd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c45/BAAAA3AAAAA8AAAAAAAAAAAAAAAAAmAIAAGRycy9kb3du&#10;cmV2LnhtbFBLBQYAAAAABAAEAPUAAACGAwAAAAA=&#10;" filled="f" stroked="f">
                    <v:textbox>
                      <w:txbxContent>
                        <w:p w:rsidR="001817F0" w:rsidRPr="00374C6D" w:rsidRDefault="001817F0" w:rsidP="00EB26C6">
                          <w:pPr>
                            <w:rPr>
                              <w:rFonts w:cs="Times New Roman"/>
                              <w:b/>
                            </w:rPr>
                          </w:pPr>
                          <w:r>
                            <w:rPr>
                              <w:rFonts w:cs="Times New Roman"/>
                              <w:b/>
                            </w:rPr>
                            <w:t>6/16</w:t>
                          </w:r>
                        </w:p>
                      </w:txbxContent>
                    </v:textbox>
                  </v:shape>
                  <v:shape id="_x0000_s1309" type="#_x0000_t202" style="position:absolute;left:6726;top:1051;width:5683;height:29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BGBMQA&#10;AADcAAAADwAAAGRycy9kb3ducmV2LnhtbESPQWvCQBSE7wX/w/KE3uquYopGN0EsQk8tTVXw9sg+&#10;k2D2bchuTfrvu4VCj8PMfMNs89G24k69bxxrmM8UCOLSmYYrDcfPw9MKhA/IBlvHpOGbPOTZ5GGL&#10;qXEDf9C9CJWIEPYpaqhD6FIpfVmTRT9zHXH0rq63GKLsK2l6HCLctnKh1LO02HBcqLGjfU3lrfiy&#10;Gk5v18t5qd6rF5t0gxuVZLuWWj9Ox90GRKAx/If/2q9GQ7JYw++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QRgTEAAAA3AAAAA8AAAAAAAAAAAAAAAAAmAIAAGRycy9k&#10;b3ducmV2LnhtbFBLBQYAAAAABAAEAPUAAACJAwAAAAA=&#10;" filled="f" stroked="f">
                    <v:textbox>
                      <w:txbxContent>
                        <w:p w:rsidR="001817F0" w:rsidRPr="00374C6D" w:rsidRDefault="001817F0" w:rsidP="00EB26C6">
                          <w:pPr>
                            <w:rPr>
                              <w:rFonts w:cs="Times New Roman"/>
                              <w:b/>
                            </w:rPr>
                          </w:pPr>
                          <w:r>
                            <w:rPr>
                              <w:rFonts w:cs="Times New Roman"/>
                              <w:b/>
                            </w:rPr>
                            <w:t>5/16</w:t>
                          </w:r>
                        </w:p>
                      </w:txbxContent>
                    </v:textbox>
                  </v:shape>
                  <v:shape id="Straight Arrow Connector 530" o:spid="_x0000_s1310" type="#_x0000_t32" style="position:absolute;left:14083;top:7694;width:331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kfR8EAAADcAAAADwAAAGRycy9kb3ducmV2LnhtbERPTYvCMBC9C/sfwix403SVulKNIoLg&#10;RVh1UbwNzdiWbSalGbX+e3NY8Ph43/Nl52p1pzZUng18DRNQxLm3FRcGfo+bwRRUEGSLtWcy8KQA&#10;y8VHb46Z9Q/e0/0ghYohHDI0UIo0mdYhL8lhGPqGOHJX3zqUCNtC2xYfMdzVepQkE+2w4thQYkPr&#10;kvK/w80Z2H/f0nS02+SiL93aXX7Octqejel/dqsZKKFO3uJ/99YaSMdxfjwTj4Bev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uR9HwQAAANwAAAAPAAAAAAAAAAAAAAAA&#10;AKECAABkcnMvZG93bnJldi54bWxQSwUGAAAAAAQABAD5AAAAjwMAAAAA&#10;" strokecolor="black [3213]" strokeweight="2pt">
                    <v:stroke endarrow="open"/>
                  </v:shape>
                  <v:shape id="Straight Arrow Connector 531" o:spid="_x0000_s1311" type="#_x0000_t32" style="position:absolute;left:14083;top:9144;width:331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W63MUAAADcAAAADwAAAGRycy9kb3ducmV2LnhtbESPX2vCQBDE3wW/w7EF38xFJbWkniKC&#10;4EvBf1R8W3LbJDS3F3Krpt/eKxT6OMzMb5jFqneNulMXas8GJkkKirjwtubSwPm0Hb+BCoJssfFM&#10;Bn4owGo5HCwwt/7BB7ofpVQRwiFHA5VIm2sdioochsS3xNH78p1DibIrte3wEeGu0dM0fdUOa44L&#10;Fba0qaj4Pt6cgcP8lmXTj20h+tpv3HV/kc/dxZjRS79+ByXUy3/4r72zBrLZBH7PxCOgl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fW63MUAAADcAAAADwAAAAAAAAAA&#10;AAAAAAChAgAAZHJzL2Rvd25yZXYueG1sUEsFBgAAAAAEAAQA+QAAAJMDAAAAAA==&#10;" strokecolor="black [3213]" strokeweight="2pt">
                    <v:stroke endarrow="open"/>
                  </v:shape>
                  <v:shape id="_x0000_s1312" type="#_x0000_t202" style="position:absolute;left:21333;top:-2;width:4197;height:57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cKBcIA&#10;AADcAAAADwAAAGRycy9kb3ducmV2LnhtbESPS4vCMBSF94L/IVzBnaYqilSjiCCIuBgfC5eX5trU&#10;Nje1idr595OBgVkezuPjLNetrcSbGl84VjAaJiCIM6cLzhVcL7vBHIQPyBorx6TgmzysV93OElPt&#10;Pnyi9znkIo6wT1GBCaFOpfSZIYt+6Gri6N1dYzFE2eRSN/iJ47aS4ySZSYsFR4LBmraGsvL8shFy&#10;9Nnr5J6P0bGUN1POcPplDkr1e+1mASJQG/7Df+29VjCdjOH3TDwCcv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lwoFwgAAANwAAAAPAAAAAAAAAAAAAAAAAJgCAABkcnMvZG93&#10;bnJldi54bWxQSwUGAAAAAAQABAD1AAAAhwMAAAAA&#10;" stroked="f">
                    <v:textbox style="mso-fit-shape-to-text:t">
                      <w:txbxContent>
                        <w:p w:rsidR="001817F0" w:rsidRPr="00374C6D" w:rsidRDefault="001817F0" w:rsidP="00EB26C6">
                          <w:pPr>
                            <w:rPr>
                              <w:rFonts w:cs="Times New Roman"/>
                              <w:b/>
                            </w:rPr>
                          </w:pPr>
                          <w:r>
                            <w:rPr>
                              <w:rFonts w:cs="Times New Roman"/>
                              <w:b/>
                            </w:rPr>
                            <w:t>C)</w:t>
                          </w:r>
                        </w:p>
                      </w:txbxContent>
                    </v:textbox>
                  </v:shape>
                  <v:shape id="Picture 533" o:spid="_x0000_s1313" type="#_x0000_t75" style="position:absolute;left:20968;top:7935;width:12717;height:3153;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ePbFbGAAAA3AAAAA8AAABkcnMvZG93bnJldi54bWxEj09rAjEUxO+C3yE8wZtm1dY/W6PUQrEX&#10;waro9bF5zS7dvKybVFc/vSkUehxm5jfMfNnYUlyo9oVjBYN+AoI4c7pgo+Cwf+9NQfiArLF0TApu&#10;5GG5aLfmmGp35U+67IIREcI+RQV5CFUqpc9ysuj7riKO3perLYYoayN1jdcIt6UcJslYWiw4LuRY&#10;0VtO2ffuxyrYPA1WhlbD6Wx7n53MebI+ZuGkVLfTvL6ACNSE//Bf+0MreB6N4PdMPAJy8Q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t49sVsYAAADcAAAADwAAAAAAAAAAAAAA&#10;AACfAgAAZHJzL2Rvd25yZXYueG1sUEsFBgAAAAAEAAQA9wAAAJIDAAAAAA==&#10;">
                    <v:imagedata r:id="rId25" o:title="pic 6D" croptop="23716f" cropbottom="39774f" cropleft="21603f" cropright="31393f"/>
                    <v:path arrowok="t"/>
                  </v:shape>
                  <v:shape id="Picture 534" o:spid="_x0000_s1314" type="#_x0000_t75" style="position:absolute;left:24016;top:7935;width:12717;height:3153;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aPyobFAAAA3AAAAA8AAABkcnMvZG93bnJldi54bWxEj91qwkAUhO+FvsNyCr0zm1qVkrqKhAoV&#10;Klq194fsyQ/Nnk2z2yR9e1cQvBxm5htmsRpMLTpqXWVZwXMUgyDOrK64UHA+bcavIJxH1lhbJgX/&#10;5GC1fBgtMNG25y/qjr4QAcIuQQWl900ipctKMugi2xAHL7etQR9kW0jdYh/gppaTOJ5LgxWHhRIb&#10;SkvKfo5/RkG+6f1nk/1+F9v3Q7pLu3yuZ3ulnh6H9RsIT4O/h2/tD61g9jKF65lwBOTy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Wj8qGxQAAANwAAAAPAAAAAAAAAAAAAAAA&#10;AJ8CAABkcnMvZG93bnJldi54bWxQSwUGAAAAAAQABAD3AAAAkQMAAAAA&#10;">
                    <v:imagedata r:id="rId25" o:title="pic 6D" croptop="34356f" cropbottom="29135f" cropleft="50724f" cropright="2272f"/>
                    <v:path arrowok="t"/>
                  </v:shape>
                  <v:shape id="_x0000_s1315" type="#_x0000_t202" style="position:absolute;left:25540;top:1051;width:4197;height:3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ZEq8QA&#10;AADcAAAADwAAAGRycy9kb3ducmV2LnhtbESPQWvCQBSE7wX/w/KE3uquVsXGbERaCp5aTGvB2yP7&#10;TILZtyG7NfHfu4WCx2FmvmHSzWAbcaHO1441TCcKBHHhTM2lhu+v96cVCB+QDTaOScOVPGyy0UOK&#10;iXE97+mSh1JECPsENVQhtImUvqjIop+4ljh6J9dZDFF2pTQd9hFuGzlTaikt1hwXKmzptaLinP9a&#10;DYeP0/Fnrj7LN7toezcoyfZFav04HrZrEIGGcA//t3dGw+J5C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WRKvEAAAA3AAAAA8AAAAAAAAAAAAAAAAAmAIAAGRycy9k&#10;b3ducmV2LnhtbFBLBQYAAAAABAAEAPUAAACJAwAAAAA=&#10;" filled="f" stroked="f">
                    <v:textbox>
                      <w:txbxContent>
                        <w:p w:rsidR="001817F0" w:rsidRPr="00374C6D" w:rsidRDefault="001817F0" w:rsidP="00EB26C6">
                          <w:pPr>
                            <w:rPr>
                              <w:rFonts w:cs="Times New Roman"/>
                              <w:b/>
                            </w:rPr>
                          </w:pPr>
                          <w:r>
                            <w:rPr>
                              <w:rFonts w:cs="Times New Roman"/>
                              <w:b/>
                            </w:rPr>
                            <w:t>L</w:t>
                          </w:r>
                        </w:p>
                      </w:txbxContent>
                    </v:textbox>
                  </v:shape>
                  <v:shape id="_x0000_s1316" type="#_x0000_t202" style="position:absolute;left:28167;top:1051;width:4198;height:3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V1QsAA&#10;AADcAAAADwAAAGRycy9kb3ducmV2LnhtbERPy4rCMBTdC/MP4Q7MThNnVLRjlEERXCk+YXaX5toW&#10;m5vSRFv/3iwEl4fzns5bW4o71b5wrKHfUyCIU2cKzjQcD6vuGIQPyAZLx6ThQR7ms4/OFBPjGt7R&#10;fR8yEUPYJ6ghD6FKpPRpThZ9z1XEkbu42mKIsM6kqbGJ4baU30qNpMWCY0OOFS1ySq/7m9Vw2lz+&#10;zwO1zZZ2WDWuVZLtRGr99dn+/YII1Ia3+OVeGw3Dn7g2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8V1QsAAAADcAAAADwAAAAAAAAAAAAAAAACYAgAAZHJzL2Rvd25y&#10;ZXYueG1sUEsFBgAAAAAEAAQA9QAAAIUDAAAAAA==&#10;" filled="f" stroked="f">
                    <v:textbox>
                      <w:txbxContent>
                        <w:p w:rsidR="001817F0" w:rsidRPr="00374C6D" w:rsidRDefault="001817F0" w:rsidP="00EB26C6">
                          <w:pPr>
                            <w:rPr>
                              <w:rFonts w:cs="Times New Roman"/>
                              <w:b/>
                            </w:rPr>
                          </w:pPr>
                          <w:r>
                            <w:rPr>
                              <w:rFonts w:cs="Times New Roman"/>
                              <w:b/>
                            </w:rPr>
                            <w:t>3/8</w:t>
                          </w:r>
                        </w:p>
                      </w:txbxContent>
                    </v:textbox>
                  </v:shape>
                </v:group>
              </v:group>
            </w:pict>
          </mc:Fallback>
        </mc:AlternateContent>
      </w:r>
    </w:p>
    <w:p w:rsidR="00EB26C6" w:rsidRDefault="00EB26C6" w:rsidP="00DC235B">
      <w:pPr>
        <w:tabs>
          <w:tab w:val="left" w:pos="8572"/>
        </w:tabs>
      </w:pPr>
    </w:p>
    <w:p w:rsidR="00EB26C6" w:rsidRDefault="00EB26C6" w:rsidP="00DC235B">
      <w:pPr>
        <w:tabs>
          <w:tab w:val="left" w:pos="8572"/>
        </w:tabs>
      </w:pPr>
    </w:p>
    <w:p w:rsidR="00EB26C6" w:rsidRDefault="00EB26C6" w:rsidP="00DC235B">
      <w:pPr>
        <w:tabs>
          <w:tab w:val="left" w:pos="8572"/>
        </w:tabs>
      </w:pPr>
    </w:p>
    <w:p w:rsidR="00EB26C6" w:rsidRDefault="00EB26C6" w:rsidP="00DC235B">
      <w:pPr>
        <w:tabs>
          <w:tab w:val="left" w:pos="8572"/>
        </w:tabs>
      </w:pPr>
    </w:p>
    <w:p w:rsidR="00EB26C6" w:rsidRDefault="0015789D" w:rsidP="00DC235B">
      <w:pPr>
        <w:tabs>
          <w:tab w:val="left" w:pos="8572"/>
        </w:tabs>
      </w:pPr>
      <w:r>
        <w:rPr>
          <w:noProof/>
          <w:lang w:eastAsia="en-GB"/>
        </w:rPr>
        <mc:AlternateContent>
          <mc:Choice Requires="wps">
            <w:drawing>
              <wp:anchor distT="0" distB="0" distL="114300" distR="114300" simplePos="0" relativeHeight="251696128" behindDoc="0" locked="0" layoutInCell="1" allowOverlap="1" wp14:anchorId="00020FC6" wp14:editId="6A23BE9F">
                <wp:simplePos x="0" y="0"/>
                <wp:positionH relativeFrom="column">
                  <wp:posOffset>2157730</wp:posOffset>
                </wp:positionH>
                <wp:positionV relativeFrom="paragraph">
                  <wp:posOffset>201930</wp:posOffset>
                </wp:positionV>
                <wp:extent cx="647700" cy="293370"/>
                <wp:effectExtent l="0" t="0" r="0" b="0"/>
                <wp:wrapNone/>
                <wp:docPr id="3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93370"/>
                        </a:xfrm>
                        <a:prstGeom prst="rect">
                          <a:avLst/>
                        </a:prstGeom>
                        <a:noFill/>
                        <a:ln w="9525">
                          <a:noFill/>
                          <a:miter lim="800000"/>
                          <a:headEnd/>
                          <a:tailEnd/>
                        </a:ln>
                      </wps:spPr>
                      <wps:txbx>
                        <w:txbxContent>
                          <w:p w:rsidR="001817F0" w:rsidRPr="00374C6D" w:rsidRDefault="001817F0" w:rsidP="00FC6609">
                            <w:pPr>
                              <w:rPr>
                                <w:rFonts w:cs="Times New Roman"/>
                                <w:b/>
                              </w:rPr>
                            </w:pPr>
                            <w:r>
                              <w:rPr>
                                <w:rFonts w:cs="Times New Roman"/>
                                <w:b/>
                              </w:rPr>
                              <w:t>601bp</w:t>
                            </w:r>
                          </w:p>
                        </w:txbxContent>
                      </wps:txbx>
                      <wps:bodyPr rot="0" vert="horz" wrap="square" lIns="91440" tIns="45720" rIns="91440" bIns="45720" anchor="t" anchorCtr="0">
                        <a:noAutofit/>
                      </wps:bodyPr>
                    </wps:wsp>
                  </a:graphicData>
                </a:graphic>
              </wp:anchor>
            </w:drawing>
          </mc:Choice>
          <mc:Fallback>
            <w:pict>
              <v:shape w14:anchorId="00020FC6" id="_x0000_s1317" type="#_x0000_t202" style="position:absolute;margin-left:169.9pt;margin-top:15.9pt;width:51pt;height:23.1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" filled="f" stroked="f">
                <v:textbox>
                  <w:txbxContent>
                    <w:p w:rsidR="001817F0" w:rsidRPr="00374C6D" w:rsidRDefault="001817F0" w:rsidP="00FC6609">
                      <w:pPr>
                        <w:rPr>
                          <w:rFonts w:cs="Times New Roman"/>
                          <w:b/>
                        </w:rPr>
                      </w:pPr>
                      <w:r>
                        <w:rPr>
                          <w:rFonts w:cs="Times New Roman"/>
                          <w:b/>
                        </w:rPr>
                        <w:t>601bp</w:t>
                      </w:r>
                    </w:p>
                  </w:txbxContent>
                </v:textbox>
              </v:shape>
            </w:pict>
          </mc:Fallback>
        </mc:AlternateContent>
      </w:r>
      <w:r>
        <w:rPr>
          <w:noProof/>
          <w:lang w:eastAsia="en-GB"/>
        </w:rPr>
        <mc:AlternateContent>
          <mc:Choice Requires="wps">
            <w:drawing>
              <wp:anchor distT="0" distB="0" distL="114300" distR="114300" simplePos="0" relativeHeight="251694080" behindDoc="0" locked="0" layoutInCell="1" allowOverlap="1" wp14:anchorId="7854D398" wp14:editId="69466341">
                <wp:simplePos x="0" y="0"/>
                <wp:positionH relativeFrom="column">
                  <wp:posOffset>2159000</wp:posOffset>
                </wp:positionH>
                <wp:positionV relativeFrom="paragraph">
                  <wp:posOffset>3175</wp:posOffset>
                </wp:positionV>
                <wp:extent cx="647700" cy="293370"/>
                <wp:effectExtent l="0" t="0" r="0" b="0"/>
                <wp:wrapNone/>
                <wp:docPr id="3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93370"/>
                        </a:xfrm>
                        <a:prstGeom prst="rect">
                          <a:avLst/>
                        </a:prstGeom>
                        <a:noFill/>
                        <a:ln w="9525">
                          <a:noFill/>
                          <a:miter lim="800000"/>
                          <a:headEnd/>
                          <a:tailEnd/>
                        </a:ln>
                      </wps:spPr>
                      <wps:txbx>
                        <w:txbxContent>
                          <w:p w:rsidR="001817F0" w:rsidRPr="00374C6D" w:rsidRDefault="001817F0" w:rsidP="00FC6609">
                            <w:pPr>
                              <w:rPr>
                                <w:rFonts w:cs="Times New Roman"/>
                                <w:b/>
                              </w:rPr>
                            </w:pPr>
                            <w:r>
                              <w:rPr>
                                <w:rFonts w:cs="Times New Roman"/>
                                <w:b/>
                              </w:rPr>
                              <w:t>749bp</w:t>
                            </w:r>
                          </w:p>
                        </w:txbxContent>
                      </wps:txbx>
                      <wps:bodyPr rot="0" vert="horz" wrap="square" lIns="91440" tIns="45720" rIns="91440" bIns="45720" anchor="t" anchorCtr="0">
                        <a:noAutofit/>
                      </wps:bodyPr>
                    </wps:wsp>
                  </a:graphicData>
                </a:graphic>
              </wp:anchor>
            </w:drawing>
          </mc:Choice>
          <mc:Fallback>
            <w:pict>
              <v:shape w14:anchorId="7854D398" id="_x0000_s1318" type="#_x0000_t202" style="position:absolute;margin-left:170pt;margin-top:.25pt;width:51pt;height:23.1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" filled="f" stroked="f">
                <v:textbox>
                  <w:txbxContent>
                    <w:p w:rsidR="001817F0" w:rsidRPr="00374C6D" w:rsidRDefault="001817F0" w:rsidP="00FC6609">
                      <w:pPr>
                        <w:rPr>
                          <w:rFonts w:cs="Times New Roman"/>
                          <w:b/>
                        </w:rPr>
                      </w:pPr>
                      <w:r>
                        <w:rPr>
                          <w:rFonts w:cs="Times New Roman"/>
                          <w:b/>
                        </w:rPr>
                        <w:t>749bp</w:t>
                      </w:r>
                    </w:p>
                  </w:txbxContent>
                </v:textbox>
              </v:shape>
            </w:pict>
          </mc:Fallback>
        </mc:AlternateContent>
      </w:r>
    </w:p>
    <w:p w:rsidR="00EB26C6" w:rsidRDefault="00EB26C6" w:rsidP="00DC235B">
      <w:pPr>
        <w:tabs>
          <w:tab w:val="left" w:pos="8572"/>
        </w:tabs>
      </w:pPr>
    </w:p>
    <w:p w:rsidR="00EB26C6" w:rsidRDefault="00EB26C6" w:rsidP="00DC235B">
      <w:pPr>
        <w:tabs>
          <w:tab w:val="left" w:pos="8572"/>
        </w:tabs>
      </w:pPr>
    </w:p>
    <w:p w:rsidR="00EB26C6" w:rsidRDefault="00EB26C6" w:rsidP="00DC235B">
      <w:pPr>
        <w:tabs>
          <w:tab w:val="left" w:pos="8572"/>
        </w:tabs>
      </w:pPr>
      <w:r>
        <w:rPr>
          <w:noProof/>
          <w:lang w:eastAsia="en-GB"/>
        </w:rPr>
        <mc:AlternateContent>
          <mc:Choice Requires="wps">
            <w:drawing>
              <wp:anchor distT="0" distB="0" distL="114300" distR="114300" simplePos="0" relativeHeight="251679744" behindDoc="0" locked="0" layoutInCell="1" allowOverlap="1" wp14:anchorId="4C5AAA2D" wp14:editId="4D3F59F6">
                <wp:simplePos x="0" y="0"/>
                <wp:positionH relativeFrom="column">
                  <wp:posOffset>105508</wp:posOffset>
                </wp:positionH>
                <wp:positionV relativeFrom="paragraph">
                  <wp:posOffset>233094</wp:posOffset>
                </wp:positionV>
                <wp:extent cx="5969537" cy="2024743"/>
                <wp:effectExtent l="0" t="0" r="0" b="0"/>
                <wp:wrapNone/>
                <wp:docPr id="5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9537" cy="2024743"/>
                        </a:xfrm>
                        <a:prstGeom prst="rect">
                          <a:avLst/>
                        </a:prstGeom>
                        <a:noFill/>
                        <a:ln w="9525">
                          <a:noFill/>
                          <a:miter lim="800000"/>
                          <a:headEnd/>
                          <a:tailEnd/>
                        </a:ln>
                      </wps:spPr>
                      <wps:txbx>
                        <w:txbxContent>
                          <w:p w:rsidR="001817F0" w:rsidRPr="00845C65" w:rsidRDefault="001817F0" w:rsidP="00EB26C6">
                            <w:r>
                              <w:rPr>
                                <w:b/>
                              </w:rPr>
                              <w:t>Figure 5</w:t>
                            </w:r>
                            <w:r w:rsidRPr="00524D82">
                              <w:rPr>
                                <w:b/>
                              </w:rPr>
                              <w:t>|</w:t>
                            </w:r>
                            <w:r>
                              <w:rPr>
                                <w:b/>
                              </w:rPr>
                              <w:t xml:space="preserve"> Joining of 3/8 fragment of the rNa</w:t>
                            </w:r>
                            <w:r w:rsidRPr="00524D82">
                              <w:rPr>
                                <w:b/>
                                <w:vertAlign w:val="subscript"/>
                              </w:rPr>
                              <w:t>v</w:t>
                            </w:r>
                            <w:r>
                              <w:rPr>
                                <w:b/>
                              </w:rPr>
                              <w:t xml:space="preserve">1.5 was not achieved. </w:t>
                            </w:r>
                            <w:r w:rsidRPr="00524D82">
                              <w:rPr>
                                <w:b/>
                              </w:rPr>
                              <w:t>A)</w:t>
                            </w:r>
                            <w:r>
                              <w:rPr>
                                <w:b/>
                              </w:rPr>
                              <w:t xml:space="preserve"> </w:t>
                            </w:r>
                            <w:r>
                              <w:t xml:space="preserve">The two steps mechanism of PCR recombination of two fragments. </w:t>
                            </w:r>
                            <w:r w:rsidRPr="00845C65">
                              <w:rPr>
                                <w:b/>
                              </w:rPr>
                              <w:t>B)</w:t>
                            </w:r>
                            <w:r>
                              <w:rPr>
                                <w:b/>
                              </w:rPr>
                              <w:t xml:space="preserve"> </w:t>
                            </w:r>
                            <w:r>
                              <w:t xml:space="preserve">The amplification of 5/16 and 6/16 generated bands of expected sizes. Due to other unspecific primer amplifications, the expected bands were extracted and purified before attempting the PCR recombination step. </w:t>
                            </w:r>
                            <w:r w:rsidRPr="00845C65">
                              <w:rPr>
                                <w:b/>
                              </w:rPr>
                              <w:t>C)</w:t>
                            </w:r>
                            <w:r>
                              <w:rPr>
                                <w:b/>
                              </w:rPr>
                              <w:t xml:space="preserve"> </w:t>
                            </w:r>
                            <w:r>
                              <w:t xml:space="preserve">Attempts of recombining the 3/8 fragment resulted in a smear band.  </w:t>
                            </w:r>
                            <w:r w:rsidRPr="00034B7B">
                              <w:rPr>
                                <w:b/>
                              </w:rPr>
                              <w:t>L</w:t>
                            </w:r>
                            <w:r>
                              <w:t xml:space="preserve">- 1kb ladder; </w:t>
                            </w:r>
                            <w:r w:rsidRPr="00034B7B">
                              <w:rPr>
                                <w:b/>
                              </w:rPr>
                              <w:t>L</w:t>
                            </w:r>
                            <w:r w:rsidRPr="00034B7B">
                              <w:rPr>
                                <w:b/>
                                <w:vertAlign w:val="subscript"/>
                              </w:rPr>
                              <w:t>100</w:t>
                            </w:r>
                            <w:r>
                              <w:t>- 100bp ladder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5AAA2D" id="_x0000_s1319" type="#_x0000_t202" style="position:absolute;margin-left:8.3pt;margin-top:18.35pt;width:470.05pt;height:159.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" filled="f" stroked="f">
                <v:textbox>
                  <w:txbxContent>
                    <w:p w:rsidR="001817F0" w:rsidRPr="00845C65" w:rsidRDefault="001817F0" w:rsidP="00EB26C6">
                      <w:r>
                        <w:rPr>
                          <w:b/>
                        </w:rPr>
                        <w:t>Figure 5</w:t>
                      </w:r>
                      <w:r w:rsidRPr="00524D82">
                        <w:rPr>
                          <w:b/>
                        </w:rPr>
                        <w:t>|</w:t>
                      </w:r>
                      <w:r>
                        <w:rPr>
                          <w:b/>
                        </w:rPr>
                        <w:t xml:space="preserve"> Joining of 3/8 fragment of the rNa</w:t>
                      </w:r>
                      <w:r w:rsidRPr="00524D82">
                        <w:rPr>
                          <w:b/>
                          <w:vertAlign w:val="subscript"/>
                        </w:rPr>
                        <w:t>v</w:t>
                      </w:r>
                      <w:r>
                        <w:rPr>
                          <w:b/>
                        </w:rPr>
                        <w:t xml:space="preserve">1.5 was not achieved. </w:t>
                      </w:r>
                      <w:r w:rsidRPr="00524D82">
                        <w:rPr>
                          <w:b/>
                        </w:rPr>
                        <w:t>A)</w:t>
                      </w:r>
                      <w:r>
                        <w:rPr>
                          <w:b/>
                        </w:rPr>
                        <w:t xml:space="preserve"> </w:t>
                      </w:r>
                      <w:r>
                        <w:t xml:space="preserve">The two steps mechanism of PCR recombination of two fragments. </w:t>
                      </w:r>
                      <w:r w:rsidRPr="00845C65">
                        <w:rPr>
                          <w:b/>
                        </w:rPr>
                        <w:t>B)</w:t>
                      </w:r>
                      <w:r>
                        <w:rPr>
                          <w:b/>
                        </w:rPr>
                        <w:t xml:space="preserve"> </w:t>
                      </w:r>
                      <w:r>
                        <w:t xml:space="preserve">The amplification of 5/16 and 6/16 generated bands of expected sizes. Due to other unspecific primer amplifications, the expected bands were extracted and purified before attempting the PCR recombination step. </w:t>
                      </w:r>
                      <w:r w:rsidRPr="00845C65">
                        <w:rPr>
                          <w:b/>
                        </w:rPr>
                        <w:t>C)</w:t>
                      </w:r>
                      <w:r>
                        <w:rPr>
                          <w:b/>
                        </w:rPr>
                        <w:t xml:space="preserve"> </w:t>
                      </w:r>
                      <w:r>
                        <w:t xml:space="preserve">Attempts of recombining the 3/8 fragment resulted in a smear band.  </w:t>
                      </w:r>
                      <w:r w:rsidRPr="00034B7B">
                        <w:rPr>
                          <w:b/>
                        </w:rPr>
                        <w:t>L</w:t>
                      </w:r>
                      <w:r>
                        <w:t xml:space="preserve">- 1kb ladder; </w:t>
                      </w:r>
                      <w:r w:rsidRPr="00034B7B">
                        <w:rPr>
                          <w:b/>
                        </w:rPr>
                        <w:t>L</w:t>
                      </w:r>
                      <w:r w:rsidRPr="00034B7B">
                        <w:rPr>
                          <w:b/>
                          <w:vertAlign w:val="subscript"/>
                        </w:rPr>
                        <w:t>100</w:t>
                      </w:r>
                      <w:r>
                        <w:t>- 100bp ladder</w:t>
                      </w:r>
                    </w:p>
                  </w:txbxContent>
                </v:textbox>
              </v:shape>
            </w:pict>
          </mc:Fallback>
        </mc:AlternateContent>
      </w:r>
    </w:p>
    <w:p w:rsidR="00EB26C6" w:rsidRDefault="00EB26C6" w:rsidP="00DC235B">
      <w:pPr>
        <w:tabs>
          <w:tab w:val="left" w:pos="8572"/>
        </w:tabs>
      </w:pPr>
    </w:p>
    <w:p w:rsidR="00EB26C6" w:rsidRDefault="00EB26C6" w:rsidP="00DC235B">
      <w:pPr>
        <w:tabs>
          <w:tab w:val="left" w:pos="8572"/>
        </w:tabs>
      </w:pPr>
    </w:p>
    <w:p w:rsidR="00EB26C6" w:rsidRDefault="00EB26C6" w:rsidP="00DC235B">
      <w:pPr>
        <w:tabs>
          <w:tab w:val="left" w:pos="8572"/>
        </w:tabs>
      </w:pPr>
    </w:p>
    <w:p w:rsidR="00EB26C6" w:rsidRDefault="00EB26C6" w:rsidP="00DC235B">
      <w:pPr>
        <w:tabs>
          <w:tab w:val="left" w:pos="8572"/>
        </w:tabs>
      </w:pPr>
    </w:p>
    <w:p w:rsidR="00EB26C6" w:rsidRDefault="00EB26C6" w:rsidP="00DC235B">
      <w:pPr>
        <w:tabs>
          <w:tab w:val="left" w:pos="8572"/>
        </w:tabs>
      </w:pPr>
    </w:p>
    <w:p w:rsidR="00EB26C6" w:rsidRDefault="00EB26C6" w:rsidP="00DC235B">
      <w:pPr>
        <w:tabs>
          <w:tab w:val="left" w:pos="8572"/>
        </w:tabs>
      </w:pPr>
    </w:p>
    <w:p w:rsidR="00EB26C6" w:rsidRDefault="00EB26C6" w:rsidP="00DC235B">
      <w:pPr>
        <w:tabs>
          <w:tab w:val="left" w:pos="8572"/>
        </w:tabs>
      </w:pPr>
    </w:p>
    <w:p w:rsidR="00EB26C6" w:rsidRDefault="00EB26C6" w:rsidP="00DC235B">
      <w:pPr>
        <w:tabs>
          <w:tab w:val="left" w:pos="8572"/>
        </w:tabs>
      </w:pPr>
    </w:p>
    <w:p w:rsidR="00EB26C6" w:rsidRPr="003E4225" w:rsidRDefault="00EB26C6" w:rsidP="003E4225">
      <w:pPr>
        <w:spacing w:line="276" w:lineRule="auto"/>
        <w:jc w:val="center"/>
      </w:pPr>
      <w:r>
        <w:br w:type="page"/>
      </w:r>
      <w:r w:rsidRPr="00DD5D41">
        <w:rPr>
          <w:b/>
        </w:rPr>
        <w:t>Discussion</w:t>
      </w:r>
    </w:p>
    <w:p w:rsidR="003E4225" w:rsidRDefault="003E4225" w:rsidP="00EB26C6">
      <w:pPr>
        <w:tabs>
          <w:tab w:val="left" w:pos="6488"/>
        </w:tabs>
      </w:pPr>
    </w:p>
    <w:p w:rsidR="00EB26C6" w:rsidRDefault="00EB26C6" w:rsidP="00EB26C6">
      <w:pPr>
        <w:tabs>
          <w:tab w:val="left" w:pos="6488"/>
        </w:tabs>
      </w:pPr>
      <w:r>
        <w:t xml:space="preserve">This project is a continuation of </w:t>
      </w:r>
      <w:r w:rsidR="00F64F6F">
        <w:t xml:space="preserve">the </w:t>
      </w:r>
      <w:r>
        <w:t xml:space="preserve">work </w:t>
      </w:r>
      <w:r w:rsidR="00F64F6F">
        <w:t>done by</w:t>
      </w:r>
      <w:r>
        <w:t xml:space="preserve"> previous students, trying to finalize the hNa</w:t>
      </w:r>
      <w:r w:rsidRPr="003A05FC">
        <w:rPr>
          <w:vertAlign w:val="subscript"/>
        </w:rPr>
        <w:t>v</w:t>
      </w:r>
      <w:r>
        <w:t>1.8 and rNa</w:t>
      </w:r>
      <w:r w:rsidRPr="003A05FC">
        <w:rPr>
          <w:vertAlign w:val="subscript"/>
        </w:rPr>
        <w:t>v</w:t>
      </w:r>
      <w:r>
        <w:t>1.5 constructs. For the hNa</w:t>
      </w:r>
      <w:r w:rsidRPr="003A05FC">
        <w:rPr>
          <w:vertAlign w:val="subscript"/>
        </w:rPr>
        <w:t>v</w:t>
      </w:r>
      <w:r>
        <w:t xml:space="preserve">1.8 gene, we have successfully cloned the </w:t>
      </w:r>
      <w:r w:rsidR="00F64F6F">
        <w:t>entire</w:t>
      </w:r>
      <w:r>
        <w:t xml:space="preserve"> length of construct; however it is cloned in 3 different fragments. Before the chimeric construction is started, the full length will need to be joined together. The rNa</w:t>
      </w:r>
      <w:r w:rsidRPr="003A05FC">
        <w:rPr>
          <w:vertAlign w:val="subscript"/>
        </w:rPr>
        <w:t>v</w:t>
      </w:r>
      <w:r>
        <w:t xml:space="preserve">1.5 gene </w:t>
      </w:r>
      <w:r w:rsidR="00F64F6F">
        <w:t>situation</w:t>
      </w:r>
      <w:r>
        <w:t xml:space="preserve"> is more complex; most of the fragments were cloned before by previous students, only Q1 and 3/8 were left. We have successfully joined and cloned </w:t>
      </w:r>
      <w:r w:rsidR="003E4225">
        <w:t>the Q1 fragment, but not the</w:t>
      </w:r>
      <w:r>
        <w:t xml:space="preserve"> 3/8</w:t>
      </w:r>
      <w:r w:rsidR="003E4225">
        <w:t xml:space="preserve"> fragment</w:t>
      </w:r>
      <w:r>
        <w:t xml:space="preserve">. In order for the chimeric constructs to start, 3/8 will need to be cloned and joined </w:t>
      </w:r>
      <w:r w:rsidR="003E4225">
        <w:t>and then further reunite with Q1.</w:t>
      </w:r>
    </w:p>
    <w:p w:rsidR="00EB26C6" w:rsidRDefault="00EB26C6" w:rsidP="00EB26C6">
      <w:pPr>
        <w:tabs>
          <w:tab w:val="left" w:pos="6488"/>
        </w:tabs>
        <w:rPr>
          <w:b/>
        </w:rPr>
      </w:pPr>
      <w:r w:rsidRPr="00F84F91">
        <w:rPr>
          <w:b/>
        </w:rPr>
        <w:t>hNa</w:t>
      </w:r>
      <w:r w:rsidRPr="00F84F91">
        <w:rPr>
          <w:b/>
          <w:vertAlign w:val="subscript"/>
        </w:rPr>
        <w:t>v</w:t>
      </w:r>
      <w:r w:rsidRPr="00F84F91">
        <w:rPr>
          <w:b/>
        </w:rPr>
        <w:t>1.8</w:t>
      </w:r>
    </w:p>
    <w:p w:rsidR="00EB26C6" w:rsidRDefault="00EB26C6" w:rsidP="00EB26C6">
      <w:pPr>
        <w:tabs>
          <w:tab w:val="left" w:pos="6488"/>
        </w:tabs>
      </w:pPr>
      <w:r>
        <w:t xml:space="preserve">Despite its length of 3257 </w:t>
      </w:r>
      <w:proofErr w:type="spellStart"/>
      <w:r>
        <w:t>bp</w:t>
      </w:r>
      <w:proofErr w:type="spellEnd"/>
      <w:r>
        <w:t>, hNa</w:t>
      </w:r>
      <w:r w:rsidRPr="003A05FC">
        <w:rPr>
          <w:vertAlign w:val="subscript"/>
        </w:rPr>
        <w:t>v</w:t>
      </w:r>
      <w:r>
        <w:t>1.8 1/2 fragment has been amplified before without presenting any problems. Yet, the cloning step was attempted several times before, without successfully transforming into bacteria. We have also managed to amplify the fragment and although we improved the cloning conditions, we encountered the same problem as before. After the digestion step, only one band was generated around 3.5kb. Seeing as the length of 1/2 fragment and vector are very similar, we’ve digested the plasmid with 3 enzymes; the extra enzyme cutting inside the insert. Although it seems as the band aroun</w:t>
      </w:r>
      <w:r w:rsidR="00EA6A67">
        <w:t>d 2.5kb is as expected (Figure 2</w:t>
      </w:r>
      <w:r>
        <w:t xml:space="preserve">E), it can also be the result of coiled undigested vectors. In order to verify which theory is correct we have run the linearized plasmid and compared with the expected size in the insert was to be present. As the resulting band size is corresponding to the vector size alone, we have concluded that the cloning was unsuccessful. </w:t>
      </w:r>
    </w:p>
    <w:p w:rsidR="00E46794" w:rsidRDefault="00EB26C6" w:rsidP="00EB26C6">
      <w:pPr>
        <w:tabs>
          <w:tab w:val="left" w:pos="6488"/>
        </w:tabs>
      </w:pPr>
      <w:r>
        <w:t xml:space="preserve">The most plausible reason for this repeated failure is laying in </w:t>
      </w:r>
      <w:r w:rsidR="005954B2">
        <w:t xml:space="preserve">the </w:t>
      </w:r>
      <w:r>
        <w:t xml:space="preserve">cloning reaction; the vector </w:t>
      </w:r>
      <w:r w:rsidR="00EA6A67">
        <w:t xml:space="preserve">does </w:t>
      </w:r>
      <w:r w:rsidR="004A2BD3">
        <w:t>not</w:t>
      </w:r>
      <w:r>
        <w:t xml:space="preserve"> taking up the insert or partially taking it up without completing ligation</w:t>
      </w:r>
      <w:r w:rsidR="005954B2">
        <w:t xml:space="preserve">. </w:t>
      </w:r>
      <w:r w:rsidR="00FC6609">
        <w:t xml:space="preserve">Considering that 1/2 fragment is significantly bigger than the other fragments that were cloned, </w:t>
      </w:r>
      <w:r w:rsidR="00EA6A67">
        <w:t>it is possible</w:t>
      </w:r>
      <w:r w:rsidR="00FD2A83">
        <w:t xml:space="preserve"> </w:t>
      </w:r>
      <w:r w:rsidR="00EA6A67">
        <w:t xml:space="preserve">that </w:t>
      </w:r>
      <w:r w:rsidR="00FD2A83">
        <w:t>the vector has troubles taking up the insert due to its size</w:t>
      </w:r>
      <w:r w:rsidR="004A2BD3">
        <w:t>.</w:t>
      </w:r>
      <w:r w:rsidR="00FD2A83">
        <w:t xml:space="preserve"> </w:t>
      </w:r>
      <w:r w:rsidR="004A2BD3">
        <w:t xml:space="preserve">Although we have </w:t>
      </w:r>
      <w:r w:rsidR="009B40FE">
        <w:t>increased the ligation reaction time, it can always be increased more in the future</w:t>
      </w:r>
      <w:r w:rsidR="00FD2A83">
        <w:t xml:space="preserve"> as it does not affect the </w:t>
      </w:r>
      <w:r w:rsidR="00EA6A67">
        <w:t>quality of the vectors.  TOPO</w:t>
      </w:r>
      <w:r w:rsidR="00FD2A83">
        <w:t xml:space="preserve"> kit is considered to be most effective for fragments up to 4kb. As the 1/2 fragments is close to its limit, it may be worth trying other cloning kits, such as TOPO XL or GATEWAY technology</w:t>
      </w:r>
      <w:r w:rsidR="00DF2DCC">
        <w:t xml:space="preserve"> kit</w:t>
      </w:r>
      <w:r w:rsidR="00FD2A83">
        <w:t>.</w:t>
      </w:r>
    </w:p>
    <w:p w:rsidR="00DF2DCC" w:rsidRDefault="00FD2A83" w:rsidP="00EB26C6">
      <w:pPr>
        <w:tabs>
          <w:tab w:val="left" w:pos="6488"/>
        </w:tabs>
      </w:pPr>
      <w:r>
        <w:t xml:space="preserve"> It is also important to </w:t>
      </w:r>
      <w:r w:rsidR="00907404">
        <w:t xml:space="preserve">mention that although the gel purification </w:t>
      </w:r>
      <w:r w:rsidR="00EA6A67">
        <w:t>appeared</w:t>
      </w:r>
      <w:r w:rsidR="00907404">
        <w:t xml:space="preserve"> successful, it rar</w:t>
      </w:r>
      <w:r w:rsidR="00EA6A67">
        <w:t>ely completely purifies the gel</w:t>
      </w:r>
      <w:r w:rsidR="00907404">
        <w:t xml:space="preserve"> bands. Hence, if some of the primers or other small DNA fragments are left, they will be taken up by the vectors instantly due to their </w:t>
      </w:r>
      <w:r w:rsidR="00EA6A67">
        <w:t>negligible</w:t>
      </w:r>
      <w:r w:rsidR="00907404">
        <w:t xml:space="preserve"> size. </w:t>
      </w:r>
      <w:r w:rsidR="001817F0">
        <w:t>Since</w:t>
      </w:r>
      <w:r w:rsidR="00E46794">
        <w:t xml:space="preserve"> </w:t>
      </w:r>
      <w:r w:rsidR="001817F0">
        <w:t>the 1/2</w:t>
      </w:r>
      <w:r w:rsidR="00E46794">
        <w:t xml:space="preserve"> fragment</w:t>
      </w:r>
      <w:r w:rsidR="001817F0">
        <w:t xml:space="preserve"> is very long,</w:t>
      </w:r>
      <w:r w:rsidR="00E46794">
        <w:t xml:space="preserve"> heat precipitation at 70</w:t>
      </w:r>
      <w:r w:rsidR="001817F0">
        <w:rPr>
          <w:rFonts w:cs="Times New Roman"/>
        </w:rPr>
        <w:t>˚</w:t>
      </w:r>
      <w:r w:rsidR="001817F0">
        <w:t>C would probably not denature the DNA but it will affect the PCR primers or other small remaining DNA.</w:t>
      </w:r>
    </w:p>
    <w:p w:rsidR="00EB26C6" w:rsidRDefault="00907404" w:rsidP="00EB26C6">
      <w:pPr>
        <w:tabs>
          <w:tab w:val="left" w:pos="6488"/>
        </w:tabs>
      </w:pPr>
      <w:r>
        <w:t>Furthermore</w:t>
      </w:r>
      <w:r w:rsidR="00EB26C6">
        <w:t>, higher cloning results have been proven by electroporation method rather than chemically transforming the vectors</w:t>
      </w:r>
      <w:r w:rsidR="00EB26C6">
        <w:fldChar w:fldCharType="begin" w:fldLock="1"/>
      </w:r>
      <w:r w:rsidR="00482D90">
        <w:instrText>ADDIN CSL_CITATION { "citationItems" : [ { "id" : "ITEM-1", "itemData" : { "DOI" : "10.1002/0471142735.ima03ns21", "ISSN" : "1934-368X", "PMID" : "18432665", "abstract" : "Using electroporation to transform Escherichia coli results in transformation efficiencies greater than can be obtained using the best chemical methods. It is easy to obtain transformation efficiencies 10(8) per milligram DNA and efficiencies of 10(10) have been reported. This appendix describes a procedure for electroporation that can be used to transform many different types of bacteria.", "author" : [ { "dropping-particle" : "", "family" : "Morrison", "given" : "S L", "non-dropping-particle" : "", "parse-names" : false, "suffix" : "" } ], "container-title" : "Current protocols in immunology / edited by John E. Coligan ... [et al.]", "id" : "ITEM-1", "issue" : "1997", "issued" : { "date-parts" : [ [ "2001" ] ] }, "page" : "Appendix 3N", "title" : "Transformation of E. coli by electroporation.", "type" : "article-journal", "volume" : "Appendix 3" }, "uris" : [ "http://www.mendeley.com/documents/?uuid=4fd3ef7e-85b5-4f67-93a8-5c6a5cba99c1" ] } ], "mendeley" : { "formattedCitation" : "&lt;sup&gt;42&lt;/sup&gt;", "plainTextFormattedCitation" : "42", "previouslyFormattedCitation" : "&lt;sup&gt;42&lt;/sup&gt;" }, "properties" : { "noteIndex" : 0 }, "schema" : "https://github.com/citation-style-language/schema/raw/master/csl-citation.json" }</w:instrText>
      </w:r>
      <w:r w:rsidR="00EB26C6">
        <w:fldChar w:fldCharType="separate"/>
      </w:r>
      <w:r w:rsidR="00482D90" w:rsidRPr="00482D90">
        <w:rPr>
          <w:noProof/>
          <w:vertAlign w:val="superscript"/>
        </w:rPr>
        <w:t>42</w:t>
      </w:r>
      <w:r w:rsidR="00EB26C6">
        <w:fldChar w:fldCharType="end"/>
      </w:r>
      <w:r w:rsidR="00EB26C6">
        <w:t xml:space="preserve">. However, our </w:t>
      </w:r>
      <w:proofErr w:type="spellStart"/>
      <w:r w:rsidR="00EB26C6" w:rsidRPr="00F758DC">
        <w:rPr>
          <w:i/>
        </w:rPr>
        <w:t>E.coli</w:t>
      </w:r>
      <w:proofErr w:type="spellEnd"/>
      <w:r w:rsidR="00EB26C6">
        <w:t xml:space="preserve"> competent cells were not designed for electroporation, thus acquiring of new competent cells would have been necessary.</w:t>
      </w:r>
    </w:p>
    <w:p w:rsidR="00EB26C6" w:rsidRDefault="00EB26C6" w:rsidP="00EB26C6">
      <w:pPr>
        <w:tabs>
          <w:tab w:val="left" w:pos="6488"/>
        </w:tabs>
      </w:pPr>
      <w:r>
        <w:t xml:space="preserve">Considering all the factors presented above, we’ve </w:t>
      </w:r>
      <w:r w:rsidR="00907404">
        <w:t>decided</w:t>
      </w:r>
      <w:r>
        <w:t xml:space="preserve"> that the easier method of improving cloning of 1/2 fragment is cutting it in two separate fragments. The two new fragments 1/2 A and 1/2 B, have been generated and successf</w:t>
      </w:r>
      <w:r w:rsidR="00DF2DCC">
        <w:t xml:space="preserve">ully transformed into bacteria. </w:t>
      </w:r>
      <w:r>
        <w:t>1/2</w:t>
      </w:r>
      <w:r w:rsidRPr="00CA0297">
        <w:t>B</w:t>
      </w:r>
      <w:r>
        <w:t xml:space="preserve"> fragment presented a very faint band for the linearized plasmid digestion. Although it size appears as expected, it would require further verification before sequencing. One way of verifying that the insert is indeed present is by performing PCR with the specific primers for the insert. After running on a gel, a band of the size of</w:t>
      </w:r>
      <w:r w:rsidR="00DF2DCC">
        <w:t xml:space="preserve"> the insert should be present.</w:t>
      </w:r>
      <w:r>
        <w:t xml:space="preserve"> </w:t>
      </w:r>
    </w:p>
    <w:p w:rsidR="00EB26C6" w:rsidRDefault="00EB26C6" w:rsidP="00EB26C6">
      <w:pPr>
        <w:tabs>
          <w:tab w:val="left" w:pos="6488"/>
        </w:tabs>
        <w:rPr>
          <w:b/>
        </w:rPr>
      </w:pPr>
      <w:r>
        <w:rPr>
          <w:b/>
        </w:rPr>
        <w:t>r</w:t>
      </w:r>
      <w:r w:rsidRPr="00F84F91">
        <w:rPr>
          <w:b/>
        </w:rPr>
        <w:t>Na</w:t>
      </w:r>
      <w:r w:rsidRPr="00F84F91">
        <w:rPr>
          <w:b/>
          <w:vertAlign w:val="subscript"/>
        </w:rPr>
        <w:t>v</w:t>
      </w:r>
      <w:r>
        <w:rPr>
          <w:b/>
        </w:rPr>
        <w:t>1.5</w:t>
      </w:r>
    </w:p>
    <w:p w:rsidR="00EB26C6" w:rsidRDefault="00EB26C6" w:rsidP="00EB26C6">
      <w:pPr>
        <w:tabs>
          <w:tab w:val="left" w:pos="6488"/>
        </w:tabs>
      </w:pPr>
      <w:r>
        <w:t xml:space="preserve">Despite the different conditions that were tried, 3/8 fragment was yet to be successfully joined. Conditions tested shown a faint smear band that spread on the entire lane. This could be due to unspecific binding of primers, yet we have tried different conditions for Tm and cycle number without receiving any significant changes. Another reason for the unspecific binding could be the exhaustion of polymerase after a certain number of cycles. This could be easily prevented by adding extra polymerase after 30 cycles.   </w:t>
      </w:r>
    </w:p>
    <w:p w:rsidR="00EB26C6" w:rsidRDefault="00EB26C6" w:rsidP="00EB26C6">
      <w:pPr>
        <w:tabs>
          <w:tab w:val="left" w:pos="6488"/>
        </w:tabs>
      </w:pPr>
      <w:r>
        <w:t>Additionally, changing the primers sequence could also improve the PCR recombination step. There are 60 base pairs overlap between the fragments, which should normally be enough for the recombination PCR reaction. However, if the overlap includes certain 2</w:t>
      </w:r>
      <w:r w:rsidRPr="00523821">
        <w:rPr>
          <w:vertAlign w:val="superscript"/>
        </w:rPr>
        <w:t>nd</w:t>
      </w:r>
      <w:r>
        <w:t xml:space="preserve"> structures that will not allow primers to bind, it could explain the appearance of a smear band from the top on the lane. Therefore, partially changing the p</w:t>
      </w:r>
      <w:r w:rsidR="001354A2">
        <w:t>rimer sequence, couple of base pairs</w:t>
      </w:r>
      <w:r>
        <w:t xml:space="preserve"> up or down; or if necessary completely redesigning the primers to achieve a bigger overlap between the fragments could result in successful amplification. </w:t>
      </w:r>
    </w:p>
    <w:p w:rsidR="00EB26C6" w:rsidRDefault="00EB26C6" w:rsidP="00EB26C6">
      <w:pPr>
        <w:tabs>
          <w:tab w:val="left" w:pos="6488"/>
        </w:tabs>
      </w:pPr>
      <w:r>
        <w:t xml:space="preserve">Recombination PCR depends a lot on the purity and quality of the template. There are different ways on generating the templates, each with different purity levels. In this case we’ve used PCR products or purified PCR products that have lower </w:t>
      </w:r>
      <w:r w:rsidR="001817F0">
        <w:t>concentration</w:t>
      </w:r>
      <w:r>
        <w:t xml:space="preserve"> but better quality. Due to time constraints, we’ve tried to </w:t>
      </w:r>
      <w:r w:rsidR="001354A2">
        <w:t>increase</w:t>
      </w:r>
      <w:r>
        <w:t xml:space="preserve"> the </w:t>
      </w:r>
      <w:r w:rsidR="001817F0">
        <w:t>template concentration</w:t>
      </w:r>
      <w:r>
        <w:t xml:space="preserve"> by heat precipitation rather than cloning both fragments into bacteria. However, for higher purity cloning 5/1 and 6/16 fragments into bacteria would be recommended.</w:t>
      </w:r>
    </w:p>
    <w:p w:rsidR="00EB26C6" w:rsidRDefault="00EB26C6" w:rsidP="00EB26C6">
      <w:pPr>
        <w:tabs>
          <w:tab w:val="left" w:pos="6488"/>
        </w:tabs>
      </w:pPr>
    </w:p>
    <w:p w:rsidR="00EB26C6" w:rsidRDefault="00EB26C6" w:rsidP="00EB26C6">
      <w:pPr>
        <w:tabs>
          <w:tab w:val="left" w:pos="6488"/>
        </w:tabs>
        <w:rPr>
          <w:b/>
        </w:rPr>
      </w:pPr>
      <w:r w:rsidRPr="00830962">
        <w:rPr>
          <w:b/>
        </w:rPr>
        <w:t>Future work</w:t>
      </w:r>
    </w:p>
    <w:p w:rsidR="00DF2DCC" w:rsidRDefault="00EB26C6" w:rsidP="00DF2DCC">
      <w:pPr>
        <w:tabs>
          <w:tab w:val="left" w:pos="6488"/>
        </w:tabs>
      </w:pPr>
      <w:r w:rsidRPr="00FE553F">
        <w:t>The fu</w:t>
      </w:r>
      <w:r>
        <w:t xml:space="preserve">ll length of the </w:t>
      </w:r>
      <w:r w:rsidRPr="00FE553F">
        <w:t>hNa</w:t>
      </w:r>
      <w:r w:rsidRPr="00FE553F">
        <w:rPr>
          <w:vertAlign w:val="subscript"/>
        </w:rPr>
        <w:t>v</w:t>
      </w:r>
      <w:r w:rsidRPr="00FE553F">
        <w:t>1.8</w:t>
      </w:r>
      <w:r>
        <w:t xml:space="preserve"> construct is now successfully transformed into bacteria.</w:t>
      </w:r>
      <w:r w:rsidR="00DF2DCC">
        <w:t xml:space="preserve"> In order for the full length of the </w:t>
      </w:r>
      <w:r w:rsidR="00DF2DCC" w:rsidRPr="009162B7">
        <w:t>hNav1.8</w:t>
      </w:r>
      <w:r w:rsidR="00DF2DCC">
        <w:t xml:space="preserve"> gene to be finalized, the 3 fragments need to be joined and cloned. Due to the length of the channel being over 6kb, we would suggest Gateway cloning technology (Invitrogen) for the cloning of the final construct. The Gateway method would allow all fragments to be integrated and cloned together, </w:t>
      </w:r>
      <w:r w:rsidR="00C10DDD">
        <w:t xml:space="preserve">bypassing the recombination PCR step and </w:t>
      </w:r>
      <w:r w:rsidR="00DF2DCC">
        <w:t>requiring only one overall reaction. Moreover, this method i</w:t>
      </w:r>
      <w:r w:rsidR="0016001B">
        <w:t>s based on sticky-</w:t>
      </w:r>
      <w:r w:rsidR="00DF2DCC">
        <w:t xml:space="preserve">end ligation hence allowing directional cloning of the fragments. Before the chimeric proteins production, the full length would have to be sequenced and made sure no mutations are present. </w:t>
      </w:r>
    </w:p>
    <w:p w:rsidR="00DF2DCC" w:rsidRDefault="00DF2DCC" w:rsidP="00DF2DCC">
      <w:pPr>
        <w:tabs>
          <w:tab w:val="left" w:pos="6488"/>
        </w:tabs>
      </w:pPr>
      <w:r>
        <w:t>For the r</w:t>
      </w:r>
      <w:r w:rsidRPr="00FE553F">
        <w:t>Na</w:t>
      </w:r>
      <w:r w:rsidRPr="00FE553F">
        <w:rPr>
          <w:vertAlign w:val="subscript"/>
        </w:rPr>
        <w:t>v</w:t>
      </w:r>
      <w:r>
        <w:t>1.5 gene</w:t>
      </w:r>
      <w:r w:rsidR="0016001B">
        <w:t>, 3/8 and Q1 join</w:t>
      </w:r>
      <w:r w:rsidR="001817F0">
        <w:t>ed fragment</w:t>
      </w:r>
      <w:r w:rsidR="0016001B">
        <w:t xml:space="preserve"> </w:t>
      </w:r>
      <w:proofErr w:type="gramStart"/>
      <w:r w:rsidR="0016001B">
        <w:t>it’s</w:t>
      </w:r>
      <w:proofErr w:type="gramEnd"/>
      <w:r w:rsidR="0016001B">
        <w:t xml:space="preserve"> still not achieved. </w:t>
      </w:r>
      <w:r w:rsidR="00C10DDD">
        <w:t xml:space="preserve">Following one or all the recommendations presented above, the 3/8 fragment should be able to be joined. Cloning of the 3/8 fragment should be successful in the same conditions as the Q1 fragment. Joining the Q1 and 3/8 fragments will results in a relative big segment (around 2.5kb), hence it may present similar problems as the </w:t>
      </w:r>
      <w:r w:rsidR="00726FBF">
        <w:t xml:space="preserve">1/2 </w:t>
      </w:r>
      <w:r w:rsidR="00C10DDD">
        <w:t xml:space="preserve">fragment </w:t>
      </w:r>
      <w:r w:rsidR="00726FBF">
        <w:t xml:space="preserve">at the cloning step. However, as the two fragments were cloned before the </w:t>
      </w:r>
      <w:r w:rsidR="001817F0">
        <w:t>PCR recombination attempt</w:t>
      </w:r>
      <w:r w:rsidR="00726FBF">
        <w:t xml:space="preserve">, they will present a significant higher purity and concentration than the PCR template used for the 1/2 fragment. </w:t>
      </w:r>
    </w:p>
    <w:p w:rsidR="00EB26C6" w:rsidRDefault="001817F0" w:rsidP="00EB26C6">
      <w:pPr>
        <w:tabs>
          <w:tab w:val="left" w:pos="6488"/>
        </w:tabs>
        <w:rPr>
          <w:b/>
        </w:rPr>
      </w:pPr>
      <w:r>
        <w:t xml:space="preserve"> </w:t>
      </w:r>
      <w:r w:rsidR="00726FBF">
        <w:t>Finalization of the r</w:t>
      </w:r>
      <w:r w:rsidR="00726FBF" w:rsidRPr="00FE553F">
        <w:t>Na</w:t>
      </w:r>
      <w:r w:rsidR="00726FBF" w:rsidRPr="00FE553F">
        <w:rPr>
          <w:vertAlign w:val="subscript"/>
        </w:rPr>
        <w:t>v</w:t>
      </w:r>
      <w:r w:rsidR="00E625FC">
        <w:t>1.5</w:t>
      </w:r>
      <w:r w:rsidR="00726FBF">
        <w:t xml:space="preserve"> and h</w:t>
      </w:r>
      <w:r w:rsidR="00726FBF" w:rsidRPr="00FE553F">
        <w:t>Na</w:t>
      </w:r>
      <w:r w:rsidR="00726FBF" w:rsidRPr="00FE553F">
        <w:rPr>
          <w:vertAlign w:val="subscript"/>
        </w:rPr>
        <w:t>v</w:t>
      </w:r>
      <w:r w:rsidR="00726FBF">
        <w:t>1.8 constructs marks the end of the 1</w:t>
      </w:r>
      <w:r w:rsidR="00726FBF" w:rsidRPr="00726FBF">
        <w:rPr>
          <w:vertAlign w:val="superscript"/>
        </w:rPr>
        <w:t>st</w:t>
      </w:r>
      <w:r w:rsidR="00726FBF">
        <w:t xml:space="preserve"> phase of the binding site </w:t>
      </w:r>
      <w:r w:rsidR="00E625FC">
        <w:t>localization</w:t>
      </w:r>
      <w:r w:rsidR="00726FBF">
        <w:t>.  The 2</w:t>
      </w:r>
      <w:r w:rsidR="00726FBF" w:rsidRPr="00726FBF">
        <w:rPr>
          <w:vertAlign w:val="superscript"/>
        </w:rPr>
        <w:t>nd</w:t>
      </w:r>
      <w:r w:rsidR="00726FBF">
        <w:t xml:space="preserve"> phase, the creation of</w:t>
      </w:r>
      <w:r w:rsidR="0016001B">
        <w:t xml:space="preserve"> the different chimeric protein</w:t>
      </w:r>
      <w:r w:rsidR="00E625FC">
        <w:t>s</w:t>
      </w:r>
      <w:r w:rsidR="00EB26C6">
        <w:t xml:space="preserve">, </w:t>
      </w:r>
      <w:r w:rsidR="00E625FC">
        <w:t xml:space="preserve">will be done by </w:t>
      </w:r>
      <w:r w:rsidR="00EB26C6">
        <w:t>a 3 step PC</w:t>
      </w:r>
      <w:r w:rsidR="00A234B1">
        <w:t>R recombination method (Figure 6</w:t>
      </w:r>
      <w:r w:rsidR="00EB26C6">
        <w:t xml:space="preserve">). </w:t>
      </w:r>
    </w:p>
    <w:p w:rsidR="00EB26C6" w:rsidRDefault="00EB26C6" w:rsidP="00DC235B">
      <w:pPr>
        <w:tabs>
          <w:tab w:val="left" w:pos="8572"/>
        </w:tabs>
      </w:pPr>
    </w:p>
    <w:p w:rsidR="00EB26C6" w:rsidRDefault="00A234B1" w:rsidP="00DC235B">
      <w:pPr>
        <w:tabs>
          <w:tab w:val="left" w:pos="8572"/>
        </w:tabs>
      </w:pPr>
      <w:r w:rsidRPr="00CF63E6">
        <w:rPr>
          <w:noProof/>
          <w:lang w:eastAsia="en-GB"/>
        </w:rPr>
        <mc:AlternateContent>
          <mc:Choice Requires="wpg">
            <w:drawing>
              <wp:anchor distT="0" distB="0" distL="114300" distR="114300" simplePos="0" relativeHeight="251659776" behindDoc="0" locked="0" layoutInCell="1" allowOverlap="1" wp14:anchorId="64AEF31F" wp14:editId="26B1D64A">
                <wp:simplePos x="0" y="0"/>
                <wp:positionH relativeFrom="column">
                  <wp:posOffset>291661</wp:posOffset>
                </wp:positionH>
                <wp:positionV relativeFrom="paragraph">
                  <wp:posOffset>104629</wp:posOffset>
                </wp:positionV>
                <wp:extent cx="5937692" cy="4411345"/>
                <wp:effectExtent l="0" t="38100" r="0" b="0"/>
                <wp:wrapNone/>
                <wp:docPr id="627" name="Group 278"/>
                <wp:cNvGraphicFramePr/>
                <a:graphic xmlns:a="http://schemas.openxmlformats.org/drawingml/2006/main">
                  <a:graphicData uri="http://schemas.microsoft.com/office/word/2010/wordprocessingGroup">
                    <wpg:wgp>
                      <wpg:cNvGrpSpPr/>
                      <wpg:grpSpPr>
                        <a:xfrm>
                          <a:off x="0" y="0"/>
                          <a:ext cx="5937692" cy="4411345"/>
                          <a:chOff x="-549350" y="0"/>
                          <a:chExt cx="6754983" cy="5099016"/>
                        </a:xfrm>
                      </wpg:grpSpPr>
                      <wps:wsp>
                        <wps:cNvPr id="628" name="TextBox 206"/>
                        <wps:cNvSpPr txBox="1"/>
                        <wps:spPr>
                          <a:xfrm>
                            <a:off x="-549350" y="3226095"/>
                            <a:ext cx="6754983" cy="1872921"/>
                          </a:xfrm>
                          <a:prstGeom prst="rect">
                            <a:avLst/>
                          </a:prstGeom>
                          <a:noFill/>
                        </wps:spPr>
                        <wps:txbx>
                          <w:txbxContent>
                            <w:p w:rsidR="001817F0" w:rsidRPr="0016001B" w:rsidRDefault="00A234B1" w:rsidP="00EB26C6">
                              <w:r>
                                <w:rPr>
                                  <w:b/>
                                </w:rPr>
                                <w:t>Figure 6</w:t>
                              </w:r>
                              <w:r w:rsidR="001817F0" w:rsidRPr="00EB26C6">
                                <w:rPr>
                                  <w:b/>
                                </w:rPr>
                                <w:t xml:space="preserve">| 3 step </w:t>
                              </w:r>
                              <w:smartTag w:uri="urn:schemas-microsoft-com:office:smarttags" w:element="stockticker">
                                <w:r w:rsidR="001817F0" w:rsidRPr="00EB26C6">
                                  <w:rPr>
                                    <w:b/>
                                  </w:rPr>
                                  <w:t>PCR</w:t>
                                </w:r>
                              </w:smartTag>
                              <w:r w:rsidR="001817F0" w:rsidRPr="00EB26C6">
                                <w:rPr>
                                  <w:b/>
                                </w:rPr>
                                <w:t xml:space="preserve"> method of creating a chimeric channel.</w:t>
                              </w:r>
                              <w:r w:rsidR="001817F0">
                                <w:rPr>
                                  <w:b/>
                                </w:rPr>
                                <w:t xml:space="preserve"> </w:t>
                              </w:r>
                              <w:r w:rsidR="001817F0" w:rsidRPr="001817F0">
                                <w:t>In the 1</w:t>
                              </w:r>
                              <w:r w:rsidR="001817F0" w:rsidRPr="001817F0">
                                <w:rPr>
                                  <w:vertAlign w:val="superscript"/>
                                </w:rPr>
                                <w:t>st</w:t>
                              </w:r>
                              <w:r w:rsidR="001817F0" w:rsidRPr="001817F0">
                                <w:t xml:space="preserve"> step</w:t>
                              </w:r>
                              <w:r w:rsidR="001817F0">
                                <w:rPr>
                                  <w:b/>
                                </w:rPr>
                                <w:t xml:space="preserve"> </w:t>
                              </w:r>
                              <w:r w:rsidR="001817F0">
                                <w:t>one of the fragments will be amplified and extended to overlap with the other fragment. In the 2</w:t>
                              </w:r>
                              <w:r w:rsidR="001817F0" w:rsidRPr="00CC783D">
                                <w:rPr>
                                  <w:vertAlign w:val="superscript"/>
                                </w:rPr>
                                <w:t>nd</w:t>
                              </w:r>
                              <w:r w:rsidR="001817F0">
                                <w:t xml:space="preserve"> step and 3</w:t>
                              </w:r>
                              <w:r w:rsidR="001817F0" w:rsidRPr="00CC783D">
                                <w:rPr>
                                  <w:vertAlign w:val="superscript"/>
                                </w:rPr>
                                <w:t>rd</w:t>
                              </w:r>
                              <w:r w:rsidR="001817F0">
                                <w:t xml:space="preserve"> step, that are basically a PCR recombination reaction, the two fragments will be used together as template and then amplified with primers so the full length is generated</w:t>
                              </w:r>
                              <w:r w:rsidR="001817F0">
                                <w:fldChar w:fldCharType="begin" w:fldLock="1"/>
                              </w:r>
                              <w:r w:rsidR="001817F0">
                                <w:instrText>ADDIN CSL_CITATION { "citationItems" : [ { "id" : "ITEM-1", "itemData" : { "DOI" : "10.1023/A:1008848517221", "ISBN" : "9", "ISSN" : "0951208X", "abstract" : "A modified overlap extension technique for the creation of chimeric genes is described: the method consists in three PCR steps. The first step is a conventional PCR reaction, in which oligonucleotide primers are partially complementary at their 5' ends to the adjacent fragments that are fused to create the chimer. The second PCR step consists in the fusion of the PCR fragments generated in the first step using the complementary extremities of the primers. The third step corresponds to the PCR amplification of the fusion product. The final PCR product is a chimeric gene built up with the different amplified PCR fragments. The technique is illustrated by the construction of a chimeric 5- hydroxytryptamine (5-HT, serotonin) 1B/D receptor by combining one part of the human 5-HT1B (h5-HT1B) and two parts of the h5-HT1D receptor gene. The chimeric gene expressed in Cos-7 cells yielded similar binding properties as the wild type h5-HT1D receptor.", "author" : [ { "dropping-particle" : "", "family" : "Wurch", "given" : "Thierry", "non-dropping-particle" : "", "parse-names" : false, "suffix" : "" }, { "dropping-particle" : "", "family" : "Lestienne", "given" : "Fabrice", "non-dropping-particle" : "", "parse-names" : false, "suffix" : "" }, { "dropping-particle" : "", "family" : "Pauwels", "given" : "Petrus J.", "non-dropping-particle" : "", "parse-names" : false, "suffix" : "" } ], "container-title" : "Biotechnology Techniques", "id" : "ITEM-1", "issue" : "9", "issued" : { "date-parts" : [ [ "1998" ] ] }, "page" : "653-657", "title" : "A modified overlap extension PCR method to create chimeric genes in the absence of restriction enzymes", "type" : "article-journal", "volume" : "12" }, "uris" : [ "http://www.mendeley.com/documents/?uuid=be525225-b8a9-4ff0-94e7-2c74fb6d0ef6" ] } ], "mendeley" : { "formattedCitation" : "&lt;sup&gt;45&lt;/sup&gt;", "plainTextFormattedCitation" : "45", "previouslyFormattedCitation" : "&lt;sup&gt;45&lt;/sup&gt;" }, "properties" : { "noteIndex" : 0 }, "schema" : "https://github.com/citation-style-language/schema/raw/master/csl-citation.json" }</w:instrText>
                              </w:r>
                              <w:r w:rsidR="001817F0">
                                <w:fldChar w:fldCharType="separate"/>
                              </w:r>
                              <w:r w:rsidR="001817F0" w:rsidRPr="00CC783D">
                                <w:rPr>
                                  <w:noProof/>
                                  <w:vertAlign w:val="superscript"/>
                                </w:rPr>
                                <w:t>45</w:t>
                              </w:r>
                              <w:r w:rsidR="001817F0">
                                <w:fldChar w:fldCharType="end"/>
                              </w:r>
                              <w:r w:rsidR="001817F0">
                                <w:t>.</w:t>
                              </w:r>
                            </w:p>
                          </w:txbxContent>
                        </wps:txbx>
                        <wps:bodyPr wrap="square" rtlCol="0">
                          <a:spAutoFit/>
                        </wps:bodyPr>
                      </wps:wsp>
                      <wps:wsp>
                        <wps:cNvPr id="629" name="Rectangle 629"/>
                        <wps:cNvSpPr/>
                        <wps:spPr>
                          <a:xfrm>
                            <a:off x="575137" y="291245"/>
                            <a:ext cx="1890291" cy="138471"/>
                          </a:xfrm>
                          <a:prstGeom prst="rect">
                            <a:avLst/>
                          </a:prstGeom>
                          <a:solidFill>
                            <a:schemeClr val="accent2">
                              <a:lumMod val="75000"/>
                            </a:schemeClr>
                          </a:solid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txbxContent>
                        </wps:txbx>
                        <wps:bodyPr rtlCol="0" anchor="ctr"/>
                      </wps:wsp>
                      <wps:wsp>
                        <wps:cNvPr id="630" name="Rectangle 630"/>
                        <wps:cNvSpPr/>
                        <wps:spPr>
                          <a:xfrm>
                            <a:off x="2896930" y="271790"/>
                            <a:ext cx="1890291" cy="138471"/>
                          </a:xfrm>
                          <a:prstGeom prst="rect">
                            <a:avLst/>
                          </a:prstGeom>
                          <a:solidFill>
                            <a:schemeClr val="accent5">
                              <a:lumMod val="50000"/>
                            </a:schemeClr>
                          </a:solidFill>
                          <a:ln>
                            <a:solidFill>
                              <a:schemeClr val="accent5">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txbxContent>
                        </wps:txbx>
                        <wps:bodyPr rtlCol="0" anchor="ctr"/>
                      </wps:wsp>
                      <wpg:grpSp>
                        <wpg:cNvPr id="631" name="Group 631"/>
                        <wpg:cNvGrpSpPr/>
                        <wpg:grpSpPr>
                          <a:xfrm>
                            <a:off x="2598241" y="0"/>
                            <a:ext cx="482498" cy="161936"/>
                            <a:chOff x="2598241" y="0"/>
                            <a:chExt cx="482498" cy="161936"/>
                          </a:xfrm>
                        </wpg:grpSpPr>
                        <wps:wsp>
                          <wps:cNvPr id="632" name="Straight Arrow Connector 632"/>
                          <wps:cNvCnPr/>
                          <wps:spPr>
                            <a:xfrm>
                              <a:off x="2778655" y="161936"/>
                              <a:ext cx="302084" cy="0"/>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3" name="Straight Connector 633"/>
                          <wps:cNvCnPr/>
                          <wps:spPr>
                            <a:xfrm>
                              <a:off x="2598241" y="0"/>
                              <a:ext cx="180414" cy="161936"/>
                            </a:xfrm>
                            <a:prstGeom prst="line">
                              <a:avLst/>
                            </a:prstGeom>
                            <a:ln w="31750">
                              <a:solidFill>
                                <a:schemeClr val="accent2">
                                  <a:lumMod val="75000"/>
                                </a:schemeClr>
                              </a:solidFill>
                            </a:ln>
                          </wps:spPr>
                          <wps:style>
                            <a:lnRef idx="1">
                              <a:schemeClr val="accent1"/>
                            </a:lnRef>
                            <a:fillRef idx="0">
                              <a:schemeClr val="accent1"/>
                            </a:fillRef>
                            <a:effectRef idx="0">
                              <a:schemeClr val="accent1"/>
                            </a:effectRef>
                            <a:fontRef idx="minor">
                              <a:schemeClr val="tx1"/>
                            </a:fontRef>
                          </wps:style>
                          <wps:bodyPr/>
                        </wps:wsp>
                      </wpg:grpSp>
                      <wps:wsp>
                        <wps:cNvPr id="634" name="Straight Arrow Connector 634"/>
                        <wps:cNvCnPr/>
                        <wps:spPr>
                          <a:xfrm flipH="1">
                            <a:off x="4511156" y="500883"/>
                            <a:ext cx="327505" cy="0"/>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5" name="Straight Arrow Connector 635"/>
                        <wps:cNvCnPr/>
                        <wps:spPr>
                          <a:xfrm>
                            <a:off x="3842075" y="500882"/>
                            <a:ext cx="0" cy="228108"/>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g:cNvPr id="636" name="Group 636"/>
                        <wpg:cNvGrpSpPr/>
                        <wpg:grpSpPr>
                          <a:xfrm>
                            <a:off x="2716517" y="771173"/>
                            <a:ext cx="2070704" cy="138472"/>
                            <a:chOff x="2716517" y="771173"/>
                            <a:chExt cx="2070704" cy="138472"/>
                          </a:xfrm>
                        </wpg:grpSpPr>
                        <wps:wsp>
                          <wps:cNvPr id="637" name="Rectangle 637"/>
                          <wps:cNvSpPr/>
                          <wps:spPr>
                            <a:xfrm>
                              <a:off x="2896930" y="771174"/>
                              <a:ext cx="1890291" cy="138471"/>
                            </a:xfrm>
                            <a:prstGeom prst="rect">
                              <a:avLst/>
                            </a:prstGeom>
                            <a:solidFill>
                              <a:schemeClr val="accent5">
                                <a:lumMod val="50000"/>
                              </a:schemeClr>
                            </a:solidFill>
                            <a:ln>
                              <a:solidFill>
                                <a:schemeClr val="accent5">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txbxContent>
                          </wps:txbx>
                          <wps:bodyPr rtlCol="0" anchor="ctr"/>
                        </wps:wsp>
                        <wps:wsp>
                          <wps:cNvPr id="638" name="Rectangle 638"/>
                          <wps:cNvSpPr/>
                          <wps:spPr>
                            <a:xfrm>
                              <a:off x="2716517" y="771173"/>
                              <a:ext cx="180233" cy="138471"/>
                            </a:xfrm>
                            <a:prstGeom prst="rect">
                              <a:avLst/>
                            </a:prstGeom>
                            <a:solidFill>
                              <a:schemeClr val="accent2">
                                <a:lumMod val="75000"/>
                              </a:schemeClr>
                            </a:solid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txbxContent>
                          </wps:txbx>
                          <wps:bodyPr rtlCol="0" anchor="ctr"/>
                        </wps:wsp>
                      </wpg:grpSp>
                      <wpg:grpSp>
                        <wpg:cNvPr id="639" name="Group 639"/>
                        <wpg:cNvGrpSpPr/>
                        <wpg:grpSpPr>
                          <a:xfrm>
                            <a:off x="2389228" y="990793"/>
                            <a:ext cx="327289" cy="358721"/>
                            <a:chOff x="2389228" y="990793"/>
                            <a:chExt cx="327289" cy="358721"/>
                          </a:xfrm>
                        </wpg:grpSpPr>
                        <wps:wsp>
                          <wps:cNvPr id="640" name="Straight Arrow Connector 640"/>
                          <wps:cNvCnPr/>
                          <wps:spPr>
                            <a:xfrm>
                              <a:off x="2541628" y="1131381"/>
                              <a:ext cx="0" cy="218133"/>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41" name="Straight Connector 641"/>
                          <wps:cNvCnPr/>
                          <wps:spPr>
                            <a:xfrm flipV="1">
                              <a:off x="2541628" y="990793"/>
                              <a:ext cx="174889" cy="157388"/>
                            </a:xfrm>
                            <a:prstGeom prst="line">
                              <a:avLst/>
                            </a:prstGeom>
                            <a:ln w="317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42" name="Straight Connector 642"/>
                          <wps:cNvCnPr/>
                          <wps:spPr>
                            <a:xfrm flipH="1" flipV="1">
                              <a:off x="2389228" y="990793"/>
                              <a:ext cx="152400" cy="157388"/>
                            </a:xfrm>
                            <a:prstGeom prst="line">
                              <a:avLst/>
                            </a:prstGeom>
                            <a:ln w="317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643" name="Group 643"/>
                        <wpg:cNvGrpSpPr/>
                        <wpg:grpSpPr>
                          <a:xfrm>
                            <a:off x="2424827" y="1427915"/>
                            <a:ext cx="2070704" cy="138473"/>
                            <a:chOff x="2424827" y="1427915"/>
                            <a:chExt cx="2070704" cy="138473"/>
                          </a:xfrm>
                        </wpg:grpSpPr>
                        <wps:wsp>
                          <wps:cNvPr id="644" name="Rectangle 644"/>
                          <wps:cNvSpPr/>
                          <wps:spPr>
                            <a:xfrm>
                              <a:off x="2605240" y="1427917"/>
                              <a:ext cx="1890291" cy="138471"/>
                            </a:xfrm>
                            <a:prstGeom prst="rect">
                              <a:avLst/>
                            </a:prstGeom>
                            <a:solidFill>
                              <a:schemeClr val="accent5">
                                <a:lumMod val="50000"/>
                              </a:schemeClr>
                            </a:solidFill>
                            <a:ln>
                              <a:solidFill>
                                <a:schemeClr val="accent5">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txbxContent>
                          </wps:txbx>
                          <wps:bodyPr rtlCol="0" anchor="ctr"/>
                        </wps:wsp>
                        <wps:wsp>
                          <wps:cNvPr id="645" name="Rectangle 645"/>
                          <wps:cNvSpPr/>
                          <wps:spPr>
                            <a:xfrm>
                              <a:off x="2424827" y="1427915"/>
                              <a:ext cx="180233" cy="138471"/>
                            </a:xfrm>
                            <a:prstGeom prst="rect">
                              <a:avLst/>
                            </a:prstGeom>
                            <a:solidFill>
                              <a:schemeClr val="accent2">
                                <a:lumMod val="75000"/>
                              </a:schemeClr>
                            </a:solid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txbxContent>
                          </wps:txbx>
                          <wps:bodyPr rtlCol="0" anchor="ctr"/>
                        </wps:wsp>
                      </wpg:grpSp>
                      <wps:wsp>
                        <wps:cNvPr id="646" name="Rectangle 646"/>
                        <wps:cNvSpPr/>
                        <wps:spPr>
                          <a:xfrm>
                            <a:off x="708140" y="1655011"/>
                            <a:ext cx="1890291" cy="138471"/>
                          </a:xfrm>
                          <a:prstGeom prst="rect">
                            <a:avLst/>
                          </a:prstGeom>
                          <a:solidFill>
                            <a:schemeClr val="accent2">
                              <a:lumMod val="75000"/>
                            </a:schemeClr>
                          </a:solid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txbxContent>
                        </wps:txbx>
                        <wps:bodyPr rtlCol="0" anchor="ctr"/>
                      </wps:wsp>
                      <wps:wsp>
                        <wps:cNvPr id="647" name="Straight Arrow Connector 647"/>
                        <wps:cNvCnPr/>
                        <wps:spPr>
                          <a:xfrm>
                            <a:off x="604261" y="2685598"/>
                            <a:ext cx="346071" cy="0"/>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48" name="Straight Arrow Connector 648"/>
                        <wps:cNvCnPr/>
                        <wps:spPr>
                          <a:xfrm>
                            <a:off x="2501456" y="1869958"/>
                            <a:ext cx="0" cy="235179"/>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g:cNvPr id="649" name="Group 649"/>
                        <wpg:cNvGrpSpPr/>
                        <wpg:grpSpPr>
                          <a:xfrm>
                            <a:off x="633130" y="2160873"/>
                            <a:ext cx="3780582" cy="138472"/>
                            <a:chOff x="633130" y="2160873"/>
                            <a:chExt cx="3780582" cy="138472"/>
                          </a:xfrm>
                        </wpg:grpSpPr>
                        <wps:wsp>
                          <wps:cNvPr id="650" name="Rectangle 650"/>
                          <wps:cNvSpPr/>
                          <wps:spPr>
                            <a:xfrm>
                              <a:off x="633130" y="2160874"/>
                              <a:ext cx="1890291" cy="138471"/>
                            </a:xfrm>
                            <a:prstGeom prst="rect">
                              <a:avLst/>
                            </a:prstGeom>
                            <a:solidFill>
                              <a:schemeClr val="accent2">
                                <a:lumMod val="75000"/>
                              </a:schemeClr>
                            </a:solid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txbxContent>
                          </wps:txbx>
                          <wps:bodyPr rtlCol="0" anchor="ctr"/>
                        </wps:wsp>
                        <wps:wsp>
                          <wps:cNvPr id="651" name="Rectangle 651"/>
                          <wps:cNvSpPr/>
                          <wps:spPr>
                            <a:xfrm>
                              <a:off x="2523421" y="2160873"/>
                              <a:ext cx="1890291" cy="138471"/>
                            </a:xfrm>
                            <a:prstGeom prst="rect">
                              <a:avLst/>
                            </a:prstGeom>
                            <a:solidFill>
                              <a:schemeClr val="accent5">
                                <a:lumMod val="50000"/>
                              </a:schemeClr>
                            </a:solidFill>
                            <a:ln>
                              <a:solidFill>
                                <a:schemeClr val="accent5">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txbxContent>
                          </wps:txbx>
                          <wps:bodyPr rtlCol="0" anchor="ctr"/>
                        </wps:wsp>
                      </wpg:grpSp>
                      <wps:wsp>
                        <wps:cNvPr id="652" name="Straight Arrow Connector 652"/>
                        <wps:cNvCnPr/>
                        <wps:spPr>
                          <a:xfrm>
                            <a:off x="2500607" y="2410940"/>
                            <a:ext cx="0" cy="235179"/>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g:cNvPr id="653" name="Group 653"/>
                        <wpg:cNvGrpSpPr/>
                        <wpg:grpSpPr>
                          <a:xfrm>
                            <a:off x="610316" y="2784735"/>
                            <a:ext cx="3780582" cy="138472"/>
                            <a:chOff x="610316" y="2784735"/>
                            <a:chExt cx="3780582" cy="138472"/>
                          </a:xfrm>
                        </wpg:grpSpPr>
                        <wps:wsp>
                          <wps:cNvPr id="654" name="Rectangle 654"/>
                          <wps:cNvSpPr/>
                          <wps:spPr>
                            <a:xfrm>
                              <a:off x="610316" y="2784736"/>
                              <a:ext cx="1890291" cy="138471"/>
                            </a:xfrm>
                            <a:prstGeom prst="rect">
                              <a:avLst/>
                            </a:prstGeom>
                            <a:solidFill>
                              <a:schemeClr val="accent2">
                                <a:lumMod val="75000"/>
                              </a:schemeClr>
                            </a:solid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txbxContent>
                          </wps:txbx>
                          <wps:bodyPr rtlCol="0" anchor="ctr"/>
                        </wps:wsp>
                        <wps:wsp>
                          <wps:cNvPr id="655" name="Rectangle 655"/>
                          <wps:cNvSpPr/>
                          <wps:spPr>
                            <a:xfrm>
                              <a:off x="2500607" y="2784735"/>
                              <a:ext cx="1890291" cy="138471"/>
                            </a:xfrm>
                            <a:prstGeom prst="rect">
                              <a:avLst/>
                            </a:prstGeom>
                            <a:solidFill>
                              <a:schemeClr val="accent5">
                                <a:lumMod val="50000"/>
                              </a:schemeClr>
                            </a:solidFill>
                            <a:ln>
                              <a:solidFill>
                                <a:schemeClr val="accent5">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17F0" w:rsidRDefault="001817F0" w:rsidP="00EB26C6">
                                <w:pPr>
                                  <w:rPr>
                                    <w:rFonts w:eastAsia="Times New Roman"/>
                                  </w:rPr>
                                </w:pPr>
                              </w:p>
                            </w:txbxContent>
                          </wps:txbx>
                          <wps:bodyPr rtlCol="0" anchor="ctr"/>
                        </wps:wsp>
                      </wpg:grpSp>
                      <wps:wsp>
                        <wps:cNvPr id="656" name="Straight Arrow Connector 656"/>
                        <wps:cNvCnPr/>
                        <wps:spPr>
                          <a:xfrm flipH="1">
                            <a:off x="4056936" y="3014990"/>
                            <a:ext cx="356776" cy="0"/>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57" name="TextBox 287"/>
                        <wps:cNvSpPr txBox="1"/>
                        <wps:spPr>
                          <a:xfrm>
                            <a:off x="2806631" y="416793"/>
                            <a:ext cx="850936" cy="350049"/>
                          </a:xfrm>
                          <a:prstGeom prst="rect">
                            <a:avLst/>
                          </a:prstGeom>
                          <a:noFill/>
                        </wps:spPr>
                        <wps:txbx>
                          <w:txbxContent>
                            <w:p w:rsidR="001817F0" w:rsidRPr="00CF63E6" w:rsidRDefault="001817F0" w:rsidP="00EB26C6">
                              <w:pPr>
                                <w:pStyle w:val="NormalWeb"/>
                                <w:spacing w:before="0" w:beforeAutospacing="0" w:after="0" w:afterAutospacing="0"/>
                                <w:rPr>
                                  <w:sz w:val="22"/>
                                  <w:szCs w:val="22"/>
                                </w:rPr>
                              </w:pPr>
                              <w:r w:rsidRPr="00CF63E6">
                                <w:rPr>
                                  <w:color w:val="000000" w:themeColor="text1"/>
                                  <w:kern w:val="24"/>
                                  <w:sz w:val="22"/>
                                  <w:szCs w:val="22"/>
                                </w:rPr>
                                <w:t>1</w:t>
                              </w:r>
                              <w:proofErr w:type="spellStart"/>
                              <w:r w:rsidRPr="00CF63E6">
                                <w:rPr>
                                  <w:color w:val="000000" w:themeColor="text1"/>
                                  <w:kern w:val="24"/>
                                  <w:position w:val="8"/>
                                  <w:sz w:val="22"/>
                                  <w:szCs w:val="22"/>
                                  <w:vertAlign w:val="superscript"/>
                                </w:rPr>
                                <w:t>st</w:t>
                              </w:r>
                              <w:proofErr w:type="spellEnd"/>
                              <w:r w:rsidRPr="00CF63E6">
                                <w:rPr>
                                  <w:color w:val="000000" w:themeColor="text1"/>
                                  <w:kern w:val="24"/>
                                  <w:sz w:val="22"/>
                                  <w:szCs w:val="22"/>
                                </w:rPr>
                                <w:t xml:space="preserve"> Step</w:t>
                              </w:r>
                            </w:p>
                          </w:txbxContent>
                        </wps:txbx>
                        <wps:bodyPr wrap="square" rtlCol="0">
                          <a:spAutoFit/>
                        </wps:bodyPr>
                      </wps:wsp>
                      <wps:wsp>
                        <wps:cNvPr id="658" name="TextBox 288"/>
                        <wps:cNvSpPr txBox="1"/>
                        <wps:spPr>
                          <a:xfrm>
                            <a:off x="2611092" y="1049304"/>
                            <a:ext cx="939064" cy="347848"/>
                          </a:xfrm>
                          <a:prstGeom prst="rect">
                            <a:avLst/>
                          </a:prstGeom>
                          <a:noFill/>
                        </wps:spPr>
                        <wps:txbx>
                          <w:txbxContent>
                            <w:p w:rsidR="001817F0" w:rsidRPr="00CF63E6" w:rsidRDefault="001817F0" w:rsidP="00EB26C6">
                              <w:pPr>
                                <w:pStyle w:val="NormalWeb"/>
                                <w:spacing w:before="0" w:beforeAutospacing="0" w:after="0" w:afterAutospacing="0"/>
                                <w:rPr>
                                  <w:sz w:val="22"/>
                                  <w:szCs w:val="22"/>
                                </w:rPr>
                              </w:pPr>
                              <w:r w:rsidRPr="00CF63E6">
                                <w:rPr>
                                  <w:color w:val="000000" w:themeColor="text1"/>
                                  <w:kern w:val="24"/>
                                  <w:sz w:val="22"/>
                                  <w:szCs w:val="22"/>
                                </w:rPr>
                                <w:t>2</w:t>
                              </w:r>
                              <w:proofErr w:type="spellStart"/>
                              <w:r w:rsidRPr="00CF63E6">
                                <w:rPr>
                                  <w:color w:val="000000" w:themeColor="text1"/>
                                  <w:kern w:val="24"/>
                                  <w:position w:val="8"/>
                                  <w:sz w:val="22"/>
                                  <w:szCs w:val="22"/>
                                  <w:vertAlign w:val="superscript"/>
                                </w:rPr>
                                <w:t>nd</w:t>
                              </w:r>
                              <w:proofErr w:type="spellEnd"/>
                              <w:r w:rsidRPr="00CF63E6">
                                <w:rPr>
                                  <w:color w:val="000000" w:themeColor="text1"/>
                                  <w:kern w:val="24"/>
                                  <w:sz w:val="22"/>
                                  <w:szCs w:val="22"/>
                                </w:rPr>
                                <w:t xml:space="preserve"> Step</w:t>
                              </w:r>
                            </w:p>
                          </w:txbxContent>
                        </wps:txbx>
                        <wps:bodyPr wrap="square" rtlCol="0">
                          <a:spAutoFit/>
                        </wps:bodyPr>
                      </wps:wsp>
                      <wps:wsp>
                        <wps:cNvPr id="659" name="TextBox 289"/>
                        <wps:cNvSpPr txBox="1"/>
                        <wps:spPr>
                          <a:xfrm>
                            <a:off x="2587743" y="2387512"/>
                            <a:ext cx="1278571" cy="347848"/>
                          </a:xfrm>
                          <a:prstGeom prst="rect">
                            <a:avLst/>
                          </a:prstGeom>
                          <a:noFill/>
                        </wps:spPr>
                        <wps:txbx>
                          <w:txbxContent>
                            <w:p w:rsidR="001817F0" w:rsidRPr="00CF63E6" w:rsidRDefault="001817F0" w:rsidP="00EB26C6">
                              <w:pPr>
                                <w:pStyle w:val="NormalWeb"/>
                                <w:spacing w:before="0" w:beforeAutospacing="0" w:after="0" w:afterAutospacing="0"/>
                                <w:rPr>
                                  <w:sz w:val="22"/>
                                  <w:szCs w:val="22"/>
                                </w:rPr>
                              </w:pPr>
                              <w:r w:rsidRPr="00CF63E6">
                                <w:rPr>
                                  <w:color w:val="000000" w:themeColor="text1"/>
                                  <w:kern w:val="24"/>
                                  <w:sz w:val="22"/>
                                  <w:szCs w:val="22"/>
                                </w:rPr>
                                <w:t>3</w:t>
                              </w:r>
                              <w:proofErr w:type="spellStart"/>
                              <w:r w:rsidRPr="00CF63E6">
                                <w:rPr>
                                  <w:color w:val="000000" w:themeColor="text1"/>
                                  <w:kern w:val="24"/>
                                  <w:position w:val="8"/>
                                  <w:sz w:val="22"/>
                                  <w:szCs w:val="22"/>
                                  <w:vertAlign w:val="superscript"/>
                                </w:rPr>
                                <w:t>rd</w:t>
                              </w:r>
                              <w:proofErr w:type="spellEnd"/>
                              <w:r w:rsidRPr="00CF63E6">
                                <w:rPr>
                                  <w:color w:val="000000" w:themeColor="text1"/>
                                  <w:kern w:val="24"/>
                                  <w:sz w:val="22"/>
                                  <w:szCs w:val="22"/>
                                </w:rPr>
                                <w:t xml:space="preserve"> Step</w:t>
                              </w:r>
                            </w:p>
                          </w:txbxContent>
                        </wps:txbx>
                        <wps:bodyPr wrap="square" rtlCol="0">
                          <a:spAutoFit/>
                        </wps:bodyPr>
                      </wps:wsp>
                    </wpg:wgp>
                  </a:graphicData>
                </a:graphic>
                <wp14:sizeRelH relativeFrom="margin">
                  <wp14:pctWidth>0</wp14:pctWidth>
                </wp14:sizeRelH>
                <wp14:sizeRelV relativeFrom="margin">
                  <wp14:pctHeight>0</wp14:pctHeight>
                </wp14:sizeRelV>
              </wp:anchor>
            </w:drawing>
          </mc:Choice>
          <mc:Fallback>
            <w:pict>
              <v:group w14:anchorId="64AEF31F" id="Group 278" o:spid="_x0000_s1320" style="position:absolute;margin-left:22.95pt;margin-top:8.25pt;width:467.55pt;height:347.35pt;z-index:251659776;mso-width-relative:margin;mso-height-relative:margin" coordorigin="-5493" coordsize="67549,509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">
                <v:shape id="TextBox 206" o:spid="_x0000_s1321" type="#_x0000_t202" style="position:absolute;left:-5493;top:32260;width:67549;height:18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0v+r4A&#10;AADcAAAADwAAAGRycy9kb3ducmV2LnhtbERPTYvCMBC9C/sfwgjeNFVYWapRxHXBgxfdeh+a2aZs&#10;MynNaOu/NwfB4+N9r7eDb9SdulgHNjCfZaCIy2BrrgwUvz/TL1BRkC02gcnAgyJsNx+jNeY29Hym&#10;+0UqlUI45mjAibS51rF05DHOQkucuL/QeZQEu0rbDvsU7hu9yLKl9lhzanDY0t5R+X+5eQMidjd/&#10;FAcfj9fh9N27rPzEwpjJeNitQAkN8ha/3EdrYLlIa9OZdAT05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u9L/q+AAAA3AAAAA8AAAAAAAAAAAAAAAAAmAIAAGRycy9kb3ducmV2&#10;LnhtbFBLBQYAAAAABAAEAPUAAACDAwAAAAA=&#10;" filled="f" stroked="f">
                  <v:textbox style="mso-fit-shape-to-text:t">
                    <w:txbxContent>
                      <w:p w:rsidR="001817F0" w:rsidRPr="0016001B" w:rsidRDefault="00A234B1" w:rsidP="00EB26C6">
                        <w:r>
                          <w:rPr>
                            <w:b/>
                          </w:rPr>
                          <w:t>Figure 6</w:t>
                        </w:r>
                        <w:r w:rsidR="001817F0" w:rsidRPr="00EB26C6">
                          <w:rPr>
                            <w:b/>
                          </w:rPr>
                          <w:t xml:space="preserve">| 3 step </w:t>
                        </w:r>
                        <w:smartTag w:uri="urn:schemas-microsoft-com:office:smarttags" w:element="stockticker">
                          <w:r w:rsidR="001817F0" w:rsidRPr="00EB26C6">
                            <w:rPr>
                              <w:b/>
                            </w:rPr>
                            <w:t>PCR</w:t>
                          </w:r>
                        </w:smartTag>
                        <w:r w:rsidR="001817F0" w:rsidRPr="00EB26C6">
                          <w:rPr>
                            <w:b/>
                          </w:rPr>
                          <w:t xml:space="preserve"> method of creating a chimeric channel.</w:t>
                        </w:r>
                        <w:r w:rsidR="001817F0">
                          <w:rPr>
                            <w:b/>
                          </w:rPr>
                          <w:t xml:space="preserve"> </w:t>
                        </w:r>
                        <w:r w:rsidR="001817F0" w:rsidRPr="001817F0">
                          <w:t>In the 1</w:t>
                        </w:r>
                        <w:r w:rsidR="001817F0" w:rsidRPr="001817F0">
                          <w:rPr>
                            <w:vertAlign w:val="superscript"/>
                          </w:rPr>
                          <w:t>st</w:t>
                        </w:r>
                        <w:r w:rsidR="001817F0" w:rsidRPr="001817F0">
                          <w:t xml:space="preserve"> step</w:t>
                        </w:r>
                        <w:r w:rsidR="001817F0">
                          <w:rPr>
                            <w:b/>
                          </w:rPr>
                          <w:t xml:space="preserve"> </w:t>
                        </w:r>
                        <w:r w:rsidR="001817F0">
                          <w:t>one of the fragments will be amplified and extended to overlap with the other fragment. In the 2</w:t>
                        </w:r>
                        <w:r w:rsidR="001817F0" w:rsidRPr="00CC783D">
                          <w:rPr>
                            <w:vertAlign w:val="superscript"/>
                          </w:rPr>
                          <w:t>nd</w:t>
                        </w:r>
                        <w:r w:rsidR="001817F0">
                          <w:t xml:space="preserve"> step and 3</w:t>
                        </w:r>
                        <w:r w:rsidR="001817F0" w:rsidRPr="00CC783D">
                          <w:rPr>
                            <w:vertAlign w:val="superscript"/>
                          </w:rPr>
                          <w:t>rd</w:t>
                        </w:r>
                        <w:r w:rsidR="001817F0">
                          <w:t xml:space="preserve"> step, that are basically a PCR recombination reaction, the two fragments will be used together as template and then amplified with primers so the full length is generated</w:t>
                        </w:r>
                        <w:r w:rsidR="001817F0">
                          <w:fldChar w:fldCharType="begin" w:fldLock="1"/>
                        </w:r>
                        <w:r w:rsidR="001817F0">
                          <w:instrText>ADDIN CSL_CITATION { "citationItems" : [ { "id" : "ITEM-1", "itemData" : { "DOI" : "10.1023/A:1008848517221", "ISBN" : "9", "ISSN" : "0951208X", "abstract" : "A modified overlap extension technique for the creation of chimeric genes is described: the method consists in three PCR steps. The first step is a conventional PCR reaction, in which oligonucleotide primers are partially complementary at their 5' ends to the adjacent fragments that are fused to create the chimer. The second PCR step consists in the fusion of the PCR fragments generated in the first step using the complementary extremities of the primers. The third step corresponds to the PCR amplification of the fusion product. The final PCR product is a chimeric gene built up with the different amplified PCR fragments. The technique is illustrated by the construction of a chimeric 5- hydroxytryptamine (5-HT, serotonin) 1B/D receptor by combining one part of the human 5-HT1B (h5-HT1B) and two parts of the h5-HT1D receptor gene. The chimeric gene expressed in Cos-7 cells yielded similar binding properties as the wild type h5-HT1D receptor.", "author" : [ { "dropping-particle" : "", "family" : "Wurch", "given" : "Thierry", "non-dropping-particle" : "", "parse-names" : false, "suffix" : "" }, { "dropping-particle" : "", "family" : "Lestienne", "given" : "Fabrice", "non-dropping-particle" : "", "parse-names" : false, "suffix" : "" }, { "dropping-particle" : "", "family" : "Pauwels", "given" : "Petrus J.", "non-dropping-particle" : "", "parse-names" : false, "suffix" : "" } ], "container-title" : "Biotechnology Techniques", "id" : "ITEM-1", "issue" : "9", "issued" : { "date-parts" : [ [ "1998" ] ] }, "page" : "653-657", "title" : "A modified overlap extension PCR method to create chimeric genes in the absence of restriction enzymes", "type" : "article-journal", "volume" : "12" }, "uris" : [ "http://www.mendeley.com/documents/?uuid=be525225-b8a9-4ff0-94e7-2c74fb6d0ef6" ] } ], "mendeley" : { "formattedCitation" : "&lt;sup&gt;45&lt;/sup&gt;", "plainTextFormattedCitation" : "45", "previouslyFormattedCitation" : "&lt;sup&gt;45&lt;/sup&gt;" }, "properties" : { "noteIndex" : 0 }, "schema" : "https://github.com/citation-style-language/schema/raw/master/csl-citation.json" }</w:instrText>
                        </w:r>
                        <w:r w:rsidR="001817F0">
                          <w:fldChar w:fldCharType="separate"/>
                        </w:r>
                        <w:r w:rsidR="001817F0" w:rsidRPr="00CC783D">
                          <w:rPr>
                            <w:noProof/>
                            <w:vertAlign w:val="superscript"/>
                          </w:rPr>
                          <w:t>45</w:t>
                        </w:r>
                        <w:r w:rsidR="001817F0">
                          <w:fldChar w:fldCharType="end"/>
                        </w:r>
                        <w:r w:rsidR="001817F0">
                          <w:t>.</w:t>
                        </w:r>
                      </w:p>
                    </w:txbxContent>
                  </v:textbox>
                </v:shape>
                <v:rect id="Rectangle 629" o:spid="_x0000_s1322" style="position:absolute;left:5751;top:2912;width:18903;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Wxj8MA&#10;AADcAAAADwAAAGRycy9kb3ducmV2LnhtbESPQWsCMRSE7wX/Q3iCt5pURNrVKKsgiJRCtXh+bF53&#10;F5OXZRM1/vtGEHocZuYbZrFKzoor9aH1rOFtrEAQV960XGv4OW5f30GEiGzQeiYNdwqwWg5eFlgY&#10;f+Nvuh5iLTKEQ4Eamhi7QspQNeQwjH1HnL1f3zuMWfa1ND3eMtxZOVFqJh22nBca7GjTUHU+XJyG&#10;4z2t1zzdl+Wp3dvPoM7pyyqtR8NUzkFESvE//GzvjIbZ5AMeZ/IR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Wxj8MAAADcAAAADwAAAAAAAAAAAAAAAACYAgAAZHJzL2Rv&#10;d25yZXYueG1sUEsFBgAAAAAEAAQA9QAAAIgDAAAAAA==&#10;" fillcolor="#943634 [2405]" strokecolor="#943634 [2405]" strokeweight="2pt">
                  <v:textbox>
                    <w:txbxContent>
                      <w:p w:rsidR="001817F0" w:rsidRDefault="001817F0" w:rsidP="00EB26C6">
                        <w:pPr>
                          <w:rPr>
                            <w:rFonts w:eastAsia="Times New Roman"/>
                          </w:rPr>
                        </w:pPr>
                      </w:p>
                    </w:txbxContent>
                  </v:textbox>
                </v:rect>
                <v:rect id="Rectangle 630" o:spid="_x0000_s1323" style="position:absolute;left:28969;top:2717;width:18903;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J8PMQA&#10;AADcAAAADwAAAGRycy9kb3ducmV2LnhtbERPz2vCMBS+D/wfwhvsMmYyHZ10Rhl2w108WEXx9mie&#10;bbF5KU1m639vDoMdP77f8+VgG3GlzteONbyOFQjiwpmaSw373ffLDIQPyAYbx6ThRh6Wi9HDHFPj&#10;et7SNQ+liCHsU9RQhdCmUvqiIot+7FriyJ1dZzFE2JXSdNjHcNvIiVKJtFhzbKiwpVVFxSX/tRqy&#10;Xu3PWbbeHPg5yd/eT1+T40pp/fQ4fH6ACDSEf/Gf+8doSKZxfjwTj4B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ifDzEAAAA3AAAAA8AAAAAAAAAAAAAAAAAmAIAAGRycy9k&#10;b3ducmV2LnhtbFBLBQYAAAAABAAEAPUAAACJAwAAAAA=&#10;" fillcolor="#205867 [1608]" strokecolor="#205867 [1608]" strokeweight="2pt">
                  <v:textbox>
                    <w:txbxContent>
                      <w:p w:rsidR="001817F0" w:rsidRDefault="001817F0" w:rsidP="00EB26C6">
                        <w:pPr>
                          <w:rPr>
                            <w:rFonts w:eastAsia="Times New Roman"/>
                          </w:rPr>
                        </w:pPr>
                      </w:p>
                    </w:txbxContent>
                  </v:textbox>
                </v:rect>
                <v:group id="Group 631" o:spid="_x0000_s1324" style="position:absolute;left:25982;width:4825;height:1619" coordorigin="25982" coordsize="4824,16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qTjgfxgAAANwA&#10;AAAPAAAAAAAAAAAAAAAAAKoCAABkcnMvZG93bnJldi54bWxQSwUGAAAAAAQABAD6AAAAnQMAAAAA&#10;">
                  <v:shape id="Straight Arrow Connector 632" o:spid="_x0000_s1325" type="#_x0000_t32" style="position:absolute;left:27786;top:1619;width:302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kTm8QAAADcAAAADwAAAGRycy9kb3ducmV2LnhtbESPUWvCMBSF3wf+h3CFvc1UV0SqUaog&#10;7GXK7H7AXXNtis1NSaLWf78MhD0ezjnf4aw2g+3EjXxoHSuYTjIQxLXTLTcKvqv92wJEiMgaO8ek&#10;4EEBNuvRywoL7e78RbdTbESCcChQgYmxL6QMtSGLYeJ64uSdnbcYk/SN1B7vCW47OcuyubTYclow&#10;2NPOUH05Xa2Cqjpe8kNpMM8Pn0PpH/667X6Ueh0P5RJEpCH+h5/tD61g/j6DvzPpCMj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2RObxAAAANwAAAAPAAAAAAAAAAAA&#10;AAAAAKECAABkcnMvZG93bnJldi54bWxQSwUGAAAAAAQABAD5AAAAkgMAAAAA&#10;" strokecolor="black [3213]" strokeweight="2.5pt">
                    <v:stroke endarrow="open"/>
                  </v:shape>
                  <v:line id="Straight Connector 633" o:spid="_x0000_s1326" style="position:absolute;visibility:visible;mso-wrap-style:square" from="25982,0" to="27786,1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QvHsUAAADcAAAADwAAAGRycy9kb3ducmV2LnhtbESPQWvCQBSE7wX/w/IK3uqmtYhEVxGp&#10;ICgWo8TrI/vMBrNvQ3bV6K/vFgo9DjPzDTOdd7YWN2p95VjB+yABQVw4XXGp4HhYvY1B+ICssXZM&#10;Ch7kYT7rvUwx1e7Oe7ploRQRwj5FBSaEJpXSF4Ys+oFriKN3dq3FEGVbSt3iPcJtLT+SZCQtVhwX&#10;DDa0NFRcsqtV4J/b7uvJu1O+yPNqY77dNdl9KtV/7RYTEIG68B/+a6+1gtFwCL9n4hGQs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oQvHsUAAADcAAAADwAAAAAAAAAA&#10;AAAAAAChAgAAZHJzL2Rvd25yZXYueG1sUEsFBgAAAAAEAAQA+QAAAJMDAAAAAA==&#10;" strokecolor="#943634 [2405]" strokeweight="2.5pt"/>
                </v:group>
                <v:shape id="Straight Arrow Connector 634" o:spid="_x0000_s1327" type="#_x0000_t32" style="position:absolute;left:45111;top:5008;width:327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ZXMcAAADcAAAADwAAAGRycy9kb3ducmV2LnhtbESPQWvCQBSE7wX/w/IEL6VuaquU6CpS&#10;FDxUwbRQentkn0k0+zburib9912h4HGYmW+Y2aIztbiS85VlBc/DBARxbnXFhYKvz/XTGwgfkDXW&#10;lknBL3lYzHsPM0y1bXlP1ywUIkLYp6igDKFJpfR5SQb90DbE0TtYZzBE6QqpHbYRbmo5SpKJNFhx&#10;XCixofeS8lN2MQoe17j7abej/ffH2bhLszqOKzoqNeh3yymIQF24h//bG61g8vIKtzPxCMj5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6dlcxwAAANwAAAAPAAAAAAAA&#10;AAAAAAAAAKECAABkcnMvZG93bnJldi54bWxQSwUGAAAAAAQABAD5AAAAlQMAAAAA&#10;" strokecolor="black [3213]" strokeweight="2.5pt">
                  <v:stroke endarrow="open"/>
                </v:shape>
                <v:shape id="Straight Arrow Connector 635" o:spid="_x0000_s1328" type="#_x0000_t32" style="position:absolute;left:38420;top:5008;width:0;height:22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CL78QAAADcAAAADwAAAGRycy9kb3ducmV2LnhtbESPUWvCMBSF34X9h3AHe9PUrZbRGaUb&#10;DPaiot0PuGuuTbG5KUnU+u8XYbDHwznnO5zlerS9uJAPnWMF81kGgrhxuuNWwXf9OX0FESKyxt4x&#10;KbhRgPXqYbLEUrsr7+lyiK1IEA4lKjAxDqWUoTFkMczcQJy8o/MWY5K+ldrjNcFtL5+zrJAWO04L&#10;Bgf6MNScDmeroK53p3xbGczz7Was/M2f3/sfpZ4ex+oNRKQx/of/2l9aQfGygPuZdATk6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MIvvxAAAANwAAAAPAAAAAAAAAAAA&#10;AAAAAKECAABkcnMvZG93bnJldi54bWxQSwUGAAAAAAQABAD5AAAAkgMAAAAA&#10;" strokecolor="black [3213]" strokeweight="2.5pt">
                  <v:stroke endarrow="open"/>
                </v:shape>
                <v:group id="Group 636" o:spid="_x0000_s1329" style="position:absolute;left:27165;top:7711;width:20707;height:1385" coordorigin="27165,7711" coordsize="20707,1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aega8QAAADcAAAA&#10;DwAAAAAAAAAAAAAAAACqAgAAZHJzL2Rvd25yZXYueG1sUEsFBgAAAAAEAAQA+gAAAJsDAAAAAA==&#10;">
                  <v:rect id="Rectangle 637" o:spid="_x0000_s1330" style="position:absolute;left:28969;top:7711;width:18903;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kSMcA&#10;AADcAAAADwAAAGRycy9kb3ducmV2LnhtbESPQWvCQBSE70L/w/IKvYjuVkuU1FWKaWkvHhpF8fbI&#10;PpPQ7NuQ3Zr477uFQo/DzHzDrDaDbcSVOl871vA4VSCIC2dqLjUc9m+TJQgfkA02jknDjTxs1nej&#10;FabG9fxJ1zyUIkLYp6ihCqFNpfRFRRb91LXE0bu4zmKIsiul6bCPcNvImVKJtFhzXKiwpW1FxVf+&#10;bTVkvTpcsux9d+Rxkj8tzq+z01Zp/XA/vDyDCDSE//Bf+8NoSOYL+D0Tj4B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sL5EjHAAAA3AAAAA8AAAAAAAAAAAAAAAAAmAIAAGRy&#10;cy9kb3ducmV2LnhtbFBLBQYAAAAABAAEAPUAAACMAwAAAAA=&#10;" fillcolor="#205867 [1608]" strokecolor="#205867 [1608]" strokeweight="2pt">
                    <v:textbox>
                      <w:txbxContent>
                        <w:p w:rsidR="001817F0" w:rsidRDefault="001817F0" w:rsidP="00EB26C6">
                          <w:pPr>
                            <w:rPr>
                              <w:rFonts w:eastAsia="Times New Roman"/>
                            </w:rPr>
                          </w:pPr>
                        </w:p>
                      </w:txbxContent>
                    </v:textbox>
                  </v:rect>
                  <v:rect id="Rectangle 638" o:spid="_x0000_s1331" style="position:absolute;left:27165;top:7711;width:1802;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CycAA&#10;AADcAAAADwAAAGRycy9kb3ducmV2LnhtbERPy2oCMRTdF/yHcIXuauIDKaNRRqEgIoVqcX2ZXGcG&#10;k5thkmr8+2YhuDyc93KdnBU36kPrWcN4pEAQV960XGv4PX19fIIIEdmg9UwaHhRgvRq8LbEw/s4/&#10;dDvGWuQQDgVqaGLsCilD1ZDDMPIdceYuvncYM+xraXq853Bn5USpuXTYcm5osKNtQ9X1+Oc0nB5p&#10;s+HZvizP7d4egrqmb6u0fh+mcgEiUoov8dO9Mxrm07w2n8lHQK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qCCycAAAADcAAAADwAAAAAAAAAAAAAAAACYAgAAZHJzL2Rvd25y&#10;ZXYueG1sUEsFBgAAAAAEAAQA9QAAAIUDAAAAAA==&#10;" fillcolor="#943634 [2405]" strokecolor="#943634 [2405]" strokeweight="2pt">
                    <v:textbox>
                      <w:txbxContent>
                        <w:p w:rsidR="001817F0" w:rsidRDefault="001817F0" w:rsidP="00EB26C6">
                          <w:pPr>
                            <w:rPr>
                              <w:rFonts w:eastAsia="Times New Roman"/>
                            </w:rPr>
                          </w:pPr>
                        </w:p>
                      </w:txbxContent>
                    </v:textbox>
                  </v:rect>
                </v:group>
                <v:group id="Group 639" o:spid="_x0000_s1332" style="position:absolute;left:23892;top:9907;width:3273;height:3588" coordorigin="23892,9907" coordsize="3272,35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Dg0GcUAAADcAAAADwAAAGRycy9kb3ducmV2LnhtbESPQYvCMBSE78L+h/CE&#10;vWnaFcWtRhFxlz2IoC6It0fzbIvNS2liW/+9EQSPw8x8w8yXnSlFQ7UrLCuIhxEI4tTqgjMF/8ef&#10;wRSE88gaS8uk4E4OlouP3hwTbVveU3PwmQgQdgkqyL2vEildmpNBN7QVcfAutjbog6wzqWtsA9yU&#10;8iuKJtJgwWEhx4rWOaXXw80o+G2xXY3iTbO9Xtb383G8O21jUuqz361mIDx1/h1+tf+0gsno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Q4NBnFAAAA3AAA&#10;AA8AAAAAAAAAAAAAAAAAqgIAAGRycy9kb3ducmV2LnhtbFBLBQYAAAAABAAEAPoAAACcAwAAAAA=&#10;">
                  <v:shape id="Straight Arrow Connector 640" o:spid="_x0000_s1333" type="#_x0000_t32" style="position:absolute;left:25416;top:11313;width:0;height:21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FbCsAAAADcAAAADwAAAGRycy9kb3ducmV2LnhtbERPzYrCMBC+C75DGGFvmroUWbpGqYKw&#10;l1XW+gBjM9sUm0lJota3NwfB48f3v1wPthM38qF1rGA+y0AQ10633Cg4VbvpF4gQkTV2jknBgwKs&#10;V+PREgvt7vxHt2NsRArhUKACE2NfSBlqQxbDzPXEift33mJM0DdSe7yncNvJzyxbSIstpwaDPW0N&#10;1Zfj1SqoqsMl35cG83z/O5T+4a+b7qzUx2Qov0FEGuJb/HL/aAWLPM1PZ9IRkKsn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dBWwrAAAAA3AAAAA8AAAAAAAAAAAAAAAAA&#10;oQIAAGRycy9kb3ducmV2LnhtbFBLBQYAAAAABAAEAPkAAACOAwAAAAA=&#10;" strokecolor="black [3213]" strokeweight="2.5pt">
                    <v:stroke endarrow="open"/>
                  </v:shape>
                  <v:line id="Straight Connector 641" o:spid="_x0000_s1334" style="position:absolute;flip:y;visibility:visible;mso-wrap-style:square" from="25416,9907" to="27165,114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6hb8UAAADcAAAADwAAAGRycy9kb3ducmV2LnhtbESPQWvCQBSE74L/YXlCb2ZjsUFiVlFL&#10;oRCKmObQ4yP7TNJm34bs1qT/vlsoeBxm5hsm20+mEzcaXGtZwSqKQRBXVrdcKyjfX5YbEM4ja+ws&#10;k4IfcrDfzWcZptqOfKFb4WsRIOxSVNB436dSuqohgy6yPXHwrnYw6IMcaqkHHAPcdPIxjhNpsOWw&#10;0GBPp4aqr+LbKJjwCXOzTtqilCd6+0g+z8f8WamHxXTYgvA0+Xv4v/2qFSTrFfydCUdA7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h6hb8UAAADcAAAADwAAAAAAAAAA&#10;AAAAAAChAgAAZHJzL2Rvd25yZXYueG1sUEsFBgAAAAAEAAQA+QAAAJMDAAAAAA==&#10;" strokecolor="black [3213]" strokeweight="2.5pt"/>
                  <v:line id="Straight Connector 642" o:spid="_x0000_s1335" style="position:absolute;flip:x y;visibility:visible;mso-wrap-style:square" from="23892,9907" to="25416,114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IpiMQAAADcAAAADwAAAGRycy9kb3ducmV2LnhtbESPT4vCMBTE7wt+h/AEL4um1kWkGkWE&#10;BWUv/vf6aJ5NsXkpTVbrt98ICx6HmfkNM1u0thJ3anzpWMFwkIAgzp0uuVBwPHz3JyB8QNZYOSYF&#10;T/KwmHc+Zphp9+Ad3fehEBHCPkMFJoQ6k9Lnhiz6gauJo3d1jcUQZVNI3eAjwm0l0yQZS4slxwWD&#10;Na0M5bf9r1Vw+fw5XN0pPe+2m9FktSxuI1Mflep12+UURKA2vMP/7bVWMP5K4XUmHgE5/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0imIxAAAANwAAAAPAAAAAAAAAAAA&#10;AAAAAKECAABkcnMvZG93bnJldi54bWxQSwUGAAAAAAQABAD5AAAAkgMAAAAA&#10;" strokecolor="black [3213]" strokeweight="2.5pt"/>
                </v:group>
                <v:group id="Group 643" o:spid="_x0000_s1336" style="position:absolute;left:24248;top:14279;width:20707;height:1384" coordorigin="24248,14279" coordsize="20707,1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dZwjsYAAADcAAAADwAAAGRycy9kb3ducmV2LnhtbESPQWvCQBSE7wX/w/IK&#10;3ppNtA2SZhWRKh5CoSqU3h7ZZxLMvg3ZbRL/fbdQ6HGYmW+YfDOZVgzUu8aygiSKQRCXVjdcKbic&#10;908rEM4ja2wtk4I7OdisZw85ZtqO/EHDyVciQNhlqKD2vsukdGVNBl1kO+LgXW1v0AfZV1L3OAa4&#10;aeUijlNpsOGwUGNHu5rK2+nbKDiMOG6XydtQ3K67+9f55f2zSEip+eO0fQXhafL/4b/2UStIn5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1nCOxgAAANwA&#10;AAAPAAAAAAAAAAAAAAAAAKoCAABkcnMvZG93bnJldi54bWxQSwUGAAAAAAQABAD6AAAAnQMAAAAA&#10;">
                  <v:rect id="Rectangle 644" o:spid="_x0000_s1337" style="position:absolute;left:26052;top:14279;width:18903;height:13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8JQscA&#10;AADcAAAADwAAAGRycy9kb3ducmV2LnhtbESPQWvCQBSE7wX/w/IEL0V3KyEtqasUY6mXHpqK4u2R&#10;fSah2bchuzXpv3cLhR6HmfmGWW1G24or9b5xrOFhoUAQl840XGk4fL7On0D4gGywdUwafsjDZj25&#10;W2Fm3MAfdC1CJSKEfYYa6hC6TEpf1mTRL1xHHL2L6y2GKPtKmh6HCLetXCqVSosNx4UaO9rWVH4V&#10;31ZDPqjDJc/f3o98nxbJ43m3PG2V1rPp+PIMItAY/sN/7b3RkCYJ/J6JR0C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PfCULHAAAA3AAAAA8AAAAAAAAAAAAAAAAAmAIAAGRy&#10;cy9kb3ducmV2LnhtbFBLBQYAAAAABAAEAPUAAACMAwAAAAA=&#10;" fillcolor="#205867 [1608]" strokecolor="#205867 [1608]" strokeweight="2pt">
                    <v:textbox>
                      <w:txbxContent>
                        <w:p w:rsidR="001817F0" w:rsidRDefault="001817F0" w:rsidP="00EB26C6">
                          <w:pPr>
                            <w:rPr>
                              <w:rFonts w:eastAsia="Times New Roman"/>
                            </w:rPr>
                          </w:pPr>
                        </w:p>
                      </w:txbxContent>
                    </v:textbox>
                  </v:rect>
                  <v:rect id="Rectangle 645" o:spid="_x0000_s1338" style="position:absolute;left:24248;top:14279;width:1802;height:13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deKsMA&#10;AADcAAAADwAAAGRycy9kb3ducmV2LnhtbESPQWsCMRSE74L/ITzBmyYVK7I1yioIIqVQlZ4fm9fd&#10;xeRl2USN/74pFHocZuYbZrVJzoo79aH1rOFlqkAQV960XGu4nPeTJYgQkQ1az6ThSQE26+FghYXx&#10;D/6k+ynWIkM4FKihibErpAxVQw7D1HfE2fv2vcOYZV9L0+Mjw52VM6UW0mHLeaHBjnYNVdfTzWk4&#10;P9N2y/NjWX61R/se1DV9WKX1eJTKNxCRUvwP/7UPRsNi/gq/Z/IR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KdeKsMAAADcAAAADwAAAAAAAAAAAAAAAACYAgAAZHJzL2Rv&#10;d25yZXYueG1sUEsFBgAAAAAEAAQA9QAAAIgDAAAAAA==&#10;" fillcolor="#943634 [2405]" strokecolor="#943634 [2405]" strokeweight="2pt">
                    <v:textbox>
                      <w:txbxContent>
                        <w:p w:rsidR="001817F0" w:rsidRDefault="001817F0" w:rsidP="00EB26C6">
                          <w:pPr>
                            <w:rPr>
                              <w:rFonts w:eastAsia="Times New Roman"/>
                            </w:rPr>
                          </w:pPr>
                        </w:p>
                      </w:txbxContent>
                    </v:textbox>
                  </v:rect>
                </v:group>
                <v:rect id="Rectangle 646" o:spid="_x0000_s1339" style="position:absolute;left:7081;top:16550;width:18903;height:13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XAXcMA&#10;AADcAAAADwAAAGRycy9kb3ducmV2LnhtbESPUWvCMBSF3wX/Q7jC3jTZkDI6U6mDwZAhTGXPl+au&#10;LU1uSpNp/PeLMNjj4ZzzHc5mm5wVF5pC71nD40qBIG686bnVcD69LZ9BhIhs0HomDTcKsK3msw2W&#10;xl/5ky7H2IoM4VCihi7GsZQyNB05DCs/Emfv208OY5ZTK82E1wx3Vj4pVUiHPeeFDkd67agZjj9O&#10;w+mWdjte7+v6q9/bj6CGdLBK64dFql9ARErxP/zXfjcainUB9zP5CMj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XAXcMAAADcAAAADwAAAAAAAAAAAAAAAACYAgAAZHJzL2Rv&#10;d25yZXYueG1sUEsFBgAAAAAEAAQA9QAAAIgDAAAAAA==&#10;" fillcolor="#943634 [2405]" strokecolor="#943634 [2405]" strokeweight="2pt">
                  <v:textbox>
                    <w:txbxContent>
                      <w:p w:rsidR="001817F0" w:rsidRDefault="001817F0" w:rsidP="00EB26C6">
                        <w:pPr>
                          <w:rPr>
                            <w:rFonts w:eastAsia="Times New Roman"/>
                          </w:rPr>
                        </w:pPr>
                      </w:p>
                    </w:txbxContent>
                  </v:textbox>
                </v:rect>
                <v:shape id="Straight Arrow Connector 647" o:spid="_x0000_s1340" type="#_x0000_t32" style="position:absolute;left:6042;top:26855;width:346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jDfsQAAADcAAAADwAAAGRycy9kb3ducmV2LnhtbESPwWrDMBBE74X+g9hCb42cYtLiRDFO&#10;oNBLUhr3AzbWxjK2VkZSEufvo0Khx2Fm3jCrcrKDuJAPnWMF81kGgrhxuuNWwU/98fIOIkRkjYNj&#10;UnCjAOX68WGFhXZX/qbLIbYiQTgUqMDEOBZShsaQxTBzI3HyTs5bjEn6VmqP1wS3g3zNsoW02HFa&#10;MDjS1lDTH85WQV1/9fm+Mpjn+91U+Zs/b4ajUs9PU7UEEWmK/+G/9qdWsMjf4PdMOgJyf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qMN+xAAAANwAAAAPAAAAAAAAAAAA&#10;AAAAAKECAABkcnMvZG93bnJldi54bWxQSwUGAAAAAAQABAD5AAAAkgMAAAAA&#10;" strokecolor="black [3213]" strokeweight="2.5pt">
                  <v:stroke endarrow="open"/>
                </v:shape>
                <v:shape id="Straight Arrow Connector 648" o:spid="_x0000_s1341" type="#_x0000_t32" style="position:absolute;left:25014;top:18699;width:0;height:23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dXDMAAAADcAAAADwAAAGRycy9kb3ducmV2LnhtbERPzYrCMBC+C75DGGFvmroUWbpGqYKw&#10;l1XW+gBjM9sUm0lJota3NwfB48f3v1wPthM38qF1rGA+y0AQ10633Cg4VbvpF4gQkTV2jknBgwKs&#10;V+PREgvt7vxHt2NsRArhUKACE2NfSBlqQxbDzPXEift33mJM0DdSe7yncNvJzyxbSIstpwaDPW0N&#10;1Zfj1SqoqsMl35cG83z/O5T+4a+b7qzUx2Qov0FEGuJb/HL/aAWLPK1NZ9IRkKsn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k3VwzAAAAA3AAAAA8AAAAAAAAAAAAAAAAA&#10;oQIAAGRycy9kb3ducmV2LnhtbFBLBQYAAAAABAAEAPkAAACOAwAAAAA=&#10;" strokecolor="black [3213]" strokeweight="2.5pt">
                  <v:stroke endarrow="open"/>
                </v:shape>
                <v:group id="Group 649" o:spid="_x0000_s1342" style="position:absolute;left:6331;top:21608;width:37806;height:1385" coordorigin="6331,21608" coordsize="37805,1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D5HZMYAAADcAAAADwAAAGRycy9kb3ducmV2LnhtbESPQWvCQBSE74L/YXlC&#10;b3UTa6WNWUVEpQcpVAvF2yP7TEKyb0N2TeK/7xYKHoeZ+YZJ14OpRUetKy0riKcRCOLM6pJzBd/n&#10;/fMbCOeRNdaWScGdHKxX41GKibY9f1F38rkIEHYJKii8bxIpXVaQQTe1DXHwrrY16INsc6lb7APc&#10;1HIWRQtpsOSwUGBD24Ky6nQzCg499puXeNcdq+v2fjm/fv4cY1LqaTJsliA8Df4R/m9/aAWL+Tv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MPkdkxgAAANwA&#10;AAAPAAAAAAAAAAAAAAAAAKoCAABkcnMvZG93bnJldi54bWxQSwUGAAAAAAQABAD6AAAAnQMAAAAA&#10;">
                  <v:rect id="Rectangle 650" o:spid="_x0000_s1343" style="position:absolute;left:6331;top:21608;width:18903;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lrb8AA&#10;AADcAAAADwAAAGRycy9kb3ducmV2LnhtbERPTWsCMRC9F/wPYYTeaqKolNUoq1AQkUK1eB424+5i&#10;Mlk2qcZ/3xwEj4/3vVwnZ8WN+tB61jAeKRDElTct1xp+T18fnyBCRDZoPZOGBwVYrwZvSyyMv/MP&#10;3Y6xFjmEQ4Eamhi7QspQNeQwjHxHnLmL7x3GDPtamh7vOdxZOVFqLh22nBsa7GjbUHU9/jkNp0fa&#10;bHi6L8tzu7eHoK7p2yqt34epXICIlOJL/HTvjIb5LM/PZ/IR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Qlrb8AAAADcAAAADwAAAAAAAAAAAAAAAACYAgAAZHJzL2Rvd25y&#10;ZXYueG1sUEsFBgAAAAAEAAQA9QAAAIUDAAAAAA==&#10;" fillcolor="#943634 [2405]" strokecolor="#943634 [2405]" strokeweight="2pt">
                    <v:textbox>
                      <w:txbxContent>
                        <w:p w:rsidR="001817F0" w:rsidRDefault="001817F0" w:rsidP="00EB26C6">
                          <w:pPr>
                            <w:rPr>
                              <w:rFonts w:eastAsia="Times New Roman"/>
                            </w:rPr>
                          </w:pPr>
                        </w:p>
                      </w:txbxContent>
                    </v:textbox>
                  </v:rect>
                  <v:rect id="Rectangle 651" o:spid="_x0000_s1344" style="position:absolute;left:25234;top:21608;width:18903;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E8B8cA&#10;AADcAAAADwAAAGRycy9kb3ducmV2LnhtbESPQWvCQBSE7wX/w/KEXoruKm1aoquIaWkvHkzF4u2R&#10;fSbB7NuQ3Zr033cLBY/DzHzDLNeDbcSVOl871jCbKhDEhTM1lxoOn2+TFxA+IBtsHJOGH/KwXo3u&#10;lpga1/OernkoRYSwT1FDFUKbSumLiiz6qWuJo3d2ncUQZVdK02Ef4baRc6USabHmuFBhS9uKikv+&#10;bTVkvTqcs+x9d+SHJH98Pr3Ov7ZK6/vxsFmACDSEW/i//WE0JE8z+DsTj4B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ZxPAfHAAAA3AAAAA8AAAAAAAAAAAAAAAAAmAIAAGRy&#10;cy9kb3ducmV2LnhtbFBLBQYAAAAABAAEAPUAAACMAwAAAAA=&#10;" fillcolor="#205867 [1608]" strokecolor="#205867 [1608]" strokeweight="2pt">
                    <v:textbox>
                      <w:txbxContent>
                        <w:p w:rsidR="001817F0" w:rsidRDefault="001817F0" w:rsidP="00EB26C6">
                          <w:pPr>
                            <w:rPr>
                              <w:rFonts w:eastAsia="Times New Roman"/>
                            </w:rPr>
                          </w:pPr>
                        </w:p>
                      </w:txbxContent>
                    </v:textbox>
                  </v:rect>
                </v:group>
                <v:shape id="Straight Arrow Connector 652" o:spid="_x0000_s1345" type="#_x0000_t32" style="position:absolute;left:25006;top:24109;width:0;height:23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b2O8QAAADcAAAADwAAAGRycy9kb3ducmV2LnhtbESPUWvCMBSF34X9h3AHvmk66USqUTpB&#10;8EXH7H7AXXNtis1NSaLWf28Ggz0ezjnf4aw2g+3EjXxoHSt4m2YgiGunW24UfFe7yQJEiMgaO8ek&#10;4EEBNuuX0QoL7e78RbdTbESCcChQgYmxL6QMtSGLYep64uSdnbcYk/SN1B7vCW47OcuyubTYclow&#10;2NPWUH05Xa2Cqvq85MfSYJ4fD0PpH/760f0oNX4dyiWISEP8D/+191rB/H0Gv2fSEZD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BvY7xAAAANwAAAAPAAAAAAAAAAAA&#10;AAAAAKECAABkcnMvZG93bnJldi54bWxQSwUGAAAAAAQABAD5AAAAkgMAAAAA&#10;" strokecolor="black [3213]" strokeweight="2.5pt">
                  <v:stroke endarrow="open"/>
                </v:shape>
                <v:group id="Group 653" o:spid="_x0000_s1346" style="position:absolute;left:6103;top:27847;width:37805;height:1385" coordorigin="6103,27847" coordsize="37805,1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D+ZTxgAAANwA&#10;AAAPAAAAAAAAAAAAAAAAAKoCAABkcnMvZG93bnJldi54bWxQSwUGAAAAAAQABAD6AAAAnQMAAAAA&#10;">
                  <v:rect id="Rectangle 654" o:spid="_x0000_s1347" style="position:absolute;left:6103;top:27847;width:18903;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JtbMMA&#10;AADcAAAADwAAAGRycy9kb3ducmV2LnhtbESPQWsCMRSE74L/ITzBmyYVK7I1yioIIqVQlZ4fm9fd&#10;xeRl2USN/74pFHocZuYbZrVJzoo79aH1rOFlqkAQV960XGu4nPeTJYgQkQ1az6ThSQE26+FghYXx&#10;D/6k+ynWIkM4FKihibErpAxVQw7D1HfE2fv2vcOYZV9L0+Mjw52VM6UW0mHLeaHBjnYNVdfTzWk4&#10;P9N2y/NjWX61R/se1DV9WKX1eJTKNxCRUvwP/7UPRsPidQ6/Z/IR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jJtbMMAAADcAAAADwAAAAAAAAAAAAAAAACYAgAAZHJzL2Rv&#10;d25yZXYueG1sUEsFBgAAAAAEAAQA9QAAAIgDAAAAAA==&#10;" fillcolor="#943634 [2405]" strokecolor="#943634 [2405]" strokeweight="2pt">
                    <v:textbox>
                      <w:txbxContent>
                        <w:p w:rsidR="001817F0" w:rsidRDefault="001817F0" w:rsidP="00EB26C6">
                          <w:pPr>
                            <w:rPr>
                              <w:rFonts w:eastAsia="Times New Roman"/>
                            </w:rPr>
                          </w:pPr>
                        </w:p>
                      </w:txbxContent>
                    </v:textbox>
                  </v:rect>
                  <v:rect id="Rectangle 655" o:spid="_x0000_s1348" style="position:absolute;left:25006;top:27847;width:18902;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o6BMcA&#10;AADcAAAADwAAAGRycy9kb3ducmV2LnhtbESPQWvCQBSE74X+h+UVvBTdVWqU1FWKsbQXD42i9PbI&#10;PpPQ7NuQXU3677uFQo/DzHzDrDaDbcSNOl871jCdKBDEhTM1lxqOh9fxEoQPyAYbx6Thmzxs1vd3&#10;K0yN6/mDbnkoRYSwT1FDFUKbSumLiiz6iWuJo3dxncUQZVdK02Ef4baRM6USabHmuFBhS9uKiq/8&#10;ajVkvTpesuxtf+LHJH9afO5m563SevQwvDyDCDSE//Bf+91oSOZz+D0Tj4B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lKOgTHAAAA3AAAAA8AAAAAAAAAAAAAAAAAmAIAAGRy&#10;cy9kb3ducmV2LnhtbFBLBQYAAAAABAAEAPUAAACMAwAAAAA=&#10;" fillcolor="#205867 [1608]" strokecolor="#205867 [1608]" strokeweight="2pt">
                    <v:textbox>
                      <w:txbxContent>
                        <w:p w:rsidR="001817F0" w:rsidRDefault="001817F0" w:rsidP="00EB26C6">
                          <w:pPr>
                            <w:rPr>
                              <w:rFonts w:eastAsia="Times New Roman"/>
                            </w:rPr>
                          </w:pPr>
                        </w:p>
                      </w:txbxContent>
                    </v:textbox>
                  </v:rect>
                </v:group>
                <v:shape id="Straight Arrow Connector 656" o:spid="_x0000_s1349" type="#_x0000_t32" style="position:absolute;left:40569;top:30149;width:356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gHEMYAAADcAAAADwAAAGRycy9kb3ducmV2LnhtbESPT2sCMRTE74V+h/AKXopmFVzKalxK&#10;UfBgC9qCeHtsXvdPNy9rEt3tt28EocdhZn7DLPPBtOJKzteWFUwnCQjiwuqaSwVfn5vxCwgfkDW2&#10;lknBL3nIV48PS8y07XlP10MoRYSwz1BBFUKXSemLigz6ie2Io/dtncEQpSuldthHuGnlLElSabDm&#10;uFBhR28VFT+Hi1HwvMGPU/8+2x93Z+Mu3bqZ19QoNXoaXhcgAg3hP3xvb7WCdJ7C7Uw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2oBxDGAAAA3AAAAA8AAAAAAAAA&#10;AAAAAAAAoQIAAGRycy9kb3ducmV2LnhtbFBLBQYAAAAABAAEAPkAAACUAwAAAAA=&#10;" strokecolor="black [3213]" strokeweight="2.5pt">
                  <v:stroke endarrow="open"/>
                </v:shape>
                <v:shape id="TextBox 287" o:spid="_x0000_s1350" type="#_x0000_t202" style="position:absolute;left:28066;top:4167;width:8509;height:3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TI9cMA&#10;AADcAAAADwAAAGRycy9kb3ducmV2LnhtbESPT2vCQBTE7wW/w/KE3upGQS3RVcQ/4KEXbbw/sq/Z&#10;0OzbkH2a+O27hUKPw8z8hllvB9+oB3WxDmxgOslAEZfB1lwZKD5Pb++goiBbbAKTgSdF2G5GL2vM&#10;bej5Qo+rVCpBOOZowIm0udaxdOQxTkJLnLyv0HmUJLtK2w77BPeNnmXZQnusOS04bGnvqPy+3r0B&#10;EbubPoujj+fb8HHoXVbOsTDmdTzsVqCEBvkP/7XP1sBivoTfM+kI6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iTI9cMAAADcAAAADwAAAAAAAAAAAAAAAACYAgAAZHJzL2Rv&#10;d25yZXYueG1sUEsFBgAAAAAEAAQA9QAAAIgDAAAAAA==&#10;" filled="f" stroked="f">
                  <v:textbox style="mso-fit-shape-to-text:t">
                    <w:txbxContent>
                      <w:p w:rsidR="001817F0" w:rsidRPr="00CF63E6" w:rsidRDefault="001817F0" w:rsidP="00EB26C6">
                        <w:pPr>
                          <w:pStyle w:val="NormalWeb"/>
                          <w:spacing w:before="0" w:beforeAutospacing="0" w:after="0" w:afterAutospacing="0"/>
                          <w:rPr>
                            <w:sz w:val="22"/>
                            <w:szCs w:val="22"/>
                          </w:rPr>
                        </w:pPr>
                        <w:r w:rsidRPr="00CF63E6">
                          <w:rPr>
                            <w:color w:val="000000" w:themeColor="text1"/>
                            <w:kern w:val="24"/>
                            <w:sz w:val="22"/>
                            <w:szCs w:val="22"/>
                          </w:rPr>
                          <w:t>1</w:t>
                        </w:r>
                        <w:proofErr w:type="spellStart"/>
                        <w:r w:rsidRPr="00CF63E6">
                          <w:rPr>
                            <w:color w:val="000000" w:themeColor="text1"/>
                            <w:kern w:val="24"/>
                            <w:position w:val="8"/>
                            <w:sz w:val="22"/>
                            <w:szCs w:val="22"/>
                            <w:vertAlign w:val="superscript"/>
                          </w:rPr>
                          <w:t>st</w:t>
                        </w:r>
                        <w:proofErr w:type="spellEnd"/>
                        <w:r w:rsidRPr="00CF63E6">
                          <w:rPr>
                            <w:color w:val="000000" w:themeColor="text1"/>
                            <w:kern w:val="24"/>
                            <w:sz w:val="22"/>
                            <w:szCs w:val="22"/>
                          </w:rPr>
                          <w:t xml:space="preserve"> Step</w:t>
                        </w:r>
                      </w:p>
                    </w:txbxContent>
                  </v:textbox>
                </v:shape>
                <v:shape id="TextBox 288" o:spid="_x0000_s1351" type="#_x0000_t202" style="position:absolute;left:26110;top:10493;width:9391;height:34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tch74A&#10;AADcAAAADwAAAGRycy9kb3ducmV2LnhtbERPTYvCMBC9L/gfwgje1lRBka5RRFfw4GW1ex+asSk2&#10;k9LM2vrvzUHY4+N9r7eDb9SDulgHNjCbZqCIy2BrrgwU1+PnClQUZItNYDLwpAjbzehjjbkNPf/Q&#10;4yKVSiEcczTgRNpc61g68hinoSVO3C10HiXBrtK2wz6F+0bPs2ypPdacGhy2tHdU3i9/3oCI3c2e&#10;xbePp9/hfOhdVi6wMGYyHnZfoIQG+Re/3SdrYLlIa9OZdAT05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O7XIe+AAAA3AAAAA8AAAAAAAAAAAAAAAAAmAIAAGRycy9kb3ducmV2&#10;LnhtbFBLBQYAAAAABAAEAPUAAACDAwAAAAA=&#10;" filled="f" stroked="f">
                  <v:textbox style="mso-fit-shape-to-text:t">
                    <w:txbxContent>
                      <w:p w:rsidR="001817F0" w:rsidRPr="00CF63E6" w:rsidRDefault="001817F0" w:rsidP="00EB26C6">
                        <w:pPr>
                          <w:pStyle w:val="NormalWeb"/>
                          <w:spacing w:before="0" w:beforeAutospacing="0" w:after="0" w:afterAutospacing="0"/>
                          <w:rPr>
                            <w:sz w:val="22"/>
                            <w:szCs w:val="22"/>
                          </w:rPr>
                        </w:pPr>
                        <w:r w:rsidRPr="00CF63E6">
                          <w:rPr>
                            <w:color w:val="000000" w:themeColor="text1"/>
                            <w:kern w:val="24"/>
                            <w:sz w:val="22"/>
                            <w:szCs w:val="22"/>
                          </w:rPr>
                          <w:t>2</w:t>
                        </w:r>
                        <w:proofErr w:type="spellStart"/>
                        <w:r w:rsidRPr="00CF63E6">
                          <w:rPr>
                            <w:color w:val="000000" w:themeColor="text1"/>
                            <w:kern w:val="24"/>
                            <w:position w:val="8"/>
                            <w:sz w:val="22"/>
                            <w:szCs w:val="22"/>
                            <w:vertAlign w:val="superscript"/>
                          </w:rPr>
                          <w:t>nd</w:t>
                        </w:r>
                        <w:proofErr w:type="spellEnd"/>
                        <w:r w:rsidRPr="00CF63E6">
                          <w:rPr>
                            <w:color w:val="000000" w:themeColor="text1"/>
                            <w:kern w:val="24"/>
                            <w:sz w:val="22"/>
                            <w:szCs w:val="22"/>
                          </w:rPr>
                          <w:t xml:space="preserve"> Step</w:t>
                        </w:r>
                      </w:p>
                    </w:txbxContent>
                  </v:textbox>
                </v:shape>
                <v:shape id="TextBox 289" o:spid="_x0000_s1352" type="#_x0000_t202" style="position:absolute;left:25877;top:23875;width:12786;height:34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f5HMMA&#10;AADcAAAADwAAAGRycy9kb3ducmV2LnhtbESPT2vCQBTE7wW/w/KE3upGQbHRVcQ/4KEXbbw/sq/Z&#10;0OzbkH2a+O27hUKPw8z8hllvB9+oB3WxDmxgOslAEZfB1lwZKD5Pb0tQUZAtNoHJwJMibDejlzXm&#10;NvR8ocdVKpUgHHM04ETaXOtYOvIYJ6ElTt5X6DxKkl2lbYd9gvtGz7JsoT3WnBYctrR3VH5f796A&#10;iN1Nn8XRx/Nt+Dj0LivnWBjzOh52K1BCg/yH/9pna2Axf4ffM+kI6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Pf5HMMAAADcAAAADwAAAAAAAAAAAAAAAACYAgAAZHJzL2Rv&#10;d25yZXYueG1sUEsFBgAAAAAEAAQA9QAAAIgDAAAAAA==&#10;" filled="f" stroked="f">
                  <v:textbox style="mso-fit-shape-to-text:t">
                    <w:txbxContent>
                      <w:p w:rsidR="001817F0" w:rsidRPr="00CF63E6" w:rsidRDefault="001817F0" w:rsidP="00EB26C6">
                        <w:pPr>
                          <w:pStyle w:val="NormalWeb"/>
                          <w:spacing w:before="0" w:beforeAutospacing="0" w:after="0" w:afterAutospacing="0"/>
                          <w:rPr>
                            <w:sz w:val="22"/>
                            <w:szCs w:val="22"/>
                          </w:rPr>
                        </w:pPr>
                        <w:r w:rsidRPr="00CF63E6">
                          <w:rPr>
                            <w:color w:val="000000" w:themeColor="text1"/>
                            <w:kern w:val="24"/>
                            <w:sz w:val="22"/>
                            <w:szCs w:val="22"/>
                          </w:rPr>
                          <w:t>3</w:t>
                        </w:r>
                        <w:proofErr w:type="spellStart"/>
                        <w:r w:rsidRPr="00CF63E6">
                          <w:rPr>
                            <w:color w:val="000000" w:themeColor="text1"/>
                            <w:kern w:val="24"/>
                            <w:position w:val="8"/>
                            <w:sz w:val="22"/>
                            <w:szCs w:val="22"/>
                            <w:vertAlign w:val="superscript"/>
                          </w:rPr>
                          <w:t>rd</w:t>
                        </w:r>
                        <w:proofErr w:type="spellEnd"/>
                        <w:r w:rsidRPr="00CF63E6">
                          <w:rPr>
                            <w:color w:val="000000" w:themeColor="text1"/>
                            <w:kern w:val="24"/>
                            <w:sz w:val="22"/>
                            <w:szCs w:val="22"/>
                          </w:rPr>
                          <w:t xml:space="preserve"> Step</w:t>
                        </w:r>
                      </w:p>
                    </w:txbxContent>
                  </v:textbox>
                </v:shape>
              </v:group>
            </w:pict>
          </mc:Fallback>
        </mc:AlternateContent>
      </w:r>
    </w:p>
    <w:p w:rsidR="00A234B1" w:rsidRDefault="00A234B1" w:rsidP="00DC235B">
      <w:pPr>
        <w:tabs>
          <w:tab w:val="left" w:pos="8572"/>
        </w:tabs>
      </w:pPr>
    </w:p>
    <w:p w:rsidR="00A234B1" w:rsidRDefault="00A234B1" w:rsidP="00DC235B">
      <w:pPr>
        <w:tabs>
          <w:tab w:val="left" w:pos="8572"/>
        </w:tabs>
      </w:pPr>
    </w:p>
    <w:p w:rsidR="00A234B1" w:rsidRDefault="00A234B1" w:rsidP="00DC235B">
      <w:pPr>
        <w:tabs>
          <w:tab w:val="left" w:pos="8572"/>
        </w:tabs>
      </w:pPr>
    </w:p>
    <w:p w:rsidR="00A234B1" w:rsidRDefault="00A234B1" w:rsidP="00DC235B">
      <w:pPr>
        <w:tabs>
          <w:tab w:val="left" w:pos="8572"/>
        </w:tabs>
      </w:pPr>
    </w:p>
    <w:p w:rsidR="00A234B1" w:rsidRDefault="00A234B1" w:rsidP="00E625FC">
      <w:pPr>
        <w:spacing w:line="276" w:lineRule="auto"/>
      </w:pPr>
    </w:p>
    <w:p w:rsidR="00A234B1" w:rsidRDefault="00A234B1" w:rsidP="00E625FC">
      <w:pPr>
        <w:spacing w:line="276" w:lineRule="auto"/>
      </w:pPr>
    </w:p>
    <w:p w:rsidR="00A234B1" w:rsidRDefault="00A234B1" w:rsidP="00E625FC">
      <w:pPr>
        <w:spacing w:line="276" w:lineRule="auto"/>
      </w:pPr>
    </w:p>
    <w:p w:rsidR="00A234B1" w:rsidRDefault="00A234B1" w:rsidP="00E625FC">
      <w:pPr>
        <w:spacing w:line="276" w:lineRule="auto"/>
      </w:pPr>
    </w:p>
    <w:p w:rsidR="00A234B1" w:rsidRDefault="00A234B1" w:rsidP="00E625FC">
      <w:pPr>
        <w:spacing w:line="276" w:lineRule="auto"/>
      </w:pPr>
    </w:p>
    <w:p w:rsidR="00A234B1" w:rsidRDefault="00A234B1" w:rsidP="00E625FC">
      <w:pPr>
        <w:spacing w:line="276" w:lineRule="auto"/>
      </w:pPr>
    </w:p>
    <w:p w:rsidR="00A234B1" w:rsidRDefault="00A234B1" w:rsidP="00E625FC">
      <w:pPr>
        <w:spacing w:line="276" w:lineRule="auto"/>
      </w:pPr>
    </w:p>
    <w:p w:rsidR="00A234B1" w:rsidRDefault="00A234B1" w:rsidP="00E625FC">
      <w:pPr>
        <w:spacing w:line="276" w:lineRule="auto"/>
      </w:pPr>
    </w:p>
    <w:p w:rsidR="00E625FC" w:rsidRDefault="00E625FC" w:rsidP="00E625FC">
      <w:r>
        <w:t>After the chimeric protein constructs are ready, they will need to be inserted into expressing cells for further experiments. The most probable to be used as expressing cells are HEK293 cells. One of the reasons is that they are already engineered to express only TTX-S channels</w:t>
      </w:r>
      <w:r>
        <w:fldChar w:fldCharType="begin" w:fldLock="1"/>
      </w:r>
      <w:r>
        <w:instrText>ADDIN CSL_CITATION { "citationItems" : [ { "id" : "ITEM-1", "itemData" : { "DOI" : "10.1016/j.neulet.2009.12.012", "ISBN" : "1872-7972 (Electronic)\\r0304-3940 (Linking)", "ISSN" : "1872-7972", "PMID" : "20006571", "abstract" : "Human embryonic kidney (HEK293) cells are widely used for the heterologous expression of voltage- and ligand-gated ion channels. Patch clamp analysis of HEK293 cells in the whole-cell configuration identified voltage-gated, rapidly inactivating inward currents. Peak current amplitudes ranged from less than 100 pA to more than 800 pA, with the majority (84 of 130 cells) in the 100-400 pA range. Transient inward currents were separated into three components on the basis of sensitivity to cadmium and tetrodotoxin (TTX). Application of cadmium (300 microM) reduced current amplitude to 65% of control, consistent with the existence of current carried by a cadmium-sensitive nonspecific cation channel previously identified in HEK293 cells. Application of TTX (500 nM) reduced current amplitude by 47%, consistent with the existence of current carried by a TTX-sensitive voltage-gated sodium channel. Joint application of cadmium and TTX was additive, reducing current amplitude to 28% of control. The residual cadmium- and TTX-resistant currents represent a third pharmacologically distinct component of the rapidly inactivating inward current that was not characterized further. The pyrethroid insecticide tefluthrin (10 microM) prolonged the inactivation of transient currents and induced slowly decaying tail currents, effects that are characteristic of sodium channel modification by pyrethroids. The use of sodium channel isoform-specific primers in polymerase chain reaction amplifications on HEK293 cell first-strand cDNA detected the consistent expression of the human Na(v)1.7 sodium channel isoform in cells that expressed the TTX-sensitive component of current. These results provide evidence for an endogenous TTX-sensitive sodium current in HEK293 cells that is associated primarily with the expression of the Na(v)1.7 sodium channel isoform.", "author" : [ { "dropping-particle" : "", "family" : "He", "given" : "Bingjun", "non-dropping-particle" : "", "parse-names" : false, "suffix" : "" }, { "dropping-particle" : "", "family" : "Soderlund", "given" : "David M", "non-dropping-particle" : "", "parse-names" : false, "suffix" : "" } ], "container-title" : "Neuroscience letters", "id" : "ITEM-1", "issue" : "2", "issued" : { "date-parts" : [ [ "2010" ] ] }, "page" : "268-72", "title" : "Human embryonic kidney (HEK293) cells express endogenous voltage-gated sodium currents and Na v 1.7 sodium channels.", "type" : "article-journal", "volume" : "469" }, "uris" : [ "http://www.mendeley.com/documents/?uuid=8d7f0b2c-bd0b-400a-b4e6-cfd835ec90d9" ] } ], "mendeley" : { "formattedCitation" : "&lt;sup&gt;40&lt;/sup&gt;", "plainTextFormattedCitation" : "40", "previouslyFormattedCitation" : "&lt;sup&gt;40&lt;/sup&gt;" }, "properties" : { "noteIndex" : 0 }, "schema" : "https://github.com/citation-style-language/schema/raw/master/csl-citation.json" }</w:instrText>
      </w:r>
      <w:r>
        <w:fldChar w:fldCharType="separate"/>
      </w:r>
      <w:r w:rsidRPr="00482D90">
        <w:rPr>
          <w:noProof/>
          <w:vertAlign w:val="superscript"/>
        </w:rPr>
        <w:t>40</w:t>
      </w:r>
      <w:r>
        <w:fldChar w:fldCharType="end"/>
      </w:r>
      <w:r>
        <w:t xml:space="preserve">. This will allow us to use </w:t>
      </w:r>
      <w:proofErr w:type="spellStart"/>
      <w:r>
        <w:t>tetrodotoxin</w:t>
      </w:r>
      <w:proofErr w:type="spellEnd"/>
      <w:r>
        <w:t xml:space="preserve"> and eliminate any other noises from undesired sodium channels.</w:t>
      </w:r>
    </w:p>
    <w:p w:rsidR="00EB26C6" w:rsidRDefault="00EB26C6" w:rsidP="00E625FC">
      <w:r>
        <w:t>Inserting the constructs into the HEK cells can be done by different methods. One method is by v</w:t>
      </w:r>
      <w:r>
        <w:rPr>
          <w:color w:val="000000"/>
          <w:shd w:val="clear" w:color="auto" w:fill="FFFFFF"/>
        </w:rPr>
        <w:t xml:space="preserve">irus-mediated transfection, specifically retrovirus murine </w:t>
      </w:r>
      <w:proofErr w:type="spellStart"/>
      <w:r>
        <w:rPr>
          <w:color w:val="000000"/>
          <w:shd w:val="clear" w:color="auto" w:fill="FFFFFF"/>
        </w:rPr>
        <w:t>leukemia</w:t>
      </w:r>
      <w:proofErr w:type="spellEnd"/>
      <w:r>
        <w:rPr>
          <w:color w:val="000000"/>
          <w:shd w:val="clear" w:color="auto" w:fill="FFFFFF"/>
        </w:rPr>
        <w:t xml:space="preserve"> virus (MLV).  This would allow long term transgene expression in HEK cells, however there are major drawbacks such as </w:t>
      </w:r>
      <w:proofErr w:type="spellStart"/>
      <w:r>
        <w:rPr>
          <w:color w:val="000000"/>
          <w:shd w:val="clear" w:color="auto" w:fill="FFFFFF"/>
        </w:rPr>
        <w:t>insertional</w:t>
      </w:r>
      <w:proofErr w:type="spellEnd"/>
      <w:r>
        <w:rPr>
          <w:color w:val="000000"/>
          <w:shd w:val="clear" w:color="auto" w:fill="FFFFFF"/>
        </w:rPr>
        <w:t xml:space="preserve"> mutagenesis, toxicity and cell death </w:t>
      </w:r>
      <w:r>
        <w:rPr>
          <w:color w:val="000000"/>
          <w:shd w:val="clear" w:color="auto" w:fill="FFFFFF"/>
        </w:rPr>
        <w:fldChar w:fldCharType="begin" w:fldLock="1"/>
      </w:r>
      <w:r w:rsidR="00482D90">
        <w:rPr>
          <w:color w:val="000000"/>
          <w:shd w:val="clear" w:color="auto" w:fill="FFFFFF"/>
        </w:rPr>
        <w:instrText>ADDIN CSL_CITATION { "citationItems" : [ { "id" : "ITEM-1", "itemData" : { "DOI" : "10.1007/s00216-010-3821-6", "ISBN" : "0021601038216", "ISSN" : "16182642", "PMID" : "20549496", "abstract" : "Transfection is a powerful analytical tool enabling study of the function of genes and gene products in cells. The transfection methods are broadly classified into three groups; biological, chemical, and physical. These methods have advanced to make it possible to deliver nucleic acids to specific subcellular regions of cells by use of a precisely controlled laser-microscope system. The combination of point-directed transfection and mRNA transfection is a new way of studying the function of genes and gene products. However, each method has its own advantages and disadvantages so the optimum method depends on experimental design and objective.", "author" : [ { "dropping-particle" : "", "family" : "Kim", "given" : "Tae Kyung", "non-dropping-particle" : "", "parse-names" : false, "suffix" : "" }, { "dropping-particle" : "", "family" : "Eberwine", "given" : "James H.", "non-dropping-particle" : "", "parse-names" : false, "suffix" : "" } ], "container-title" : "Analytical and Bioanalytical Chemistry", "id" : "ITEM-1", "issue" : "8", "issued" : { "date-parts" : [ [ "2010" ] ] }, "page" : "3173-3178", "title" : "Mammalian cell transfection: The present and the future", "type" : "article-journal", "volume" : "397" }, "uris" : [ "http://www.mendeley.com/documents/?uuid=4e2b50a6-857b-42a7-86dc-c57f811d87cb" ] } ], "mendeley" : { "formattedCitation" : "&lt;sup&gt;43&lt;/sup&gt;", "plainTextFormattedCitation" : "43", "previouslyFormattedCitation" : "&lt;sup&gt;43&lt;/sup&gt;" }, "properties" : { "noteIndex" : 0 }, "schema" : "https://github.com/citation-style-language/schema/raw/master/csl-citation.json" }</w:instrText>
      </w:r>
      <w:r>
        <w:rPr>
          <w:color w:val="000000"/>
          <w:shd w:val="clear" w:color="auto" w:fill="FFFFFF"/>
        </w:rPr>
        <w:fldChar w:fldCharType="separate"/>
      </w:r>
      <w:r w:rsidR="00482D90" w:rsidRPr="00482D90">
        <w:rPr>
          <w:noProof/>
          <w:color w:val="000000"/>
          <w:shd w:val="clear" w:color="auto" w:fill="FFFFFF"/>
          <w:vertAlign w:val="superscript"/>
        </w:rPr>
        <w:t>43</w:t>
      </w:r>
      <w:r>
        <w:rPr>
          <w:color w:val="000000"/>
          <w:shd w:val="clear" w:color="auto" w:fill="FFFFFF"/>
        </w:rPr>
        <w:fldChar w:fldCharType="end"/>
      </w:r>
      <w:r>
        <w:rPr>
          <w:color w:val="000000"/>
          <w:shd w:val="clear" w:color="auto" w:fill="FFFFFF"/>
        </w:rPr>
        <w:t xml:space="preserve">.  </w:t>
      </w:r>
    </w:p>
    <w:p w:rsidR="00EB26C6" w:rsidRDefault="00EB26C6" w:rsidP="00EB26C6">
      <w:pPr>
        <w:tabs>
          <w:tab w:val="left" w:pos="6488"/>
        </w:tabs>
      </w:pPr>
      <w:r>
        <w:t xml:space="preserve">The most common way is transfecting the cells with the purified plasmids from bacterial transfections. Nucleic acid can be inserted into the nucleus by different methods. In this case, we would suggest micro-injection of the constructs into the cells </w:t>
      </w:r>
      <w:r>
        <w:fldChar w:fldCharType="begin" w:fldLock="1"/>
      </w:r>
      <w:r w:rsidR="00482D90">
        <w:instrText>ADDIN CSL_CITATION { "citationItems" : [ { "id" : "ITEM-1", "itemData" : { "DOI" : "0896-6273(95)90341-0 [pii]", "ISBN" : "0896-6273 (Print)\\r0896-6273 (Linking)", "ISSN" : "0896-6273", "PMID" : "7538309", "abstract" : "A novel heterologous expression system was used to examine the coupling of metabotropic glutamate receptors (mGluRs) to neuronal voltage-gated ion channels. Cytoplasmic injection of mGluR2 cRNA into adult rat sympathetic neurons resulted in the expression of receptors that negatively coupled to N-type Ca2+ channels through a pertussis toxin-sensitive pathway. Injection of mGluR1 alpha cRNA resulted in the expression of receptors that inhibited M-type K+ channels via a pertussis toxin-insensitive pathway. Coupling was restricted to specific transduction elements and effectors, since mGluR2 did not inhibit M channels and mGluR1 alpha had minimal effects on Ca2+ channels. These findings demonstrate that heterologously expressed, and thus unambiguously identified, mGluR subtypes modulate specific neuronal ion channels through discrete signal transduction pathways.", "author" : [ { "dropping-particle" : "", "family" : "Ikeda", "given" : "S R", "non-dropping-particle" : "", "parse-names" : false, "suffix" : "" }, { "dropping-particle" : "", "family" : "Lovinger", "given" : "D M", "non-dropping-particle" : "", "parse-names" : false, "suffix" : "" }, { "dropping-particle" : "", "family" : "McCool", "given" : "B A", "non-dropping-particle" : "", "parse-names" : false, "suffix" : "" }, { "dropping-particle" : "", "family" : "Lewis", "given" : "D L", "non-dropping-particle" : "", "parse-names" : false, "suffix" : "" } ], "container-title" : "Neuron", "id" : "ITEM-1", "issue" : "5", "issued" : { "date-parts" : [ [ "1995" ] ] }, "page" : "1029-38", "title" : "Heterologous expression of metabotropic glutamate receptors in adult rat sympathetic neurons: subtype-specific coupling to ion channels.", "type" : "article-journal", "volume" : "14" }, "uris" : [ "http://www.mendeley.com/documents/?uuid=050bed2b-a9e9-49e9-afc0-6837abf0057c" ] } ], "mendeley" : { "formattedCitation" : "&lt;sup&gt;44&lt;/sup&gt;", "plainTextFormattedCitation" : "44", "previouslyFormattedCitation" : "&lt;sup&gt;44&lt;/sup&gt;" }, "properties" : { "noteIndex" : 0 }, "schema" : "https://github.com/citation-style-language/schema/raw/master/csl-citation.json" }</w:instrText>
      </w:r>
      <w:r>
        <w:fldChar w:fldCharType="separate"/>
      </w:r>
      <w:r w:rsidR="00482D90" w:rsidRPr="00482D90">
        <w:rPr>
          <w:noProof/>
          <w:vertAlign w:val="superscript"/>
        </w:rPr>
        <w:t>44</w:t>
      </w:r>
      <w:r>
        <w:fldChar w:fldCharType="end"/>
      </w:r>
      <w:r>
        <w:t xml:space="preserve">. </w:t>
      </w:r>
    </w:p>
    <w:p w:rsidR="00EB26C6" w:rsidRDefault="00EB26C6" w:rsidP="00EB26C6">
      <w:pPr>
        <w:tabs>
          <w:tab w:val="left" w:pos="6488"/>
        </w:tabs>
      </w:pPr>
      <w:r>
        <w:t xml:space="preserve">After the chimeric protein is expressed and the binding site of the </w:t>
      </w:r>
      <w:r w:rsidRPr="000C56F2">
        <w:t>A-803467</w:t>
      </w:r>
      <w:r>
        <w:t xml:space="preserve"> blocker is narrowed down as much as possible, the resulting sequence will be send for further structure analysis. Discovering the exact binding sequence of </w:t>
      </w:r>
      <w:r w:rsidRPr="000C56F2">
        <w:t>A-803467</w:t>
      </w:r>
      <w:r>
        <w:t xml:space="preserve"> </w:t>
      </w:r>
      <w:r w:rsidR="00CC783D">
        <w:t>is</w:t>
      </w:r>
      <w:r>
        <w:t xml:space="preserve"> </w:t>
      </w:r>
      <w:r w:rsidR="00CC783D">
        <w:t>crucial and</w:t>
      </w:r>
      <w:r>
        <w:t xml:space="preserve"> </w:t>
      </w:r>
      <w:r w:rsidR="00CC783D">
        <w:t xml:space="preserve">will be used </w:t>
      </w:r>
      <w:r>
        <w:t xml:space="preserve">for improving the specificity of the blocker to the </w:t>
      </w:r>
      <w:r w:rsidRPr="006346AE">
        <w:t>Nav1.8</w:t>
      </w:r>
      <w:r>
        <w:t xml:space="preserve"> channel. </w:t>
      </w:r>
    </w:p>
    <w:p w:rsidR="00393288" w:rsidRDefault="00EB26C6" w:rsidP="008C5FAB">
      <w:r w:rsidRPr="00B777B3">
        <w:br w:type="page"/>
      </w:r>
    </w:p>
    <w:p w:rsidR="00E625FC" w:rsidRDefault="00E625FC" w:rsidP="00E625FC">
      <w:pPr>
        <w:spacing w:line="276" w:lineRule="auto"/>
        <w:jc w:val="center"/>
        <w:rPr>
          <w:b/>
        </w:rPr>
      </w:pPr>
      <w:r w:rsidRPr="00487B89">
        <w:rPr>
          <w:b/>
        </w:rPr>
        <w:t>Acknowledgments</w:t>
      </w:r>
    </w:p>
    <w:p w:rsidR="00E625FC" w:rsidRDefault="00E625FC" w:rsidP="00E625FC">
      <w:pPr>
        <w:spacing w:line="276" w:lineRule="auto"/>
        <w:jc w:val="center"/>
        <w:rPr>
          <w:b/>
        </w:rPr>
      </w:pPr>
    </w:p>
    <w:p w:rsidR="00E625FC" w:rsidRDefault="00357293" w:rsidP="00E625FC">
      <w:r>
        <w:t>T</w:t>
      </w:r>
      <w:r w:rsidR="00E625FC">
        <w:t xml:space="preserve">his project was a unique experience that changed my perspective on </w:t>
      </w:r>
      <w:r w:rsidR="00A234B1">
        <w:t>what working in science involves</w:t>
      </w:r>
      <w:r w:rsidR="00E625FC">
        <w:t xml:space="preserve">. I would </w:t>
      </w:r>
      <w:r w:rsidR="00E625FC" w:rsidRPr="00B777B3">
        <w:t xml:space="preserve">like to thank </w:t>
      </w:r>
      <w:proofErr w:type="spellStart"/>
      <w:r w:rsidR="00E625FC">
        <w:t>Dr.</w:t>
      </w:r>
      <w:proofErr w:type="spellEnd"/>
      <w:r w:rsidR="00E625FC">
        <w:t xml:space="preserve"> Kenji </w:t>
      </w:r>
      <w:proofErr w:type="spellStart"/>
      <w:r w:rsidR="00E625FC">
        <w:t>Okuse</w:t>
      </w:r>
      <w:proofErr w:type="spellEnd"/>
      <w:r w:rsidR="00E625FC">
        <w:t xml:space="preserve"> for his help and continued support</w:t>
      </w:r>
      <w:r w:rsidR="00E625FC" w:rsidRPr="00B777B3">
        <w:t xml:space="preserve"> </w:t>
      </w:r>
      <w:r w:rsidR="00E625FC">
        <w:t xml:space="preserve">throughout this project. </w:t>
      </w:r>
    </w:p>
    <w:p w:rsidR="00E625FC" w:rsidRDefault="00E625FC" w:rsidP="00E625FC">
      <w:r>
        <w:t xml:space="preserve">I would also like to thank Nikita </w:t>
      </w:r>
      <w:proofErr w:type="spellStart"/>
      <w:r>
        <w:t>Demchenko</w:t>
      </w:r>
      <w:proofErr w:type="spellEnd"/>
      <w:r>
        <w:t xml:space="preserve"> for his assistance and support around the lab.</w:t>
      </w:r>
    </w:p>
    <w:p w:rsidR="00E625FC" w:rsidRPr="00B777B3" w:rsidRDefault="00E625FC" w:rsidP="00E625FC">
      <w:r>
        <w:t>Finally, I would like to thank the Life Sciences Department for giving me this opportunity and supporting me throughout my studies at Imperial College.</w:t>
      </w:r>
    </w:p>
    <w:p w:rsidR="00E625FC" w:rsidRDefault="00E625FC" w:rsidP="008C5FAB"/>
    <w:p w:rsidR="00E625FC" w:rsidRDefault="00E625FC">
      <w:pPr>
        <w:spacing w:line="276" w:lineRule="auto"/>
      </w:pPr>
      <w:r>
        <w:br w:type="page"/>
      </w:r>
    </w:p>
    <w:p w:rsidR="00EB26C6" w:rsidRDefault="00EB26C6" w:rsidP="00E625FC">
      <w:pPr>
        <w:tabs>
          <w:tab w:val="left" w:pos="8572"/>
        </w:tabs>
        <w:jc w:val="center"/>
        <w:rPr>
          <w:b/>
        </w:rPr>
      </w:pPr>
      <w:r w:rsidRPr="009B73CF">
        <w:rPr>
          <w:b/>
        </w:rPr>
        <w:t>References</w:t>
      </w:r>
    </w:p>
    <w:p w:rsidR="00024703" w:rsidRPr="00024703" w:rsidRDefault="00024703" w:rsidP="00024703">
      <w:pPr>
        <w:widowControl w:val="0"/>
        <w:autoSpaceDE w:val="0"/>
        <w:autoSpaceDN w:val="0"/>
        <w:adjustRightInd w:val="0"/>
        <w:ind w:left="640" w:hanging="640"/>
        <w:rPr>
          <w:rFonts w:cs="Times New Roman"/>
          <w:noProof/>
          <w:szCs w:val="24"/>
        </w:rPr>
      </w:pPr>
      <w:r>
        <w:rPr>
          <w:b/>
        </w:rPr>
        <w:fldChar w:fldCharType="begin" w:fldLock="1"/>
      </w:r>
      <w:r>
        <w:rPr>
          <w:b/>
        </w:rPr>
        <w:instrText xml:space="preserve">ADDIN Mendeley Bibliography CSL_BIBLIOGRAPHY </w:instrText>
      </w:r>
      <w:r>
        <w:rPr>
          <w:b/>
        </w:rPr>
        <w:fldChar w:fldCharType="separate"/>
      </w:r>
      <w:r w:rsidRPr="00024703">
        <w:rPr>
          <w:rFonts w:cs="Times New Roman"/>
          <w:noProof/>
          <w:szCs w:val="24"/>
        </w:rPr>
        <w:t>1.</w:t>
      </w:r>
      <w:r w:rsidRPr="00024703">
        <w:rPr>
          <w:rFonts w:cs="Times New Roman"/>
          <w:noProof/>
          <w:szCs w:val="24"/>
        </w:rPr>
        <w:tab/>
        <w:t xml:space="preserve">Merskey, H. &amp; Bogduk, N. Classification of chronic pain. </w:t>
      </w:r>
      <w:r w:rsidRPr="00024703">
        <w:rPr>
          <w:rFonts w:cs="Times New Roman"/>
          <w:i/>
          <w:iCs/>
          <w:noProof/>
          <w:szCs w:val="24"/>
        </w:rPr>
        <w:t>Seattle IASP Press</w:t>
      </w:r>
      <w:r w:rsidRPr="00024703">
        <w:rPr>
          <w:rFonts w:cs="Times New Roman"/>
          <w:noProof/>
          <w:szCs w:val="24"/>
        </w:rPr>
        <w:t xml:space="preserve"> (1994).</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2.</w:t>
      </w:r>
      <w:r w:rsidRPr="00024703">
        <w:rPr>
          <w:rFonts w:cs="Times New Roman"/>
          <w:noProof/>
          <w:szCs w:val="24"/>
        </w:rPr>
        <w:tab/>
        <w:t xml:space="preserve">Iggo, A. Cutaneous heat and cold receptors with slowly conducting (C) afferent fibres. </w:t>
      </w:r>
      <w:r w:rsidRPr="00024703">
        <w:rPr>
          <w:rFonts w:cs="Times New Roman"/>
          <w:i/>
          <w:iCs/>
          <w:noProof/>
          <w:szCs w:val="24"/>
        </w:rPr>
        <w:t>Q. J. Exp. Physiol. Cogn. Med. Sci.</w:t>
      </w:r>
      <w:r w:rsidRPr="00024703">
        <w:rPr>
          <w:rFonts w:cs="Times New Roman"/>
          <w:noProof/>
          <w:szCs w:val="24"/>
        </w:rPr>
        <w:t xml:space="preserve"> </w:t>
      </w:r>
      <w:r w:rsidRPr="00024703">
        <w:rPr>
          <w:rFonts w:cs="Times New Roman"/>
          <w:b/>
          <w:bCs/>
          <w:noProof/>
          <w:szCs w:val="24"/>
        </w:rPr>
        <w:t>44,</w:t>
      </w:r>
      <w:r w:rsidRPr="00024703">
        <w:rPr>
          <w:rFonts w:cs="Times New Roman"/>
          <w:noProof/>
          <w:szCs w:val="24"/>
        </w:rPr>
        <w:t xml:space="preserve"> 362 (1959).</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3.</w:t>
      </w:r>
      <w:r w:rsidRPr="00024703">
        <w:rPr>
          <w:rFonts w:cs="Times New Roman"/>
          <w:noProof/>
          <w:szCs w:val="24"/>
        </w:rPr>
        <w:tab/>
        <w:t xml:space="preserve">LaMotte, R. H., Thalhammer, J. G., Torebjörk, H. E. &amp; Robinson, C. J. Peripheral neural mechanisms of cutaneous hyperalgesia following mild injury by heat. </w:t>
      </w:r>
      <w:r w:rsidRPr="00024703">
        <w:rPr>
          <w:rFonts w:cs="Times New Roman"/>
          <w:i/>
          <w:iCs/>
          <w:noProof/>
          <w:szCs w:val="24"/>
        </w:rPr>
        <w:t>J. Neurosci.</w:t>
      </w:r>
      <w:r w:rsidRPr="00024703">
        <w:rPr>
          <w:rFonts w:cs="Times New Roman"/>
          <w:noProof/>
          <w:szCs w:val="24"/>
        </w:rPr>
        <w:t xml:space="preserve"> </w:t>
      </w:r>
      <w:r w:rsidRPr="00024703">
        <w:rPr>
          <w:rFonts w:cs="Times New Roman"/>
          <w:b/>
          <w:bCs/>
          <w:noProof/>
          <w:szCs w:val="24"/>
        </w:rPr>
        <w:t>2,</w:t>
      </w:r>
      <w:r w:rsidRPr="00024703">
        <w:rPr>
          <w:rFonts w:cs="Times New Roman"/>
          <w:noProof/>
          <w:szCs w:val="24"/>
        </w:rPr>
        <w:t xml:space="preserve"> 765–781 (1982).</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4.</w:t>
      </w:r>
      <w:r w:rsidRPr="00024703">
        <w:rPr>
          <w:rFonts w:cs="Times New Roman"/>
          <w:noProof/>
          <w:szCs w:val="24"/>
        </w:rPr>
        <w:tab/>
        <w:t xml:space="preserve">Sengupta, J. N. &amp; Gebhart, G. F. Characterization of mechanosensitive pelvic nerve afferent fibers innervating the colon of the rat Characterization of Mechanosensitive Pelvic Nerve Merent Fibers Innervating the Colon of the Rat. </w:t>
      </w:r>
      <w:r w:rsidRPr="00024703">
        <w:rPr>
          <w:rFonts w:cs="Times New Roman"/>
          <w:i/>
          <w:iCs/>
          <w:noProof/>
          <w:szCs w:val="24"/>
        </w:rPr>
        <w:t>J. Neurophysiol.</w:t>
      </w:r>
      <w:r w:rsidRPr="00024703">
        <w:rPr>
          <w:rFonts w:cs="Times New Roman"/>
          <w:noProof/>
          <w:szCs w:val="24"/>
        </w:rPr>
        <w:t xml:space="preserve"> </w:t>
      </w:r>
      <w:r w:rsidRPr="00024703">
        <w:rPr>
          <w:rFonts w:cs="Times New Roman"/>
          <w:b/>
          <w:bCs/>
          <w:noProof/>
          <w:szCs w:val="24"/>
        </w:rPr>
        <w:t>71,</w:t>
      </w:r>
      <w:r w:rsidRPr="00024703">
        <w:rPr>
          <w:rFonts w:cs="Times New Roman"/>
          <w:noProof/>
          <w:szCs w:val="24"/>
        </w:rPr>
        <w:t xml:space="preserve"> 2046–2060 (1994).</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5.</w:t>
      </w:r>
      <w:r w:rsidRPr="00024703">
        <w:rPr>
          <w:rFonts w:cs="Times New Roman"/>
          <w:noProof/>
          <w:szCs w:val="24"/>
        </w:rPr>
        <w:tab/>
        <w:t xml:space="preserve">Bessou, P. &amp; Perl, E. R. Response of cutaneous sensory units with unmyelinated fibers to noxious stimuli. </w:t>
      </w:r>
      <w:r w:rsidRPr="00024703">
        <w:rPr>
          <w:rFonts w:cs="Times New Roman"/>
          <w:i/>
          <w:iCs/>
          <w:noProof/>
          <w:szCs w:val="24"/>
        </w:rPr>
        <w:t>J. Neurophysiol.</w:t>
      </w:r>
      <w:r w:rsidRPr="00024703">
        <w:rPr>
          <w:rFonts w:cs="Times New Roman"/>
          <w:noProof/>
          <w:szCs w:val="24"/>
        </w:rPr>
        <w:t xml:space="preserve"> </w:t>
      </w:r>
      <w:r w:rsidRPr="00024703">
        <w:rPr>
          <w:rFonts w:cs="Times New Roman"/>
          <w:b/>
          <w:bCs/>
          <w:noProof/>
          <w:szCs w:val="24"/>
        </w:rPr>
        <w:t>32,</w:t>
      </w:r>
      <w:r w:rsidRPr="00024703">
        <w:rPr>
          <w:rFonts w:cs="Times New Roman"/>
          <w:noProof/>
          <w:szCs w:val="24"/>
        </w:rPr>
        <w:t xml:space="preserve"> 1025–1043 (1969).</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6.</w:t>
      </w:r>
      <w:r w:rsidRPr="00024703">
        <w:rPr>
          <w:rFonts w:cs="Times New Roman"/>
          <w:noProof/>
          <w:szCs w:val="24"/>
        </w:rPr>
        <w:tab/>
        <w:t xml:space="preserve">Bridges, S. Chronic pain. In: Health &amp; Social Care Information Centre. </w:t>
      </w:r>
      <w:r w:rsidRPr="00024703">
        <w:rPr>
          <w:rFonts w:cs="Times New Roman"/>
          <w:i/>
          <w:iCs/>
          <w:noProof/>
          <w:szCs w:val="24"/>
        </w:rPr>
        <w:t>Health Survey for England</w:t>
      </w:r>
      <w:r w:rsidRPr="00024703">
        <w:rPr>
          <w:rFonts w:cs="Times New Roman"/>
          <w:noProof/>
          <w:szCs w:val="24"/>
        </w:rPr>
        <w:t xml:space="preserve"> (2013). Available at: http://www.hscic.gov.uk/catalogue/PUB13218. </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7.</w:t>
      </w:r>
      <w:r w:rsidRPr="00024703">
        <w:rPr>
          <w:rFonts w:cs="Times New Roman"/>
          <w:noProof/>
          <w:szCs w:val="24"/>
        </w:rPr>
        <w:tab/>
        <w:t xml:space="preserve">Donaldson L. </w:t>
      </w:r>
      <w:r w:rsidRPr="00024703">
        <w:rPr>
          <w:rFonts w:cs="Times New Roman"/>
          <w:i/>
          <w:iCs/>
          <w:noProof/>
          <w:szCs w:val="24"/>
        </w:rPr>
        <w:t>Pain: Breaking through the barrier. In: Department of Health. 150 years of the Annual Report of the Chief Medical Ofﬁcer: On the state of public health 2008</w:t>
      </w:r>
      <w:r w:rsidRPr="00024703">
        <w:rPr>
          <w:rFonts w:cs="Times New Roman"/>
          <w:noProof/>
          <w:szCs w:val="24"/>
        </w:rPr>
        <w:t>. (2009).</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8.</w:t>
      </w:r>
      <w:r w:rsidRPr="00024703">
        <w:rPr>
          <w:rFonts w:cs="Times New Roman"/>
          <w:noProof/>
          <w:szCs w:val="24"/>
        </w:rPr>
        <w:tab/>
        <w:t xml:space="preserve">Treede, R. D. </w:t>
      </w:r>
      <w:r w:rsidRPr="00024703">
        <w:rPr>
          <w:rFonts w:cs="Times New Roman"/>
          <w:i/>
          <w:iCs/>
          <w:noProof/>
          <w:szCs w:val="24"/>
        </w:rPr>
        <w:t>et al.</w:t>
      </w:r>
      <w:r w:rsidRPr="00024703">
        <w:rPr>
          <w:rFonts w:cs="Times New Roman"/>
          <w:noProof/>
          <w:szCs w:val="24"/>
        </w:rPr>
        <w:t xml:space="preserve"> Neuropathic pain: Redefinition and a grading system for clinical and research purposes. </w:t>
      </w:r>
      <w:r w:rsidRPr="00024703">
        <w:rPr>
          <w:rFonts w:cs="Times New Roman"/>
          <w:i/>
          <w:iCs/>
          <w:noProof/>
          <w:szCs w:val="24"/>
        </w:rPr>
        <w:t>Neurology</w:t>
      </w:r>
      <w:r w:rsidRPr="00024703">
        <w:rPr>
          <w:rFonts w:cs="Times New Roman"/>
          <w:noProof/>
          <w:szCs w:val="24"/>
        </w:rPr>
        <w:t xml:space="preserve"> </w:t>
      </w:r>
      <w:r w:rsidRPr="00024703">
        <w:rPr>
          <w:rFonts w:cs="Times New Roman"/>
          <w:b/>
          <w:bCs/>
          <w:noProof/>
          <w:szCs w:val="24"/>
        </w:rPr>
        <w:t>70,</w:t>
      </w:r>
      <w:r w:rsidRPr="00024703">
        <w:rPr>
          <w:rFonts w:cs="Times New Roman"/>
          <w:noProof/>
          <w:szCs w:val="24"/>
        </w:rPr>
        <w:t xml:space="preserve"> 1630–1635 (2008).</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9.</w:t>
      </w:r>
      <w:r w:rsidRPr="00024703">
        <w:rPr>
          <w:rFonts w:cs="Times New Roman"/>
          <w:noProof/>
          <w:szCs w:val="24"/>
        </w:rPr>
        <w:tab/>
        <w:t xml:space="preserve">Bouhassira, D., Lant??ri-Minet, M., Attal, N., Laurent, B. &amp; Touboul, C. Prevalence of chronic pain with neuropathic characteristics in the general population. </w:t>
      </w:r>
      <w:r w:rsidRPr="00024703">
        <w:rPr>
          <w:rFonts w:cs="Times New Roman"/>
          <w:i/>
          <w:iCs/>
          <w:noProof/>
          <w:szCs w:val="24"/>
        </w:rPr>
        <w:t>Pain</w:t>
      </w:r>
      <w:r w:rsidRPr="00024703">
        <w:rPr>
          <w:rFonts w:cs="Times New Roman"/>
          <w:noProof/>
          <w:szCs w:val="24"/>
        </w:rPr>
        <w:t xml:space="preserve"> </w:t>
      </w:r>
      <w:r w:rsidRPr="00024703">
        <w:rPr>
          <w:rFonts w:cs="Times New Roman"/>
          <w:b/>
          <w:bCs/>
          <w:noProof/>
          <w:szCs w:val="24"/>
        </w:rPr>
        <w:t>136,</w:t>
      </w:r>
      <w:r w:rsidRPr="00024703">
        <w:rPr>
          <w:rFonts w:cs="Times New Roman"/>
          <w:noProof/>
          <w:szCs w:val="24"/>
        </w:rPr>
        <w:t xml:space="preserve"> 380–387 (2008).</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10.</w:t>
      </w:r>
      <w:r w:rsidRPr="00024703">
        <w:rPr>
          <w:rFonts w:cs="Times New Roman"/>
          <w:noProof/>
          <w:szCs w:val="24"/>
        </w:rPr>
        <w:tab/>
        <w:t xml:space="preserve">Torrance, N., Smith, B. H., Bennett, M. I. &amp; Lee, A. J. The epidemiology of chronic pain of predominantly neuropathic origin. Results from a general population survey. </w:t>
      </w:r>
      <w:r w:rsidRPr="00024703">
        <w:rPr>
          <w:rFonts w:cs="Times New Roman"/>
          <w:i/>
          <w:iCs/>
          <w:noProof/>
          <w:szCs w:val="24"/>
        </w:rPr>
        <w:t>J. Pain</w:t>
      </w:r>
      <w:r w:rsidRPr="00024703">
        <w:rPr>
          <w:rFonts w:cs="Times New Roman"/>
          <w:noProof/>
          <w:szCs w:val="24"/>
        </w:rPr>
        <w:t xml:space="preserve"> </w:t>
      </w:r>
      <w:r w:rsidRPr="00024703">
        <w:rPr>
          <w:rFonts w:cs="Times New Roman"/>
          <w:b/>
          <w:bCs/>
          <w:noProof/>
          <w:szCs w:val="24"/>
        </w:rPr>
        <w:t>7,</w:t>
      </w:r>
      <w:r w:rsidRPr="00024703">
        <w:rPr>
          <w:rFonts w:cs="Times New Roman"/>
          <w:noProof/>
          <w:szCs w:val="24"/>
        </w:rPr>
        <w:t xml:space="preserve"> 281–9 (2006).</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11.</w:t>
      </w:r>
      <w:r w:rsidRPr="00024703">
        <w:rPr>
          <w:rFonts w:cs="Times New Roman"/>
          <w:noProof/>
          <w:szCs w:val="24"/>
        </w:rPr>
        <w:tab/>
        <w:t xml:space="preserve">Finnerup, N. B. </w:t>
      </w:r>
      <w:r w:rsidRPr="00024703">
        <w:rPr>
          <w:rFonts w:cs="Times New Roman"/>
          <w:i/>
          <w:iCs/>
          <w:noProof/>
          <w:szCs w:val="24"/>
        </w:rPr>
        <w:t>et al.</w:t>
      </w:r>
      <w:r w:rsidRPr="00024703">
        <w:rPr>
          <w:rFonts w:cs="Times New Roman"/>
          <w:noProof/>
          <w:szCs w:val="24"/>
        </w:rPr>
        <w:t xml:space="preserve"> Pharmacotherapy for neuropathic pain in adults: A systematic review and meta-analysis. </w:t>
      </w:r>
      <w:r w:rsidRPr="00024703">
        <w:rPr>
          <w:rFonts w:cs="Times New Roman"/>
          <w:i/>
          <w:iCs/>
          <w:noProof/>
          <w:szCs w:val="24"/>
        </w:rPr>
        <w:t>Lancet Neurol.</w:t>
      </w:r>
      <w:r w:rsidRPr="00024703">
        <w:rPr>
          <w:rFonts w:cs="Times New Roman"/>
          <w:noProof/>
          <w:szCs w:val="24"/>
        </w:rPr>
        <w:t xml:space="preserve"> </w:t>
      </w:r>
      <w:r w:rsidRPr="00024703">
        <w:rPr>
          <w:rFonts w:cs="Times New Roman"/>
          <w:b/>
          <w:bCs/>
          <w:noProof/>
          <w:szCs w:val="24"/>
        </w:rPr>
        <w:t>14,</w:t>
      </w:r>
      <w:r w:rsidRPr="00024703">
        <w:rPr>
          <w:rFonts w:cs="Times New Roman"/>
          <w:noProof/>
          <w:szCs w:val="24"/>
        </w:rPr>
        <w:t xml:space="preserve"> 162–173 (2015).</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12.</w:t>
      </w:r>
      <w:r w:rsidRPr="00024703">
        <w:rPr>
          <w:rFonts w:cs="Times New Roman"/>
          <w:noProof/>
          <w:szCs w:val="24"/>
        </w:rPr>
        <w:tab/>
        <w:t xml:space="preserve">Finnerup, N. B., Sindrup, S. H. &amp; Jensen, T. S. The evidence for pharmacological treatment of neuropathic pain. </w:t>
      </w:r>
      <w:r w:rsidRPr="00024703">
        <w:rPr>
          <w:rFonts w:cs="Times New Roman"/>
          <w:i/>
          <w:iCs/>
          <w:noProof/>
          <w:szCs w:val="24"/>
        </w:rPr>
        <w:t>Pain</w:t>
      </w:r>
      <w:r w:rsidRPr="00024703">
        <w:rPr>
          <w:rFonts w:cs="Times New Roman"/>
          <w:noProof/>
          <w:szCs w:val="24"/>
        </w:rPr>
        <w:t xml:space="preserve"> </w:t>
      </w:r>
      <w:r w:rsidRPr="00024703">
        <w:rPr>
          <w:rFonts w:cs="Times New Roman"/>
          <w:b/>
          <w:bCs/>
          <w:noProof/>
          <w:szCs w:val="24"/>
        </w:rPr>
        <w:t>150,</w:t>
      </w:r>
      <w:r w:rsidRPr="00024703">
        <w:rPr>
          <w:rFonts w:cs="Times New Roman"/>
          <w:noProof/>
          <w:szCs w:val="24"/>
        </w:rPr>
        <w:t xml:space="preserve"> 573–581 (2010).</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13.</w:t>
      </w:r>
      <w:r w:rsidRPr="00024703">
        <w:rPr>
          <w:rFonts w:cs="Times New Roman"/>
          <w:noProof/>
          <w:szCs w:val="24"/>
        </w:rPr>
        <w:tab/>
        <w:t xml:space="preserve">Hodgkin, A. L. &amp; Huxley, A. F. A Quantitative Description of Membrane Current and its Application to Conduction and Excitation in Nerves. </w:t>
      </w:r>
      <w:r w:rsidRPr="00024703">
        <w:rPr>
          <w:rFonts w:cs="Times New Roman"/>
          <w:i/>
          <w:iCs/>
          <w:noProof/>
          <w:szCs w:val="24"/>
        </w:rPr>
        <w:t>J. Physiol.</w:t>
      </w:r>
      <w:r w:rsidRPr="00024703">
        <w:rPr>
          <w:rFonts w:cs="Times New Roman"/>
          <w:noProof/>
          <w:szCs w:val="24"/>
        </w:rPr>
        <w:t xml:space="preserve"> </w:t>
      </w:r>
      <w:r w:rsidRPr="00024703">
        <w:rPr>
          <w:rFonts w:cs="Times New Roman"/>
          <w:b/>
          <w:bCs/>
          <w:noProof/>
          <w:szCs w:val="24"/>
        </w:rPr>
        <w:t>117,</w:t>
      </w:r>
      <w:r w:rsidRPr="00024703">
        <w:rPr>
          <w:rFonts w:cs="Times New Roman"/>
          <w:noProof/>
          <w:szCs w:val="24"/>
        </w:rPr>
        <w:t xml:space="preserve"> 500–544 (1952).</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14.</w:t>
      </w:r>
      <w:r w:rsidRPr="00024703">
        <w:rPr>
          <w:rFonts w:cs="Times New Roman"/>
          <w:noProof/>
          <w:szCs w:val="24"/>
        </w:rPr>
        <w:tab/>
        <w:t xml:space="preserve">Novakovic, S. D. </w:t>
      </w:r>
      <w:r w:rsidRPr="00024703">
        <w:rPr>
          <w:rFonts w:cs="Times New Roman"/>
          <w:i/>
          <w:iCs/>
          <w:noProof/>
          <w:szCs w:val="24"/>
        </w:rPr>
        <w:t>et al.</w:t>
      </w:r>
      <w:r w:rsidRPr="00024703">
        <w:rPr>
          <w:rFonts w:cs="Times New Roman"/>
          <w:noProof/>
          <w:szCs w:val="24"/>
        </w:rPr>
        <w:t xml:space="preserve"> Distribution of the tetrodotoxin-resistant sodium channel PN3 in rat sensory neurons in normal and neuropathic conditions. </w:t>
      </w:r>
      <w:r w:rsidRPr="00024703">
        <w:rPr>
          <w:rFonts w:cs="Times New Roman"/>
          <w:i/>
          <w:iCs/>
          <w:noProof/>
          <w:szCs w:val="24"/>
        </w:rPr>
        <w:t>J. Neurosci.</w:t>
      </w:r>
      <w:r w:rsidRPr="00024703">
        <w:rPr>
          <w:rFonts w:cs="Times New Roman"/>
          <w:noProof/>
          <w:szCs w:val="24"/>
        </w:rPr>
        <w:t xml:space="preserve"> </w:t>
      </w:r>
      <w:r w:rsidRPr="00024703">
        <w:rPr>
          <w:rFonts w:cs="Times New Roman"/>
          <w:b/>
          <w:bCs/>
          <w:noProof/>
          <w:szCs w:val="24"/>
        </w:rPr>
        <w:t>18,</w:t>
      </w:r>
      <w:r w:rsidRPr="00024703">
        <w:rPr>
          <w:rFonts w:cs="Times New Roman"/>
          <w:noProof/>
          <w:szCs w:val="24"/>
        </w:rPr>
        <w:t xml:space="preserve"> 2174–2187 (1998).</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15.</w:t>
      </w:r>
      <w:r w:rsidRPr="00024703">
        <w:rPr>
          <w:rFonts w:cs="Times New Roman"/>
          <w:noProof/>
          <w:szCs w:val="24"/>
        </w:rPr>
        <w:tab/>
        <w:t xml:space="preserve">Xie, Y., Zhang, J., Petersen, M. &amp; LaMotte, R. H. Functional changes in dorsal root ganglion cells after chronic nerve constriction in the rat. </w:t>
      </w:r>
      <w:r w:rsidRPr="00024703">
        <w:rPr>
          <w:rFonts w:cs="Times New Roman"/>
          <w:i/>
          <w:iCs/>
          <w:noProof/>
          <w:szCs w:val="24"/>
        </w:rPr>
        <w:t>J. Neurophysiol.</w:t>
      </w:r>
      <w:r w:rsidRPr="00024703">
        <w:rPr>
          <w:rFonts w:cs="Times New Roman"/>
          <w:noProof/>
          <w:szCs w:val="24"/>
        </w:rPr>
        <w:t xml:space="preserve"> </w:t>
      </w:r>
      <w:r w:rsidRPr="00024703">
        <w:rPr>
          <w:rFonts w:cs="Times New Roman"/>
          <w:b/>
          <w:bCs/>
          <w:noProof/>
          <w:szCs w:val="24"/>
        </w:rPr>
        <w:t>73,</w:t>
      </w:r>
      <w:r w:rsidRPr="00024703">
        <w:rPr>
          <w:rFonts w:cs="Times New Roman"/>
          <w:noProof/>
          <w:szCs w:val="24"/>
        </w:rPr>
        <w:t xml:space="preserve"> 1811–20 (1995).</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16.</w:t>
      </w:r>
      <w:r w:rsidRPr="00024703">
        <w:rPr>
          <w:rFonts w:cs="Times New Roman"/>
          <w:noProof/>
          <w:szCs w:val="24"/>
        </w:rPr>
        <w:tab/>
        <w:t xml:space="preserve">Study, R. E. &amp; Kral, M. G. Spontaneous action potential activity in isolated dorsal root ganglion neurons from rats with a painful neuropathy. </w:t>
      </w:r>
      <w:r w:rsidRPr="00024703">
        <w:rPr>
          <w:rFonts w:cs="Times New Roman"/>
          <w:i/>
          <w:iCs/>
          <w:noProof/>
          <w:szCs w:val="24"/>
        </w:rPr>
        <w:t>Pain</w:t>
      </w:r>
      <w:r w:rsidRPr="00024703">
        <w:rPr>
          <w:rFonts w:cs="Times New Roman"/>
          <w:noProof/>
          <w:szCs w:val="24"/>
        </w:rPr>
        <w:t xml:space="preserve"> </w:t>
      </w:r>
      <w:r w:rsidRPr="00024703">
        <w:rPr>
          <w:rFonts w:cs="Times New Roman"/>
          <w:b/>
          <w:bCs/>
          <w:noProof/>
          <w:szCs w:val="24"/>
        </w:rPr>
        <w:t>65,</w:t>
      </w:r>
      <w:r w:rsidRPr="00024703">
        <w:rPr>
          <w:rFonts w:cs="Times New Roman"/>
          <w:noProof/>
          <w:szCs w:val="24"/>
        </w:rPr>
        <w:t xml:space="preserve"> 235–42 (1996).</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17.</w:t>
      </w:r>
      <w:r w:rsidRPr="00024703">
        <w:rPr>
          <w:rFonts w:cs="Times New Roman"/>
          <w:noProof/>
          <w:szCs w:val="24"/>
        </w:rPr>
        <w:tab/>
        <w:t xml:space="preserve">Catterall, W. a, Goldin, A. L. &amp; Waxman, S. G. International Union of Pharmacology. XLVII. Nomenclature and structure-function relationships of voltage-gated sodium channels. </w:t>
      </w:r>
      <w:r w:rsidRPr="00024703">
        <w:rPr>
          <w:rFonts w:cs="Times New Roman"/>
          <w:i/>
          <w:iCs/>
          <w:noProof/>
          <w:szCs w:val="24"/>
        </w:rPr>
        <w:t>Pharmacol. Rev.</w:t>
      </w:r>
      <w:r w:rsidRPr="00024703">
        <w:rPr>
          <w:rFonts w:cs="Times New Roman"/>
          <w:noProof/>
          <w:szCs w:val="24"/>
        </w:rPr>
        <w:t xml:space="preserve"> </w:t>
      </w:r>
      <w:r w:rsidRPr="00024703">
        <w:rPr>
          <w:rFonts w:cs="Times New Roman"/>
          <w:b/>
          <w:bCs/>
          <w:noProof/>
          <w:szCs w:val="24"/>
        </w:rPr>
        <w:t>57,</w:t>
      </w:r>
      <w:r w:rsidRPr="00024703">
        <w:rPr>
          <w:rFonts w:cs="Times New Roman"/>
          <w:noProof/>
          <w:szCs w:val="24"/>
        </w:rPr>
        <w:t xml:space="preserve"> 397–409 (2005).</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18.</w:t>
      </w:r>
      <w:r w:rsidRPr="00024703">
        <w:rPr>
          <w:rFonts w:cs="Times New Roman"/>
          <w:noProof/>
          <w:szCs w:val="24"/>
        </w:rPr>
        <w:tab/>
        <w:t xml:space="preserve">Chong, H. L. &amp; Ruben, P. C. Interaction between voltage-gated sodium channels and the neurotoxin, tetrodotoxin. </w:t>
      </w:r>
      <w:r w:rsidRPr="00024703">
        <w:rPr>
          <w:rFonts w:cs="Times New Roman"/>
          <w:i/>
          <w:iCs/>
          <w:noProof/>
          <w:szCs w:val="24"/>
        </w:rPr>
        <w:t>Channels</w:t>
      </w:r>
      <w:r w:rsidRPr="00024703">
        <w:rPr>
          <w:rFonts w:cs="Times New Roman"/>
          <w:noProof/>
          <w:szCs w:val="24"/>
        </w:rPr>
        <w:t xml:space="preserve"> </w:t>
      </w:r>
      <w:r w:rsidRPr="00024703">
        <w:rPr>
          <w:rFonts w:cs="Times New Roman"/>
          <w:b/>
          <w:bCs/>
          <w:noProof/>
          <w:szCs w:val="24"/>
        </w:rPr>
        <w:t>2,</w:t>
      </w:r>
      <w:r w:rsidRPr="00024703">
        <w:rPr>
          <w:rFonts w:cs="Times New Roman"/>
          <w:noProof/>
          <w:szCs w:val="24"/>
        </w:rPr>
        <w:t xml:space="preserve"> 407–412 (2008).</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19.</w:t>
      </w:r>
      <w:r w:rsidRPr="00024703">
        <w:rPr>
          <w:rFonts w:cs="Times New Roman"/>
          <w:noProof/>
          <w:szCs w:val="24"/>
        </w:rPr>
        <w:tab/>
        <w:t xml:space="preserve">Venkatesh, B. </w:t>
      </w:r>
      <w:r w:rsidRPr="00024703">
        <w:rPr>
          <w:rFonts w:cs="Times New Roman"/>
          <w:i/>
          <w:iCs/>
          <w:noProof/>
          <w:szCs w:val="24"/>
        </w:rPr>
        <w:t>et al.</w:t>
      </w:r>
      <w:r w:rsidRPr="00024703">
        <w:rPr>
          <w:rFonts w:cs="Times New Roman"/>
          <w:noProof/>
          <w:szCs w:val="24"/>
        </w:rPr>
        <w:t xml:space="preserve"> Genetic basis of tetrodotoxin resistance in pufferfishes. </w:t>
      </w:r>
      <w:r w:rsidRPr="00024703">
        <w:rPr>
          <w:rFonts w:cs="Times New Roman"/>
          <w:i/>
          <w:iCs/>
          <w:noProof/>
          <w:szCs w:val="24"/>
        </w:rPr>
        <w:t>Curr. Biol.</w:t>
      </w:r>
      <w:r w:rsidRPr="00024703">
        <w:rPr>
          <w:rFonts w:cs="Times New Roman"/>
          <w:noProof/>
          <w:szCs w:val="24"/>
        </w:rPr>
        <w:t xml:space="preserve"> </w:t>
      </w:r>
      <w:r w:rsidRPr="00024703">
        <w:rPr>
          <w:rFonts w:cs="Times New Roman"/>
          <w:b/>
          <w:bCs/>
          <w:noProof/>
          <w:szCs w:val="24"/>
        </w:rPr>
        <w:t>15,</w:t>
      </w:r>
      <w:r w:rsidRPr="00024703">
        <w:rPr>
          <w:rFonts w:cs="Times New Roman"/>
          <w:noProof/>
          <w:szCs w:val="24"/>
        </w:rPr>
        <w:t xml:space="preserve"> 2069–2072 (2005).</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20.</w:t>
      </w:r>
      <w:r w:rsidRPr="00024703">
        <w:rPr>
          <w:rFonts w:cs="Times New Roman"/>
          <w:noProof/>
          <w:szCs w:val="24"/>
        </w:rPr>
        <w:tab/>
        <w:t xml:space="preserve">Gellens, M. E. </w:t>
      </w:r>
      <w:r w:rsidRPr="00024703">
        <w:rPr>
          <w:rFonts w:cs="Times New Roman"/>
          <w:i/>
          <w:iCs/>
          <w:noProof/>
          <w:szCs w:val="24"/>
        </w:rPr>
        <w:t>et al.</w:t>
      </w:r>
      <w:r w:rsidRPr="00024703">
        <w:rPr>
          <w:rFonts w:cs="Times New Roman"/>
          <w:noProof/>
          <w:szCs w:val="24"/>
        </w:rPr>
        <w:t xml:space="preserve"> Primary structure and functional expression of the human cardiac tetrodotoxin-insensitive voltage-dependent sodium channel. </w:t>
      </w:r>
      <w:r w:rsidRPr="00024703">
        <w:rPr>
          <w:rFonts w:cs="Times New Roman"/>
          <w:i/>
          <w:iCs/>
          <w:noProof/>
          <w:szCs w:val="24"/>
        </w:rPr>
        <w:t>Proc. Natl. Acad. Sci. U. S. A.</w:t>
      </w:r>
      <w:r w:rsidRPr="00024703">
        <w:rPr>
          <w:rFonts w:cs="Times New Roman"/>
          <w:noProof/>
          <w:szCs w:val="24"/>
        </w:rPr>
        <w:t xml:space="preserve"> </w:t>
      </w:r>
      <w:r w:rsidRPr="00024703">
        <w:rPr>
          <w:rFonts w:cs="Times New Roman"/>
          <w:b/>
          <w:bCs/>
          <w:noProof/>
          <w:szCs w:val="24"/>
        </w:rPr>
        <w:t>89,</w:t>
      </w:r>
      <w:r w:rsidRPr="00024703">
        <w:rPr>
          <w:rFonts w:cs="Times New Roman"/>
          <w:noProof/>
          <w:szCs w:val="24"/>
        </w:rPr>
        <w:t xml:space="preserve"> 554–8 (1992).</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21.</w:t>
      </w:r>
      <w:r w:rsidRPr="00024703">
        <w:rPr>
          <w:rFonts w:cs="Times New Roman"/>
          <w:noProof/>
          <w:szCs w:val="24"/>
        </w:rPr>
        <w:tab/>
        <w:t xml:space="preserve">Amaya, F. </w:t>
      </w:r>
      <w:r w:rsidRPr="00024703">
        <w:rPr>
          <w:rFonts w:cs="Times New Roman"/>
          <w:i/>
          <w:iCs/>
          <w:noProof/>
          <w:szCs w:val="24"/>
        </w:rPr>
        <w:t>et al.</w:t>
      </w:r>
      <w:r w:rsidRPr="00024703">
        <w:rPr>
          <w:rFonts w:cs="Times New Roman"/>
          <w:noProof/>
          <w:szCs w:val="24"/>
        </w:rPr>
        <w:t xml:space="preserve"> The Voltage-Gated Sodium Channel Na v 1 . 9 Is an Effector of Peripheral Inflammatory Pain Hypersensitivity. </w:t>
      </w:r>
      <w:r w:rsidRPr="00024703">
        <w:rPr>
          <w:rFonts w:cs="Times New Roman"/>
          <w:i/>
          <w:iCs/>
          <w:noProof/>
          <w:szCs w:val="24"/>
        </w:rPr>
        <w:t>Mouse Genome</w:t>
      </w:r>
      <w:r w:rsidRPr="00024703">
        <w:rPr>
          <w:rFonts w:cs="Times New Roman"/>
          <w:noProof/>
          <w:szCs w:val="24"/>
        </w:rPr>
        <w:t xml:space="preserve"> </w:t>
      </w:r>
      <w:r w:rsidRPr="00024703">
        <w:rPr>
          <w:rFonts w:cs="Times New Roman"/>
          <w:b/>
          <w:bCs/>
          <w:noProof/>
          <w:szCs w:val="24"/>
        </w:rPr>
        <w:t>26,</w:t>
      </w:r>
      <w:r w:rsidRPr="00024703">
        <w:rPr>
          <w:rFonts w:cs="Times New Roman"/>
          <w:noProof/>
          <w:szCs w:val="24"/>
        </w:rPr>
        <w:t xml:space="preserve"> 12852–12860 (2006).</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22.</w:t>
      </w:r>
      <w:r w:rsidRPr="00024703">
        <w:rPr>
          <w:rFonts w:cs="Times New Roman"/>
          <w:noProof/>
          <w:szCs w:val="24"/>
        </w:rPr>
        <w:tab/>
        <w:t xml:space="preserve">Strassman,  a M. &amp; Raymond, S. a. Electrophysiological evidence for tetrodotoxin-resistant sodium channels in slowly conducting dural sensory fibers. </w:t>
      </w:r>
      <w:r w:rsidRPr="00024703">
        <w:rPr>
          <w:rFonts w:cs="Times New Roman"/>
          <w:i/>
          <w:iCs/>
          <w:noProof/>
          <w:szCs w:val="24"/>
        </w:rPr>
        <w:t>J. Neurophysiol.</w:t>
      </w:r>
      <w:r w:rsidRPr="00024703">
        <w:rPr>
          <w:rFonts w:cs="Times New Roman"/>
          <w:noProof/>
          <w:szCs w:val="24"/>
        </w:rPr>
        <w:t xml:space="preserve"> </w:t>
      </w:r>
      <w:r w:rsidRPr="00024703">
        <w:rPr>
          <w:rFonts w:cs="Times New Roman"/>
          <w:b/>
          <w:bCs/>
          <w:noProof/>
          <w:szCs w:val="24"/>
        </w:rPr>
        <w:t>81,</w:t>
      </w:r>
      <w:r w:rsidRPr="00024703">
        <w:rPr>
          <w:rFonts w:cs="Times New Roman"/>
          <w:noProof/>
          <w:szCs w:val="24"/>
        </w:rPr>
        <w:t xml:space="preserve"> 413–424 (1999).</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23.</w:t>
      </w:r>
      <w:r w:rsidRPr="00024703">
        <w:rPr>
          <w:rFonts w:cs="Times New Roman"/>
          <w:noProof/>
          <w:szCs w:val="24"/>
        </w:rPr>
        <w:tab/>
        <w:t xml:space="preserve">Renganathan, M., Cummins, T. R. &amp; Waxman, S. G. Contribution of Na(v)1.8 sodium channels to action potential electrogenesis in DRG neurons. </w:t>
      </w:r>
      <w:r w:rsidRPr="00024703">
        <w:rPr>
          <w:rFonts w:cs="Times New Roman"/>
          <w:i/>
          <w:iCs/>
          <w:noProof/>
          <w:szCs w:val="24"/>
        </w:rPr>
        <w:t>J. Neurophysiol.</w:t>
      </w:r>
      <w:r w:rsidRPr="00024703">
        <w:rPr>
          <w:rFonts w:cs="Times New Roman"/>
          <w:noProof/>
          <w:szCs w:val="24"/>
        </w:rPr>
        <w:t xml:space="preserve"> </w:t>
      </w:r>
      <w:r w:rsidRPr="00024703">
        <w:rPr>
          <w:rFonts w:cs="Times New Roman"/>
          <w:b/>
          <w:bCs/>
          <w:noProof/>
          <w:szCs w:val="24"/>
        </w:rPr>
        <w:t>86,</w:t>
      </w:r>
      <w:r w:rsidRPr="00024703">
        <w:rPr>
          <w:rFonts w:cs="Times New Roman"/>
          <w:noProof/>
          <w:szCs w:val="24"/>
        </w:rPr>
        <w:t xml:space="preserve"> 629–640 (2001).</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24.</w:t>
      </w:r>
      <w:r w:rsidRPr="00024703">
        <w:rPr>
          <w:rFonts w:cs="Times New Roman"/>
          <w:noProof/>
          <w:szCs w:val="24"/>
        </w:rPr>
        <w:tab/>
        <w:t xml:space="preserve">Waxman, S. G. Channel, neuronal and clinical function in sodium channelopathies: from genotype to phenotype. </w:t>
      </w:r>
      <w:r w:rsidRPr="00024703">
        <w:rPr>
          <w:rFonts w:cs="Times New Roman"/>
          <w:i/>
          <w:iCs/>
          <w:noProof/>
          <w:szCs w:val="24"/>
        </w:rPr>
        <w:t>Nat. Neurosci.</w:t>
      </w:r>
      <w:r w:rsidRPr="00024703">
        <w:rPr>
          <w:rFonts w:cs="Times New Roman"/>
          <w:noProof/>
          <w:szCs w:val="24"/>
        </w:rPr>
        <w:t xml:space="preserve"> </w:t>
      </w:r>
      <w:r w:rsidRPr="00024703">
        <w:rPr>
          <w:rFonts w:cs="Times New Roman"/>
          <w:b/>
          <w:bCs/>
          <w:noProof/>
          <w:szCs w:val="24"/>
        </w:rPr>
        <w:t>10,</w:t>
      </w:r>
      <w:r w:rsidRPr="00024703">
        <w:rPr>
          <w:rFonts w:cs="Times New Roman"/>
          <w:noProof/>
          <w:szCs w:val="24"/>
        </w:rPr>
        <w:t xml:space="preserve"> 405–409 (2007).</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25.</w:t>
      </w:r>
      <w:r w:rsidRPr="00024703">
        <w:rPr>
          <w:rFonts w:cs="Times New Roman"/>
          <w:noProof/>
          <w:szCs w:val="24"/>
        </w:rPr>
        <w:tab/>
        <w:t xml:space="preserve">Benn, S. C., Costigan, M., Tate, S., Fitzgerald, M. &amp; Woolf, C. J. Developmental Expression of the TTX-Resistant Voltage-Gated Sodium Channels Na v 1 . 8 ( SNS ) and Na v 1 . 9 ( SNS2 ) in Primary Sensory Neurons. </w:t>
      </w:r>
      <w:r w:rsidRPr="00024703">
        <w:rPr>
          <w:rFonts w:cs="Times New Roman"/>
          <w:b/>
          <w:bCs/>
          <w:noProof/>
          <w:szCs w:val="24"/>
        </w:rPr>
        <w:t>21,</w:t>
      </w:r>
      <w:r w:rsidRPr="00024703">
        <w:rPr>
          <w:rFonts w:cs="Times New Roman"/>
          <w:noProof/>
          <w:szCs w:val="24"/>
        </w:rPr>
        <w:t xml:space="preserve"> 6077–6085 (2001).</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26.</w:t>
      </w:r>
      <w:r w:rsidRPr="00024703">
        <w:rPr>
          <w:rFonts w:cs="Times New Roman"/>
          <w:noProof/>
          <w:szCs w:val="24"/>
        </w:rPr>
        <w:tab/>
        <w:t xml:space="preserve">Berta, T. </w:t>
      </w:r>
      <w:r w:rsidRPr="00024703">
        <w:rPr>
          <w:rFonts w:cs="Times New Roman"/>
          <w:i/>
          <w:iCs/>
          <w:noProof/>
          <w:szCs w:val="24"/>
        </w:rPr>
        <w:t>et al.</w:t>
      </w:r>
      <w:r w:rsidRPr="00024703">
        <w:rPr>
          <w:rFonts w:cs="Times New Roman"/>
          <w:noProof/>
          <w:szCs w:val="24"/>
        </w:rPr>
        <w:t xml:space="preserve"> Transcriptional and functional profiles of voltage-gated Na+ channels in injured and non-injured DRG neurons in the SNI model of neuropathic pain. </w:t>
      </w:r>
      <w:r w:rsidRPr="00024703">
        <w:rPr>
          <w:rFonts w:cs="Times New Roman"/>
          <w:i/>
          <w:iCs/>
          <w:noProof/>
          <w:szCs w:val="24"/>
        </w:rPr>
        <w:t>Mol. Cell. Neurosci.</w:t>
      </w:r>
      <w:r w:rsidRPr="00024703">
        <w:rPr>
          <w:rFonts w:cs="Times New Roman"/>
          <w:noProof/>
          <w:szCs w:val="24"/>
        </w:rPr>
        <w:t xml:space="preserve"> </w:t>
      </w:r>
      <w:r w:rsidRPr="00024703">
        <w:rPr>
          <w:rFonts w:cs="Times New Roman"/>
          <w:b/>
          <w:bCs/>
          <w:noProof/>
          <w:szCs w:val="24"/>
        </w:rPr>
        <w:t>37,</w:t>
      </w:r>
      <w:r w:rsidRPr="00024703">
        <w:rPr>
          <w:rFonts w:cs="Times New Roman"/>
          <w:noProof/>
          <w:szCs w:val="24"/>
        </w:rPr>
        <w:t xml:space="preserve"> 196–208 (2008).</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27.</w:t>
      </w:r>
      <w:r w:rsidRPr="00024703">
        <w:rPr>
          <w:rFonts w:cs="Times New Roman"/>
          <w:noProof/>
          <w:szCs w:val="24"/>
        </w:rPr>
        <w:tab/>
        <w:t xml:space="preserve">Thakor, D. K. </w:t>
      </w:r>
      <w:r w:rsidRPr="00024703">
        <w:rPr>
          <w:rFonts w:cs="Times New Roman"/>
          <w:i/>
          <w:iCs/>
          <w:noProof/>
          <w:szCs w:val="24"/>
        </w:rPr>
        <w:t>et al.</w:t>
      </w:r>
      <w:r w:rsidRPr="00024703">
        <w:rPr>
          <w:rFonts w:cs="Times New Roman"/>
          <w:noProof/>
          <w:szCs w:val="24"/>
        </w:rPr>
        <w:t xml:space="preserve"> Increased peripheral nerve excitability and local NaV1.8 mRNA up-regulation in painful neuropathy. </w:t>
      </w:r>
      <w:r w:rsidRPr="00024703">
        <w:rPr>
          <w:rFonts w:cs="Times New Roman"/>
          <w:i/>
          <w:iCs/>
          <w:noProof/>
          <w:szCs w:val="24"/>
        </w:rPr>
        <w:t>Mol. Pain</w:t>
      </w:r>
      <w:r w:rsidRPr="00024703">
        <w:rPr>
          <w:rFonts w:cs="Times New Roman"/>
          <w:noProof/>
          <w:szCs w:val="24"/>
        </w:rPr>
        <w:t xml:space="preserve"> </w:t>
      </w:r>
      <w:r w:rsidRPr="00024703">
        <w:rPr>
          <w:rFonts w:cs="Times New Roman"/>
          <w:b/>
          <w:bCs/>
          <w:noProof/>
          <w:szCs w:val="24"/>
        </w:rPr>
        <w:t>5,</w:t>
      </w:r>
      <w:r w:rsidRPr="00024703">
        <w:rPr>
          <w:rFonts w:cs="Times New Roman"/>
          <w:noProof/>
          <w:szCs w:val="24"/>
        </w:rPr>
        <w:t xml:space="preserve"> 14 (2009).</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28.</w:t>
      </w:r>
      <w:r w:rsidRPr="00024703">
        <w:rPr>
          <w:rFonts w:cs="Times New Roman"/>
          <w:noProof/>
          <w:szCs w:val="24"/>
        </w:rPr>
        <w:tab/>
        <w:t xml:space="preserve">Lai, J. </w:t>
      </w:r>
      <w:r w:rsidRPr="00024703">
        <w:rPr>
          <w:rFonts w:cs="Times New Roman"/>
          <w:i/>
          <w:iCs/>
          <w:noProof/>
          <w:szCs w:val="24"/>
        </w:rPr>
        <w:t>et al.</w:t>
      </w:r>
      <w:r w:rsidRPr="00024703">
        <w:rPr>
          <w:rFonts w:cs="Times New Roman"/>
          <w:noProof/>
          <w:szCs w:val="24"/>
        </w:rPr>
        <w:t xml:space="preserve"> Inhibition of neuropathic pain by decreased expression of the tetrodotoxin-resistant sodium channel, NaV1.8. </w:t>
      </w:r>
      <w:r w:rsidRPr="00024703">
        <w:rPr>
          <w:rFonts w:cs="Times New Roman"/>
          <w:i/>
          <w:iCs/>
          <w:noProof/>
          <w:szCs w:val="24"/>
        </w:rPr>
        <w:t>Pain</w:t>
      </w:r>
      <w:r w:rsidRPr="00024703">
        <w:rPr>
          <w:rFonts w:cs="Times New Roman"/>
          <w:noProof/>
          <w:szCs w:val="24"/>
        </w:rPr>
        <w:t xml:space="preserve"> </w:t>
      </w:r>
      <w:r w:rsidRPr="00024703">
        <w:rPr>
          <w:rFonts w:cs="Times New Roman"/>
          <w:b/>
          <w:bCs/>
          <w:noProof/>
          <w:szCs w:val="24"/>
        </w:rPr>
        <w:t>95,</w:t>
      </w:r>
      <w:r w:rsidRPr="00024703">
        <w:rPr>
          <w:rFonts w:cs="Times New Roman"/>
          <w:noProof/>
          <w:szCs w:val="24"/>
        </w:rPr>
        <w:t xml:space="preserve"> 143–152 (2002).</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29.</w:t>
      </w:r>
      <w:r w:rsidRPr="00024703">
        <w:rPr>
          <w:rFonts w:cs="Times New Roman"/>
          <w:noProof/>
          <w:szCs w:val="24"/>
        </w:rPr>
        <w:tab/>
        <w:t xml:space="preserve">Ruangsri, S. </w:t>
      </w:r>
      <w:r w:rsidRPr="00024703">
        <w:rPr>
          <w:rFonts w:cs="Times New Roman"/>
          <w:i/>
          <w:iCs/>
          <w:noProof/>
          <w:szCs w:val="24"/>
        </w:rPr>
        <w:t>et al.</w:t>
      </w:r>
      <w:r w:rsidRPr="00024703">
        <w:rPr>
          <w:rFonts w:cs="Times New Roman"/>
          <w:noProof/>
          <w:szCs w:val="24"/>
        </w:rPr>
        <w:t xml:space="preserve"> Relationship of axonal voltage-gated sodium channel 1.8 (NaV1.8) mRNA accumulation to sciatic nerve injury-induced painful neuropathy in rats. </w:t>
      </w:r>
      <w:r w:rsidRPr="00024703">
        <w:rPr>
          <w:rFonts w:cs="Times New Roman"/>
          <w:i/>
          <w:iCs/>
          <w:noProof/>
          <w:szCs w:val="24"/>
        </w:rPr>
        <w:t>J. Biol. Chem.</w:t>
      </w:r>
      <w:r w:rsidRPr="00024703">
        <w:rPr>
          <w:rFonts w:cs="Times New Roman"/>
          <w:noProof/>
          <w:szCs w:val="24"/>
        </w:rPr>
        <w:t xml:space="preserve"> </w:t>
      </w:r>
      <w:r w:rsidRPr="00024703">
        <w:rPr>
          <w:rFonts w:cs="Times New Roman"/>
          <w:b/>
          <w:bCs/>
          <w:noProof/>
          <w:szCs w:val="24"/>
        </w:rPr>
        <w:t>286,</w:t>
      </w:r>
      <w:r w:rsidRPr="00024703">
        <w:rPr>
          <w:rFonts w:cs="Times New Roman"/>
          <w:noProof/>
          <w:szCs w:val="24"/>
        </w:rPr>
        <w:t xml:space="preserve"> 39836–39847 (2011).</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30.</w:t>
      </w:r>
      <w:r w:rsidRPr="00024703">
        <w:rPr>
          <w:rFonts w:cs="Times New Roman"/>
          <w:noProof/>
          <w:szCs w:val="24"/>
        </w:rPr>
        <w:tab/>
        <w:t xml:space="preserve">Nassar, M. A., Levato, A., Stirling, L. C. &amp; Wood, J. N. Neuropathic pain develops normally in mice lacking both Na(v)1.7 and Na(v)1.8. </w:t>
      </w:r>
      <w:r w:rsidRPr="00024703">
        <w:rPr>
          <w:rFonts w:cs="Times New Roman"/>
          <w:i/>
          <w:iCs/>
          <w:noProof/>
          <w:szCs w:val="24"/>
        </w:rPr>
        <w:t>Mol. Pain</w:t>
      </w:r>
      <w:r w:rsidRPr="00024703">
        <w:rPr>
          <w:rFonts w:cs="Times New Roman"/>
          <w:noProof/>
          <w:szCs w:val="24"/>
        </w:rPr>
        <w:t xml:space="preserve"> </w:t>
      </w:r>
      <w:r w:rsidRPr="00024703">
        <w:rPr>
          <w:rFonts w:cs="Times New Roman"/>
          <w:b/>
          <w:bCs/>
          <w:noProof/>
          <w:szCs w:val="24"/>
        </w:rPr>
        <w:t>1,</w:t>
      </w:r>
      <w:r w:rsidRPr="00024703">
        <w:rPr>
          <w:rFonts w:cs="Times New Roman"/>
          <w:noProof/>
          <w:szCs w:val="24"/>
        </w:rPr>
        <w:t xml:space="preserve"> 24 (2005).</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31.</w:t>
      </w:r>
      <w:r w:rsidRPr="00024703">
        <w:rPr>
          <w:rFonts w:cs="Times New Roman"/>
          <w:noProof/>
          <w:szCs w:val="24"/>
        </w:rPr>
        <w:tab/>
        <w:t xml:space="preserve">Abrahamsen, B. </w:t>
      </w:r>
      <w:r w:rsidRPr="00024703">
        <w:rPr>
          <w:rFonts w:cs="Times New Roman"/>
          <w:i/>
          <w:iCs/>
          <w:noProof/>
          <w:szCs w:val="24"/>
        </w:rPr>
        <w:t>et al.</w:t>
      </w:r>
      <w:r w:rsidRPr="00024703">
        <w:rPr>
          <w:rFonts w:cs="Times New Roman"/>
          <w:noProof/>
          <w:szCs w:val="24"/>
        </w:rPr>
        <w:t xml:space="preserve"> The cell and molecular basis of mechanical, cold, and inflammatory pain. </w:t>
      </w:r>
      <w:r w:rsidRPr="00024703">
        <w:rPr>
          <w:rFonts w:cs="Times New Roman"/>
          <w:i/>
          <w:iCs/>
          <w:noProof/>
          <w:szCs w:val="24"/>
        </w:rPr>
        <w:t>Science</w:t>
      </w:r>
      <w:r w:rsidRPr="00024703">
        <w:rPr>
          <w:rFonts w:cs="Times New Roman"/>
          <w:noProof/>
          <w:szCs w:val="24"/>
        </w:rPr>
        <w:t xml:space="preserve"> </w:t>
      </w:r>
      <w:r w:rsidRPr="00024703">
        <w:rPr>
          <w:rFonts w:cs="Times New Roman"/>
          <w:b/>
          <w:bCs/>
          <w:noProof/>
          <w:szCs w:val="24"/>
        </w:rPr>
        <w:t>321,</w:t>
      </w:r>
      <w:r w:rsidRPr="00024703">
        <w:rPr>
          <w:rFonts w:cs="Times New Roman"/>
          <w:noProof/>
          <w:szCs w:val="24"/>
        </w:rPr>
        <w:t xml:space="preserve"> 702–705 (2008).</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32.</w:t>
      </w:r>
      <w:r w:rsidRPr="00024703">
        <w:rPr>
          <w:rFonts w:cs="Times New Roman"/>
          <w:noProof/>
          <w:szCs w:val="24"/>
        </w:rPr>
        <w:tab/>
        <w:t xml:space="preserve">Faber, C. G. </w:t>
      </w:r>
      <w:r w:rsidRPr="00024703">
        <w:rPr>
          <w:rFonts w:cs="Times New Roman"/>
          <w:i/>
          <w:iCs/>
          <w:noProof/>
          <w:szCs w:val="24"/>
        </w:rPr>
        <w:t>et al.</w:t>
      </w:r>
      <w:r w:rsidRPr="00024703">
        <w:rPr>
          <w:rFonts w:cs="Times New Roman"/>
          <w:noProof/>
          <w:szCs w:val="24"/>
        </w:rPr>
        <w:t xml:space="preserve"> Gain-of-function Nav1.8 mutations in painful neuropathy. </w:t>
      </w:r>
      <w:r w:rsidRPr="00024703">
        <w:rPr>
          <w:rFonts w:cs="Times New Roman"/>
          <w:i/>
          <w:iCs/>
          <w:noProof/>
          <w:szCs w:val="24"/>
        </w:rPr>
        <w:t>Proc. Natl. Acad. Sci. U. S. A.</w:t>
      </w:r>
      <w:r w:rsidRPr="00024703">
        <w:rPr>
          <w:rFonts w:cs="Times New Roman"/>
          <w:noProof/>
          <w:szCs w:val="24"/>
        </w:rPr>
        <w:t xml:space="preserve"> </w:t>
      </w:r>
      <w:r w:rsidRPr="00024703">
        <w:rPr>
          <w:rFonts w:cs="Times New Roman"/>
          <w:b/>
          <w:bCs/>
          <w:noProof/>
          <w:szCs w:val="24"/>
        </w:rPr>
        <w:t>109,</w:t>
      </w:r>
      <w:r w:rsidRPr="00024703">
        <w:rPr>
          <w:rFonts w:cs="Times New Roman"/>
          <w:noProof/>
          <w:szCs w:val="24"/>
        </w:rPr>
        <w:t xml:space="preserve"> 19444–19449 (2012).</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33.</w:t>
      </w:r>
      <w:r w:rsidRPr="00024703">
        <w:rPr>
          <w:rFonts w:cs="Times New Roman"/>
          <w:noProof/>
          <w:szCs w:val="24"/>
        </w:rPr>
        <w:tab/>
        <w:t xml:space="preserve">Rush, A. M. </w:t>
      </w:r>
      <w:r w:rsidRPr="00024703">
        <w:rPr>
          <w:rFonts w:cs="Times New Roman"/>
          <w:i/>
          <w:iCs/>
          <w:noProof/>
          <w:szCs w:val="24"/>
        </w:rPr>
        <w:t>et al.</w:t>
      </w:r>
      <w:r w:rsidRPr="00024703">
        <w:rPr>
          <w:rFonts w:cs="Times New Roman"/>
          <w:noProof/>
          <w:szCs w:val="24"/>
        </w:rPr>
        <w:t xml:space="preserve"> A single sodium channel mutation produces hyper- or hypoexcitability in different types of neurons. </w:t>
      </w:r>
      <w:r w:rsidRPr="00024703">
        <w:rPr>
          <w:rFonts w:cs="Times New Roman"/>
          <w:i/>
          <w:iCs/>
          <w:noProof/>
          <w:szCs w:val="24"/>
        </w:rPr>
        <w:t>Proc. Natl. Acad. Sci. U. S. A.</w:t>
      </w:r>
      <w:r w:rsidRPr="00024703">
        <w:rPr>
          <w:rFonts w:cs="Times New Roman"/>
          <w:noProof/>
          <w:szCs w:val="24"/>
        </w:rPr>
        <w:t xml:space="preserve"> </w:t>
      </w:r>
      <w:r w:rsidRPr="00024703">
        <w:rPr>
          <w:rFonts w:cs="Times New Roman"/>
          <w:b/>
          <w:bCs/>
          <w:noProof/>
          <w:szCs w:val="24"/>
        </w:rPr>
        <w:t>103,</w:t>
      </w:r>
      <w:r w:rsidRPr="00024703">
        <w:rPr>
          <w:rFonts w:cs="Times New Roman"/>
          <w:noProof/>
          <w:szCs w:val="24"/>
        </w:rPr>
        <w:t xml:space="preserve"> 8245–50 (2006).</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34.</w:t>
      </w:r>
      <w:r w:rsidRPr="00024703">
        <w:rPr>
          <w:rFonts w:cs="Times New Roman"/>
          <w:noProof/>
          <w:szCs w:val="24"/>
        </w:rPr>
        <w:tab/>
        <w:t xml:space="preserve">Rose, M. A. &amp; Kam, P. C. A. Gabapentin: Pharmacology and its use in pain management. </w:t>
      </w:r>
      <w:r w:rsidRPr="00024703">
        <w:rPr>
          <w:rFonts w:cs="Times New Roman"/>
          <w:i/>
          <w:iCs/>
          <w:noProof/>
          <w:szCs w:val="24"/>
        </w:rPr>
        <w:t>Anaesthesia</w:t>
      </w:r>
      <w:r w:rsidRPr="00024703">
        <w:rPr>
          <w:rFonts w:cs="Times New Roman"/>
          <w:noProof/>
          <w:szCs w:val="24"/>
        </w:rPr>
        <w:t xml:space="preserve"> </w:t>
      </w:r>
      <w:r w:rsidRPr="00024703">
        <w:rPr>
          <w:rFonts w:cs="Times New Roman"/>
          <w:b/>
          <w:bCs/>
          <w:noProof/>
          <w:szCs w:val="24"/>
        </w:rPr>
        <w:t>57,</w:t>
      </w:r>
      <w:r w:rsidRPr="00024703">
        <w:rPr>
          <w:rFonts w:cs="Times New Roman"/>
          <w:noProof/>
          <w:szCs w:val="24"/>
        </w:rPr>
        <w:t xml:space="preserve"> 451–462 (2002).</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35.</w:t>
      </w:r>
      <w:r w:rsidRPr="00024703">
        <w:rPr>
          <w:rFonts w:cs="Times New Roman"/>
          <w:noProof/>
          <w:szCs w:val="24"/>
        </w:rPr>
        <w:tab/>
        <w:t xml:space="preserve">Erichsen, H. K., Hao, J. X., Xu, X. J. &amp; Blackburn-Munro, G. A comparison of the antinociceptive effects of voltage-activated Na+ channel blockers in two rat models of neuropathic pain. </w:t>
      </w:r>
      <w:r w:rsidRPr="00024703">
        <w:rPr>
          <w:rFonts w:cs="Times New Roman"/>
          <w:i/>
          <w:iCs/>
          <w:noProof/>
          <w:szCs w:val="24"/>
        </w:rPr>
        <w:t>Eur. J. Pharmacol.</w:t>
      </w:r>
      <w:r w:rsidRPr="00024703">
        <w:rPr>
          <w:rFonts w:cs="Times New Roman"/>
          <w:noProof/>
          <w:szCs w:val="24"/>
        </w:rPr>
        <w:t xml:space="preserve"> </w:t>
      </w:r>
      <w:r w:rsidRPr="00024703">
        <w:rPr>
          <w:rFonts w:cs="Times New Roman"/>
          <w:b/>
          <w:bCs/>
          <w:noProof/>
          <w:szCs w:val="24"/>
        </w:rPr>
        <w:t>458,</w:t>
      </w:r>
      <w:r w:rsidRPr="00024703">
        <w:rPr>
          <w:rFonts w:cs="Times New Roman"/>
          <w:noProof/>
          <w:szCs w:val="24"/>
        </w:rPr>
        <w:t xml:space="preserve"> 275–282 (2003).</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36.</w:t>
      </w:r>
      <w:r w:rsidRPr="00024703">
        <w:rPr>
          <w:rFonts w:cs="Times New Roman"/>
          <w:noProof/>
          <w:szCs w:val="24"/>
        </w:rPr>
        <w:tab/>
        <w:t xml:space="preserve">Gaida, W., Klinder, K., Arndt, K. &amp; Weiser, T. Ambroxol, a Nav1.8-preferring Na+ channel blocker, effectively suppresses pain symptoms in animal models of chronic, neuropathic and inflammatory pain. </w:t>
      </w:r>
      <w:r w:rsidRPr="00024703">
        <w:rPr>
          <w:rFonts w:cs="Times New Roman"/>
          <w:i/>
          <w:iCs/>
          <w:noProof/>
          <w:szCs w:val="24"/>
        </w:rPr>
        <w:t>Neuropharmacology</w:t>
      </w:r>
      <w:r w:rsidRPr="00024703">
        <w:rPr>
          <w:rFonts w:cs="Times New Roman"/>
          <w:noProof/>
          <w:szCs w:val="24"/>
        </w:rPr>
        <w:t xml:space="preserve"> </w:t>
      </w:r>
      <w:r w:rsidRPr="00024703">
        <w:rPr>
          <w:rFonts w:cs="Times New Roman"/>
          <w:b/>
          <w:bCs/>
          <w:noProof/>
          <w:szCs w:val="24"/>
        </w:rPr>
        <w:t>49,</w:t>
      </w:r>
      <w:r w:rsidRPr="00024703">
        <w:rPr>
          <w:rFonts w:cs="Times New Roman"/>
          <w:noProof/>
          <w:szCs w:val="24"/>
        </w:rPr>
        <w:t xml:space="preserve"> 1220–1227 (2005).</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37.</w:t>
      </w:r>
      <w:r w:rsidRPr="00024703">
        <w:rPr>
          <w:rFonts w:cs="Times New Roman"/>
          <w:noProof/>
          <w:szCs w:val="24"/>
        </w:rPr>
        <w:tab/>
        <w:t xml:space="preserve">Jarvis, M. F. </w:t>
      </w:r>
      <w:r w:rsidRPr="00024703">
        <w:rPr>
          <w:rFonts w:cs="Times New Roman"/>
          <w:i/>
          <w:iCs/>
          <w:noProof/>
          <w:szCs w:val="24"/>
        </w:rPr>
        <w:t>et al.</w:t>
      </w:r>
      <w:r w:rsidRPr="00024703">
        <w:rPr>
          <w:rFonts w:cs="Times New Roman"/>
          <w:noProof/>
          <w:szCs w:val="24"/>
        </w:rPr>
        <w:t xml:space="preserve"> A-803467, a potent and selective Nav1.8 sodium channel blocker, attenuates neuropathic and inflammatory pain in the rat. </w:t>
      </w:r>
      <w:r w:rsidRPr="00024703">
        <w:rPr>
          <w:rFonts w:cs="Times New Roman"/>
          <w:i/>
          <w:iCs/>
          <w:noProof/>
          <w:szCs w:val="24"/>
        </w:rPr>
        <w:t>Proc. Natl. Acad. Sci. U. S. A.</w:t>
      </w:r>
      <w:r w:rsidRPr="00024703">
        <w:rPr>
          <w:rFonts w:cs="Times New Roman"/>
          <w:noProof/>
          <w:szCs w:val="24"/>
        </w:rPr>
        <w:t xml:space="preserve"> </w:t>
      </w:r>
      <w:r w:rsidRPr="00024703">
        <w:rPr>
          <w:rFonts w:cs="Times New Roman"/>
          <w:b/>
          <w:bCs/>
          <w:noProof/>
          <w:szCs w:val="24"/>
        </w:rPr>
        <w:t>104,</w:t>
      </w:r>
      <w:r w:rsidRPr="00024703">
        <w:rPr>
          <w:rFonts w:cs="Times New Roman"/>
          <w:noProof/>
          <w:szCs w:val="24"/>
        </w:rPr>
        <w:t xml:space="preserve"> 8520–5 (2007).</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38.</w:t>
      </w:r>
      <w:r w:rsidRPr="00024703">
        <w:rPr>
          <w:rFonts w:cs="Times New Roman"/>
          <w:noProof/>
          <w:szCs w:val="24"/>
        </w:rPr>
        <w:tab/>
        <w:t xml:space="preserve">Cummins, T. R. &amp; Rush, A. M. Voltage-gated sodium channel blockers for the treatment of neuropathic pain. </w:t>
      </w:r>
      <w:r w:rsidRPr="00024703">
        <w:rPr>
          <w:rFonts w:cs="Times New Roman"/>
          <w:i/>
          <w:iCs/>
          <w:noProof/>
          <w:szCs w:val="24"/>
        </w:rPr>
        <w:t>Expert Rev. Neurother.</w:t>
      </w:r>
      <w:r w:rsidRPr="00024703">
        <w:rPr>
          <w:rFonts w:cs="Times New Roman"/>
          <w:noProof/>
          <w:szCs w:val="24"/>
        </w:rPr>
        <w:t xml:space="preserve"> </w:t>
      </w:r>
      <w:r w:rsidRPr="00024703">
        <w:rPr>
          <w:rFonts w:cs="Times New Roman"/>
          <w:b/>
          <w:bCs/>
          <w:noProof/>
          <w:szCs w:val="24"/>
        </w:rPr>
        <w:t>7,</w:t>
      </w:r>
      <w:r w:rsidRPr="00024703">
        <w:rPr>
          <w:rFonts w:cs="Times New Roman"/>
          <w:noProof/>
          <w:szCs w:val="24"/>
        </w:rPr>
        <w:t xml:space="preserve"> 1597–612 (2007).</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39.</w:t>
      </w:r>
      <w:r w:rsidRPr="00024703">
        <w:rPr>
          <w:rFonts w:cs="Times New Roman"/>
          <w:noProof/>
          <w:szCs w:val="24"/>
        </w:rPr>
        <w:tab/>
        <w:t xml:space="preserve">Browne, L. E., Blaney, F. E., Yusaf, S. P., Clare, J. J. &amp; Wray, D. Structural determinants of drugs acting on the Nav1.8 channel. </w:t>
      </w:r>
      <w:r w:rsidRPr="00024703">
        <w:rPr>
          <w:rFonts w:cs="Times New Roman"/>
          <w:i/>
          <w:iCs/>
          <w:noProof/>
          <w:szCs w:val="24"/>
        </w:rPr>
        <w:t>J. Biol. Chem.</w:t>
      </w:r>
      <w:r w:rsidRPr="00024703">
        <w:rPr>
          <w:rFonts w:cs="Times New Roman"/>
          <w:noProof/>
          <w:szCs w:val="24"/>
        </w:rPr>
        <w:t xml:space="preserve"> </w:t>
      </w:r>
      <w:r w:rsidRPr="00024703">
        <w:rPr>
          <w:rFonts w:cs="Times New Roman"/>
          <w:b/>
          <w:bCs/>
          <w:noProof/>
          <w:szCs w:val="24"/>
        </w:rPr>
        <w:t>284,</w:t>
      </w:r>
      <w:r w:rsidRPr="00024703">
        <w:rPr>
          <w:rFonts w:cs="Times New Roman"/>
          <w:noProof/>
          <w:szCs w:val="24"/>
        </w:rPr>
        <w:t xml:space="preserve"> 10523–36 (2009).</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40.</w:t>
      </w:r>
      <w:r w:rsidRPr="00024703">
        <w:rPr>
          <w:rFonts w:cs="Times New Roman"/>
          <w:noProof/>
          <w:szCs w:val="24"/>
        </w:rPr>
        <w:tab/>
        <w:t xml:space="preserve">He, B. &amp; Soderlund, D. M. Human embryonic kidney (HEK293) cells express endogenous voltage-gated sodium currents and Na v 1.7 sodium channels. </w:t>
      </w:r>
      <w:r w:rsidRPr="00024703">
        <w:rPr>
          <w:rFonts w:cs="Times New Roman"/>
          <w:i/>
          <w:iCs/>
          <w:noProof/>
          <w:szCs w:val="24"/>
        </w:rPr>
        <w:t>Neurosci. Lett.</w:t>
      </w:r>
      <w:r w:rsidRPr="00024703">
        <w:rPr>
          <w:rFonts w:cs="Times New Roman"/>
          <w:noProof/>
          <w:szCs w:val="24"/>
        </w:rPr>
        <w:t xml:space="preserve"> </w:t>
      </w:r>
      <w:r w:rsidRPr="00024703">
        <w:rPr>
          <w:rFonts w:cs="Times New Roman"/>
          <w:b/>
          <w:bCs/>
          <w:noProof/>
          <w:szCs w:val="24"/>
        </w:rPr>
        <w:t>469,</w:t>
      </w:r>
      <w:r w:rsidRPr="00024703">
        <w:rPr>
          <w:rFonts w:cs="Times New Roman"/>
          <w:noProof/>
          <w:szCs w:val="24"/>
        </w:rPr>
        <w:t xml:space="preserve"> 268–72 (2010).</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41.</w:t>
      </w:r>
      <w:r w:rsidRPr="00024703">
        <w:rPr>
          <w:rFonts w:cs="Times New Roman"/>
          <w:noProof/>
          <w:szCs w:val="24"/>
        </w:rPr>
        <w:tab/>
        <w:t xml:space="preserve">Han, Z., Jiang, Y., Xiao, F., Cao, K. &amp; Wang, D. W. The effects of A-803467 on cardiac Nav1.5 channels. </w:t>
      </w:r>
      <w:r w:rsidRPr="00024703">
        <w:rPr>
          <w:rFonts w:cs="Times New Roman"/>
          <w:i/>
          <w:iCs/>
          <w:noProof/>
          <w:szCs w:val="24"/>
        </w:rPr>
        <w:t>Eur. J. Pharmacol.</w:t>
      </w:r>
      <w:r w:rsidRPr="00024703">
        <w:rPr>
          <w:rFonts w:cs="Times New Roman"/>
          <w:noProof/>
          <w:szCs w:val="24"/>
        </w:rPr>
        <w:t xml:space="preserve"> </w:t>
      </w:r>
      <w:r w:rsidRPr="00024703">
        <w:rPr>
          <w:rFonts w:cs="Times New Roman"/>
          <w:b/>
          <w:bCs/>
          <w:noProof/>
          <w:szCs w:val="24"/>
        </w:rPr>
        <w:t>754,</w:t>
      </w:r>
      <w:r w:rsidRPr="00024703">
        <w:rPr>
          <w:rFonts w:cs="Times New Roman"/>
          <w:noProof/>
          <w:szCs w:val="24"/>
        </w:rPr>
        <w:t xml:space="preserve"> 52–60 (2015).</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42.</w:t>
      </w:r>
      <w:r w:rsidRPr="00024703">
        <w:rPr>
          <w:rFonts w:cs="Times New Roman"/>
          <w:noProof/>
          <w:szCs w:val="24"/>
        </w:rPr>
        <w:tab/>
        <w:t xml:space="preserve">Morrison, S. L. Transformation of E. coli by electroporation. </w:t>
      </w:r>
      <w:r w:rsidRPr="00024703">
        <w:rPr>
          <w:rFonts w:cs="Times New Roman"/>
          <w:i/>
          <w:iCs/>
          <w:noProof/>
          <w:szCs w:val="24"/>
        </w:rPr>
        <w:t>Curr. Protoc. Immunol.</w:t>
      </w:r>
      <w:r w:rsidRPr="00024703">
        <w:rPr>
          <w:rFonts w:cs="Times New Roman"/>
          <w:noProof/>
          <w:szCs w:val="24"/>
        </w:rPr>
        <w:t xml:space="preserve"> </w:t>
      </w:r>
      <w:r w:rsidRPr="00024703">
        <w:rPr>
          <w:rFonts w:cs="Times New Roman"/>
          <w:b/>
          <w:bCs/>
          <w:noProof/>
          <w:szCs w:val="24"/>
        </w:rPr>
        <w:t>Appendix 3,</w:t>
      </w:r>
      <w:r w:rsidRPr="00024703">
        <w:rPr>
          <w:rFonts w:cs="Times New Roman"/>
          <w:noProof/>
          <w:szCs w:val="24"/>
        </w:rPr>
        <w:t xml:space="preserve"> Appendix 3N (2001).</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43.</w:t>
      </w:r>
      <w:r w:rsidRPr="00024703">
        <w:rPr>
          <w:rFonts w:cs="Times New Roman"/>
          <w:noProof/>
          <w:szCs w:val="24"/>
        </w:rPr>
        <w:tab/>
        <w:t xml:space="preserve">Kim, T. K. &amp; Eberwine, J. H. Mammalian cell transfection: The present and the future. </w:t>
      </w:r>
      <w:r w:rsidRPr="00024703">
        <w:rPr>
          <w:rFonts w:cs="Times New Roman"/>
          <w:i/>
          <w:iCs/>
          <w:noProof/>
          <w:szCs w:val="24"/>
        </w:rPr>
        <w:t>Anal. Bioanal. Chem.</w:t>
      </w:r>
      <w:r w:rsidRPr="00024703">
        <w:rPr>
          <w:rFonts w:cs="Times New Roman"/>
          <w:noProof/>
          <w:szCs w:val="24"/>
        </w:rPr>
        <w:t xml:space="preserve"> </w:t>
      </w:r>
      <w:r w:rsidRPr="00024703">
        <w:rPr>
          <w:rFonts w:cs="Times New Roman"/>
          <w:b/>
          <w:bCs/>
          <w:noProof/>
          <w:szCs w:val="24"/>
        </w:rPr>
        <w:t>397,</w:t>
      </w:r>
      <w:r w:rsidRPr="00024703">
        <w:rPr>
          <w:rFonts w:cs="Times New Roman"/>
          <w:noProof/>
          <w:szCs w:val="24"/>
        </w:rPr>
        <w:t xml:space="preserve"> 3173–3178 (2010).</w:t>
      </w:r>
    </w:p>
    <w:p w:rsidR="00024703" w:rsidRPr="00024703" w:rsidRDefault="00024703" w:rsidP="00024703">
      <w:pPr>
        <w:widowControl w:val="0"/>
        <w:autoSpaceDE w:val="0"/>
        <w:autoSpaceDN w:val="0"/>
        <w:adjustRightInd w:val="0"/>
        <w:ind w:left="640" w:hanging="640"/>
        <w:rPr>
          <w:rFonts w:cs="Times New Roman"/>
          <w:noProof/>
          <w:szCs w:val="24"/>
        </w:rPr>
      </w:pPr>
      <w:r w:rsidRPr="00024703">
        <w:rPr>
          <w:rFonts w:cs="Times New Roman"/>
          <w:noProof/>
          <w:szCs w:val="24"/>
        </w:rPr>
        <w:t>44.</w:t>
      </w:r>
      <w:r w:rsidRPr="00024703">
        <w:rPr>
          <w:rFonts w:cs="Times New Roman"/>
          <w:noProof/>
          <w:szCs w:val="24"/>
        </w:rPr>
        <w:tab/>
        <w:t xml:space="preserve">Ikeda, S. R., Lovinger, D. M., McCool, B. A. &amp; Lewis, D. L. Heterologous expression of metabotropic glutamate receptors in adult rat sympathetic neurons: subtype-specific coupling to ion channels. </w:t>
      </w:r>
      <w:r w:rsidRPr="00024703">
        <w:rPr>
          <w:rFonts w:cs="Times New Roman"/>
          <w:i/>
          <w:iCs/>
          <w:noProof/>
          <w:szCs w:val="24"/>
        </w:rPr>
        <w:t>Neuron</w:t>
      </w:r>
      <w:r w:rsidRPr="00024703">
        <w:rPr>
          <w:rFonts w:cs="Times New Roman"/>
          <w:noProof/>
          <w:szCs w:val="24"/>
        </w:rPr>
        <w:t xml:space="preserve"> </w:t>
      </w:r>
      <w:r w:rsidRPr="00024703">
        <w:rPr>
          <w:rFonts w:cs="Times New Roman"/>
          <w:b/>
          <w:bCs/>
          <w:noProof/>
          <w:szCs w:val="24"/>
        </w:rPr>
        <w:t>14,</w:t>
      </w:r>
      <w:r w:rsidRPr="00024703">
        <w:rPr>
          <w:rFonts w:cs="Times New Roman"/>
          <w:noProof/>
          <w:szCs w:val="24"/>
        </w:rPr>
        <w:t xml:space="preserve"> 1029–38 (1995).</w:t>
      </w:r>
    </w:p>
    <w:p w:rsidR="00024703" w:rsidRPr="00024703" w:rsidRDefault="00024703" w:rsidP="00024703">
      <w:pPr>
        <w:widowControl w:val="0"/>
        <w:autoSpaceDE w:val="0"/>
        <w:autoSpaceDN w:val="0"/>
        <w:adjustRightInd w:val="0"/>
        <w:ind w:left="640" w:hanging="640"/>
        <w:rPr>
          <w:rFonts w:cs="Times New Roman"/>
          <w:noProof/>
        </w:rPr>
      </w:pPr>
      <w:r w:rsidRPr="00024703">
        <w:rPr>
          <w:rFonts w:cs="Times New Roman"/>
          <w:noProof/>
          <w:szCs w:val="24"/>
        </w:rPr>
        <w:t>45.</w:t>
      </w:r>
      <w:r w:rsidRPr="00024703">
        <w:rPr>
          <w:rFonts w:cs="Times New Roman"/>
          <w:noProof/>
          <w:szCs w:val="24"/>
        </w:rPr>
        <w:tab/>
        <w:t xml:space="preserve">Wurch, T., Lestienne, F. &amp; Pauwels, P. J. A modified overlap extension PCR method to create chimeric genes in the absence of restriction enzymes. </w:t>
      </w:r>
      <w:r w:rsidRPr="00024703">
        <w:rPr>
          <w:rFonts w:cs="Times New Roman"/>
          <w:i/>
          <w:iCs/>
          <w:noProof/>
          <w:szCs w:val="24"/>
        </w:rPr>
        <w:t>Biotechnol. Tech.</w:t>
      </w:r>
      <w:r w:rsidRPr="00024703">
        <w:rPr>
          <w:rFonts w:cs="Times New Roman"/>
          <w:noProof/>
          <w:szCs w:val="24"/>
        </w:rPr>
        <w:t xml:space="preserve"> </w:t>
      </w:r>
      <w:r w:rsidRPr="00024703">
        <w:rPr>
          <w:rFonts w:cs="Times New Roman"/>
          <w:b/>
          <w:bCs/>
          <w:noProof/>
          <w:szCs w:val="24"/>
        </w:rPr>
        <w:t>12,</w:t>
      </w:r>
      <w:r w:rsidRPr="00024703">
        <w:rPr>
          <w:rFonts w:cs="Times New Roman"/>
          <w:noProof/>
          <w:szCs w:val="24"/>
        </w:rPr>
        <w:t xml:space="preserve"> 653–657 (1998).</w:t>
      </w:r>
    </w:p>
    <w:p w:rsidR="00024703" w:rsidRPr="009B73CF" w:rsidRDefault="00024703" w:rsidP="00DC235B">
      <w:pPr>
        <w:tabs>
          <w:tab w:val="left" w:pos="8572"/>
        </w:tabs>
        <w:rPr>
          <w:b/>
        </w:rPr>
      </w:pPr>
      <w:r>
        <w:rPr>
          <w:b/>
        </w:rPr>
        <w:fldChar w:fldCharType="end"/>
      </w:r>
    </w:p>
    <w:sectPr w:rsidR="00024703" w:rsidRPr="009B73CF">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17F0" w:rsidRDefault="001817F0" w:rsidP="005C75A6">
      <w:pPr>
        <w:spacing w:after="0" w:line="240" w:lineRule="auto"/>
      </w:pPr>
      <w:r>
        <w:separator/>
      </w:r>
    </w:p>
  </w:endnote>
  <w:endnote w:type="continuationSeparator" w:id="0">
    <w:p w:rsidR="001817F0" w:rsidRDefault="001817F0" w:rsidP="005C75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3048324"/>
      <w:docPartObj>
        <w:docPartGallery w:val="Page Numbers (Bottom of Page)"/>
        <w:docPartUnique/>
      </w:docPartObj>
    </w:sdtPr>
    <w:sdtEndPr>
      <w:rPr>
        <w:noProof/>
      </w:rPr>
    </w:sdtEndPr>
    <w:sdtContent>
      <w:p w:rsidR="001817F0" w:rsidRDefault="001817F0">
        <w:pPr>
          <w:pStyle w:val="Footer"/>
          <w:jc w:val="right"/>
        </w:pPr>
        <w:r>
          <w:fldChar w:fldCharType="begin"/>
        </w:r>
        <w:r>
          <w:instrText xml:space="preserve"> PAGE   \* MERGEFORMAT </w:instrText>
        </w:r>
        <w:r>
          <w:fldChar w:fldCharType="separate"/>
        </w:r>
        <w:r w:rsidR="00357293">
          <w:rPr>
            <w:noProof/>
          </w:rPr>
          <w:t>20</w:t>
        </w:r>
        <w:r>
          <w:rPr>
            <w:noProof/>
          </w:rPr>
          <w:fldChar w:fldCharType="end"/>
        </w:r>
      </w:p>
    </w:sdtContent>
  </w:sdt>
  <w:p w:rsidR="001817F0" w:rsidRDefault="001817F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17F0" w:rsidRDefault="001817F0" w:rsidP="005C75A6">
      <w:pPr>
        <w:spacing w:after="0" w:line="240" w:lineRule="auto"/>
      </w:pPr>
      <w:r>
        <w:separator/>
      </w:r>
    </w:p>
  </w:footnote>
  <w:footnote w:type="continuationSeparator" w:id="0">
    <w:p w:rsidR="001817F0" w:rsidRDefault="001817F0" w:rsidP="005C75A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5F76"/>
    <w:rsid w:val="00024703"/>
    <w:rsid w:val="00034B7B"/>
    <w:rsid w:val="000353DA"/>
    <w:rsid w:val="00067AC6"/>
    <w:rsid w:val="000776E6"/>
    <w:rsid w:val="001354A2"/>
    <w:rsid w:val="00146643"/>
    <w:rsid w:val="0014745D"/>
    <w:rsid w:val="0015789D"/>
    <w:rsid w:val="0016001B"/>
    <w:rsid w:val="001817F0"/>
    <w:rsid w:val="00185E04"/>
    <w:rsid w:val="001951A8"/>
    <w:rsid w:val="001E5788"/>
    <w:rsid w:val="00231D1C"/>
    <w:rsid w:val="002A526B"/>
    <w:rsid w:val="002B2CBA"/>
    <w:rsid w:val="002C49CB"/>
    <w:rsid w:val="002E0D77"/>
    <w:rsid w:val="002F7900"/>
    <w:rsid w:val="00357293"/>
    <w:rsid w:val="0037273C"/>
    <w:rsid w:val="00393288"/>
    <w:rsid w:val="003A7F2D"/>
    <w:rsid w:val="003E4225"/>
    <w:rsid w:val="004065C9"/>
    <w:rsid w:val="004111B1"/>
    <w:rsid w:val="004147ED"/>
    <w:rsid w:val="00435F2C"/>
    <w:rsid w:val="00482D90"/>
    <w:rsid w:val="00487B89"/>
    <w:rsid w:val="00490276"/>
    <w:rsid w:val="004A2BD3"/>
    <w:rsid w:val="004C1FAD"/>
    <w:rsid w:val="004F3C86"/>
    <w:rsid w:val="004F5D56"/>
    <w:rsid w:val="00542A4F"/>
    <w:rsid w:val="00553825"/>
    <w:rsid w:val="005954B2"/>
    <w:rsid w:val="00596650"/>
    <w:rsid w:val="00596B16"/>
    <w:rsid w:val="005C75A6"/>
    <w:rsid w:val="005D7DD4"/>
    <w:rsid w:val="006314F9"/>
    <w:rsid w:val="006937BC"/>
    <w:rsid w:val="00693E2D"/>
    <w:rsid w:val="006A2041"/>
    <w:rsid w:val="006B49F1"/>
    <w:rsid w:val="006C39BD"/>
    <w:rsid w:val="007063A4"/>
    <w:rsid w:val="0071224F"/>
    <w:rsid w:val="00726FBF"/>
    <w:rsid w:val="00767DD0"/>
    <w:rsid w:val="00775FC1"/>
    <w:rsid w:val="007B50F8"/>
    <w:rsid w:val="007C46ED"/>
    <w:rsid w:val="00815CDF"/>
    <w:rsid w:val="00830BCD"/>
    <w:rsid w:val="00842EB7"/>
    <w:rsid w:val="008B1458"/>
    <w:rsid w:val="008B600E"/>
    <w:rsid w:val="008C5FAB"/>
    <w:rsid w:val="008D4FD9"/>
    <w:rsid w:val="008E7313"/>
    <w:rsid w:val="008F1779"/>
    <w:rsid w:val="00900952"/>
    <w:rsid w:val="00907404"/>
    <w:rsid w:val="009B40FE"/>
    <w:rsid w:val="009B73CF"/>
    <w:rsid w:val="009D083F"/>
    <w:rsid w:val="00A14A27"/>
    <w:rsid w:val="00A234B1"/>
    <w:rsid w:val="00A80F9B"/>
    <w:rsid w:val="00AB1F08"/>
    <w:rsid w:val="00AD0B2F"/>
    <w:rsid w:val="00AD3EAF"/>
    <w:rsid w:val="00B60FB0"/>
    <w:rsid w:val="00B777B3"/>
    <w:rsid w:val="00BC19C9"/>
    <w:rsid w:val="00BE19D4"/>
    <w:rsid w:val="00BF68ED"/>
    <w:rsid w:val="00C028E9"/>
    <w:rsid w:val="00C10DDD"/>
    <w:rsid w:val="00C45F73"/>
    <w:rsid w:val="00CB5F76"/>
    <w:rsid w:val="00CC207B"/>
    <w:rsid w:val="00CC783D"/>
    <w:rsid w:val="00CD326D"/>
    <w:rsid w:val="00CF7D9C"/>
    <w:rsid w:val="00D53712"/>
    <w:rsid w:val="00D727DC"/>
    <w:rsid w:val="00D7671C"/>
    <w:rsid w:val="00DA0763"/>
    <w:rsid w:val="00DC235B"/>
    <w:rsid w:val="00DD4702"/>
    <w:rsid w:val="00DF2DCC"/>
    <w:rsid w:val="00E003B0"/>
    <w:rsid w:val="00E46794"/>
    <w:rsid w:val="00E52DB6"/>
    <w:rsid w:val="00E625FC"/>
    <w:rsid w:val="00EA6A67"/>
    <w:rsid w:val="00EB26C6"/>
    <w:rsid w:val="00F0229A"/>
    <w:rsid w:val="00F07E27"/>
    <w:rsid w:val="00F10479"/>
    <w:rsid w:val="00F64F6F"/>
    <w:rsid w:val="00F975CC"/>
    <w:rsid w:val="00FB6E6E"/>
    <w:rsid w:val="00FC039B"/>
    <w:rsid w:val="00FC6609"/>
    <w:rsid w:val="00FD28EF"/>
    <w:rsid w:val="00FD2A83"/>
    <w:rsid w:val="00FE2C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49"/>
    <o:shapelayout v:ext="edit">
      <o:idmap v:ext="edit" data="1"/>
    </o:shapelayout>
  </w:shapeDefaults>
  <w:decimalSymbol w:val="."/>
  <w:listSeparator w:val=","/>
  <w15:docId w15:val="{FE7F7409-AB07-4A8B-9C9D-D51B2ADFF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0B2F"/>
    <w:pPr>
      <w:spacing w:line="480" w:lineRule="auto"/>
    </w:pPr>
    <w:rPr>
      <w:rFonts w:ascii="Times New Roman" w:hAnsi="Times New Roman"/>
      <w:sz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ScProject">
    <w:name w:val="BSc Project"/>
    <w:basedOn w:val="Normal"/>
    <w:rsid w:val="00A80F9B"/>
    <w:rPr>
      <w:rFonts w:eastAsia="Calibri" w:cs="Times New Roman"/>
    </w:rPr>
  </w:style>
  <w:style w:type="paragraph" w:styleId="NormalWeb">
    <w:name w:val="Normal (Web)"/>
    <w:basedOn w:val="Normal"/>
    <w:uiPriority w:val="99"/>
    <w:semiHidden/>
    <w:unhideWhenUsed/>
    <w:rsid w:val="00CB5F76"/>
    <w:pPr>
      <w:spacing w:before="100" w:beforeAutospacing="1" w:after="100" w:afterAutospacing="1" w:line="240" w:lineRule="auto"/>
    </w:pPr>
    <w:rPr>
      <w:rFonts w:eastAsia="Times New Roman" w:cs="Times New Roman"/>
      <w:szCs w:val="24"/>
    </w:rPr>
  </w:style>
  <w:style w:type="paragraph" w:styleId="Header">
    <w:name w:val="header"/>
    <w:basedOn w:val="Normal"/>
    <w:link w:val="HeaderChar"/>
    <w:uiPriority w:val="99"/>
    <w:unhideWhenUsed/>
    <w:rsid w:val="005C75A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75A6"/>
  </w:style>
  <w:style w:type="paragraph" w:styleId="Footer">
    <w:name w:val="footer"/>
    <w:basedOn w:val="Normal"/>
    <w:link w:val="FooterChar"/>
    <w:uiPriority w:val="99"/>
    <w:unhideWhenUsed/>
    <w:rsid w:val="005C75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75A6"/>
  </w:style>
  <w:style w:type="paragraph" w:styleId="BalloonText">
    <w:name w:val="Balloon Text"/>
    <w:basedOn w:val="Normal"/>
    <w:link w:val="BalloonTextChar"/>
    <w:uiPriority w:val="99"/>
    <w:semiHidden/>
    <w:unhideWhenUsed/>
    <w:rsid w:val="00A80F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0F9B"/>
    <w:rPr>
      <w:rFonts w:ascii="Tahoma" w:hAnsi="Tahoma" w:cs="Tahoma"/>
      <w:sz w:val="16"/>
      <w:szCs w:val="16"/>
    </w:rPr>
  </w:style>
  <w:style w:type="paragraph" w:styleId="Caption">
    <w:name w:val="caption"/>
    <w:basedOn w:val="Normal"/>
    <w:next w:val="Normal"/>
    <w:uiPriority w:val="35"/>
    <w:unhideWhenUsed/>
    <w:qFormat/>
    <w:rsid w:val="00AD0B2F"/>
    <w:pPr>
      <w:spacing w:line="240" w:lineRule="auto"/>
    </w:pPr>
    <w:rPr>
      <w:rFonts w:asciiTheme="minorHAnsi" w:hAnsiTheme="minorHAnsi"/>
      <w:b/>
      <w:bCs/>
      <w:color w:val="4F81BD" w:themeColor="accent1"/>
      <w:sz w:val="18"/>
      <w:szCs w:val="18"/>
      <w:lang w:val="en-US"/>
    </w:rPr>
  </w:style>
  <w:style w:type="paragraph" w:styleId="NoSpacing">
    <w:name w:val="No Spacing"/>
    <w:link w:val="NoSpacingChar"/>
    <w:uiPriority w:val="1"/>
    <w:qFormat/>
    <w:rsid w:val="00DC235B"/>
    <w:pPr>
      <w:spacing w:after="0" w:line="240" w:lineRule="auto"/>
    </w:pPr>
  </w:style>
  <w:style w:type="character" w:customStyle="1" w:styleId="NoSpacingChar">
    <w:name w:val="No Spacing Char"/>
    <w:basedOn w:val="DefaultParagraphFont"/>
    <w:link w:val="NoSpacing"/>
    <w:uiPriority w:val="1"/>
    <w:rsid w:val="00DC23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6679040">
      <w:bodyDiv w:val="1"/>
      <w:marLeft w:val="0"/>
      <w:marRight w:val="0"/>
      <w:marTop w:val="0"/>
      <w:marBottom w:val="0"/>
      <w:divBdr>
        <w:top w:val="none" w:sz="0" w:space="0" w:color="auto"/>
        <w:left w:val="none" w:sz="0" w:space="0" w:color="auto"/>
        <w:bottom w:val="none" w:sz="0" w:space="0" w:color="auto"/>
        <w:right w:val="none" w:sz="0" w:space="0" w:color="auto"/>
      </w:divBdr>
    </w:div>
    <w:div w:id="1299604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jpeg"/><Relationship Id="rId22" Type="http://schemas.openxmlformats.org/officeDocument/2006/relationships/image" Target="media/image16.emf"/><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81261F-420C-4383-9B8B-305E62518B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24348DEA</Template>
  <TotalTime>283</TotalTime>
  <Pages>35</Pages>
  <Words>27581</Words>
  <Characters>157212</Characters>
  <Application>Microsoft Office Word</Application>
  <DocSecurity>0</DocSecurity>
  <Lines>1310</Lines>
  <Paragraphs>368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184425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Veronica</dc:creator>
  <cp:lastModifiedBy>Foisor, Mihaela-Veronica</cp:lastModifiedBy>
  <cp:revision>21</cp:revision>
  <dcterms:created xsi:type="dcterms:W3CDTF">2016-06-02T22:38:00Z</dcterms:created>
  <dcterms:modified xsi:type="dcterms:W3CDTF">2016-06-03T08:51:00Z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mf2213@imperial.ac.uk@www.mendeley.com</vt:lpwstr>
  </property>
  <property fmtid="{D5CDD505-2E9C-101B-9397-08002B2CF9AE}" pid="4" name="Mendeley Citation Style_1">
    <vt:lpwstr>http://www.zotero.org/styles/nature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