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0D27" w:rsidRDefault="00C32F1E">
      <w:r>
        <w:t xml:space="preserve">Induction interview </w:t>
      </w:r>
      <w:r w:rsidR="0053734D">
        <w:t>schedule September 2017.</w:t>
      </w:r>
    </w:p>
    <w:p w:rsidR="00C32F1E" w:rsidRDefault="00C32F1E"/>
    <w:p w:rsidR="008805EB" w:rsidRDefault="008805EB">
      <w:r>
        <w:t>All interviews will take place in B2.18</w:t>
      </w:r>
    </w:p>
    <w:p w:rsidR="0053734D" w:rsidRDefault="0053734D"/>
    <w:p w:rsidR="00C32F1E" w:rsidRDefault="00C32F1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</w:tblGrid>
      <w:tr w:rsidR="008805EB" w:rsidTr="0053734D">
        <w:tc>
          <w:tcPr>
            <w:tcW w:w="3005" w:type="dxa"/>
          </w:tcPr>
          <w:p w:rsidR="008805EB" w:rsidRDefault="008805EB">
            <w:r>
              <w:t>Student</w:t>
            </w:r>
          </w:p>
        </w:tc>
        <w:tc>
          <w:tcPr>
            <w:tcW w:w="3005" w:type="dxa"/>
          </w:tcPr>
          <w:p w:rsidR="008805EB" w:rsidRDefault="008805EB">
            <w:r>
              <w:t>Time</w:t>
            </w:r>
          </w:p>
        </w:tc>
      </w:tr>
      <w:tr w:rsidR="008805EB" w:rsidTr="0053734D">
        <w:tc>
          <w:tcPr>
            <w:tcW w:w="3005" w:type="dxa"/>
          </w:tcPr>
          <w:p w:rsidR="008805EB" w:rsidRDefault="00BE4CA8">
            <w:r>
              <w:t>Dominic</w:t>
            </w:r>
            <w:r w:rsidR="008805EB">
              <w:t xml:space="preserve"> Brockin</w:t>
            </w:r>
            <w:r>
              <w:t>g</w:t>
            </w:r>
            <w:r w:rsidR="008805EB">
              <w:t>ton</w:t>
            </w:r>
          </w:p>
        </w:tc>
        <w:tc>
          <w:tcPr>
            <w:tcW w:w="3005" w:type="dxa"/>
          </w:tcPr>
          <w:p w:rsidR="008805EB" w:rsidRDefault="008805EB">
            <w:r>
              <w:t>1.20 pm</w:t>
            </w:r>
          </w:p>
        </w:tc>
      </w:tr>
      <w:tr w:rsidR="008805EB" w:rsidTr="0053734D">
        <w:tc>
          <w:tcPr>
            <w:tcW w:w="3005" w:type="dxa"/>
          </w:tcPr>
          <w:p w:rsidR="008805EB" w:rsidRDefault="008805EB">
            <w:r>
              <w:t>Philip Cohen</w:t>
            </w:r>
          </w:p>
        </w:tc>
        <w:tc>
          <w:tcPr>
            <w:tcW w:w="3005" w:type="dxa"/>
          </w:tcPr>
          <w:p w:rsidR="008805EB" w:rsidRDefault="008805EB" w:rsidP="008805EB">
            <w:r>
              <w:t>1.40 pm</w:t>
            </w:r>
          </w:p>
        </w:tc>
      </w:tr>
      <w:tr w:rsidR="008805EB" w:rsidTr="0053734D">
        <w:tc>
          <w:tcPr>
            <w:tcW w:w="3005" w:type="dxa"/>
          </w:tcPr>
          <w:p w:rsidR="008805EB" w:rsidRDefault="008805EB" w:rsidP="008805EB">
            <w:r>
              <w:t>Paolo Grazieschi</w:t>
            </w:r>
          </w:p>
        </w:tc>
        <w:tc>
          <w:tcPr>
            <w:tcW w:w="3005" w:type="dxa"/>
          </w:tcPr>
          <w:p w:rsidR="008805EB" w:rsidRDefault="008805EB" w:rsidP="008805EB">
            <w:r>
              <w:t>2.00 pm</w:t>
            </w:r>
          </w:p>
        </w:tc>
      </w:tr>
      <w:tr w:rsidR="008805EB" w:rsidTr="0053734D">
        <w:tc>
          <w:tcPr>
            <w:tcW w:w="3005" w:type="dxa"/>
          </w:tcPr>
          <w:p w:rsidR="008805EB" w:rsidRDefault="008805EB" w:rsidP="008805EB">
            <w:r>
              <w:t>Trishen Gunaratnam</w:t>
            </w:r>
          </w:p>
        </w:tc>
        <w:tc>
          <w:tcPr>
            <w:tcW w:w="3005" w:type="dxa"/>
          </w:tcPr>
          <w:p w:rsidR="008805EB" w:rsidRDefault="008805EB" w:rsidP="008805EB">
            <w:r>
              <w:t>2.20 pm</w:t>
            </w:r>
          </w:p>
        </w:tc>
      </w:tr>
      <w:tr w:rsidR="008805EB" w:rsidTr="0053734D">
        <w:tc>
          <w:tcPr>
            <w:tcW w:w="3005" w:type="dxa"/>
          </w:tcPr>
          <w:p w:rsidR="008805EB" w:rsidRDefault="008805EB" w:rsidP="008805EB">
            <w:r>
              <w:t>Philip Hanson</w:t>
            </w:r>
          </w:p>
        </w:tc>
        <w:tc>
          <w:tcPr>
            <w:tcW w:w="3005" w:type="dxa"/>
          </w:tcPr>
          <w:p w:rsidR="008805EB" w:rsidRDefault="008805EB" w:rsidP="008805EB">
            <w:r>
              <w:t>2.40 pm</w:t>
            </w:r>
          </w:p>
        </w:tc>
      </w:tr>
      <w:tr w:rsidR="008805EB" w:rsidTr="0053734D">
        <w:tc>
          <w:tcPr>
            <w:tcW w:w="3005" w:type="dxa"/>
          </w:tcPr>
          <w:p w:rsidR="008805EB" w:rsidRDefault="008805EB" w:rsidP="008805EB">
            <w:r>
              <w:t>Jacek Kiedrowski</w:t>
            </w:r>
          </w:p>
        </w:tc>
        <w:tc>
          <w:tcPr>
            <w:tcW w:w="3005" w:type="dxa"/>
          </w:tcPr>
          <w:p w:rsidR="008805EB" w:rsidRDefault="008805EB" w:rsidP="008805EB">
            <w:r>
              <w:t>3.20 pm</w:t>
            </w:r>
          </w:p>
        </w:tc>
      </w:tr>
      <w:tr w:rsidR="008805EB" w:rsidTr="0053734D">
        <w:tc>
          <w:tcPr>
            <w:tcW w:w="3005" w:type="dxa"/>
          </w:tcPr>
          <w:p w:rsidR="008805EB" w:rsidRDefault="008805EB" w:rsidP="008805EB">
            <w:r>
              <w:t>Jaromir Sant</w:t>
            </w:r>
          </w:p>
        </w:tc>
        <w:tc>
          <w:tcPr>
            <w:tcW w:w="3005" w:type="dxa"/>
          </w:tcPr>
          <w:p w:rsidR="008805EB" w:rsidRDefault="008805EB" w:rsidP="008805EB">
            <w:r>
              <w:t>3.40 pm</w:t>
            </w:r>
          </w:p>
        </w:tc>
      </w:tr>
      <w:tr w:rsidR="008805EB" w:rsidTr="0053734D">
        <w:tc>
          <w:tcPr>
            <w:tcW w:w="3005" w:type="dxa"/>
          </w:tcPr>
          <w:p w:rsidR="008805EB" w:rsidRDefault="008805EB" w:rsidP="008805EB">
            <w:r>
              <w:t>Christian Sharrer</w:t>
            </w:r>
          </w:p>
        </w:tc>
        <w:tc>
          <w:tcPr>
            <w:tcW w:w="3005" w:type="dxa"/>
          </w:tcPr>
          <w:p w:rsidR="008805EB" w:rsidRDefault="008805EB" w:rsidP="008805EB">
            <w:r>
              <w:t>4.00 pm</w:t>
            </w:r>
          </w:p>
        </w:tc>
      </w:tr>
      <w:tr w:rsidR="008805EB" w:rsidTr="0053734D">
        <w:tc>
          <w:tcPr>
            <w:tcW w:w="3005" w:type="dxa"/>
          </w:tcPr>
          <w:p w:rsidR="008805EB" w:rsidRDefault="008805EB" w:rsidP="008805EB">
            <w:r>
              <w:t>Osian Shelley</w:t>
            </w:r>
          </w:p>
        </w:tc>
        <w:tc>
          <w:tcPr>
            <w:tcW w:w="3005" w:type="dxa"/>
          </w:tcPr>
          <w:p w:rsidR="008805EB" w:rsidRDefault="008805EB" w:rsidP="008805EB">
            <w:r>
              <w:t>4.20 pm</w:t>
            </w:r>
          </w:p>
        </w:tc>
      </w:tr>
      <w:tr w:rsidR="008805EB" w:rsidTr="0053734D">
        <w:tc>
          <w:tcPr>
            <w:tcW w:w="3005" w:type="dxa"/>
          </w:tcPr>
          <w:p w:rsidR="008805EB" w:rsidRDefault="008805EB" w:rsidP="008805EB">
            <w:r>
              <w:t>Jack Thomas</w:t>
            </w:r>
          </w:p>
        </w:tc>
        <w:tc>
          <w:tcPr>
            <w:tcW w:w="3005" w:type="dxa"/>
          </w:tcPr>
          <w:p w:rsidR="008805EB" w:rsidRDefault="008805EB" w:rsidP="008805EB">
            <w:r>
              <w:t>4.40 pm</w:t>
            </w:r>
          </w:p>
        </w:tc>
      </w:tr>
      <w:tr w:rsidR="00BD22F2" w:rsidTr="0053734D">
        <w:tc>
          <w:tcPr>
            <w:tcW w:w="3005" w:type="dxa"/>
          </w:tcPr>
          <w:p w:rsidR="00BD22F2" w:rsidRDefault="00BD22F2" w:rsidP="008805EB">
            <w:r>
              <w:t>Hanson B</w:t>
            </w:r>
            <w:r w:rsidR="007B6DC9">
              <w:t>h</w:t>
            </w:r>
            <w:bookmarkStart w:id="0" w:name="_GoBack"/>
            <w:bookmarkEnd w:id="0"/>
            <w:r>
              <w:t>arth</w:t>
            </w:r>
          </w:p>
        </w:tc>
        <w:tc>
          <w:tcPr>
            <w:tcW w:w="3005" w:type="dxa"/>
          </w:tcPr>
          <w:p w:rsidR="00BD22F2" w:rsidRDefault="00BD22F2" w:rsidP="008805EB">
            <w:r>
              <w:t>5.00 pm</w:t>
            </w:r>
          </w:p>
        </w:tc>
      </w:tr>
    </w:tbl>
    <w:p w:rsidR="0053734D" w:rsidRDefault="0053734D"/>
    <w:p w:rsidR="0053734D" w:rsidRDefault="0053734D"/>
    <w:sectPr w:rsidR="005373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4D"/>
    <w:rsid w:val="00110D27"/>
    <w:rsid w:val="0053734D"/>
    <w:rsid w:val="007B6DC9"/>
    <w:rsid w:val="008805EB"/>
    <w:rsid w:val="00BD22F2"/>
    <w:rsid w:val="00BE4CA8"/>
    <w:rsid w:val="00C32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F52660F-1B45-48A9-AF11-DA42CF78B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373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1C228FFA</Template>
  <TotalTime>14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Richley, Chris</dc:creator>
  <cp:keywords/>
  <dc:description/>
  <cp:lastModifiedBy>Richley, Chris</cp:lastModifiedBy>
  <cp:revision>6</cp:revision>
  <dcterms:created xsi:type="dcterms:W3CDTF">2017-09-19T09:47:00Z</dcterms:created>
  <dcterms:modified xsi:type="dcterms:W3CDTF">2017-09-26T08:20:00Z</dcterms:modified>
</cp:coreProperties>
</file>