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10"/>
        <w:gridCol w:w="2310"/>
        <w:gridCol w:w="2311"/>
        <w:gridCol w:w="2311"/>
      </w:tblGrid>
      <w:tr w:rsidR="00DF052E" w:rsidTr="00DF052E">
        <w:tc>
          <w:tcPr>
            <w:tcW w:w="2310" w:type="dxa"/>
          </w:tcPr>
          <w:p w:rsidR="00DF052E" w:rsidRDefault="00DF052E">
            <w:r>
              <w:t>Wednesday 15/4/2015</w:t>
            </w:r>
          </w:p>
        </w:tc>
        <w:tc>
          <w:tcPr>
            <w:tcW w:w="2310" w:type="dxa"/>
          </w:tcPr>
          <w:p w:rsidR="00DF052E" w:rsidRDefault="00DF052E"/>
        </w:tc>
        <w:tc>
          <w:tcPr>
            <w:tcW w:w="2311" w:type="dxa"/>
          </w:tcPr>
          <w:p w:rsidR="00DF052E" w:rsidRDefault="00DF052E">
            <w:r>
              <w:t>Stream 1</w:t>
            </w:r>
          </w:p>
        </w:tc>
        <w:tc>
          <w:tcPr>
            <w:tcW w:w="2311" w:type="dxa"/>
          </w:tcPr>
          <w:p w:rsidR="00DF052E" w:rsidRDefault="00DF052E">
            <w:r>
              <w:t>Stream 2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11.30-13.15</w:t>
            </w:r>
          </w:p>
        </w:tc>
        <w:tc>
          <w:tcPr>
            <w:tcW w:w="2310" w:type="dxa"/>
          </w:tcPr>
          <w:p w:rsidR="00DF052E" w:rsidRDefault="00DF052E">
            <w:r>
              <w:t>Registration, lunch</w:t>
            </w:r>
          </w:p>
        </w:tc>
        <w:tc>
          <w:tcPr>
            <w:tcW w:w="2311" w:type="dxa"/>
          </w:tcPr>
          <w:p w:rsidR="00DF052E" w:rsidRDefault="00DF052E"/>
        </w:tc>
        <w:tc>
          <w:tcPr>
            <w:tcW w:w="2311" w:type="dxa"/>
          </w:tcPr>
          <w:p w:rsidR="00DF052E" w:rsidRDefault="00DF052E"/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13.15-13.30</w:t>
            </w:r>
          </w:p>
        </w:tc>
        <w:tc>
          <w:tcPr>
            <w:tcW w:w="2310" w:type="dxa"/>
          </w:tcPr>
          <w:p w:rsidR="00DF052E" w:rsidRDefault="00DF052E">
            <w:r>
              <w:t>Welcome</w:t>
            </w:r>
          </w:p>
        </w:tc>
        <w:tc>
          <w:tcPr>
            <w:tcW w:w="2311" w:type="dxa"/>
          </w:tcPr>
          <w:p w:rsidR="00DF052E" w:rsidRDefault="00DF052E"/>
        </w:tc>
        <w:tc>
          <w:tcPr>
            <w:tcW w:w="2311" w:type="dxa"/>
          </w:tcPr>
          <w:p w:rsidR="00DF052E" w:rsidRDefault="00DF052E"/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13.30-14.00</w:t>
            </w:r>
          </w:p>
        </w:tc>
        <w:tc>
          <w:tcPr>
            <w:tcW w:w="2310" w:type="dxa"/>
          </w:tcPr>
          <w:p w:rsidR="00DF052E" w:rsidRDefault="00DF052E">
            <w:r>
              <w:t>Presentation</w:t>
            </w:r>
          </w:p>
        </w:tc>
        <w:tc>
          <w:tcPr>
            <w:tcW w:w="2311" w:type="dxa"/>
          </w:tcPr>
          <w:p w:rsidR="00DF052E" w:rsidRDefault="00DF052E">
            <w:r>
              <w:t>Eavan Gleeson</w:t>
            </w:r>
          </w:p>
        </w:tc>
        <w:tc>
          <w:tcPr>
            <w:tcW w:w="2311" w:type="dxa"/>
          </w:tcPr>
          <w:p w:rsidR="00DF052E" w:rsidRDefault="00DF052E">
            <w:r>
              <w:t>Adam Griffin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14.00-14.30</w:t>
            </w:r>
          </w:p>
        </w:tc>
        <w:tc>
          <w:tcPr>
            <w:tcW w:w="2310" w:type="dxa"/>
          </w:tcPr>
          <w:p w:rsidR="00DF052E" w:rsidRDefault="00DF052E">
            <w:r>
              <w:t>Presentation</w:t>
            </w:r>
          </w:p>
        </w:tc>
        <w:tc>
          <w:tcPr>
            <w:tcW w:w="2311" w:type="dxa"/>
          </w:tcPr>
          <w:p w:rsidR="00DF052E" w:rsidRDefault="00DF052E">
            <w:r>
              <w:t>Jake Dunn</w:t>
            </w:r>
          </w:p>
        </w:tc>
        <w:tc>
          <w:tcPr>
            <w:tcW w:w="2311" w:type="dxa"/>
          </w:tcPr>
          <w:p w:rsidR="00DF052E" w:rsidRDefault="00DF052E">
            <w:r>
              <w:t>Ellen Power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14.30-15.00</w:t>
            </w:r>
          </w:p>
        </w:tc>
        <w:tc>
          <w:tcPr>
            <w:tcW w:w="2310" w:type="dxa"/>
          </w:tcPr>
          <w:p w:rsidR="00DF052E" w:rsidRDefault="00DF052E">
            <w:r>
              <w:t>Tea</w:t>
            </w:r>
          </w:p>
        </w:tc>
        <w:tc>
          <w:tcPr>
            <w:tcW w:w="2311" w:type="dxa"/>
          </w:tcPr>
          <w:p w:rsidR="00DF052E" w:rsidRDefault="00DF052E"/>
        </w:tc>
        <w:tc>
          <w:tcPr>
            <w:tcW w:w="2311" w:type="dxa"/>
          </w:tcPr>
          <w:p w:rsidR="00DF052E" w:rsidRDefault="00DF052E"/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15.00-15.30</w:t>
            </w:r>
          </w:p>
        </w:tc>
        <w:tc>
          <w:tcPr>
            <w:tcW w:w="2310" w:type="dxa"/>
          </w:tcPr>
          <w:p w:rsidR="00DF052E" w:rsidRDefault="00DF052E">
            <w:r>
              <w:t>Presentation</w:t>
            </w:r>
          </w:p>
        </w:tc>
        <w:tc>
          <w:tcPr>
            <w:tcW w:w="2311" w:type="dxa"/>
          </w:tcPr>
          <w:p w:rsidR="00DF052E" w:rsidRDefault="00DF052E">
            <w:r>
              <w:t>Tom Begley</w:t>
            </w:r>
          </w:p>
        </w:tc>
        <w:tc>
          <w:tcPr>
            <w:tcW w:w="2311" w:type="dxa"/>
          </w:tcPr>
          <w:p w:rsidR="00DF052E" w:rsidRDefault="00DF052E">
            <w:r>
              <w:t>Rodolfo Gameros Leal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15.30-16.00</w:t>
            </w:r>
          </w:p>
        </w:tc>
        <w:tc>
          <w:tcPr>
            <w:tcW w:w="2310" w:type="dxa"/>
          </w:tcPr>
          <w:p w:rsidR="00DF052E" w:rsidRDefault="00DF052E">
            <w:r>
              <w:t>Presentation</w:t>
            </w:r>
          </w:p>
        </w:tc>
        <w:tc>
          <w:tcPr>
            <w:tcW w:w="2311" w:type="dxa"/>
          </w:tcPr>
          <w:p w:rsidR="00DF052E" w:rsidRDefault="00DF052E">
            <w:r>
              <w:t>Kim Moore</w:t>
            </w:r>
          </w:p>
        </w:tc>
        <w:tc>
          <w:tcPr>
            <w:tcW w:w="2311" w:type="dxa"/>
          </w:tcPr>
          <w:p w:rsidR="00DF052E" w:rsidRDefault="00DF052E">
            <w:r>
              <w:t>Vittoia Silvestri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18.00-19.30</w:t>
            </w:r>
          </w:p>
        </w:tc>
        <w:tc>
          <w:tcPr>
            <w:tcW w:w="2310" w:type="dxa"/>
          </w:tcPr>
          <w:p w:rsidR="00DF052E" w:rsidRDefault="00DF052E">
            <w:r>
              <w:t>Dinner</w:t>
            </w:r>
          </w:p>
        </w:tc>
        <w:tc>
          <w:tcPr>
            <w:tcW w:w="2311" w:type="dxa"/>
          </w:tcPr>
          <w:p w:rsidR="00DF052E" w:rsidRDefault="00DF052E"/>
        </w:tc>
        <w:tc>
          <w:tcPr>
            <w:tcW w:w="2311" w:type="dxa"/>
          </w:tcPr>
          <w:p w:rsidR="00DF052E" w:rsidRDefault="00DF052E"/>
        </w:tc>
      </w:tr>
      <w:tr w:rsidR="00DF052E" w:rsidTr="00DF052E">
        <w:tc>
          <w:tcPr>
            <w:tcW w:w="2310" w:type="dxa"/>
          </w:tcPr>
          <w:p w:rsidR="00DF052E" w:rsidRDefault="00DF052E">
            <w:r>
              <w:t>19.30-22.00</w:t>
            </w:r>
          </w:p>
        </w:tc>
        <w:tc>
          <w:tcPr>
            <w:tcW w:w="2310" w:type="dxa"/>
          </w:tcPr>
          <w:p w:rsidR="00DF052E" w:rsidRDefault="00DF052E">
            <w:r>
              <w:t>Social – Laser Quest, Coventry</w:t>
            </w:r>
          </w:p>
        </w:tc>
        <w:tc>
          <w:tcPr>
            <w:tcW w:w="2311" w:type="dxa"/>
          </w:tcPr>
          <w:p w:rsidR="00DF052E" w:rsidRDefault="00DF052E"/>
        </w:tc>
        <w:tc>
          <w:tcPr>
            <w:tcW w:w="2311" w:type="dxa"/>
          </w:tcPr>
          <w:p w:rsidR="00DF052E" w:rsidRDefault="00DF052E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Thursday 16</w:t>
            </w:r>
            <w:r>
              <w:t>/4/2015</w:t>
            </w:r>
          </w:p>
        </w:tc>
        <w:tc>
          <w:tcPr>
            <w:tcW w:w="2310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07.00-09.30</w:t>
            </w:r>
          </w:p>
        </w:tc>
        <w:tc>
          <w:tcPr>
            <w:tcW w:w="2310" w:type="dxa"/>
          </w:tcPr>
          <w:p w:rsidR="00DF052E" w:rsidRDefault="00DF052E" w:rsidP="00A0678B">
            <w:r>
              <w:t>Breakfast</w:t>
            </w:r>
          </w:p>
        </w:tc>
        <w:tc>
          <w:tcPr>
            <w:tcW w:w="2311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9.45-10.15</w:t>
            </w:r>
          </w:p>
        </w:tc>
        <w:tc>
          <w:tcPr>
            <w:tcW w:w="2310" w:type="dxa"/>
          </w:tcPr>
          <w:p w:rsidR="00DF052E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DF052E" w:rsidRDefault="00DF052E" w:rsidP="00A0678B">
            <w:r>
              <w:t>Davide Piazzoli</w:t>
            </w:r>
          </w:p>
        </w:tc>
        <w:tc>
          <w:tcPr>
            <w:tcW w:w="2311" w:type="dxa"/>
          </w:tcPr>
          <w:p w:rsidR="00DF052E" w:rsidRDefault="00DF052E" w:rsidP="00A0678B">
            <w:r>
              <w:t>David Driver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10.15-10.45</w:t>
            </w:r>
          </w:p>
        </w:tc>
        <w:tc>
          <w:tcPr>
            <w:tcW w:w="2310" w:type="dxa"/>
          </w:tcPr>
          <w:p w:rsidR="00DF052E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DF052E" w:rsidRDefault="00DF052E" w:rsidP="00A0678B">
            <w:r>
              <w:t>Tom Holding</w:t>
            </w:r>
          </w:p>
        </w:tc>
        <w:tc>
          <w:tcPr>
            <w:tcW w:w="2311" w:type="dxa"/>
          </w:tcPr>
          <w:p w:rsidR="00DF052E" w:rsidRDefault="00DF052E" w:rsidP="00A0678B">
            <w:r>
              <w:t>Daniel Sanz Alonso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10.45-11.00</w:t>
            </w:r>
          </w:p>
        </w:tc>
        <w:tc>
          <w:tcPr>
            <w:tcW w:w="2310" w:type="dxa"/>
          </w:tcPr>
          <w:p w:rsidR="00DF052E" w:rsidRDefault="00DF052E" w:rsidP="00A0678B">
            <w:r>
              <w:t>Tea</w:t>
            </w:r>
          </w:p>
        </w:tc>
        <w:tc>
          <w:tcPr>
            <w:tcW w:w="2311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11.00-11.30</w:t>
            </w:r>
          </w:p>
        </w:tc>
        <w:tc>
          <w:tcPr>
            <w:tcW w:w="2310" w:type="dxa"/>
          </w:tcPr>
          <w:p w:rsidR="00DF052E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DF052E" w:rsidRDefault="00DF052E" w:rsidP="00A0678B">
            <w:r>
              <w:t>Matt Egginton</w:t>
            </w:r>
          </w:p>
        </w:tc>
        <w:tc>
          <w:tcPr>
            <w:tcW w:w="2311" w:type="dxa"/>
          </w:tcPr>
          <w:p w:rsidR="00DF052E" w:rsidRDefault="00DF052E" w:rsidP="00A0678B">
            <w:r>
              <w:t>Adam Kashlak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 w:rsidP="00DF052E">
            <w:r>
              <w:t>11.30-</w:t>
            </w:r>
            <w:r>
              <w:t>12.00</w:t>
            </w:r>
          </w:p>
        </w:tc>
        <w:tc>
          <w:tcPr>
            <w:tcW w:w="2310" w:type="dxa"/>
          </w:tcPr>
          <w:p w:rsidR="00DF052E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DF052E" w:rsidRDefault="00DF052E" w:rsidP="00A0678B">
            <w:r>
              <w:t>Franca Hoffman</w:t>
            </w:r>
          </w:p>
        </w:tc>
        <w:tc>
          <w:tcPr>
            <w:tcW w:w="2311" w:type="dxa"/>
          </w:tcPr>
          <w:p w:rsidR="00DF052E" w:rsidRDefault="00DF052E" w:rsidP="00A0678B">
            <w:r>
              <w:t>Jere Koskela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 w:rsidP="00DF052E">
            <w:r>
              <w:t>12.00-12.30</w:t>
            </w:r>
          </w:p>
        </w:tc>
        <w:tc>
          <w:tcPr>
            <w:tcW w:w="2310" w:type="dxa"/>
          </w:tcPr>
          <w:p w:rsidR="00DF052E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DF052E" w:rsidRDefault="00DF052E" w:rsidP="00A0678B">
            <w:r>
              <w:t>Rob Hocking</w:t>
            </w:r>
          </w:p>
        </w:tc>
        <w:tc>
          <w:tcPr>
            <w:tcW w:w="2311" w:type="dxa"/>
          </w:tcPr>
          <w:p w:rsidR="00DF052E" w:rsidRDefault="00DF052E" w:rsidP="00A0678B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12</w:t>
            </w:r>
            <w:r>
              <w:t>.30-14.00</w:t>
            </w:r>
          </w:p>
        </w:tc>
        <w:tc>
          <w:tcPr>
            <w:tcW w:w="2310" w:type="dxa"/>
          </w:tcPr>
          <w:p w:rsidR="00DF052E" w:rsidRDefault="00DF052E" w:rsidP="00DF052E">
            <w:pPr>
              <w:tabs>
                <w:tab w:val="right" w:pos="2094"/>
              </w:tabs>
            </w:pPr>
            <w:r>
              <w:t>Lunch</w:t>
            </w:r>
          </w:p>
        </w:tc>
        <w:tc>
          <w:tcPr>
            <w:tcW w:w="2311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14.00-14.30</w:t>
            </w:r>
          </w:p>
        </w:tc>
        <w:tc>
          <w:tcPr>
            <w:tcW w:w="2310" w:type="dxa"/>
          </w:tcPr>
          <w:p w:rsidR="00DF052E" w:rsidRDefault="00DF052E" w:rsidP="00A0678B">
            <w:r>
              <w:t>Presentation</w:t>
            </w:r>
          </w:p>
        </w:tc>
        <w:tc>
          <w:tcPr>
            <w:tcW w:w="2311" w:type="dxa"/>
          </w:tcPr>
          <w:p w:rsidR="00DF052E" w:rsidRDefault="00DF052E" w:rsidP="00A0678B">
            <w:r>
              <w:t>Parousia Rockstroh</w:t>
            </w:r>
          </w:p>
        </w:tc>
        <w:tc>
          <w:tcPr>
            <w:tcW w:w="2311" w:type="dxa"/>
          </w:tcPr>
          <w:p w:rsidR="00DF052E" w:rsidRDefault="00DF052E" w:rsidP="00A0678B">
            <w:r>
              <w:t>Adam Bowditch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14.30-15.00</w:t>
            </w:r>
          </w:p>
        </w:tc>
        <w:tc>
          <w:tcPr>
            <w:tcW w:w="2310" w:type="dxa"/>
          </w:tcPr>
          <w:p w:rsidR="00DF052E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DF052E" w:rsidRDefault="00DF052E" w:rsidP="00A0678B">
            <w:r>
              <w:t>Jack Skipper</w:t>
            </w:r>
          </w:p>
        </w:tc>
        <w:tc>
          <w:tcPr>
            <w:tcW w:w="2311" w:type="dxa"/>
          </w:tcPr>
          <w:p w:rsidR="00DF052E" w:rsidRDefault="00DF052E" w:rsidP="00A0678B">
            <w:r>
              <w:t>Henry Jackson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15.00-15.30</w:t>
            </w:r>
          </w:p>
        </w:tc>
        <w:tc>
          <w:tcPr>
            <w:tcW w:w="2310" w:type="dxa"/>
          </w:tcPr>
          <w:p w:rsidR="00DF052E" w:rsidRDefault="00DF052E" w:rsidP="00A0678B">
            <w:r>
              <w:t>Tea</w:t>
            </w:r>
          </w:p>
        </w:tc>
        <w:tc>
          <w:tcPr>
            <w:tcW w:w="2311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15.30-16.00</w:t>
            </w:r>
          </w:p>
        </w:tc>
        <w:tc>
          <w:tcPr>
            <w:tcW w:w="2310" w:type="dxa"/>
          </w:tcPr>
          <w:p w:rsidR="00DF052E" w:rsidRDefault="00DF052E" w:rsidP="00A0678B">
            <w:r>
              <w:t>Presentation</w:t>
            </w:r>
          </w:p>
        </w:tc>
        <w:tc>
          <w:tcPr>
            <w:tcW w:w="2311" w:type="dxa"/>
          </w:tcPr>
          <w:p w:rsidR="00DF052E" w:rsidRDefault="00DF052E" w:rsidP="00DF052E">
            <w:pPr>
              <w:tabs>
                <w:tab w:val="left" w:pos="1380"/>
              </w:tabs>
            </w:pPr>
            <w:r>
              <w:t>Helge Dietert</w:t>
            </w:r>
          </w:p>
        </w:tc>
        <w:tc>
          <w:tcPr>
            <w:tcW w:w="2311" w:type="dxa"/>
          </w:tcPr>
          <w:p w:rsidR="00DF052E" w:rsidRDefault="00DF052E" w:rsidP="00A0678B">
            <w:r>
              <w:t>Luke Williams</w:t>
            </w:r>
          </w:p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16.00-16.30</w:t>
            </w:r>
          </w:p>
        </w:tc>
        <w:tc>
          <w:tcPr>
            <w:tcW w:w="2310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>
            <w:r>
              <w:t>Yulong Lu</w:t>
            </w:r>
          </w:p>
        </w:tc>
        <w:tc>
          <w:tcPr>
            <w:tcW w:w="2311" w:type="dxa"/>
          </w:tcPr>
          <w:p w:rsidR="00DF052E" w:rsidRDefault="00DF052E" w:rsidP="00A0678B">
            <w:r>
              <w:t>Karen Haberman</w:t>
            </w:r>
          </w:p>
        </w:tc>
      </w:tr>
      <w:tr w:rsidR="00DF052E" w:rsidTr="00DF052E">
        <w:tc>
          <w:tcPr>
            <w:tcW w:w="2310" w:type="dxa"/>
          </w:tcPr>
          <w:p w:rsidR="00DF052E" w:rsidRDefault="00E90AA1" w:rsidP="00A0678B">
            <w:r>
              <w:t>16.30-17.30</w:t>
            </w:r>
          </w:p>
        </w:tc>
        <w:tc>
          <w:tcPr>
            <w:tcW w:w="2310" w:type="dxa"/>
          </w:tcPr>
          <w:p w:rsidR="00DF052E" w:rsidRDefault="00E90AA1" w:rsidP="00A0678B">
            <w:r>
              <w:t>Guest Speaker</w:t>
            </w:r>
          </w:p>
        </w:tc>
        <w:tc>
          <w:tcPr>
            <w:tcW w:w="2311" w:type="dxa"/>
          </w:tcPr>
          <w:p w:rsidR="00DF052E" w:rsidRDefault="00E90AA1" w:rsidP="00A0678B">
            <w:r>
              <w:t>Martin Hairer</w:t>
            </w:r>
          </w:p>
        </w:tc>
        <w:tc>
          <w:tcPr>
            <w:tcW w:w="2311" w:type="dxa"/>
          </w:tcPr>
          <w:p w:rsidR="00DF052E" w:rsidRDefault="00DF052E" w:rsidP="00A0678B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18.00-19.30</w:t>
            </w:r>
          </w:p>
        </w:tc>
        <w:tc>
          <w:tcPr>
            <w:tcW w:w="2310" w:type="dxa"/>
          </w:tcPr>
          <w:p w:rsidR="00DF052E" w:rsidRDefault="00DF052E" w:rsidP="00A0678B">
            <w:r>
              <w:t>Dinner</w:t>
            </w:r>
          </w:p>
        </w:tc>
        <w:tc>
          <w:tcPr>
            <w:tcW w:w="2311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/>
        </w:tc>
      </w:tr>
      <w:tr w:rsidR="00DF052E" w:rsidTr="00DF052E">
        <w:tc>
          <w:tcPr>
            <w:tcW w:w="2310" w:type="dxa"/>
          </w:tcPr>
          <w:p w:rsidR="00DF052E" w:rsidRDefault="00DF052E" w:rsidP="00A0678B">
            <w:r>
              <w:t>19.30-22.00</w:t>
            </w:r>
          </w:p>
        </w:tc>
        <w:tc>
          <w:tcPr>
            <w:tcW w:w="2310" w:type="dxa"/>
          </w:tcPr>
          <w:p w:rsidR="00DF052E" w:rsidRDefault="00DF052E" w:rsidP="00E90AA1">
            <w:r>
              <w:t xml:space="preserve">Social – </w:t>
            </w:r>
            <w:r w:rsidR="00E90AA1">
              <w:t>Pub, card and board games</w:t>
            </w:r>
          </w:p>
        </w:tc>
        <w:tc>
          <w:tcPr>
            <w:tcW w:w="2311" w:type="dxa"/>
          </w:tcPr>
          <w:p w:rsidR="00DF052E" w:rsidRDefault="00DF052E" w:rsidP="00A0678B"/>
        </w:tc>
        <w:tc>
          <w:tcPr>
            <w:tcW w:w="2311" w:type="dxa"/>
          </w:tcPr>
          <w:p w:rsidR="00DF052E" w:rsidRDefault="00DF052E" w:rsidP="00A0678B"/>
        </w:tc>
      </w:tr>
      <w:tr w:rsidR="00E90AA1" w:rsidTr="00E90AA1">
        <w:tc>
          <w:tcPr>
            <w:tcW w:w="2310" w:type="dxa"/>
          </w:tcPr>
          <w:p w:rsidR="00E90AA1" w:rsidRDefault="00E90AA1" w:rsidP="00A0678B">
            <w:r>
              <w:t>Friday 17</w:t>
            </w:r>
            <w:r>
              <w:t>/4/2015</w:t>
            </w:r>
          </w:p>
        </w:tc>
        <w:tc>
          <w:tcPr>
            <w:tcW w:w="2310" w:type="dxa"/>
          </w:tcPr>
          <w:p w:rsidR="00E90AA1" w:rsidRDefault="00E90AA1" w:rsidP="00A0678B"/>
        </w:tc>
        <w:tc>
          <w:tcPr>
            <w:tcW w:w="2311" w:type="dxa"/>
          </w:tcPr>
          <w:p w:rsidR="00E90AA1" w:rsidRDefault="00E90AA1" w:rsidP="00A0678B"/>
        </w:tc>
        <w:tc>
          <w:tcPr>
            <w:tcW w:w="2311" w:type="dxa"/>
          </w:tcPr>
          <w:p w:rsidR="00E90AA1" w:rsidRDefault="00E90AA1" w:rsidP="00A0678B"/>
        </w:tc>
      </w:tr>
      <w:tr w:rsidR="00E90AA1" w:rsidTr="00E90AA1">
        <w:tc>
          <w:tcPr>
            <w:tcW w:w="2310" w:type="dxa"/>
          </w:tcPr>
          <w:p w:rsidR="00E90AA1" w:rsidRDefault="00E90AA1" w:rsidP="00A0678B">
            <w:r>
              <w:t>07.00-09.30</w:t>
            </w:r>
          </w:p>
        </w:tc>
        <w:tc>
          <w:tcPr>
            <w:tcW w:w="2310" w:type="dxa"/>
          </w:tcPr>
          <w:p w:rsidR="00E90AA1" w:rsidRDefault="00E90AA1" w:rsidP="00A0678B">
            <w:r>
              <w:t>Breakfast</w:t>
            </w:r>
          </w:p>
        </w:tc>
        <w:tc>
          <w:tcPr>
            <w:tcW w:w="2311" w:type="dxa"/>
          </w:tcPr>
          <w:p w:rsidR="00E90AA1" w:rsidRDefault="00E90AA1" w:rsidP="00A0678B"/>
        </w:tc>
        <w:tc>
          <w:tcPr>
            <w:tcW w:w="2311" w:type="dxa"/>
          </w:tcPr>
          <w:p w:rsidR="00E90AA1" w:rsidRDefault="00E90AA1" w:rsidP="00A0678B"/>
        </w:tc>
      </w:tr>
      <w:tr w:rsidR="00E90AA1" w:rsidTr="00E90AA1">
        <w:tc>
          <w:tcPr>
            <w:tcW w:w="2310" w:type="dxa"/>
          </w:tcPr>
          <w:p w:rsidR="00E90AA1" w:rsidRDefault="00E90AA1" w:rsidP="00A0678B">
            <w:r>
              <w:t>10.00-10.30</w:t>
            </w:r>
          </w:p>
        </w:tc>
        <w:tc>
          <w:tcPr>
            <w:tcW w:w="2310" w:type="dxa"/>
          </w:tcPr>
          <w:p w:rsidR="00E90AA1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E90AA1" w:rsidRDefault="00E90AA1" w:rsidP="00A0678B">
            <w:r>
              <w:t>Graham Hobbs</w:t>
            </w:r>
          </w:p>
        </w:tc>
        <w:tc>
          <w:tcPr>
            <w:tcW w:w="2311" w:type="dxa"/>
          </w:tcPr>
          <w:p w:rsidR="00E90AA1" w:rsidRDefault="00E90AA1" w:rsidP="00A0678B">
            <w:r>
              <w:t>James Matthews</w:t>
            </w:r>
          </w:p>
        </w:tc>
      </w:tr>
      <w:tr w:rsidR="00E90AA1" w:rsidTr="00E90AA1">
        <w:tc>
          <w:tcPr>
            <w:tcW w:w="2310" w:type="dxa"/>
          </w:tcPr>
          <w:p w:rsidR="00E90AA1" w:rsidRDefault="00E90AA1" w:rsidP="00A0678B">
            <w:r>
              <w:t>10.30-11.00</w:t>
            </w:r>
          </w:p>
        </w:tc>
        <w:tc>
          <w:tcPr>
            <w:tcW w:w="2310" w:type="dxa"/>
          </w:tcPr>
          <w:p w:rsidR="00E90AA1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E90AA1" w:rsidRDefault="00E90AA1" w:rsidP="00A0678B">
            <w:r>
              <w:t>Ben Jennings</w:t>
            </w:r>
          </w:p>
        </w:tc>
        <w:tc>
          <w:tcPr>
            <w:tcW w:w="2311" w:type="dxa"/>
          </w:tcPr>
          <w:p w:rsidR="00E90AA1" w:rsidRDefault="00E90AA1" w:rsidP="00A0678B">
            <w:r>
              <w:t>Faizan Nazar</w:t>
            </w:r>
          </w:p>
        </w:tc>
      </w:tr>
      <w:tr w:rsidR="00E90AA1" w:rsidTr="00E90AA1">
        <w:tc>
          <w:tcPr>
            <w:tcW w:w="2310" w:type="dxa"/>
          </w:tcPr>
          <w:p w:rsidR="00E90AA1" w:rsidRDefault="00E90AA1" w:rsidP="00A0678B">
            <w:r>
              <w:t>11.00-11.30</w:t>
            </w:r>
          </w:p>
        </w:tc>
        <w:tc>
          <w:tcPr>
            <w:tcW w:w="2310" w:type="dxa"/>
          </w:tcPr>
          <w:p w:rsidR="00E90AA1" w:rsidRDefault="00E90AA1" w:rsidP="00A0678B">
            <w:r>
              <w:t>Tea</w:t>
            </w:r>
          </w:p>
        </w:tc>
        <w:tc>
          <w:tcPr>
            <w:tcW w:w="2311" w:type="dxa"/>
          </w:tcPr>
          <w:p w:rsidR="00E90AA1" w:rsidRDefault="00E90AA1" w:rsidP="00A0678B"/>
        </w:tc>
        <w:tc>
          <w:tcPr>
            <w:tcW w:w="2311" w:type="dxa"/>
          </w:tcPr>
          <w:p w:rsidR="00E90AA1" w:rsidRDefault="00E90AA1" w:rsidP="00A0678B"/>
        </w:tc>
      </w:tr>
      <w:tr w:rsidR="00E90AA1" w:rsidTr="00E90AA1">
        <w:tc>
          <w:tcPr>
            <w:tcW w:w="2310" w:type="dxa"/>
          </w:tcPr>
          <w:p w:rsidR="00E90AA1" w:rsidRDefault="00E90AA1" w:rsidP="00A0678B">
            <w:r>
              <w:t>11.30-12.00</w:t>
            </w:r>
          </w:p>
        </w:tc>
        <w:tc>
          <w:tcPr>
            <w:tcW w:w="2310" w:type="dxa"/>
          </w:tcPr>
          <w:p w:rsidR="00E90AA1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E90AA1" w:rsidRDefault="00E90AA1" w:rsidP="00A0678B">
            <w:r>
              <w:t>Oliver Dunbar</w:t>
            </w:r>
          </w:p>
        </w:tc>
        <w:tc>
          <w:tcPr>
            <w:tcW w:w="2311" w:type="dxa"/>
          </w:tcPr>
          <w:p w:rsidR="00E90AA1" w:rsidRDefault="00E90AA1" w:rsidP="00A0678B">
            <w:r>
              <w:t>Tim Talbot</w:t>
            </w:r>
          </w:p>
        </w:tc>
      </w:tr>
      <w:tr w:rsidR="00E90AA1" w:rsidTr="00E90AA1">
        <w:tc>
          <w:tcPr>
            <w:tcW w:w="2310" w:type="dxa"/>
          </w:tcPr>
          <w:p w:rsidR="00E90AA1" w:rsidRDefault="00E90AA1" w:rsidP="00A0678B">
            <w:r>
              <w:t>12.00-12.30</w:t>
            </w:r>
          </w:p>
        </w:tc>
        <w:tc>
          <w:tcPr>
            <w:tcW w:w="2310" w:type="dxa"/>
          </w:tcPr>
          <w:p w:rsidR="00E90AA1" w:rsidRDefault="00E90AA1" w:rsidP="00A0678B">
            <w:r>
              <w:t>Presentation</w:t>
            </w:r>
          </w:p>
        </w:tc>
        <w:tc>
          <w:tcPr>
            <w:tcW w:w="2311" w:type="dxa"/>
          </w:tcPr>
          <w:p w:rsidR="00E90AA1" w:rsidRDefault="00E90AA1" w:rsidP="00A0678B">
            <w:r>
              <w:t>Alexander Bastounis</w:t>
            </w:r>
          </w:p>
        </w:tc>
        <w:tc>
          <w:tcPr>
            <w:tcW w:w="2311" w:type="dxa"/>
          </w:tcPr>
          <w:p w:rsidR="00E90AA1" w:rsidRDefault="00E90AA1" w:rsidP="00A0678B">
            <w:r>
              <w:t>Matt Dunlop</w:t>
            </w:r>
          </w:p>
        </w:tc>
      </w:tr>
      <w:tr w:rsidR="00E90AA1" w:rsidTr="00E90AA1">
        <w:tc>
          <w:tcPr>
            <w:tcW w:w="2310" w:type="dxa"/>
          </w:tcPr>
          <w:p w:rsidR="00E90AA1" w:rsidRDefault="00E90AA1" w:rsidP="00A0678B">
            <w:r>
              <w:t>12.30-14.00</w:t>
            </w:r>
          </w:p>
        </w:tc>
        <w:tc>
          <w:tcPr>
            <w:tcW w:w="2310" w:type="dxa"/>
          </w:tcPr>
          <w:p w:rsidR="00E90AA1" w:rsidRDefault="00E90AA1" w:rsidP="00A0678B">
            <w:pPr>
              <w:tabs>
                <w:tab w:val="right" w:pos="2094"/>
              </w:tabs>
            </w:pPr>
            <w:r>
              <w:t>Lunch</w:t>
            </w:r>
          </w:p>
        </w:tc>
        <w:tc>
          <w:tcPr>
            <w:tcW w:w="2311" w:type="dxa"/>
          </w:tcPr>
          <w:p w:rsidR="00E90AA1" w:rsidRDefault="00E90AA1" w:rsidP="00A0678B"/>
        </w:tc>
        <w:tc>
          <w:tcPr>
            <w:tcW w:w="2311" w:type="dxa"/>
          </w:tcPr>
          <w:p w:rsidR="00E90AA1" w:rsidRDefault="00E90AA1" w:rsidP="00A0678B"/>
        </w:tc>
      </w:tr>
    </w:tbl>
    <w:p w:rsidR="00583DB6" w:rsidRDefault="00583DB6"/>
    <w:sectPr w:rsidR="00583DB6" w:rsidSect="00583D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888" w:rsidRDefault="007D3888" w:rsidP="007D3888">
      <w:pPr>
        <w:spacing w:line="240" w:lineRule="auto"/>
      </w:pPr>
      <w:r>
        <w:separator/>
      </w:r>
    </w:p>
  </w:endnote>
  <w:endnote w:type="continuationSeparator" w:id="0">
    <w:p w:rsidR="007D3888" w:rsidRDefault="007D3888" w:rsidP="007D388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888" w:rsidRDefault="007D388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888" w:rsidRDefault="007D388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888" w:rsidRDefault="007D388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888" w:rsidRDefault="007D3888" w:rsidP="007D3888">
      <w:pPr>
        <w:spacing w:line="240" w:lineRule="auto"/>
      </w:pPr>
      <w:r>
        <w:separator/>
      </w:r>
    </w:p>
  </w:footnote>
  <w:footnote w:type="continuationSeparator" w:id="0">
    <w:p w:rsidR="007D3888" w:rsidRDefault="007D3888" w:rsidP="007D388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888" w:rsidRDefault="007D388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888" w:rsidRDefault="007D3888">
    <w:pPr>
      <w:pStyle w:val="Header"/>
    </w:pPr>
    <w:r>
      <w:t xml:space="preserve">MASDOC/CCA JOINT CONFERENCE </w:t>
    </w:r>
  </w:p>
  <w:p w:rsidR="007D3888" w:rsidRDefault="007D3888">
    <w:pPr>
      <w:pStyle w:val="Header"/>
    </w:pPr>
    <w:r>
      <w:t>15-17 APRIL 2015</w:t>
    </w:r>
  </w:p>
  <w:p w:rsidR="007D3888" w:rsidRDefault="007D3888">
    <w:pPr>
      <w:pStyle w:val="Header"/>
    </w:pPr>
  </w:p>
  <w:p w:rsidR="007D3888" w:rsidRDefault="007D3888">
    <w:pPr>
      <w:pStyle w:val="Header"/>
    </w:pPr>
    <w:r>
      <w:t>PROGRAMME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888" w:rsidRDefault="007D388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52E"/>
    <w:rsid w:val="00583DB6"/>
    <w:rsid w:val="007D3888"/>
    <w:rsid w:val="00DF052E"/>
    <w:rsid w:val="00E90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D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F052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D3888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3888"/>
  </w:style>
  <w:style w:type="paragraph" w:styleId="Footer">
    <w:name w:val="footer"/>
    <w:basedOn w:val="Normal"/>
    <w:link w:val="FooterChar"/>
    <w:uiPriority w:val="99"/>
    <w:unhideWhenUsed/>
    <w:rsid w:val="007D3888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388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D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F052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D3888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3888"/>
  </w:style>
  <w:style w:type="paragraph" w:styleId="Footer">
    <w:name w:val="footer"/>
    <w:basedOn w:val="Normal"/>
    <w:link w:val="FooterChar"/>
    <w:uiPriority w:val="99"/>
    <w:unhideWhenUsed/>
    <w:rsid w:val="007D3888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38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3AD8F262</Template>
  <TotalTime>16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Richley, Christine</dc:creator>
  <cp:lastModifiedBy>Richley, Christine</cp:lastModifiedBy>
  <cp:revision>2</cp:revision>
  <dcterms:created xsi:type="dcterms:W3CDTF">2015-04-21T09:07:00Z</dcterms:created>
  <dcterms:modified xsi:type="dcterms:W3CDTF">2015-04-21T09:23:00Z</dcterms:modified>
</cp:coreProperties>
</file>