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7A5" w:rsidRPr="000E074B" w:rsidRDefault="007D1072" w:rsidP="00164CBA">
      <w:pPr>
        <w:tabs>
          <w:tab w:val="left" w:pos="5025"/>
        </w:tabs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MathSys</w:t>
      </w:r>
      <w:proofErr w:type="spellEnd"/>
      <w:r>
        <w:rPr>
          <w:b/>
          <w:sz w:val="28"/>
          <w:szCs w:val="28"/>
          <w:u w:val="single"/>
        </w:rPr>
        <w:t xml:space="preserve"> CDT Schedule 25</w:t>
      </w:r>
      <w:r w:rsidR="003B2D9B">
        <w:rPr>
          <w:b/>
          <w:sz w:val="28"/>
          <w:szCs w:val="28"/>
          <w:u w:val="single"/>
        </w:rPr>
        <w:t xml:space="preserve"> </w:t>
      </w:r>
      <w:r w:rsidR="00565A44">
        <w:rPr>
          <w:b/>
          <w:sz w:val="28"/>
          <w:szCs w:val="28"/>
          <w:u w:val="single"/>
        </w:rPr>
        <w:t xml:space="preserve">September </w:t>
      </w:r>
      <w:r w:rsidR="00C347E5">
        <w:rPr>
          <w:b/>
          <w:sz w:val="28"/>
          <w:szCs w:val="28"/>
          <w:u w:val="single"/>
        </w:rPr>
        <w:t>–</w:t>
      </w:r>
      <w:r w:rsidR="0015754F">
        <w:rPr>
          <w:b/>
          <w:sz w:val="28"/>
          <w:szCs w:val="28"/>
          <w:u w:val="single"/>
        </w:rPr>
        <w:t xml:space="preserve"> </w:t>
      </w:r>
      <w:r w:rsidR="009261A9">
        <w:rPr>
          <w:b/>
          <w:sz w:val="28"/>
          <w:szCs w:val="28"/>
          <w:u w:val="single"/>
        </w:rPr>
        <w:t>6</w:t>
      </w:r>
      <w:r>
        <w:rPr>
          <w:b/>
          <w:sz w:val="28"/>
          <w:szCs w:val="28"/>
          <w:u w:val="single"/>
        </w:rPr>
        <w:t xml:space="preserve"> October 2017</w:t>
      </w:r>
    </w:p>
    <w:p w:rsidR="000E074B" w:rsidRPr="00195E98" w:rsidRDefault="000E074B" w:rsidP="00C347E5">
      <w:pPr>
        <w:tabs>
          <w:tab w:val="left" w:pos="5025"/>
        </w:tabs>
        <w:ind w:left="-709"/>
        <w:rPr>
          <w:sz w:val="20"/>
          <w:szCs w:val="20"/>
        </w:rPr>
      </w:pPr>
      <w:r w:rsidRPr="00195E98">
        <w:rPr>
          <w:sz w:val="20"/>
          <w:szCs w:val="20"/>
        </w:rPr>
        <w:t xml:space="preserve">Teaching for </w:t>
      </w:r>
      <w:r w:rsidR="00C347E5" w:rsidRPr="00195E98">
        <w:rPr>
          <w:sz w:val="20"/>
          <w:szCs w:val="20"/>
        </w:rPr>
        <w:t xml:space="preserve">the </w:t>
      </w:r>
      <w:proofErr w:type="spellStart"/>
      <w:r w:rsidR="0059338B" w:rsidRPr="00195E98">
        <w:rPr>
          <w:sz w:val="20"/>
          <w:szCs w:val="20"/>
        </w:rPr>
        <w:t>MathSys</w:t>
      </w:r>
      <w:proofErr w:type="spellEnd"/>
      <w:r w:rsidR="0059338B" w:rsidRPr="00195E98">
        <w:rPr>
          <w:sz w:val="20"/>
          <w:szCs w:val="20"/>
        </w:rPr>
        <w:t xml:space="preserve"> </w:t>
      </w:r>
      <w:r w:rsidR="0024303F" w:rsidRPr="00195E98">
        <w:rPr>
          <w:sz w:val="20"/>
          <w:szCs w:val="20"/>
        </w:rPr>
        <w:t>MSc</w:t>
      </w:r>
      <w:r w:rsidRPr="00195E98">
        <w:rPr>
          <w:sz w:val="20"/>
          <w:szCs w:val="20"/>
        </w:rPr>
        <w:t xml:space="preserve"> </w:t>
      </w:r>
      <w:r w:rsidR="004C2682" w:rsidRPr="00195E98">
        <w:rPr>
          <w:sz w:val="20"/>
          <w:szCs w:val="20"/>
        </w:rPr>
        <w:t>modules</w:t>
      </w:r>
      <w:r w:rsidR="00565A44" w:rsidRPr="00195E98">
        <w:rPr>
          <w:sz w:val="20"/>
          <w:szCs w:val="20"/>
        </w:rPr>
        <w:t xml:space="preserve"> starts on Monday </w:t>
      </w:r>
      <w:r w:rsidR="007D1072" w:rsidRPr="00195E98">
        <w:rPr>
          <w:sz w:val="20"/>
          <w:szCs w:val="20"/>
        </w:rPr>
        <w:t>4 October 2017</w:t>
      </w:r>
      <w:r w:rsidR="00C347E5" w:rsidRPr="00195E98">
        <w:rPr>
          <w:sz w:val="20"/>
          <w:szCs w:val="20"/>
        </w:rPr>
        <w:t xml:space="preserve"> at 10.00</w:t>
      </w:r>
      <w:r w:rsidR="004C2682" w:rsidRPr="00195E98">
        <w:rPr>
          <w:sz w:val="20"/>
          <w:szCs w:val="20"/>
        </w:rPr>
        <w:t xml:space="preserve">, but the academic year for our </w:t>
      </w:r>
      <w:r w:rsidR="00C347E5" w:rsidRPr="00195E98">
        <w:rPr>
          <w:sz w:val="20"/>
          <w:szCs w:val="20"/>
        </w:rPr>
        <w:t xml:space="preserve">programme is preceded by </w:t>
      </w:r>
      <w:r w:rsidR="004C2682" w:rsidRPr="00195E98">
        <w:rPr>
          <w:sz w:val="20"/>
          <w:szCs w:val="20"/>
        </w:rPr>
        <w:t>an induction and training week for new students. I</w:t>
      </w:r>
      <w:r w:rsidRPr="00195E98">
        <w:rPr>
          <w:sz w:val="20"/>
          <w:szCs w:val="20"/>
        </w:rPr>
        <w:t xml:space="preserve">t is important you arrive for your study </w:t>
      </w:r>
      <w:r w:rsidR="004C2682" w:rsidRPr="00195E98">
        <w:rPr>
          <w:sz w:val="20"/>
          <w:szCs w:val="20"/>
        </w:rPr>
        <w:t xml:space="preserve">on or </w:t>
      </w:r>
      <w:r w:rsidR="007D1072" w:rsidRPr="00195E98">
        <w:rPr>
          <w:sz w:val="20"/>
          <w:szCs w:val="20"/>
        </w:rPr>
        <w:t>before 25 September 2017</w:t>
      </w:r>
      <w:r w:rsidR="00C347E5" w:rsidRPr="00195E98">
        <w:rPr>
          <w:sz w:val="20"/>
          <w:szCs w:val="20"/>
        </w:rPr>
        <w:t>.</w:t>
      </w:r>
    </w:p>
    <w:tbl>
      <w:tblPr>
        <w:tblStyle w:val="TableGrid"/>
        <w:tblW w:w="0" w:type="auto"/>
        <w:tblInd w:w="-400" w:type="dxa"/>
        <w:tblLook w:val="04A0" w:firstRow="1" w:lastRow="0" w:firstColumn="1" w:lastColumn="0" w:noHBand="0" w:noVBand="1"/>
      </w:tblPr>
      <w:tblGrid>
        <w:gridCol w:w="1642"/>
        <w:gridCol w:w="1843"/>
        <w:gridCol w:w="4394"/>
        <w:gridCol w:w="2127"/>
      </w:tblGrid>
      <w:tr w:rsidR="00565A44" w:rsidTr="00164CBA">
        <w:tc>
          <w:tcPr>
            <w:tcW w:w="10006" w:type="dxa"/>
            <w:gridSpan w:val="4"/>
            <w:shd w:val="clear" w:color="auto" w:fill="CCC0D9" w:themeFill="accent4" w:themeFillTint="66"/>
          </w:tcPr>
          <w:p w:rsidR="00565A44" w:rsidRPr="000F3DCE" w:rsidRDefault="0033655D" w:rsidP="007C1C22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We</w:t>
            </w:r>
            <w:r w:rsidR="007D1072">
              <w:rPr>
                <w:b/>
                <w:sz w:val="24"/>
                <w:szCs w:val="24"/>
              </w:rPr>
              <w:t>ek Zero- 25</w:t>
            </w:r>
            <w:r w:rsidR="005E5BDD">
              <w:rPr>
                <w:b/>
                <w:sz w:val="24"/>
                <w:szCs w:val="24"/>
              </w:rPr>
              <w:t>/09/2017</w:t>
            </w:r>
            <w:r w:rsidR="00676F0D">
              <w:rPr>
                <w:b/>
                <w:sz w:val="24"/>
                <w:szCs w:val="24"/>
              </w:rPr>
              <w:t xml:space="preserve"> – 29</w:t>
            </w:r>
            <w:r w:rsidR="006243A4">
              <w:rPr>
                <w:b/>
                <w:sz w:val="24"/>
                <w:szCs w:val="24"/>
              </w:rPr>
              <w:t>/09</w:t>
            </w:r>
            <w:r w:rsidR="005E5BDD">
              <w:rPr>
                <w:b/>
                <w:sz w:val="24"/>
                <w:szCs w:val="24"/>
              </w:rPr>
              <w:t>/2017</w:t>
            </w:r>
          </w:p>
        </w:tc>
      </w:tr>
      <w:tr w:rsidR="000E074B" w:rsidTr="00164CBA">
        <w:tc>
          <w:tcPr>
            <w:tcW w:w="1642" w:type="dxa"/>
            <w:shd w:val="clear" w:color="auto" w:fill="C6D9F1" w:themeFill="text2" w:themeFillTint="33"/>
          </w:tcPr>
          <w:p w:rsidR="000E074B" w:rsidRPr="000F3DCE" w:rsidRDefault="000E074B" w:rsidP="007C1C22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C6D9F1" w:themeFill="text2" w:themeFillTint="33"/>
          </w:tcPr>
          <w:p w:rsidR="000E074B" w:rsidRPr="000F3DCE" w:rsidRDefault="000E074B" w:rsidP="007C1C22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Time</w:t>
            </w:r>
          </w:p>
        </w:tc>
        <w:tc>
          <w:tcPr>
            <w:tcW w:w="4394" w:type="dxa"/>
            <w:shd w:val="clear" w:color="auto" w:fill="C6D9F1" w:themeFill="text2" w:themeFillTint="33"/>
          </w:tcPr>
          <w:p w:rsidR="000E074B" w:rsidRPr="000F3DCE" w:rsidRDefault="000E074B" w:rsidP="007C1C22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Event</w:t>
            </w:r>
          </w:p>
        </w:tc>
        <w:tc>
          <w:tcPr>
            <w:tcW w:w="2127" w:type="dxa"/>
            <w:shd w:val="clear" w:color="auto" w:fill="C6D9F1" w:themeFill="text2" w:themeFillTint="33"/>
          </w:tcPr>
          <w:p w:rsidR="000E074B" w:rsidRPr="000F3DCE" w:rsidRDefault="000E074B" w:rsidP="007C1C22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Venue</w:t>
            </w:r>
          </w:p>
        </w:tc>
      </w:tr>
      <w:tr w:rsidR="005B48E0" w:rsidTr="00164CBA">
        <w:tc>
          <w:tcPr>
            <w:tcW w:w="1642" w:type="dxa"/>
            <w:vMerge w:val="restart"/>
            <w:vAlign w:val="center"/>
          </w:tcPr>
          <w:p w:rsidR="006A6BD0" w:rsidRDefault="00565A44" w:rsidP="0058432C">
            <w:pPr>
              <w:tabs>
                <w:tab w:val="left" w:pos="5025"/>
              </w:tabs>
              <w:jc w:val="center"/>
              <w:rPr>
                <w:b/>
              </w:rPr>
            </w:pPr>
            <w:r w:rsidRPr="000F3DCE">
              <w:rPr>
                <w:b/>
              </w:rPr>
              <w:t xml:space="preserve">Monday </w:t>
            </w:r>
          </w:p>
          <w:p w:rsidR="005B48E0" w:rsidRPr="000F3DCE" w:rsidRDefault="007D1072" w:rsidP="0058432C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142689">
              <w:rPr>
                <w:b/>
              </w:rPr>
              <w:t xml:space="preserve"> </w:t>
            </w:r>
            <w:r w:rsidR="00565A44" w:rsidRPr="000F3DCE">
              <w:rPr>
                <w:b/>
              </w:rPr>
              <w:t xml:space="preserve">September </w:t>
            </w:r>
          </w:p>
        </w:tc>
        <w:tc>
          <w:tcPr>
            <w:tcW w:w="1843" w:type="dxa"/>
          </w:tcPr>
          <w:p w:rsidR="005B48E0" w:rsidRPr="000F3DCE" w:rsidRDefault="006C6283" w:rsidP="002E26F2">
            <w:pPr>
              <w:tabs>
                <w:tab w:val="left" w:pos="5025"/>
              </w:tabs>
            </w:pPr>
            <w:r>
              <w:t>10:</w:t>
            </w:r>
            <w:r w:rsidR="00570153">
              <w:t>15</w:t>
            </w:r>
            <w:r>
              <w:t>-11:</w:t>
            </w:r>
            <w:r w:rsidR="002E0B86">
              <w:t>30</w:t>
            </w:r>
          </w:p>
        </w:tc>
        <w:tc>
          <w:tcPr>
            <w:tcW w:w="4394" w:type="dxa"/>
          </w:tcPr>
          <w:p w:rsidR="005B48E0" w:rsidRPr="000F3DCE" w:rsidRDefault="00565A44" w:rsidP="007C1C22">
            <w:pPr>
              <w:tabs>
                <w:tab w:val="left" w:pos="5025"/>
              </w:tabs>
              <w:rPr>
                <w:b/>
              </w:rPr>
            </w:pPr>
            <w:r w:rsidRPr="000F3DCE">
              <w:rPr>
                <w:b/>
              </w:rPr>
              <w:t>Director</w:t>
            </w:r>
            <w:r w:rsidR="00E4226A">
              <w:rPr>
                <w:b/>
              </w:rPr>
              <w:t>’</w:t>
            </w:r>
            <w:r w:rsidR="001C0A71">
              <w:rPr>
                <w:b/>
              </w:rPr>
              <w:t>s</w:t>
            </w:r>
            <w:r w:rsidR="00E4226A">
              <w:rPr>
                <w:b/>
              </w:rPr>
              <w:t xml:space="preserve"> </w:t>
            </w:r>
            <w:r w:rsidRPr="000F3DCE">
              <w:rPr>
                <w:b/>
              </w:rPr>
              <w:t>Welcome</w:t>
            </w:r>
          </w:p>
          <w:p w:rsidR="00565A44" w:rsidRPr="000F3DCE" w:rsidRDefault="00565A44" w:rsidP="00C347E5">
            <w:pPr>
              <w:tabs>
                <w:tab w:val="left" w:pos="5025"/>
              </w:tabs>
            </w:pPr>
            <w:r w:rsidRPr="000F3DCE">
              <w:t xml:space="preserve">Compulsory for all new </w:t>
            </w:r>
            <w:r w:rsidR="0024303F">
              <w:t>MSc student</w:t>
            </w:r>
            <w:r w:rsidR="0015754F">
              <w:t>s</w:t>
            </w:r>
          </w:p>
        </w:tc>
        <w:tc>
          <w:tcPr>
            <w:tcW w:w="2127" w:type="dxa"/>
          </w:tcPr>
          <w:p w:rsidR="00565A44" w:rsidRPr="000F3DCE" w:rsidRDefault="00565A44" w:rsidP="00C347E5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 w:rsidR="00C347E5">
              <w:t xml:space="preserve"> </w:t>
            </w:r>
            <w:r w:rsidRPr="000F3DCE">
              <w:t>Centre for Complexity Science</w:t>
            </w:r>
          </w:p>
        </w:tc>
      </w:tr>
      <w:tr w:rsidR="006A0510" w:rsidTr="00164CBA">
        <w:tc>
          <w:tcPr>
            <w:tcW w:w="1642" w:type="dxa"/>
            <w:vMerge/>
            <w:vAlign w:val="center"/>
          </w:tcPr>
          <w:p w:rsidR="006A0510" w:rsidRPr="000F3DCE" w:rsidRDefault="006A0510" w:rsidP="0058432C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6A0510" w:rsidRPr="000F3DCE" w:rsidRDefault="006C6283" w:rsidP="002E26F2">
            <w:pPr>
              <w:tabs>
                <w:tab w:val="left" w:pos="5025"/>
              </w:tabs>
            </w:pPr>
            <w:r>
              <w:t>12:00-13:</w:t>
            </w:r>
            <w:r w:rsidR="0036475E">
              <w:t>00</w:t>
            </w:r>
          </w:p>
        </w:tc>
        <w:tc>
          <w:tcPr>
            <w:tcW w:w="4394" w:type="dxa"/>
          </w:tcPr>
          <w:p w:rsidR="006A0510" w:rsidRPr="006A0510" w:rsidRDefault="0036475E" w:rsidP="007C1C22">
            <w:pPr>
              <w:tabs>
                <w:tab w:val="left" w:pos="5025"/>
              </w:tabs>
            </w:pPr>
            <w:r w:rsidRPr="00F20AAC">
              <w:rPr>
                <w:b/>
              </w:rPr>
              <w:t>Welcome Lunch</w:t>
            </w:r>
            <w:r w:rsidRPr="000F3DCE">
              <w:t xml:space="preserve"> for all </w:t>
            </w:r>
            <w:r w:rsidR="009C3323">
              <w:t>new and returning students and s</w:t>
            </w:r>
            <w:r w:rsidRPr="000F3DCE">
              <w:t>taff</w:t>
            </w:r>
          </w:p>
        </w:tc>
        <w:tc>
          <w:tcPr>
            <w:tcW w:w="2127" w:type="dxa"/>
          </w:tcPr>
          <w:p w:rsidR="006A0510" w:rsidRPr="000F3DCE" w:rsidRDefault="0036475E" w:rsidP="006C61CF">
            <w:pPr>
              <w:tabs>
                <w:tab w:val="left" w:pos="5025"/>
              </w:tabs>
              <w:jc w:val="center"/>
            </w:pPr>
            <w:r w:rsidRPr="000F3DCE">
              <w:t>Complexity Science Common Room</w:t>
            </w:r>
          </w:p>
        </w:tc>
      </w:tr>
      <w:tr w:rsidR="005B48E0" w:rsidTr="00164CBA">
        <w:tc>
          <w:tcPr>
            <w:tcW w:w="1642" w:type="dxa"/>
            <w:vMerge/>
            <w:vAlign w:val="center"/>
          </w:tcPr>
          <w:p w:rsidR="005B48E0" w:rsidRPr="000F3DCE" w:rsidRDefault="005B48E0" w:rsidP="000E074B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5B48E0" w:rsidRPr="000F3DCE" w:rsidRDefault="0036475E" w:rsidP="002E26F2">
            <w:pPr>
              <w:tabs>
                <w:tab w:val="left" w:pos="5025"/>
              </w:tabs>
              <w:rPr>
                <w:color w:val="FF0000"/>
                <w:highlight w:val="yellow"/>
              </w:rPr>
            </w:pPr>
            <w:r>
              <w:t>13.00</w:t>
            </w:r>
            <w:r w:rsidR="007B24A0">
              <w:t>-14</w:t>
            </w:r>
            <w:r w:rsidR="00565A44" w:rsidRPr="000F3DCE">
              <w:t>:00</w:t>
            </w:r>
          </w:p>
        </w:tc>
        <w:tc>
          <w:tcPr>
            <w:tcW w:w="4394" w:type="dxa"/>
          </w:tcPr>
          <w:p w:rsidR="0036475E" w:rsidRDefault="0036475E" w:rsidP="0036475E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 xml:space="preserve">Enrolment and ID Card Collection </w:t>
            </w:r>
          </w:p>
          <w:p w:rsidR="005B48E0" w:rsidRPr="000F3DCE" w:rsidRDefault="0036475E" w:rsidP="0036475E">
            <w:pPr>
              <w:tabs>
                <w:tab w:val="left" w:pos="5025"/>
              </w:tabs>
            </w:pPr>
            <w:proofErr w:type="gramStart"/>
            <w:r w:rsidRPr="00E47B33">
              <w:t>passport/UK</w:t>
            </w:r>
            <w:proofErr w:type="gramEnd"/>
            <w:r w:rsidRPr="00E47B33">
              <w:t xml:space="preserve"> photo  ID, visa</w:t>
            </w:r>
            <w:r w:rsidR="00390E86" w:rsidRPr="00E47B33">
              <w:t xml:space="preserve"> (if applicable)</w:t>
            </w:r>
            <w:r w:rsidRPr="00E47B33">
              <w:t xml:space="preserve"> and on-line enrolment no.  required</w:t>
            </w:r>
            <w:r w:rsidR="002E26F2" w:rsidRPr="00E47B33">
              <w:t xml:space="preserve"> - optional</w:t>
            </w:r>
          </w:p>
        </w:tc>
        <w:tc>
          <w:tcPr>
            <w:tcW w:w="2127" w:type="dxa"/>
          </w:tcPr>
          <w:p w:rsidR="005B48E0" w:rsidRPr="000F3DCE" w:rsidRDefault="00390E86" w:rsidP="006C61CF">
            <w:pPr>
              <w:tabs>
                <w:tab w:val="left" w:pos="5025"/>
              </w:tabs>
              <w:jc w:val="center"/>
            </w:pPr>
            <w:r>
              <w:t>Student Reception, Senate House,</w:t>
            </w:r>
            <w:r w:rsidR="0036475E">
              <w:t xml:space="preserve"> Central Campus</w:t>
            </w:r>
          </w:p>
        </w:tc>
      </w:tr>
      <w:tr w:rsidR="005B48E0" w:rsidTr="00164CBA">
        <w:tc>
          <w:tcPr>
            <w:tcW w:w="1642" w:type="dxa"/>
            <w:vMerge/>
          </w:tcPr>
          <w:p w:rsidR="005B48E0" w:rsidRPr="000F3DCE" w:rsidRDefault="005B48E0" w:rsidP="007C1C22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843" w:type="dxa"/>
          </w:tcPr>
          <w:p w:rsidR="005B48E0" w:rsidRPr="000F3DCE" w:rsidRDefault="0036475E" w:rsidP="002E26F2">
            <w:pPr>
              <w:tabs>
                <w:tab w:val="left" w:pos="5025"/>
              </w:tabs>
            </w:pPr>
            <w:r>
              <w:t>14:3</w:t>
            </w:r>
            <w:r w:rsidR="007B24A0">
              <w:t>0-16</w:t>
            </w:r>
            <w:r>
              <w:t>:3</w:t>
            </w:r>
            <w:r w:rsidR="00565A44" w:rsidRPr="000F3DCE">
              <w:t>0</w:t>
            </w:r>
          </w:p>
        </w:tc>
        <w:tc>
          <w:tcPr>
            <w:tcW w:w="4394" w:type="dxa"/>
          </w:tcPr>
          <w:p w:rsidR="005B48E0" w:rsidRPr="000F3DCE" w:rsidRDefault="00565A44" w:rsidP="007C1C22">
            <w:pPr>
              <w:tabs>
                <w:tab w:val="left" w:pos="5025"/>
              </w:tabs>
              <w:rPr>
                <w:b/>
              </w:rPr>
            </w:pPr>
            <w:r w:rsidRPr="000F3DCE">
              <w:rPr>
                <w:b/>
              </w:rPr>
              <w:t>Introduction to Computing Session 1</w:t>
            </w:r>
          </w:p>
          <w:p w:rsidR="00565A44" w:rsidRPr="000F3DCE" w:rsidRDefault="00565A44" w:rsidP="007C1C22">
            <w:pPr>
              <w:tabs>
                <w:tab w:val="left" w:pos="5025"/>
              </w:tabs>
            </w:pPr>
            <w:r w:rsidRPr="000F3DCE">
              <w:t xml:space="preserve">Compulsory for all new </w:t>
            </w:r>
            <w:r w:rsidR="00C347E5">
              <w:t>MSc</w:t>
            </w:r>
            <w:r w:rsidR="0024303F">
              <w:t xml:space="preserve"> students</w:t>
            </w:r>
          </w:p>
        </w:tc>
        <w:tc>
          <w:tcPr>
            <w:tcW w:w="2127" w:type="dxa"/>
          </w:tcPr>
          <w:p w:rsidR="005B48E0" w:rsidRPr="000F3DCE" w:rsidRDefault="00565A44" w:rsidP="00C347E5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 w:rsidR="00C347E5">
              <w:t xml:space="preserve"> </w:t>
            </w:r>
            <w:r w:rsidRPr="000F3DCE">
              <w:t>Centre for Complexity Science</w:t>
            </w:r>
          </w:p>
        </w:tc>
      </w:tr>
      <w:tr w:rsidR="005B48E0" w:rsidTr="00164CBA">
        <w:trPr>
          <w:trHeight w:val="495"/>
        </w:trPr>
        <w:tc>
          <w:tcPr>
            <w:tcW w:w="1642" w:type="dxa"/>
            <w:vMerge w:val="restart"/>
            <w:tcBorders>
              <w:bottom w:val="single" w:sz="4" w:space="0" w:color="auto"/>
            </w:tcBorders>
            <w:vAlign w:val="center"/>
          </w:tcPr>
          <w:p w:rsidR="006A6BD0" w:rsidRDefault="00C347E5" w:rsidP="00913CBB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Tuesday </w:t>
            </w:r>
          </w:p>
          <w:p w:rsidR="005B48E0" w:rsidRPr="000F3DCE" w:rsidRDefault="007D1072" w:rsidP="00913CBB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6A6BD0">
              <w:rPr>
                <w:b/>
              </w:rPr>
              <w:t xml:space="preserve"> </w:t>
            </w:r>
            <w:r w:rsidR="00142689">
              <w:rPr>
                <w:b/>
              </w:rPr>
              <w:t xml:space="preserve">September 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5B48E0" w:rsidRPr="000F3DCE" w:rsidRDefault="00C17AFC" w:rsidP="002E26F2">
            <w:pPr>
              <w:tabs>
                <w:tab w:val="left" w:pos="5025"/>
              </w:tabs>
            </w:pPr>
            <w:r>
              <w:t>10:00-12:0</w:t>
            </w:r>
            <w:r w:rsidR="00565A44" w:rsidRPr="000F3DCE">
              <w:t>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5B48E0" w:rsidRPr="000F3DCE" w:rsidRDefault="00565A44" w:rsidP="007C1C22">
            <w:pPr>
              <w:tabs>
                <w:tab w:val="left" w:pos="5025"/>
              </w:tabs>
              <w:rPr>
                <w:b/>
              </w:rPr>
            </w:pPr>
            <w:r w:rsidRPr="000F3DCE">
              <w:rPr>
                <w:b/>
              </w:rPr>
              <w:t>Introduction to Computing Session 2</w:t>
            </w:r>
          </w:p>
          <w:p w:rsidR="00565A44" w:rsidRPr="000F3DCE" w:rsidRDefault="00565A44" w:rsidP="00C347E5">
            <w:pPr>
              <w:tabs>
                <w:tab w:val="left" w:pos="5025"/>
              </w:tabs>
              <w:rPr>
                <w:b/>
              </w:rPr>
            </w:pPr>
            <w:r w:rsidRPr="000F3DCE">
              <w:t xml:space="preserve">Compulsory for all new </w:t>
            </w:r>
            <w:r w:rsidR="0024303F">
              <w:t>MSc</w:t>
            </w:r>
            <w:r w:rsidRPr="000F3DCE">
              <w:t xml:space="preserve"> </w:t>
            </w:r>
            <w:r w:rsidR="0024303F">
              <w:t>student</w:t>
            </w:r>
            <w:r w:rsidR="0015754F">
              <w:t>s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5B48E0" w:rsidRPr="000F3DCE" w:rsidRDefault="00565A44" w:rsidP="00C347E5">
            <w:pPr>
              <w:tabs>
                <w:tab w:val="left" w:pos="5025"/>
              </w:tabs>
            </w:pPr>
            <w:r w:rsidRPr="000F3DCE">
              <w:t>D1.07Centre for Complexity Science</w:t>
            </w:r>
          </w:p>
        </w:tc>
      </w:tr>
      <w:tr w:rsidR="005B48E0" w:rsidTr="00164CBA">
        <w:trPr>
          <w:trHeight w:val="531"/>
        </w:trPr>
        <w:tc>
          <w:tcPr>
            <w:tcW w:w="1642" w:type="dxa"/>
            <w:vMerge/>
          </w:tcPr>
          <w:p w:rsidR="005B48E0" w:rsidRPr="000F3DCE" w:rsidRDefault="005B48E0" w:rsidP="007C1C22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5B48E0" w:rsidRPr="000F3DCE" w:rsidRDefault="0036475E" w:rsidP="002E26F2">
            <w:pPr>
              <w:tabs>
                <w:tab w:val="left" w:pos="5025"/>
              </w:tabs>
            </w:pPr>
            <w:r>
              <w:t>14:00- 16:0</w:t>
            </w:r>
            <w:r w:rsidR="00565A44" w:rsidRPr="000F3DCE">
              <w:t>0</w:t>
            </w:r>
          </w:p>
        </w:tc>
        <w:tc>
          <w:tcPr>
            <w:tcW w:w="4394" w:type="dxa"/>
          </w:tcPr>
          <w:p w:rsidR="00EF562F" w:rsidRPr="000F3DCE" w:rsidRDefault="00EF562F" w:rsidP="00EF562F">
            <w:pPr>
              <w:tabs>
                <w:tab w:val="left" w:pos="5025"/>
              </w:tabs>
              <w:rPr>
                <w:b/>
              </w:rPr>
            </w:pPr>
            <w:r w:rsidRPr="000F3DCE">
              <w:rPr>
                <w:b/>
              </w:rPr>
              <w:t>Introduction to Computing Session 3</w:t>
            </w:r>
          </w:p>
          <w:p w:rsidR="00565A44" w:rsidRPr="000F3DCE" w:rsidRDefault="00EF562F" w:rsidP="00940AB6">
            <w:pPr>
              <w:tabs>
                <w:tab w:val="left" w:pos="5025"/>
              </w:tabs>
              <w:rPr>
                <w:b/>
              </w:rPr>
            </w:pPr>
            <w:r w:rsidRPr="000F3DCE">
              <w:t xml:space="preserve">Compulsory for all new </w:t>
            </w:r>
            <w:r>
              <w:t>MSc s</w:t>
            </w:r>
            <w:r w:rsidRPr="000F3DCE">
              <w:t>tudents</w:t>
            </w:r>
          </w:p>
        </w:tc>
        <w:tc>
          <w:tcPr>
            <w:tcW w:w="2127" w:type="dxa"/>
          </w:tcPr>
          <w:p w:rsidR="005B48E0" w:rsidRPr="000F3DCE" w:rsidRDefault="00EF562F" w:rsidP="00940AB6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 w:rsidR="00940AB6">
              <w:t xml:space="preserve"> </w:t>
            </w:r>
            <w:r w:rsidRPr="000F3DCE">
              <w:t>Centre for Complexity Science</w:t>
            </w:r>
          </w:p>
        </w:tc>
      </w:tr>
      <w:tr w:rsidR="00D60825" w:rsidTr="00164CBA">
        <w:tc>
          <w:tcPr>
            <w:tcW w:w="1642" w:type="dxa"/>
            <w:vMerge w:val="restart"/>
            <w:vAlign w:val="center"/>
          </w:tcPr>
          <w:p w:rsidR="006A6BD0" w:rsidRDefault="000B0176" w:rsidP="00D60825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Wednesday</w:t>
            </w:r>
            <w:r w:rsidR="00C347E5">
              <w:rPr>
                <w:b/>
              </w:rPr>
              <w:t xml:space="preserve"> </w:t>
            </w:r>
          </w:p>
          <w:p w:rsidR="00D60825" w:rsidRPr="000F3DCE" w:rsidRDefault="007D1072" w:rsidP="00D60825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27</w:t>
            </w:r>
            <w:r w:rsidR="006A6BD0">
              <w:rPr>
                <w:b/>
              </w:rPr>
              <w:t xml:space="preserve"> </w:t>
            </w:r>
            <w:r w:rsidR="00142689">
              <w:rPr>
                <w:b/>
              </w:rPr>
              <w:t>September</w:t>
            </w:r>
          </w:p>
        </w:tc>
        <w:tc>
          <w:tcPr>
            <w:tcW w:w="1843" w:type="dxa"/>
          </w:tcPr>
          <w:p w:rsidR="00D60825" w:rsidRPr="000F3DCE" w:rsidRDefault="006A1F99" w:rsidP="002E26F2">
            <w:pPr>
              <w:tabs>
                <w:tab w:val="left" w:pos="5025"/>
              </w:tabs>
            </w:pPr>
            <w:r>
              <w:t>09:</w:t>
            </w:r>
            <w:r w:rsidR="00813AA7">
              <w:t>00-10:</w:t>
            </w:r>
            <w:r w:rsidR="00DE0CA9">
              <w:t>00</w:t>
            </w:r>
          </w:p>
        </w:tc>
        <w:tc>
          <w:tcPr>
            <w:tcW w:w="4394" w:type="dxa"/>
          </w:tcPr>
          <w:p w:rsidR="00D60825" w:rsidRPr="00164CBA" w:rsidRDefault="00DE0CA9" w:rsidP="006A6BD0">
            <w:pPr>
              <w:tabs>
                <w:tab w:val="left" w:pos="5025"/>
              </w:tabs>
              <w:rPr>
                <w:b/>
              </w:rPr>
            </w:pPr>
            <w:r w:rsidRPr="00E47B33">
              <w:rPr>
                <w:b/>
              </w:rPr>
              <w:t>Intro to PG Hub/Wolfson Exc</w:t>
            </w:r>
            <w:r w:rsidR="00E47B33">
              <w:rPr>
                <w:b/>
              </w:rPr>
              <w:t xml:space="preserve">hange/ Library and guided tour </w:t>
            </w:r>
            <w:r w:rsidRPr="00E47B33">
              <w:t>followed by coffee &amp; cake</w:t>
            </w:r>
            <w:r>
              <w:rPr>
                <w:b/>
              </w:rPr>
              <w:t xml:space="preserve"> </w:t>
            </w:r>
            <w:r w:rsidRPr="00E47B33">
              <w:rPr>
                <w:color w:val="FF0000"/>
              </w:rPr>
              <w:t>(tbc)</w:t>
            </w:r>
          </w:p>
        </w:tc>
        <w:tc>
          <w:tcPr>
            <w:tcW w:w="2127" w:type="dxa"/>
          </w:tcPr>
          <w:p w:rsidR="00D60825" w:rsidRPr="006A6BD0" w:rsidRDefault="00DE0CA9" w:rsidP="006A6BD0">
            <w:pPr>
              <w:tabs>
                <w:tab w:val="left" w:pos="5025"/>
              </w:tabs>
              <w:jc w:val="center"/>
            </w:pPr>
            <w:r w:rsidRPr="00E47B33">
              <w:t>PG Hub Entrance, Senate House Atrium</w:t>
            </w:r>
          </w:p>
        </w:tc>
      </w:tr>
      <w:tr w:rsidR="00DE0CA9" w:rsidTr="00164CBA">
        <w:trPr>
          <w:trHeight w:val="578"/>
        </w:trPr>
        <w:tc>
          <w:tcPr>
            <w:tcW w:w="1642" w:type="dxa"/>
            <w:vMerge/>
          </w:tcPr>
          <w:p w:rsidR="00DE0CA9" w:rsidRPr="000F3DCE" w:rsidRDefault="00DE0CA9" w:rsidP="00DE0CA9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843" w:type="dxa"/>
          </w:tcPr>
          <w:p w:rsidR="00DE0CA9" w:rsidRDefault="00813AA7" w:rsidP="00DE0CA9">
            <w:pPr>
              <w:tabs>
                <w:tab w:val="left" w:pos="5025"/>
              </w:tabs>
            </w:pPr>
            <w:r>
              <w:t>10:30-13:</w:t>
            </w:r>
            <w:r w:rsidR="00DE0CA9">
              <w:t>0</w:t>
            </w:r>
            <w:r w:rsidR="00DE0CA9" w:rsidRPr="000F3DCE">
              <w:t>0</w:t>
            </w:r>
          </w:p>
        </w:tc>
        <w:tc>
          <w:tcPr>
            <w:tcW w:w="4394" w:type="dxa"/>
          </w:tcPr>
          <w:p w:rsidR="00DE0CA9" w:rsidRPr="000F3DCE" w:rsidRDefault="00DE0CA9" w:rsidP="00DE0CA9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>MSc CDT 2016</w:t>
            </w:r>
            <w:r w:rsidRPr="000F3DCE">
              <w:rPr>
                <w:b/>
              </w:rPr>
              <w:t xml:space="preserve"> Cohort Project Presentations</w:t>
            </w:r>
          </w:p>
          <w:p w:rsidR="00DE0CA9" w:rsidRPr="000F3DCE" w:rsidRDefault="00DE0CA9" w:rsidP="00DE0CA9">
            <w:pPr>
              <w:tabs>
                <w:tab w:val="left" w:pos="5025"/>
              </w:tabs>
            </w:pPr>
            <w:r w:rsidRPr="000F3DCE">
              <w:t xml:space="preserve">Compulsory for all new </w:t>
            </w:r>
            <w:r>
              <w:t>MSc students</w:t>
            </w:r>
          </w:p>
        </w:tc>
        <w:tc>
          <w:tcPr>
            <w:tcW w:w="2127" w:type="dxa"/>
          </w:tcPr>
          <w:p w:rsidR="00DE0CA9" w:rsidRDefault="00DE0CA9" w:rsidP="00DE0CA9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>
              <w:t xml:space="preserve"> </w:t>
            </w:r>
            <w:r w:rsidRPr="000F3DCE">
              <w:t>Centre for Complexity Science</w:t>
            </w:r>
          </w:p>
        </w:tc>
      </w:tr>
      <w:tr w:rsidR="00DE0CA9" w:rsidTr="00164CBA">
        <w:trPr>
          <w:trHeight w:val="287"/>
        </w:trPr>
        <w:tc>
          <w:tcPr>
            <w:tcW w:w="1642" w:type="dxa"/>
            <w:vMerge/>
          </w:tcPr>
          <w:p w:rsidR="00DE0CA9" w:rsidRPr="000F3DCE" w:rsidRDefault="00DE0CA9" w:rsidP="00DE0CA9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843" w:type="dxa"/>
          </w:tcPr>
          <w:p w:rsidR="00DE0CA9" w:rsidRPr="000F3DCE" w:rsidRDefault="00813AA7" w:rsidP="00DE0CA9">
            <w:pPr>
              <w:tabs>
                <w:tab w:val="left" w:pos="5025"/>
              </w:tabs>
            </w:pPr>
            <w:r>
              <w:t>13:00-13:</w:t>
            </w:r>
            <w:r w:rsidR="00DE0CA9">
              <w:t>30</w:t>
            </w:r>
          </w:p>
        </w:tc>
        <w:tc>
          <w:tcPr>
            <w:tcW w:w="4394" w:type="dxa"/>
          </w:tcPr>
          <w:p w:rsidR="00DE0CA9" w:rsidRPr="00EF562F" w:rsidRDefault="00DE0CA9" w:rsidP="00DE0CA9">
            <w:pPr>
              <w:tabs>
                <w:tab w:val="left" w:pos="5025"/>
              </w:tabs>
            </w:pPr>
            <w:r>
              <w:t>Lunch</w:t>
            </w:r>
          </w:p>
        </w:tc>
        <w:tc>
          <w:tcPr>
            <w:tcW w:w="2127" w:type="dxa"/>
          </w:tcPr>
          <w:p w:rsidR="00DE0CA9" w:rsidRPr="000F3DCE" w:rsidRDefault="00164CBA" w:rsidP="00DE0CA9">
            <w:pPr>
              <w:tabs>
                <w:tab w:val="left" w:pos="5025"/>
              </w:tabs>
              <w:jc w:val="center"/>
            </w:pPr>
            <w:proofErr w:type="spellStart"/>
            <w:r>
              <w:t>Cxty</w:t>
            </w:r>
            <w:proofErr w:type="spellEnd"/>
            <w:r w:rsidR="009261A9">
              <w:t xml:space="preserve"> Common Room</w:t>
            </w:r>
          </w:p>
        </w:tc>
      </w:tr>
      <w:tr w:rsidR="00DE0CA9" w:rsidTr="00164CBA">
        <w:trPr>
          <w:trHeight w:val="546"/>
        </w:trPr>
        <w:tc>
          <w:tcPr>
            <w:tcW w:w="1642" w:type="dxa"/>
            <w:vMerge/>
          </w:tcPr>
          <w:p w:rsidR="00DE0CA9" w:rsidRPr="000F3DCE" w:rsidRDefault="00DE0CA9" w:rsidP="00DE0CA9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843" w:type="dxa"/>
          </w:tcPr>
          <w:p w:rsidR="00DE0CA9" w:rsidRPr="000F3DCE" w:rsidRDefault="00813AA7" w:rsidP="00DE0CA9">
            <w:pPr>
              <w:tabs>
                <w:tab w:val="left" w:pos="5025"/>
              </w:tabs>
            </w:pPr>
            <w:r>
              <w:t>13:30-14:</w:t>
            </w:r>
            <w:r w:rsidR="00752C27">
              <w:t>00</w:t>
            </w:r>
          </w:p>
        </w:tc>
        <w:tc>
          <w:tcPr>
            <w:tcW w:w="4394" w:type="dxa"/>
          </w:tcPr>
          <w:p w:rsidR="00DE0CA9" w:rsidRPr="00752C27" w:rsidRDefault="00752C27" w:rsidP="00DE0CA9">
            <w:pPr>
              <w:tabs>
                <w:tab w:val="left" w:pos="5025"/>
              </w:tabs>
              <w:rPr>
                <w:b/>
              </w:rPr>
            </w:pPr>
            <w:r w:rsidRPr="00752C27">
              <w:rPr>
                <w:b/>
              </w:rPr>
              <w:t>Joel Nicholls pre-viva talk</w:t>
            </w:r>
            <w:r w:rsidR="00676F0D">
              <w:rPr>
                <w:b/>
              </w:rPr>
              <w:t xml:space="preserve">: </w:t>
            </w:r>
            <w:proofErr w:type="spellStart"/>
            <w:r w:rsidR="00676F0D">
              <w:rPr>
                <w:b/>
              </w:rPr>
              <w:t>Polyomino</w:t>
            </w:r>
            <w:proofErr w:type="spellEnd"/>
            <w:r w:rsidR="00676F0D">
              <w:rPr>
                <w:b/>
              </w:rPr>
              <w:t xml:space="preserve"> Models for Molecular Networks</w:t>
            </w:r>
          </w:p>
          <w:p w:rsidR="00752C27" w:rsidRPr="00EF562F" w:rsidRDefault="00752C27" w:rsidP="00DE0CA9">
            <w:pPr>
              <w:tabs>
                <w:tab w:val="left" w:pos="5025"/>
              </w:tabs>
            </w:pPr>
            <w:r>
              <w:t>Optional</w:t>
            </w:r>
          </w:p>
        </w:tc>
        <w:tc>
          <w:tcPr>
            <w:tcW w:w="2127" w:type="dxa"/>
          </w:tcPr>
          <w:p w:rsidR="00DE0CA9" w:rsidRPr="000F3DCE" w:rsidRDefault="00752C27" w:rsidP="00DE0CA9">
            <w:pPr>
              <w:tabs>
                <w:tab w:val="left" w:pos="5025"/>
              </w:tabs>
              <w:jc w:val="center"/>
            </w:pPr>
            <w:r>
              <w:t>Zeeman B3.02</w:t>
            </w:r>
          </w:p>
        </w:tc>
      </w:tr>
      <w:tr w:rsidR="00DE0CA9" w:rsidTr="00164CBA">
        <w:trPr>
          <w:trHeight w:val="734"/>
        </w:trPr>
        <w:tc>
          <w:tcPr>
            <w:tcW w:w="1642" w:type="dxa"/>
            <w:vMerge/>
          </w:tcPr>
          <w:p w:rsidR="00DE0CA9" w:rsidRPr="000F3DCE" w:rsidRDefault="00DE0CA9" w:rsidP="00DE0CA9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843" w:type="dxa"/>
          </w:tcPr>
          <w:p w:rsidR="00DE0CA9" w:rsidRPr="000F3DCE" w:rsidRDefault="00813AA7" w:rsidP="00DE0CA9">
            <w:pPr>
              <w:tabs>
                <w:tab w:val="left" w:pos="5025"/>
              </w:tabs>
            </w:pPr>
            <w:r>
              <w:t>14:00-16:</w:t>
            </w:r>
            <w:r w:rsidR="00752C27">
              <w:t>00</w:t>
            </w:r>
          </w:p>
        </w:tc>
        <w:tc>
          <w:tcPr>
            <w:tcW w:w="4394" w:type="dxa"/>
          </w:tcPr>
          <w:p w:rsidR="00752C27" w:rsidRPr="000F3DCE" w:rsidRDefault="00752C27" w:rsidP="00752C27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>MSc CDT 2016</w:t>
            </w:r>
            <w:r w:rsidRPr="000F3DCE">
              <w:rPr>
                <w:b/>
              </w:rPr>
              <w:t xml:space="preserve"> Cohort Project Presentations</w:t>
            </w:r>
          </w:p>
          <w:p w:rsidR="00DE0CA9" w:rsidRPr="00EF562F" w:rsidRDefault="00752C27" w:rsidP="00752C27">
            <w:pPr>
              <w:tabs>
                <w:tab w:val="left" w:pos="5025"/>
              </w:tabs>
            </w:pPr>
            <w:r w:rsidRPr="000F3DCE">
              <w:t xml:space="preserve">Compulsory for all new </w:t>
            </w:r>
            <w:r>
              <w:t>MSc students</w:t>
            </w:r>
          </w:p>
        </w:tc>
        <w:tc>
          <w:tcPr>
            <w:tcW w:w="2127" w:type="dxa"/>
          </w:tcPr>
          <w:p w:rsidR="00DE0CA9" w:rsidRPr="000F3DCE" w:rsidRDefault="00712D08" w:rsidP="00DE0CA9">
            <w:pPr>
              <w:tabs>
                <w:tab w:val="left" w:pos="5025"/>
              </w:tabs>
              <w:jc w:val="center"/>
            </w:pPr>
            <w:r>
              <w:t>D1.07 Centre for Complexity Science</w:t>
            </w:r>
          </w:p>
        </w:tc>
      </w:tr>
      <w:tr w:rsidR="00DE0CA9" w:rsidTr="00164CBA">
        <w:tc>
          <w:tcPr>
            <w:tcW w:w="1642" w:type="dxa"/>
            <w:tcBorders>
              <w:bottom w:val="nil"/>
            </w:tcBorders>
            <w:vAlign w:val="center"/>
          </w:tcPr>
          <w:p w:rsidR="00DE0CA9" w:rsidRDefault="00DE0CA9" w:rsidP="00DE0CA9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Thursday </w:t>
            </w:r>
          </w:p>
          <w:p w:rsidR="00DE0CA9" w:rsidRDefault="00DE0CA9" w:rsidP="00DE0CA9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28 September</w:t>
            </w:r>
          </w:p>
        </w:tc>
        <w:tc>
          <w:tcPr>
            <w:tcW w:w="1843" w:type="dxa"/>
          </w:tcPr>
          <w:p w:rsidR="00DE0CA9" w:rsidRPr="00712D08" w:rsidRDefault="00813AA7" w:rsidP="00DE0CA9">
            <w:pPr>
              <w:tabs>
                <w:tab w:val="left" w:pos="5025"/>
              </w:tabs>
            </w:pPr>
            <w:r>
              <w:t>09:30-13:</w:t>
            </w:r>
            <w:r w:rsidR="00E47B33">
              <w:t>0</w:t>
            </w:r>
            <w:r w:rsidR="00DE0CA9" w:rsidRPr="00712D08">
              <w:t>0</w:t>
            </w:r>
          </w:p>
          <w:p w:rsidR="00DE0CA9" w:rsidRPr="00764155" w:rsidRDefault="00813AA7" w:rsidP="00DE0CA9">
            <w:pPr>
              <w:tabs>
                <w:tab w:val="left" w:pos="5025"/>
              </w:tabs>
              <w:rPr>
                <w:highlight w:val="yellow"/>
              </w:rPr>
            </w:pPr>
            <w:r>
              <w:t>(walk over at 09:</w:t>
            </w:r>
            <w:r w:rsidR="00DE0CA9" w:rsidRPr="00712D08">
              <w:t>15)</w:t>
            </w:r>
            <w:r w:rsidR="00712D08">
              <w:t xml:space="preserve"> </w:t>
            </w:r>
            <w:r w:rsidR="00E47B33" w:rsidRPr="00E47B33">
              <w:rPr>
                <w:color w:val="FF0000"/>
              </w:rPr>
              <w:t xml:space="preserve">time </w:t>
            </w:r>
            <w:r w:rsidR="00712D08" w:rsidRPr="00E47B33">
              <w:rPr>
                <w:color w:val="FF0000"/>
              </w:rPr>
              <w:t>tbc</w:t>
            </w:r>
          </w:p>
        </w:tc>
        <w:tc>
          <w:tcPr>
            <w:tcW w:w="4394" w:type="dxa"/>
          </w:tcPr>
          <w:p w:rsidR="00DE0CA9" w:rsidRPr="0036475E" w:rsidRDefault="00DE0CA9" w:rsidP="00DE0CA9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>Team Development</w:t>
            </w:r>
            <w:r w:rsidRPr="0036475E">
              <w:rPr>
                <w:b/>
              </w:rPr>
              <w:t xml:space="preserve"> Training</w:t>
            </w:r>
          </w:p>
          <w:p w:rsidR="00DE0CA9" w:rsidRDefault="00DE0CA9" w:rsidP="00DE0CA9">
            <w:pPr>
              <w:tabs>
                <w:tab w:val="left" w:pos="5025"/>
              </w:tabs>
            </w:pPr>
            <w:r>
              <w:t>Compulsory for all new MSc students</w:t>
            </w:r>
          </w:p>
          <w:p w:rsidR="00E47B33" w:rsidRPr="00764155" w:rsidRDefault="00E47B33" w:rsidP="00DE0CA9">
            <w:pPr>
              <w:tabs>
                <w:tab w:val="left" w:pos="5025"/>
              </w:tabs>
              <w:rPr>
                <w:highlight w:val="yellow"/>
              </w:rPr>
            </w:pPr>
          </w:p>
        </w:tc>
        <w:tc>
          <w:tcPr>
            <w:tcW w:w="2127" w:type="dxa"/>
          </w:tcPr>
          <w:p w:rsidR="00DE0CA9" w:rsidRDefault="00DE0CA9" w:rsidP="00DE0CA9">
            <w:pPr>
              <w:tabs>
                <w:tab w:val="left" w:pos="5025"/>
              </w:tabs>
              <w:jc w:val="center"/>
            </w:pPr>
            <w:r>
              <w:t>Re-invention Centre</w:t>
            </w:r>
          </w:p>
          <w:p w:rsidR="00DE0CA9" w:rsidRPr="00764155" w:rsidRDefault="00DE0CA9" w:rsidP="00DE0CA9">
            <w:pPr>
              <w:tabs>
                <w:tab w:val="left" w:pos="5025"/>
              </w:tabs>
              <w:jc w:val="center"/>
              <w:rPr>
                <w:highlight w:val="yellow"/>
              </w:rPr>
            </w:pPr>
            <w:r>
              <w:t>Westwood Campus</w:t>
            </w:r>
            <w:r w:rsidR="00E47B33">
              <w:t xml:space="preserve"> (location tbc)</w:t>
            </w:r>
          </w:p>
        </w:tc>
      </w:tr>
      <w:tr w:rsidR="00DE0CA9" w:rsidTr="00164CBA">
        <w:tc>
          <w:tcPr>
            <w:tcW w:w="1642" w:type="dxa"/>
            <w:vMerge w:val="restart"/>
            <w:tcBorders>
              <w:top w:val="nil"/>
            </w:tcBorders>
            <w:vAlign w:val="center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DE0CA9" w:rsidRPr="000F3DCE" w:rsidRDefault="00DE0CA9" w:rsidP="00DE0CA9">
            <w:pPr>
              <w:tabs>
                <w:tab w:val="left" w:pos="5025"/>
              </w:tabs>
            </w:pPr>
            <w:r>
              <w:t>14:00-16:00</w:t>
            </w:r>
          </w:p>
        </w:tc>
        <w:tc>
          <w:tcPr>
            <w:tcW w:w="4394" w:type="dxa"/>
          </w:tcPr>
          <w:p w:rsidR="00DE0CA9" w:rsidRDefault="00DE0CA9" w:rsidP="00DE0CA9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>Introduction to Computing Session 4</w:t>
            </w:r>
          </w:p>
          <w:p w:rsidR="00DE0CA9" w:rsidRPr="00672624" w:rsidRDefault="00DE0CA9" w:rsidP="00DE0CA9">
            <w:pPr>
              <w:tabs>
                <w:tab w:val="left" w:pos="5025"/>
              </w:tabs>
            </w:pPr>
            <w:r>
              <w:t>Compulsory for all new MSc students</w:t>
            </w:r>
          </w:p>
        </w:tc>
        <w:tc>
          <w:tcPr>
            <w:tcW w:w="2127" w:type="dxa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</w:pPr>
            <w:r>
              <w:t>D1.07 Centre for Complexity Science</w:t>
            </w:r>
          </w:p>
        </w:tc>
      </w:tr>
      <w:tr w:rsidR="00DE0CA9" w:rsidTr="00164CBA">
        <w:tc>
          <w:tcPr>
            <w:tcW w:w="1642" w:type="dxa"/>
            <w:vMerge/>
            <w:tcBorders>
              <w:bottom w:val="single" w:sz="4" w:space="0" w:color="auto"/>
            </w:tcBorders>
            <w:vAlign w:val="center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DE0CA9" w:rsidRPr="000F3DCE" w:rsidRDefault="00DE0CA9" w:rsidP="00DE0CA9">
            <w:pPr>
              <w:tabs>
                <w:tab w:val="left" w:pos="5025"/>
              </w:tabs>
            </w:pPr>
            <w:r w:rsidRPr="000F3DCE">
              <w:t>16:30 onwards</w:t>
            </w:r>
          </w:p>
        </w:tc>
        <w:tc>
          <w:tcPr>
            <w:tcW w:w="4394" w:type="dxa"/>
          </w:tcPr>
          <w:p w:rsidR="00DE0CA9" w:rsidRPr="005665A1" w:rsidRDefault="00DE0CA9" w:rsidP="00DE0CA9">
            <w:pPr>
              <w:tabs>
                <w:tab w:val="left" w:pos="5025"/>
              </w:tabs>
              <w:rPr>
                <w:b/>
              </w:rPr>
            </w:pPr>
            <w:r w:rsidRPr="000F3DCE">
              <w:rPr>
                <w:b/>
              </w:rPr>
              <w:t>Complexity Exam Board Celebration Reception</w:t>
            </w:r>
          </w:p>
          <w:p w:rsidR="00DE0CA9" w:rsidRPr="000F3DCE" w:rsidRDefault="00E47B33" w:rsidP="00DE0CA9">
            <w:pPr>
              <w:tabs>
                <w:tab w:val="left" w:pos="5025"/>
              </w:tabs>
            </w:pPr>
            <w:r>
              <w:t xml:space="preserve">All staff, </w:t>
            </w:r>
            <w:r w:rsidR="00DE0CA9" w:rsidRPr="00340C62">
              <w:t xml:space="preserve">new and returning students </w:t>
            </w:r>
            <w:r w:rsidR="00DE0CA9" w:rsidRPr="000F3DCE">
              <w:t>welcome</w:t>
            </w:r>
          </w:p>
        </w:tc>
        <w:tc>
          <w:tcPr>
            <w:tcW w:w="2127" w:type="dxa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</w:pPr>
            <w:r w:rsidRPr="000F3DCE">
              <w:t>Centre for Complexity Science Common Room</w:t>
            </w:r>
          </w:p>
        </w:tc>
      </w:tr>
      <w:tr w:rsidR="00DE0CA9" w:rsidTr="00164CBA">
        <w:tc>
          <w:tcPr>
            <w:tcW w:w="1642" w:type="dxa"/>
            <w:vMerge w:val="restart"/>
            <w:vAlign w:val="center"/>
          </w:tcPr>
          <w:p w:rsidR="00DE0CA9" w:rsidRDefault="00DE0CA9" w:rsidP="00DE0CA9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Friday </w:t>
            </w:r>
          </w:p>
          <w:p w:rsidR="00DE0CA9" w:rsidRPr="000F3DCE" w:rsidRDefault="00DE0CA9" w:rsidP="00DE0CA9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29 September</w:t>
            </w:r>
          </w:p>
        </w:tc>
        <w:tc>
          <w:tcPr>
            <w:tcW w:w="1843" w:type="dxa"/>
          </w:tcPr>
          <w:p w:rsidR="00DE0CA9" w:rsidRPr="000F3DCE" w:rsidRDefault="00813AA7" w:rsidP="00DE0CA9">
            <w:pPr>
              <w:tabs>
                <w:tab w:val="left" w:pos="5025"/>
              </w:tabs>
            </w:pPr>
            <w:r>
              <w:t>09:00- 11:</w:t>
            </w:r>
            <w:r w:rsidR="00DE0CA9" w:rsidRPr="000F3DCE">
              <w:t>00</w:t>
            </w:r>
          </w:p>
        </w:tc>
        <w:tc>
          <w:tcPr>
            <w:tcW w:w="4394" w:type="dxa"/>
          </w:tcPr>
          <w:p w:rsidR="00DE0CA9" w:rsidRPr="000F3DCE" w:rsidRDefault="00DE0CA9" w:rsidP="00DE0CA9">
            <w:pPr>
              <w:tabs>
                <w:tab w:val="left" w:pos="5025"/>
              </w:tabs>
              <w:rPr>
                <w:b/>
              </w:rPr>
            </w:pPr>
            <w:r w:rsidRPr="000F3DCE">
              <w:rPr>
                <w:b/>
              </w:rPr>
              <w:t>Int</w:t>
            </w:r>
            <w:r>
              <w:rPr>
                <w:b/>
              </w:rPr>
              <w:t>roduction to Computing Session 5</w:t>
            </w:r>
          </w:p>
          <w:p w:rsidR="00DE0CA9" w:rsidRPr="000F3DCE" w:rsidRDefault="00DE0CA9" w:rsidP="00DE0CA9">
            <w:pPr>
              <w:tabs>
                <w:tab w:val="left" w:pos="5025"/>
              </w:tabs>
            </w:pPr>
            <w:r w:rsidRPr="000F3DCE">
              <w:t xml:space="preserve">Compulsory for all new </w:t>
            </w:r>
            <w:r>
              <w:t>MSc students</w:t>
            </w:r>
          </w:p>
        </w:tc>
        <w:tc>
          <w:tcPr>
            <w:tcW w:w="2127" w:type="dxa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>
              <w:t xml:space="preserve"> </w:t>
            </w:r>
            <w:r w:rsidRPr="000F3DCE">
              <w:t>Centre for Complexity Science</w:t>
            </w:r>
          </w:p>
        </w:tc>
      </w:tr>
      <w:tr w:rsidR="00DE0CA9" w:rsidTr="00164CBA">
        <w:trPr>
          <w:trHeight w:val="862"/>
        </w:trPr>
        <w:tc>
          <w:tcPr>
            <w:tcW w:w="1642" w:type="dxa"/>
            <w:vMerge/>
            <w:vAlign w:val="center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DE0CA9" w:rsidRPr="000F3DCE" w:rsidRDefault="00813AA7" w:rsidP="00DE0CA9">
            <w:pPr>
              <w:tabs>
                <w:tab w:val="left" w:pos="5025"/>
              </w:tabs>
            </w:pPr>
            <w:r>
              <w:t>11:30-16:</w:t>
            </w:r>
            <w:r w:rsidR="00DE0CA9">
              <w:t>00</w:t>
            </w:r>
          </w:p>
        </w:tc>
        <w:tc>
          <w:tcPr>
            <w:tcW w:w="4394" w:type="dxa"/>
          </w:tcPr>
          <w:p w:rsidR="00DE0CA9" w:rsidRDefault="00DE0CA9" w:rsidP="00DE0CA9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>Introduction to External Partners</w:t>
            </w:r>
          </w:p>
          <w:p w:rsidR="00DE0CA9" w:rsidRPr="0024303F" w:rsidRDefault="00DE0CA9" w:rsidP="00DE0CA9">
            <w:pPr>
              <w:tabs>
                <w:tab w:val="left" w:pos="5025"/>
              </w:tabs>
            </w:pPr>
            <w:r>
              <w:t>Compulsory for all new MSc – see separate schedule</w:t>
            </w:r>
          </w:p>
        </w:tc>
        <w:tc>
          <w:tcPr>
            <w:tcW w:w="2127" w:type="dxa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</w:pPr>
            <w:r w:rsidRPr="000F3DCE">
              <w:t>D1.07</w:t>
            </w:r>
          </w:p>
          <w:p w:rsidR="00DE0CA9" w:rsidRPr="000F3DCE" w:rsidRDefault="00DE0CA9" w:rsidP="00DE0CA9">
            <w:pPr>
              <w:tabs>
                <w:tab w:val="left" w:pos="5025"/>
              </w:tabs>
              <w:jc w:val="center"/>
            </w:pPr>
            <w:r w:rsidRPr="000F3DCE">
              <w:t>Centre for Complexity Science</w:t>
            </w:r>
          </w:p>
        </w:tc>
      </w:tr>
      <w:tr w:rsidR="00DE0CA9" w:rsidTr="00E47B33">
        <w:trPr>
          <w:trHeight w:val="622"/>
        </w:trPr>
        <w:tc>
          <w:tcPr>
            <w:tcW w:w="1642" w:type="dxa"/>
            <w:vMerge/>
            <w:vAlign w:val="center"/>
          </w:tcPr>
          <w:p w:rsidR="00DE0CA9" w:rsidRPr="000F3DCE" w:rsidRDefault="00DE0CA9" w:rsidP="00DE0CA9">
            <w:pPr>
              <w:tabs>
                <w:tab w:val="left" w:pos="5025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DE0CA9" w:rsidRDefault="00813AA7" w:rsidP="00DE0CA9">
            <w:pPr>
              <w:tabs>
                <w:tab w:val="left" w:pos="5025"/>
              </w:tabs>
            </w:pPr>
            <w:r>
              <w:t>18:</w:t>
            </w:r>
            <w:bookmarkStart w:id="0" w:name="_GoBack"/>
            <w:bookmarkEnd w:id="0"/>
            <w:r w:rsidR="00DE0CA9">
              <w:t>00 onwards</w:t>
            </w:r>
          </w:p>
        </w:tc>
        <w:tc>
          <w:tcPr>
            <w:tcW w:w="4394" w:type="dxa"/>
          </w:tcPr>
          <w:p w:rsidR="00DE0CA9" w:rsidRPr="002803B4" w:rsidRDefault="00DE0CA9" w:rsidP="00DE0CA9">
            <w:pPr>
              <w:tabs>
                <w:tab w:val="left" w:pos="5025"/>
              </w:tabs>
            </w:pPr>
            <w:r>
              <w:rPr>
                <w:b/>
              </w:rPr>
              <w:t xml:space="preserve">Welcome to </w:t>
            </w:r>
            <w:proofErr w:type="spellStart"/>
            <w:r>
              <w:rPr>
                <w:b/>
              </w:rPr>
              <w:t>MathSys</w:t>
            </w:r>
            <w:proofErr w:type="spellEnd"/>
            <w:r>
              <w:rPr>
                <w:b/>
              </w:rPr>
              <w:t xml:space="preserve"> Student Party</w:t>
            </w:r>
            <w:r>
              <w:t xml:space="preserve"> – all new and returning students welcome</w:t>
            </w:r>
          </w:p>
        </w:tc>
        <w:tc>
          <w:tcPr>
            <w:tcW w:w="2127" w:type="dxa"/>
          </w:tcPr>
          <w:p w:rsidR="00DE0CA9" w:rsidRDefault="00DE0CA9" w:rsidP="00DE0CA9">
            <w:pPr>
              <w:tabs>
                <w:tab w:val="left" w:pos="5025"/>
              </w:tabs>
            </w:pPr>
            <w:r>
              <w:t>Centre for Complexity Science</w:t>
            </w:r>
          </w:p>
        </w:tc>
      </w:tr>
    </w:tbl>
    <w:tbl>
      <w:tblPr>
        <w:tblStyle w:val="TableGrid"/>
        <w:tblpPr w:leftFromText="180" w:rightFromText="180" w:vertAnchor="text" w:horzAnchor="margin" w:tblpXSpec="center" w:tblpY="11"/>
        <w:tblW w:w="0" w:type="auto"/>
        <w:tblLook w:val="04A0" w:firstRow="1" w:lastRow="0" w:firstColumn="1" w:lastColumn="0" w:noHBand="0" w:noVBand="1"/>
      </w:tblPr>
      <w:tblGrid>
        <w:gridCol w:w="1784"/>
        <w:gridCol w:w="1418"/>
        <w:gridCol w:w="4677"/>
        <w:gridCol w:w="1964"/>
      </w:tblGrid>
      <w:tr w:rsidR="00195E98" w:rsidTr="00195E98">
        <w:tc>
          <w:tcPr>
            <w:tcW w:w="9843" w:type="dxa"/>
            <w:gridSpan w:val="4"/>
            <w:shd w:val="clear" w:color="auto" w:fill="CCC0D9" w:themeFill="accent4" w:themeFillTint="66"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Week One - 02/10/2017 - 06/10/2017</w:t>
            </w:r>
          </w:p>
        </w:tc>
      </w:tr>
      <w:tr w:rsidR="00195E98" w:rsidTr="00195E98">
        <w:tc>
          <w:tcPr>
            <w:tcW w:w="1784" w:type="dxa"/>
            <w:shd w:val="clear" w:color="auto" w:fill="C6D9F1" w:themeFill="text2" w:themeFillTint="33"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1418" w:type="dxa"/>
            <w:shd w:val="clear" w:color="auto" w:fill="C6D9F1" w:themeFill="text2" w:themeFillTint="33"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Time</w:t>
            </w:r>
          </w:p>
        </w:tc>
        <w:tc>
          <w:tcPr>
            <w:tcW w:w="4677" w:type="dxa"/>
            <w:shd w:val="clear" w:color="auto" w:fill="C6D9F1" w:themeFill="text2" w:themeFillTint="33"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Event</w:t>
            </w:r>
          </w:p>
        </w:tc>
        <w:tc>
          <w:tcPr>
            <w:tcW w:w="1964" w:type="dxa"/>
            <w:shd w:val="clear" w:color="auto" w:fill="C6D9F1" w:themeFill="text2" w:themeFillTint="33"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  <w:sz w:val="24"/>
                <w:szCs w:val="24"/>
              </w:rPr>
            </w:pPr>
            <w:r w:rsidRPr="000F3DCE">
              <w:rPr>
                <w:b/>
                <w:sz w:val="24"/>
                <w:szCs w:val="24"/>
              </w:rPr>
              <w:t>Venue</w:t>
            </w:r>
          </w:p>
        </w:tc>
      </w:tr>
      <w:tr w:rsidR="00195E98" w:rsidTr="00195E98">
        <w:trPr>
          <w:trHeight w:val="902"/>
        </w:trPr>
        <w:tc>
          <w:tcPr>
            <w:tcW w:w="1784" w:type="dxa"/>
            <w:vMerge w:val="restart"/>
            <w:vAlign w:val="center"/>
          </w:tcPr>
          <w:p w:rsidR="00195E98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Monday 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2 October</w:t>
            </w:r>
          </w:p>
        </w:tc>
        <w:tc>
          <w:tcPr>
            <w:tcW w:w="1418" w:type="dxa"/>
          </w:tcPr>
          <w:p w:rsidR="00195E98" w:rsidRPr="006C6283" w:rsidRDefault="00195E98" w:rsidP="00195E98">
            <w:pPr>
              <w:tabs>
                <w:tab w:val="left" w:pos="5025"/>
              </w:tabs>
            </w:pPr>
            <w:r w:rsidRPr="006C6283">
              <w:t>10:00-12:00</w:t>
            </w:r>
          </w:p>
        </w:tc>
        <w:tc>
          <w:tcPr>
            <w:tcW w:w="4677" w:type="dxa"/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 w:rsidRPr="00340C62">
              <w:rPr>
                <w:b/>
                <w:bCs/>
              </w:rPr>
              <w:t>Data Analysis Lecture (MA930)</w:t>
            </w:r>
          </w:p>
          <w:p w:rsidR="00195E98" w:rsidRPr="00B15B5F" w:rsidRDefault="00195E98" w:rsidP="00195E98">
            <w:pPr>
              <w:tabs>
                <w:tab w:val="left" w:pos="5025"/>
              </w:tabs>
              <w:rPr>
                <w:bCs/>
              </w:rPr>
            </w:pPr>
            <w:r>
              <w:rPr>
                <w:bCs/>
              </w:rPr>
              <w:t>Compulsory core m</w:t>
            </w:r>
            <w:r w:rsidRPr="00340C62">
              <w:rPr>
                <w:bCs/>
              </w:rPr>
              <w:t>odule for</w:t>
            </w:r>
            <w:r>
              <w:rPr>
                <w:bCs/>
              </w:rPr>
              <w:t xml:space="preserve"> all </w:t>
            </w:r>
            <w:proofErr w:type="spellStart"/>
            <w:r>
              <w:rPr>
                <w:bCs/>
              </w:rPr>
              <w:t>MathSys</w:t>
            </w:r>
            <w:proofErr w:type="spellEnd"/>
            <w:r>
              <w:rPr>
                <w:bCs/>
              </w:rPr>
              <w:t xml:space="preserve"> MSc students</w:t>
            </w:r>
          </w:p>
        </w:tc>
        <w:tc>
          <w:tcPr>
            <w:tcW w:w="1964" w:type="dxa"/>
            <w:vMerge w:val="restart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Centre for Complexity Science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</w:p>
        </w:tc>
      </w:tr>
      <w:tr w:rsidR="00195E98" w:rsidTr="00195E98">
        <w:tc>
          <w:tcPr>
            <w:tcW w:w="178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</w:pPr>
            <w:r w:rsidRPr="006C6283">
              <w:t>13:</w:t>
            </w:r>
            <w:r w:rsidR="00195E98" w:rsidRPr="006C6283">
              <w:t>00-15:00</w:t>
            </w:r>
          </w:p>
        </w:tc>
        <w:tc>
          <w:tcPr>
            <w:tcW w:w="4677" w:type="dxa"/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 w:rsidRPr="00340C62">
              <w:rPr>
                <w:b/>
                <w:bCs/>
              </w:rPr>
              <w:t>Data Analysis Class (MA930) </w:t>
            </w:r>
          </w:p>
          <w:p w:rsidR="00195E98" w:rsidRPr="00B15B5F" w:rsidRDefault="00195E98" w:rsidP="00195E98">
            <w:pPr>
              <w:tabs>
                <w:tab w:val="left" w:pos="5025"/>
              </w:tabs>
              <w:rPr>
                <w:bCs/>
              </w:rPr>
            </w:pPr>
            <w:r>
              <w:rPr>
                <w:bCs/>
              </w:rPr>
              <w:t>Compulsory core m</w:t>
            </w:r>
            <w:r w:rsidRPr="00340C62">
              <w:rPr>
                <w:bCs/>
              </w:rPr>
              <w:t>odule for</w:t>
            </w:r>
            <w:r>
              <w:rPr>
                <w:bCs/>
              </w:rPr>
              <w:t xml:space="preserve"> all </w:t>
            </w:r>
            <w:proofErr w:type="spellStart"/>
            <w:r>
              <w:rPr>
                <w:bCs/>
              </w:rPr>
              <w:t>MathSys</w:t>
            </w:r>
            <w:proofErr w:type="spellEnd"/>
            <w:r w:rsidRPr="00340C62">
              <w:rPr>
                <w:bCs/>
              </w:rPr>
              <w:t xml:space="preserve"> MSc</w:t>
            </w:r>
            <w:r>
              <w:rPr>
                <w:bCs/>
              </w:rPr>
              <w:t xml:space="preserve"> students</w:t>
            </w:r>
          </w:p>
        </w:tc>
        <w:tc>
          <w:tcPr>
            <w:tcW w:w="196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</w:p>
        </w:tc>
      </w:tr>
      <w:tr w:rsidR="00195E98" w:rsidTr="00195E98">
        <w:tc>
          <w:tcPr>
            <w:tcW w:w="178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</w:pPr>
            <w:r w:rsidRPr="006C6283">
              <w:t>15:00-16:</w:t>
            </w:r>
            <w:r w:rsidR="00195E98" w:rsidRPr="006C6283">
              <w:t>00</w:t>
            </w:r>
          </w:p>
        </w:tc>
        <w:tc>
          <w:tcPr>
            <w:tcW w:w="4677" w:type="dxa"/>
          </w:tcPr>
          <w:p w:rsidR="00195E98" w:rsidRPr="00764155" w:rsidRDefault="00195E98" w:rsidP="00195E98">
            <w:pPr>
              <w:tabs>
                <w:tab w:val="left" w:pos="5025"/>
              </w:tabs>
              <w:rPr>
                <w:b/>
              </w:rPr>
            </w:pPr>
            <w:r w:rsidRPr="00764155">
              <w:rPr>
                <w:b/>
              </w:rPr>
              <w:t>Computing Support Drop-in</w:t>
            </w:r>
          </w:p>
          <w:p w:rsidR="00195E98" w:rsidRPr="00D07EC3" w:rsidRDefault="00195E98" w:rsidP="00195E98">
            <w:pPr>
              <w:tabs>
                <w:tab w:val="left" w:pos="5025"/>
              </w:tabs>
            </w:pPr>
            <w:r>
              <w:t>Optional</w:t>
            </w:r>
          </w:p>
        </w:tc>
        <w:tc>
          <w:tcPr>
            <w:tcW w:w="196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</w:p>
        </w:tc>
      </w:tr>
      <w:tr w:rsidR="00195E98" w:rsidTr="00195E98">
        <w:tc>
          <w:tcPr>
            <w:tcW w:w="178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</w:pPr>
            <w:r w:rsidRPr="006C6283">
              <w:t>16:00-18:</w:t>
            </w:r>
            <w:r w:rsidR="00195E98" w:rsidRPr="006C6283">
              <w:t>00</w:t>
            </w:r>
          </w:p>
        </w:tc>
        <w:tc>
          <w:tcPr>
            <w:tcW w:w="4677" w:type="dxa"/>
          </w:tcPr>
          <w:p w:rsidR="00195E98" w:rsidRDefault="00195E98" w:rsidP="00195E98">
            <w:pPr>
              <w:tabs>
                <w:tab w:val="left" w:pos="5025"/>
              </w:tabs>
              <w:rPr>
                <w:b/>
              </w:rPr>
            </w:pPr>
            <w:r>
              <w:rPr>
                <w:b/>
              </w:rPr>
              <w:t>Introduction to Transferable Skills and Team Development Training</w:t>
            </w:r>
            <w:r w:rsidRPr="00340C62">
              <w:rPr>
                <w:b/>
              </w:rPr>
              <w:t xml:space="preserve"> Follow-up session</w:t>
            </w:r>
          </w:p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 w:rsidRPr="000F3DCE">
              <w:t xml:space="preserve">Compulsory for all new </w:t>
            </w:r>
            <w:r>
              <w:t>MSc s</w:t>
            </w:r>
            <w:r w:rsidRPr="000F3DCE">
              <w:t>tudents</w:t>
            </w:r>
          </w:p>
        </w:tc>
        <w:tc>
          <w:tcPr>
            <w:tcW w:w="196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</w:p>
        </w:tc>
      </w:tr>
      <w:tr w:rsidR="00195E98" w:rsidTr="00195E98">
        <w:trPr>
          <w:trHeight w:val="882"/>
        </w:trPr>
        <w:tc>
          <w:tcPr>
            <w:tcW w:w="1784" w:type="dxa"/>
            <w:vMerge w:val="restart"/>
            <w:tcBorders>
              <w:bottom w:val="single" w:sz="4" w:space="0" w:color="auto"/>
            </w:tcBorders>
            <w:vAlign w:val="center"/>
          </w:tcPr>
          <w:p w:rsidR="00195E98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Tuesday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3 October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95E98" w:rsidRPr="006C6283" w:rsidRDefault="00195E98" w:rsidP="00195E98">
            <w:pPr>
              <w:tabs>
                <w:tab w:val="left" w:pos="5025"/>
              </w:tabs>
            </w:pPr>
            <w:r w:rsidRPr="006C6283">
              <w:t>10:00-12:00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>
              <w:rPr>
                <w:b/>
                <w:bCs/>
              </w:rPr>
              <w:t>Data Analysis Class</w:t>
            </w:r>
            <w:r w:rsidRPr="00340C62">
              <w:rPr>
                <w:b/>
                <w:bCs/>
              </w:rPr>
              <w:t xml:space="preserve"> (MA930)</w:t>
            </w:r>
          </w:p>
          <w:p w:rsidR="00195E98" w:rsidRPr="00B15B5F" w:rsidRDefault="00195E98" w:rsidP="00195E98">
            <w:pPr>
              <w:tabs>
                <w:tab w:val="left" w:pos="5025"/>
              </w:tabs>
              <w:rPr>
                <w:bCs/>
              </w:rPr>
            </w:pPr>
            <w:r>
              <w:rPr>
                <w:bCs/>
              </w:rPr>
              <w:t>Compulsory core m</w:t>
            </w:r>
            <w:r w:rsidRPr="00340C62">
              <w:rPr>
                <w:bCs/>
              </w:rPr>
              <w:t>odule for</w:t>
            </w:r>
            <w:r>
              <w:rPr>
                <w:bCs/>
              </w:rPr>
              <w:t xml:space="preserve"> all </w:t>
            </w:r>
            <w:proofErr w:type="spellStart"/>
            <w:r>
              <w:rPr>
                <w:bCs/>
              </w:rPr>
              <w:t>MathSys</w:t>
            </w:r>
            <w:proofErr w:type="spellEnd"/>
            <w:r w:rsidRPr="00340C62">
              <w:rPr>
                <w:bCs/>
              </w:rPr>
              <w:t xml:space="preserve"> MSc</w:t>
            </w:r>
            <w:r>
              <w:rPr>
                <w:bCs/>
              </w:rPr>
              <w:t xml:space="preserve"> students</w:t>
            </w:r>
          </w:p>
        </w:tc>
        <w:tc>
          <w:tcPr>
            <w:tcW w:w="1964" w:type="dxa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Centre for Complexity Science</w:t>
            </w:r>
          </w:p>
        </w:tc>
      </w:tr>
      <w:tr w:rsidR="00195E98" w:rsidTr="00195E98">
        <w:trPr>
          <w:trHeight w:val="696"/>
        </w:trPr>
        <w:tc>
          <w:tcPr>
            <w:tcW w:w="178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</w:pPr>
            <w:r w:rsidRPr="006C6283">
              <w:t>12:00-12:</w:t>
            </w:r>
            <w:r w:rsidR="00195E98" w:rsidRPr="006C6283">
              <w:t>30</w:t>
            </w:r>
          </w:p>
        </w:tc>
        <w:tc>
          <w:tcPr>
            <w:tcW w:w="4677" w:type="dxa"/>
          </w:tcPr>
          <w:p w:rsidR="00195E98" w:rsidRPr="006243A4" w:rsidRDefault="00195E98" w:rsidP="00195E98">
            <w:pPr>
              <w:tabs>
                <w:tab w:val="left" w:pos="5025"/>
              </w:tabs>
            </w:pPr>
            <w:r w:rsidRPr="006243A4">
              <w:rPr>
                <w:b/>
              </w:rPr>
              <w:t xml:space="preserve">Food Safety Training </w:t>
            </w:r>
          </w:p>
          <w:p w:rsidR="00195E98" w:rsidRPr="0038262D" w:rsidRDefault="00195E98" w:rsidP="00195E98">
            <w:pPr>
              <w:tabs>
                <w:tab w:val="left" w:pos="5025"/>
              </w:tabs>
            </w:pPr>
            <w:r>
              <w:t xml:space="preserve">Compulsory for all new </w:t>
            </w:r>
            <w:r w:rsidRPr="006243A4">
              <w:t>students; bring laptop with Internet Explorer or Chrome</w:t>
            </w:r>
          </w:p>
        </w:tc>
        <w:tc>
          <w:tcPr>
            <w:tcW w:w="1964" w:type="dxa"/>
            <w:vAlign w:val="center"/>
          </w:tcPr>
          <w:p w:rsidR="00195E98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>
              <w:t xml:space="preserve">, </w:t>
            </w:r>
            <w:r w:rsidRPr="000F3DCE">
              <w:t>Centre for Complexity Science</w:t>
            </w:r>
          </w:p>
        </w:tc>
      </w:tr>
      <w:tr w:rsidR="00195E98" w:rsidTr="00195E98">
        <w:tc>
          <w:tcPr>
            <w:tcW w:w="178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</w:pPr>
            <w:r w:rsidRPr="006C6283">
              <w:t>12:30-13:</w:t>
            </w:r>
            <w:r w:rsidR="00195E98" w:rsidRPr="006C6283">
              <w:t xml:space="preserve">00 </w:t>
            </w:r>
          </w:p>
        </w:tc>
        <w:tc>
          <w:tcPr>
            <w:tcW w:w="4677" w:type="dxa"/>
          </w:tcPr>
          <w:p w:rsidR="00195E98" w:rsidRPr="00CE40BF" w:rsidRDefault="00195E98" w:rsidP="00195E98">
            <w:pPr>
              <w:tabs>
                <w:tab w:val="left" w:pos="5025"/>
              </w:tabs>
              <w:rPr>
                <w:bCs/>
              </w:rPr>
            </w:pPr>
            <w:r w:rsidRPr="00CE40BF">
              <w:rPr>
                <w:b/>
                <w:bCs/>
              </w:rPr>
              <w:t xml:space="preserve">Mathematics Postgraduate Lunch </w:t>
            </w:r>
          </w:p>
          <w:p w:rsidR="00195E98" w:rsidRPr="00CE40BF" w:rsidRDefault="00195E98" w:rsidP="00195E98">
            <w:pPr>
              <w:tabs>
                <w:tab w:val="left" w:pos="5025"/>
              </w:tabs>
              <w:rPr>
                <w:bCs/>
              </w:rPr>
            </w:pPr>
            <w:r w:rsidRPr="00CE40BF">
              <w:rPr>
                <w:bCs/>
              </w:rPr>
              <w:t>All new students welcome to attend</w:t>
            </w:r>
          </w:p>
        </w:tc>
        <w:tc>
          <w:tcPr>
            <w:tcW w:w="1964" w:type="dxa"/>
            <w:vAlign w:val="center"/>
          </w:tcPr>
          <w:p w:rsidR="00195E98" w:rsidRPr="00CE40BF" w:rsidRDefault="00195E98" w:rsidP="00195E98">
            <w:pPr>
              <w:tabs>
                <w:tab w:val="left" w:pos="5025"/>
              </w:tabs>
              <w:jc w:val="center"/>
            </w:pPr>
            <w:r w:rsidRPr="00CE40BF">
              <w:t>Mathematics Common Room</w:t>
            </w:r>
          </w:p>
        </w:tc>
      </w:tr>
      <w:tr w:rsidR="00195E98" w:rsidTr="00195E98">
        <w:trPr>
          <w:trHeight w:val="864"/>
        </w:trPr>
        <w:tc>
          <w:tcPr>
            <w:tcW w:w="178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195E98" w:rsidP="00195E98">
            <w:pPr>
              <w:tabs>
                <w:tab w:val="left" w:pos="5025"/>
              </w:tabs>
            </w:pPr>
            <w:r w:rsidRPr="006C6283">
              <w:t>13:00-15:00</w:t>
            </w:r>
          </w:p>
        </w:tc>
        <w:tc>
          <w:tcPr>
            <w:tcW w:w="4677" w:type="dxa"/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 w:rsidRPr="00340C62">
              <w:rPr>
                <w:b/>
                <w:bCs/>
              </w:rPr>
              <w:t>Data Analysis Lecture (MA930)</w:t>
            </w:r>
          </w:p>
          <w:p w:rsidR="00195E98" w:rsidRPr="00B15B5F" w:rsidRDefault="00195E98" w:rsidP="00195E98">
            <w:pPr>
              <w:tabs>
                <w:tab w:val="left" w:pos="5025"/>
              </w:tabs>
              <w:rPr>
                <w:bCs/>
              </w:rPr>
            </w:pPr>
            <w:r>
              <w:rPr>
                <w:bCs/>
              </w:rPr>
              <w:t>Compulsory core m</w:t>
            </w:r>
            <w:r w:rsidRPr="00340C62">
              <w:rPr>
                <w:bCs/>
              </w:rPr>
              <w:t xml:space="preserve">odule for </w:t>
            </w:r>
            <w:r>
              <w:rPr>
                <w:bCs/>
              </w:rPr>
              <w:t xml:space="preserve">all </w:t>
            </w:r>
            <w:proofErr w:type="spellStart"/>
            <w:r>
              <w:rPr>
                <w:bCs/>
              </w:rPr>
              <w:t>MathSys</w:t>
            </w:r>
            <w:proofErr w:type="spellEnd"/>
            <w:r>
              <w:rPr>
                <w:bCs/>
              </w:rPr>
              <w:t xml:space="preserve"> </w:t>
            </w:r>
            <w:r w:rsidRPr="00340C62">
              <w:rPr>
                <w:bCs/>
              </w:rPr>
              <w:t>MSc</w:t>
            </w:r>
            <w:r>
              <w:rPr>
                <w:bCs/>
              </w:rPr>
              <w:t xml:space="preserve"> students</w:t>
            </w:r>
          </w:p>
        </w:tc>
        <w:tc>
          <w:tcPr>
            <w:tcW w:w="1964" w:type="dxa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Centre for Complexity Science</w:t>
            </w:r>
          </w:p>
        </w:tc>
      </w:tr>
      <w:tr w:rsidR="00195E98" w:rsidRPr="00E73D30" w:rsidTr="00195E98">
        <w:tc>
          <w:tcPr>
            <w:tcW w:w="1784" w:type="dxa"/>
            <w:vMerge w:val="restart"/>
            <w:vAlign w:val="center"/>
          </w:tcPr>
          <w:p w:rsidR="00195E98" w:rsidRDefault="00195E98" w:rsidP="00195E98">
            <w:pPr>
              <w:tabs>
                <w:tab w:val="left" w:pos="5025"/>
              </w:tabs>
              <w:jc w:val="center"/>
              <w:rPr>
                <w:rFonts w:cstheme="minorHAnsi"/>
                <w:b/>
              </w:rPr>
            </w:pPr>
            <w:r w:rsidRPr="00E73D30">
              <w:rPr>
                <w:rFonts w:cstheme="minorHAnsi"/>
                <w:b/>
              </w:rPr>
              <w:t xml:space="preserve">Wednesday </w:t>
            </w:r>
          </w:p>
          <w:p w:rsidR="00195E98" w:rsidRPr="00E73D30" w:rsidRDefault="00195E98" w:rsidP="00195E98">
            <w:pPr>
              <w:tabs>
                <w:tab w:val="left" w:pos="5025"/>
              </w:tabs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4 </w:t>
            </w:r>
            <w:r w:rsidRPr="00E73D30">
              <w:rPr>
                <w:rFonts w:cstheme="minorHAnsi"/>
                <w:b/>
              </w:rPr>
              <w:t>October</w:t>
            </w: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  <w:rPr>
                <w:rFonts w:cstheme="minorHAnsi"/>
              </w:rPr>
            </w:pPr>
            <w:r w:rsidRPr="006C6283">
              <w:rPr>
                <w:rFonts w:cstheme="minorHAnsi"/>
              </w:rPr>
              <w:t>10:</w:t>
            </w:r>
            <w:r w:rsidR="00195E98" w:rsidRPr="006C6283">
              <w:rPr>
                <w:rFonts w:cstheme="minorHAnsi"/>
              </w:rPr>
              <w:t>00-11</w:t>
            </w:r>
            <w:r w:rsidRPr="006C6283">
              <w:rPr>
                <w:rFonts w:cstheme="minorHAnsi"/>
              </w:rPr>
              <w:t>:</w:t>
            </w:r>
            <w:r w:rsidR="00195E98" w:rsidRPr="006C6283">
              <w:rPr>
                <w:rFonts w:cstheme="minorHAnsi"/>
              </w:rPr>
              <w:t>00</w:t>
            </w:r>
          </w:p>
        </w:tc>
        <w:tc>
          <w:tcPr>
            <w:tcW w:w="4677" w:type="dxa"/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MSc </w:t>
            </w:r>
            <w:r w:rsidRPr="00340C62">
              <w:rPr>
                <w:rFonts w:cstheme="minorHAnsi"/>
                <w:b/>
              </w:rPr>
              <w:t>Student Meeting</w:t>
            </w:r>
          </w:p>
          <w:p w:rsidR="00195E98" w:rsidRPr="00340C62" w:rsidRDefault="00195E98" w:rsidP="00195E98">
            <w:pPr>
              <w:tabs>
                <w:tab w:val="left" w:pos="5025"/>
              </w:tabs>
              <w:rPr>
                <w:rFonts w:cstheme="minorHAnsi"/>
                <w:b/>
              </w:rPr>
            </w:pPr>
            <w:r>
              <w:t>Compulsory for all new MSc students</w:t>
            </w:r>
          </w:p>
        </w:tc>
        <w:tc>
          <w:tcPr>
            <w:tcW w:w="1964" w:type="dxa"/>
            <w:vAlign w:val="center"/>
          </w:tcPr>
          <w:p w:rsidR="00195E98" w:rsidRPr="000A5443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>
              <w:t xml:space="preserve">, </w:t>
            </w:r>
            <w:r w:rsidRPr="000F3DCE">
              <w:t>Centre for Complexity Science</w:t>
            </w:r>
          </w:p>
        </w:tc>
      </w:tr>
      <w:tr w:rsidR="00195E98" w:rsidTr="00195E98">
        <w:tc>
          <w:tcPr>
            <w:tcW w:w="178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6C6283" w:rsidP="00195E98">
            <w:pPr>
              <w:tabs>
                <w:tab w:val="left" w:pos="5025"/>
              </w:tabs>
            </w:pPr>
            <w:r w:rsidRPr="006C6283">
              <w:t>12:00-12:</w:t>
            </w:r>
            <w:r w:rsidR="00195E98" w:rsidRPr="006C6283">
              <w:t>30</w:t>
            </w:r>
          </w:p>
        </w:tc>
        <w:tc>
          <w:tcPr>
            <w:tcW w:w="4677" w:type="dxa"/>
          </w:tcPr>
          <w:p w:rsidR="00195E98" w:rsidRPr="00CE40BF" w:rsidRDefault="00195E98" w:rsidP="00195E98">
            <w:pPr>
              <w:tabs>
                <w:tab w:val="left" w:pos="5025"/>
              </w:tabs>
              <w:rPr>
                <w:b/>
              </w:rPr>
            </w:pPr>
            <w:r w:rsidRPr="00CE40BF">
              <w:rPr>
                <w:b/>
              </w:rPr>
              <w:t>PhD Student Meeting</w:t>
            </w:r>
          </w:p>
          <w:p w:rsidR="00195E98" w:rsidRPr="00CE40BF" w:rsidRDefault="00195E98" w:rsidP="00195E98">
            <w:pPr>
              <w:tabs>
                <w:tab w:val="left" w:pos="5025"/>
              </w:tabs>
            </w:pPr>
            <w:r>
              <w:t>Compulsory for all PhD students</w:t>
            </w:r>
          </w:p>
        </w:tc>
        <w:tc>
          <w:tcPr>
            <w:tcW w:w="1964" w:type="dxa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>
              <w:t xml:space="preserve">, </w:t>
            </w:r>
            <w:r w:rsidRPr="000F3DCE">
              <w:t>Centre for Complexity Science</w:t>
            </w:r>
          </w:p>
        </w:tc>
      </w:tr>
      <w:tr w:rsidR="00195E98" w:rsidTr="00195E98">
        <w:tc>
          <w:tcPr>
            <w:tcW w:w="178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195E98" w:rsidP="00195E98">
            <w:pPr>
              <w:tabs>
                <w:tab w:val="left" w:pos="5025"/>
              </w:tabs>
            </w:pPr>
            <w:r w:rsidRPr="006C6283">
              <w:t>12:30-13:00</w:t>
            </w:r>
          </w:p>
        </w:tc>
        <w:tc>
          <w:tcPr>
            <w:tcW w:w="4677" w:type="dxa"/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</w:rPr>
            </w:pPr>
            <w:r w:rsidRPr="00340C62">
              <w:rPr>
                <w:b/>
              </w:rPr>
              <w:t>Complexity</w:t>
            </w:r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MathSys</w:t>
            </w:r>
            <w:proofErr w:type="spellEnd"/>
            <w:r w:rsidRPr="00340C62">
              <w:rPr>
                <w:b/>
              </w:rPr>
              <w:t xml:space="preserve"> Forum Lunch</w:t>
            </w:r>
          </w:p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</w:rPr>
            </w:pPr>
            <w:r w:rsidRPr="00340C62">
              <w:t>Compulsory for all students</w:t>
            </w:r>
          </w:p>
        </w:tc>
        <w:tc>
          <w:tcPr>
            <w:tcW w:w="1964" w:type="dxa"/>
            <w:vAlign w:val="center"/>
          </w:tcPr>
          <w:p w:rsidR="00195E98" w:rsidRPr="000F3DCE" w:rsidRDefault="00190223" w:rsidP="00195E98">
            <w:pPr>
              <w:tabs>
                <w:tab w:val="left" w:pos="5025"/>
              </w:tabs>
              <w:jc w:val="center"/>
            </w:pPr>
            <w:r>
              <w:t xml:space="preserve">Centre for </w:t>
            </w:r>
            <w:proofErr w:type="spellStart"/>
            <w:r>
              <w:t>Cxy</w:t>
            </w:r>
            <w:proofErr w:type="spellEnd"/>
            <w:r>
              <w:t xml:space="preserve"> </w:t>
            </w:r>
            <w:proofErr w:type="spellStart"/>
            <w:r>
              <w:t>Sci</w:t>
            </w:r>
            <w:proofErr w:type="spellEnd"/>
            <w:r w:rsidR="00195E98" w:rsidRPr="000F3DCE">
              <w:t xml:space="preserve"> Common Room</w:t>
            </w:r>
          </w:p>
        </w:tc>
      </w:tr>
      <w:tr w:rsidR="00195E98" w:rsidTr="00195E98">
        <w:tc>
          <w:tcPr>
            <w:tcW w:w="178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195E98" w:rsidP="00195E98">
            <w:pPr>
              <w:tabs>
                <w:tab w:val="left" w:pos="5025"/>
              </w:tabs>
            </w:pPr>
            <w:r w:rsidRPr="006C6283">
              <w:t>13:00-14:00</w:t>
            </w:r>
          </w:p>
        </w:tc>
        <w:tc>
          <w:tcPr>
            <w:tcW w:w="4677" w:type="dxa"/>
          </w:tcPr>
          <w:p w:rsidR="00195E98" w:rsidRPr="00340C62" w:rsidRDefault="00195E98" w:rsidP="00195E98">
            <w:pPr>
              <w:tabs>
                <w:tab w:val="left" w:pos="5025"/>
              </w:tabs>
              <w:rPr>
                <w:b/>
              </w:rPr>
            </w:pPr>
            <w:r w:rsidRPr="00340C62">
              <w:rPr>
                <w:b/>
              </w:rPr>
              <w:t>Complexity</w:t>
            </w:r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MathSys</w:t>
            </w:r>
            <w:proofErr w:type="spellEnd"/>
            <w:r w:rsidRPr="00340C62">
              <w:rPr>
                <w:b/>
              </w:rPr>
              <w:t xml:space="preserve"> Forum Talk</w:t>
            </w:r>
          </w:p>
          <w:p w:rsidR="00195E98" w:rsidRPr="00340C62" w:rsidRDefault="00195E98" w:rsidP="00195E98">
            <w:pPr>
              <w:tabs>
                <w:tab w:val="left" w:pos="5025"/>
              </w:tabs>
            </w:pPr>
            <w:r w:rsidRPr="00340C62">
              <w:t>Compulsory for all students</w:t>
            </w:r>
          </w:p>
        </w:tc>
        <w:tc>
          <w:tcPr>
            <w:tcW w:w="1964" w:type="dxa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  <w:r>
              <w:t xml:space="preserve">, </w:t>
            </w:r>
            <w:r w:rsidRPr="000F3DCE">
              <w:t>Centre for Complexity Science</w:t>
            </w:r>
          </w:p>
        </w:tc>
      </w:tr>
      <w:tr w:rsidR="00195E98" w:rsidTr="00195E98">
        <w:tc>
          <w:tcPr>
            <w:tcW w:w="1784" w:type="dxa"/>
            <w:vMerge w:val="restart"/>
            <w:vAlign w:val="center"/>
          </w:tcPr>
          <w:p w:rsidR="00195E98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Thursday 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5 October</w:t>
            </w:r>
          </w:p>
        </w:tc>
        <w:tc>
          <w:tcPr>
            <w:tcW w:w="1418" w:type="dxa"/>
          </w:tcPr>
          <w:p w:rsidR="00195E98" w:rsidRPr="006C6283" w:rsidRDefault="00195E98" w:rsidP="00195E98">
            <w:r w:rsidRPr="006C6283">
              <w:t>10:00-12:00</w:t>
            </w:r>
          </w:p>
        </w:tc>
        <w:tc>
          <w:tcPr>
            <w:tcW w:w="4677" w:type="dxa"/>
          </w:tcPr>
          <w:p w:rsidR="00195E98" w:rsidRPr="00195E98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 w:rsidRPr="00195E98">
              <w:rPr>
                <w:b/>
                <w:bCs/>
              </w:rPr>
              <w:t>Networks and Random Processes (MA933) Lecture</w:t>
            </w:r>
          </w:p>
          <w:p w:rsidR="00195E98" w:rsidRPr="00195E98" w:rsidRDefault="00195E98" w:rsidP="00195E98">
            <w:pPr>
              <w:tabs>
                <w:tab w:val="left" w:pos="5025"/>
              </w:tabs>
              <w:rPr>
                <w:bCs/>
              </w:rPr>
            </w:pPr>
            <w:r w:rsidRPr="00195E98">
              <w:rPr>
                <w:bCs/>
              </w:rPr>
              <w:t xml:space="preserve">Compulsory core module for all </w:t>
            </w:r>
            <w:proofErr w:type="spellStart"/>
            <w:r w:rsidRPr="00195E98">
              <w:rPr>
                <w:bCs/>
              </w:rPr>
              <w:t>MathSys</w:t>
            </w:r>
            <w:proofErr w:type="spellEnd"/>
            <w:r w:rsidRPr="00195E98">
              <w:rPr>
                <w:bCs/>
              </w:rPr>
              <w:t xml:space="preserve"> MSc students</w:t>
            </w:r>
          </w:p>
        </w:tc>
        <w:tc>
          <w:tcPr>
            <w:tcW w:w="1964" w:type="dxa"/>
            <w:vMerge w:val="restart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Centre for Complexity Science</w:t>
            </w:r>
          </w:p>
        </w:tc>
      </w:tr>
      <w:tr w:rsidR="00195E98" w:rsidTr="00195E98">
        <w:trPr>
          <w:trHeight w:val="681"/>
        </w:trPr>
        <w:tc>
          <w:tcPr>
            <w:tcW w:w="178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195E98" w:rsidRPr="006C6283" w:rsidRDefault="00195E98" w:rsidP="00195E98">
            <w:r w:rsidRPr="006C6283">
              <w:t>14:00-16:00</w:t>
            </w:r>
          </w:p>
        </w:tc>
        <w:tc>
          <w:tcPr>
            <w:tcW w:w="4677" w:type="dxa"/>
          </w:tcPr>
          <w:p w:rsidR="00195E98" w:rsidRPr="00195E98" w:rsidRDefault="00195E98" w:rsidP="00195E98">
            <w:pPr>
              <w:tabs>
                <w:tab w:val="left" w:pos="5025"/>
              </w:tabs>
              <w:rPr>
                <w:b/>
                <w:bCs/>
              </w:rPr>
            </w:pPr>
            <w:r w:rsidRPr="00195E98">
              <w:rPr>
                <w:b/>
                <w:bCs/>
              </w:rPr>
              <w:t>Networks and Random Processes (MA933) Class</w:t>
            </w:r>
          </w:p>
          <w:p w:rsidR="00195E98" w:rsidRPr="00195E98" w:rsidRDefault="00195E98" w:rsidP="00195E98">
            <w:pPr>
              <w:tabs>
                <w:tab w:val="left" w:pos="5025"/>
              </w:tabs>
              <w:rPr>
                <w:bCs/>
              </w:rPr>
            </w:pPr>
            <w:r w:rsidRPr="00195E98">
              <w:rPr>
                <w:bCs/>
              </w:rPr>
              <w:t xml:space="preserve">Compulsory core module for all </w:t>
            </w:r>
            <w:proofErr w:type="spellStart"/>
            <w:r w:rsidRPr="00195E98">
              <w:rPr>
                <w:bCs/>
              </w:rPr>
              <w:t>MathSys</w:t>
            </w:r>
            <w:proofErr w:type="spellEnd"/>
            <w:r w:rsidRPr="00195E98">
              <w:rPr>
                <w:bCs/>
              </w:rPr>
              <w:t xml:space="preserve"> MSc students</w:t>
            </w:r>
          </w:p>
        </w:tc>
        <w:tc>
          <w:tcPr>
            <w:tcW w:w="196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</w:p>
        </w:tc>
      </w:tr>
      <w:tr w:rsidR="00195E98" w:rsidTr="00195E98">
        <w:tc>
          <w:tcPr>
            <w:tcW w:w="1784" w:type="dxa"/>
            <w:vMerge w:val="restart"/>
            <w:vAlign w:val="center"/>
          </w:tcPr>
          <w:p w:rsidR="00195E98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Friday 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</w:rPr>
            </w:pPr>
            <w:r>
              <w:rPr>
                <w:b/>
              </w:rPr>
              <w:t>6 October</w:t>
            </w:r>
          </w:p>
        </w:tc>
        <w:tc>
          <w:tcPr>
            <w:tcW w:w="1418" w:type="dxa"/>
          </w:tcPr>
          <w:p w:rsidR="00195E98" w:rsidRPr="006C6283" w:rsidRDefault="00195E98" w:rsidP="00195E98">
            <w:r w:rsidRPr="006C6283">
              <w:t>11:00-13:00</w:t>
            </w:r>
          </w:p>
        </w:tc>
        <w:tc>
          <w:tcPr>
            <w:tcW w:w="4677" w:type="dxa"/>
          </w:tcPr>
          <w:p w:rsidR="00195E98" w:rsidRPr="00195E98" w:rsidRDefault="00195E98" w:rsidP="00195E98">
            <w:pPr>
              <w:rPr>
                <w:b/>
              </w:rPr>
            </w:pPr>
            <w:r w:rsidRPr="00195E98">
              <w:rPr>
                <w:b/>
              </w:rPr>
              <w:t>Networks and Random Processes (MA933) Lecture</w:t>
            </w:r>
          </w:p>
          <w:p w:rsidR="00195E98" w:rsidRPr="00195E98" w:rsidRDefault="00195E98" w:rsidP="00195E98">
            <w:pPr>
              <w:tabs>
                <w:tab w:val="left" w:pos="5025"/>
              </w:tabs>
              <w:rPr>
                <w:bCs/>
              </w:rPr>
            </w:pPr>
            <w:r w:rsidRPr="00195E98">
              <w:rPr>
                <w:bCs/>
              </w:rPr>
              <w:t xml:space="preserve">Compulsory core module for all </w:t>
            </w:r>
            <w:proofErr w:type="spellStart"/>
            <w:r w:rsidRPr="00195E98">
              <w:rPr>
                <w:bCs/>
              </w:rPr>
              <w:t>MathSys</w:t>
            </w:r>
            <w:proofErr w:type="spellEnd"/>
            <w:r w:rsidRPr="00195E98">
              <w:rPr>
                <w:bCs/>
              </w:rPr>
              <w:t xml:space="preserve"> MSc students</w:t>
            </w:r>
          </w:p>
        </w:tc>
        <w:tc>
          <w:tcPr>
            <w:tcW w:w="1964" w:type="dxa"/>
            <w:vMerge w:val="restart"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D1.07</w:t>
            </w:r>
          </w:p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  <w:r w:rsidRPr="000F3DCE">
              <w:t>Centre for Complexity Science</w:t>
            </w:r>
          </w:p>
        </w:tc>
      </w:tr>
      <w:tr w:rsidR="00195E98" w:rsidTr="00195E98">
        <w:trPr>
          <w:trHeight w:val="862"/>
        </w:trPr>
        <w:tc>
          <w:tcPr>
            <w:tcW w:w="1784" w:type="dxa"/>
            <w:vMerge/>
            <w:vAlign w:val="center"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5E98" w:rsidRPr="006C6283" w:rsidRDefault="00195E98" w:rsidP="00195E98">
            <w:r w:rsidRPr="006C6283">
              <w:t>14:00-16:00</w:t>
            </w:r>
          </w:p>
        </w:tc>
        <w:tc>
          <w:tcPr>
            <w:tcW w:w="4677" w:type="dxa"/>
          </w:tcPr>
          <w:p w:rsidR="00195E98" w:rsidRPr="00195E98" w:rsidRDefault="00195E98" w:rsidP="00195E98">
            <w:pPr>
              <w:rPr>
                <w:b/>
              </w:rPr>
            </w:pPr>
            <w:r w:rsidRPr="00195E98">
              <w:rPr>
                <w:b/>
              </w:rPr>
              <w:t>Networks and Random Processes (MA933) Class</w:t>
            </w:r>
          </w:p>
          <w:p w:rsidR="00195E98" w:rsidRPr="00195E98" w:rsidRDefault="00195E98" w:rsidP="00195E98">
            <w:pPr>
              <w:tabs>
                <w:tab w:val="left" w:pos="5025"/>
              </w:tabs>
              <w:rPr>
                <w:bCs/>
              </w:rPr>
            </w:pPr>
            <w:r w:rsidRPr="00195E98">
              <w:rPr>
                <w:bCs/>
              </w:rPr>
              <w:t xml:space="preserve">Compulsory Core Module for all </w:t>
            </w:r>
            <w:proofErr w:type="spellStart"/>
            <w:r w:rsidRPr="00195E98">
              <w:rPr>
                <w:bCs/>
              </w:rPr>
              <w:t>MathSys</w:t>
            </w:r>
            <w:proofErr w:type="spellEnd"/>
            <w:r w:rsidRPr="00195E98">
              <w:rPr>
                <w:bCs/>
              </w:rPr>
              <w:t xml:space="preserve"> MSc students</w:t>
            </w:r>
          </w:p>
        </w:tc>
        <w:tc>
          <w:tcPr>
            <w:tcW w:w="1964" w:type="dxa"/>
            <w:vMerge/>
          </w:tcPr>
          <w:p w:rsidR="00195E98" w:rsidRPr="000F3DCE" w:rsidRDefault="00195E98" w:rsidP="00195E98">
            <w:pPr>
              <w:tabs>
                <w:tab w:val="left" w:pos="5025"/>
              </w:tabs>
              <w:jc w:val="center"/>
            </w:pPr>
          </w:p>
        </w:tc>
      </w:tr>
    </w:tbl>
    <w:p w:rsidR="000F3DCE" w:rsidRDefault="000F3DCE" w:rsidP="009D56A1">
      <w:pPr>
        <w:tabs>
          <w:tab w:val="left" w:pos="5025"/>
        </w:tabs>
        <w:rPr>
          <w:b/>
          <w:sz w:val="24"/>
          <w:szCs w:val="24"/>
        </w:rPr>
      </w:pPr>
    </w:p>
    <w:sectPr w:rsidR="000F3DCE" w:rsidSect="00151394">
      <w:headerReference w:type="default" r:id="rId8"/>
      <w:pgSz w:w="11906" w:h="16838"/>
      <w:pgMar w:top="1440" w:right="709" w:bottom="68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30DF" w:rsidRDefault="004B30DF" w:rsidP="000E074B">
      <w:pPr>
        <w:spacing w:after="0" w:line="240" w:lineRule="auto"/>
      </w:pPr>
      <w:r>
        <w:separator/>
      </w:r>
    </w:p>
  </w:endnote>
  <w:endnote w:type="continuationSeparator" w:id="0">
    <w:p w:rsidR="004B30DF" w:rsidRDefault="004B30DF" w:rsidP="000E0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30DF" w:rsidRDefault="004B30DF" w:rsidP="000E074B">
      <w:pPr>
        <w:spacing w:after="0" w:line="240" w:lineRule="auto"/>
      </w:pPr>
      <w:r>
        <w:separator/>
      </w:r>
    </w:p>
  </w:footnote>
  <w:footnote w:type="continuationSeparator" w:id="0">
    <w:p w:rsidR="004B30DF" w:rsidRDefault="004B30DF" w:rsidP="000E07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74B" w:rsidRDefault="00E4226A" w:rsidP="000E074B">
    <w:pPr>
      <w:pStyle w:val="Header"/>
      <w:ind w:left="-426" w:hanging="141"/>
    </w:pPr>
    <w:r>
      <w:t xml:space="preserve"> </w:t>
    </w:r>
    <w:r w:rsidR="00164CBA">
      <w:rPr>
        <w:noProof/>
      </w:rPr>
      <w:drawing>
        <wp:inline distT="0" distB="0" distL="0" distR="0" wp14:anchorId="011782BE" wp14:editId="7DFF623A">
          <wp:extent cx="6195695" cy="1228948"/>
          <wp:effectExtent l="0" t="0" r="0" b="952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6195695" cy="12289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915CF"/>
    <w:multiLevelType w:val="hybridMultilevel"/>
    <w:tmpl w:val="75EECA36"/>
    <w:lvl w:ilvl="0" w:tplc="F47E2EEC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E5886"/>
    <w:multiLevelType w:val="hybridMultilevel"/>
    <w:tmpl w:val="62FA9266"/>
    <w:lvl w:ilvl="0" w:tplc="C92E8B3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C22"/>
    <w:rsid w:val="00016CCF"/>
    <w:rsid w:val="000337A5"/>
    <w:rsid w:val="00064E4D"/>
    <w:rsid w:val="00093D79"/>
    <w:rsid w:val="000952AE"/>
    <w:rsid w:val="000A5443"/>
    <w:rsid w:val="000A7147"/>
    <w:rsid w:val="000B0176"/>
    <w:rsid w:val="000E074B"/>
    <w:rsid w:val="000E10B9"/>
    <w:rsid w:val="000F3DCE"/>
    <w:rsid w:val="00116CD4"/>
    <w:rsid w:val="00142689"/>
    <w:rsid w:val="0014733A"/>
    <w:rsid w:val="00151394"/>
    <w:rsid w:val="00152392"/>
    <w:rsid w:val="0015754F"/>
    <w:rsid w:val="00164CBA"/>
    <w:rsid w:val="00174F5D"/>
    <w:rsid w:val="00190223"/>
    <w:rsid w:val="00195E98"/>
    <w:rsid w:val="001A4288"/>
    <w:rsid w:val="001C0A71"/>
    <w:rsid w:val="001E5B59"/>
    <w:rsid w:val="001E7D47"/>
    <w:rsid w:val="001F591F"/>
    <w:rsid w:val="002063A4"/>
    <w:rsid w:val="00210B49"/>
    <w:rsid w:val="002429C6"/>
    <w:rsid w:val="0024303F"/>
    <w:rsid w:val="00255A5F"/>
    <w:rsid w:val="0025756D"/>
    <w:rsid w:val="002803B4"/>
    <w:rsid w:val="00283075"/>
    <w:rsid w:val="002833DF"/>
    <w:rsid w:val="002969F4"/>
    <w:rsid w:val="00296B11"/>
    <w:rsid w:val="002C3A0D"/>
    <w:rsid w:val="002C63B1"/>
    <w:rsid w:val="002E0B86"/>
    <w:rsid w:val="002E26F2"/>
    <w:rsid w:val="002E5F4B"/>
    <w:rsid w:val="0030624F"/>
    <w:rsid w:val="0033655D"/>
    <w:rsid w:val="00340C62"/>
    <w:rsid w:val="0036475E"/>
    <w:rsid w:val="0038262D"/>
    <w:rsid w:val="00390E86"/>
    <w:rsid w:val="003B2D9B"/>
    <w:rsid w:val="003B6E65"/>
    <w:rsid w:val="003B7937"/>
    <w:rsid w:val="0040003D"/>
    <w:rsid w:val="00430392"/>
    <w:rsid w:val="00483C79"/>
    <w:rsid w:val="00485592"/>
    <w:rsid w:val="004B30DF"/>
    <w:rsid w:val="004B4AC8"/>
    <w:rsid w:val="004B5335"/>
    <w:rsid w:val="004C2682"/>
    <w:rsid w:val="004C491F"/>
    <w:rsid w:val="004F303E"/>
    <w:rsid w:val="00565A44"/>
    <w:rsid w:val="005665A1"/>
    <w:rsid w:val="00570153"/>
    <w:rsid w:val="0058432C"/>
    <w:rsid w:val="0059338B"/>
    <w:rsid w:val="005A7518"/>
    <w:rsid w:val="005B48E0"/>
    <w:rsid w:val="005C033E"/>
    <w:rsid w:val="005C7EA3"/>
    <w:rsid w:val="005D714A"/>
    <w:rsid w:val="005D7772"/>
    <w:rsid w:val="005E5BDD"/>
    <w:rsid w:val="005F5844"/>
    <w:rsid w:val="006036D8"/>
    <w:rsid w:val="00620B05"/>
    <w:rsid w:val="006243A4"/>
    <w:rsid w:val="006310A4"/>
    <w:rsid w:val="00672624"/>
    <w:rsid w:val="00676F0D"/>
    <w:rsid w:val="00693785"/>
    <w:rsid w:val="006A0510"/>
    <w:rsid w:val="006A1F99"/>
    <w:rsid w:val="006A6BD0"/>
    <w:rsid w:val="006C61CF"/>
    <w:rsid w:val="006C6283"/>
    <w:rsid w:val="006D47A9"/>
    <w:rsid w:val="007075D1"/>
    <w:rsid w:val="007125DE"/>
    <w:rsid w:val="00712D08"/>
    <w:rsid w:val="00736ACF"/>
    <w:rsid w:val="007471A3"/>
    <w:rsid w:val="00752C27"/>
    <w:rsid w:val="00764155"/>
    <w:rsid w:val="00777799"/>
    <w:rsid w:val="007B24A0"/>
    <w:rsid w:val="007C1715"/>
    <w:rsid w:val="007C1C22"/>
    <w:rsid w:val="007D1072"/>
    <w:rsid w:val="00801685"/>
    <w:rsid w:val="00813AA7"/>
    <w:rsid w:val="008302E6"/>
    <w:rsid w:val="00831796"/>
    <w:rsid w:val="00842A49"/>
    <w:rsid w:val="00872640"/>
    <w:rsid w:val="008C53A2"/>
    <w:rsid w:val="008F31FB"/>
    <w:rsid w:val="009076E0"/>
    <w:rsid w:val="00913CBB"/>
    <w:rsid w:val="009261A9"/>
    <w:rsid w:val="00940AB6"/>
    <w:rsid w:val="0096003A"/>
    <w:rsid w:val="009A10C5"/>
    <w:rsid w:val="009A24D4"/>
    <w:rsid w:val="009C3323"/>
    <w:rsid w:val="009C51BE"/>
    <w:rsid w:val="009D56A1"/>
    <w:rsid w:val="009F01D0"/>
    <w:rsid w:val="009F5276"/>
    <w:rsid w:val="00A275D8"/>
    <w:rsid w:val="00A55F07"/>
    <w:rsid w:val="00A84C9B"/>
    <w:rsid w:val="00A864B0"/>
    <w:rsid w:val="00B15B5F"/>
    <w:rsid w:val="00B3555C"/>
    <w:rsid w:val="00B37560"/>
    <w:rsid w:val="00B4736A"/>
    <w:rsid w:val="00BE5DAA"/>
    <w:rsid w:val="00C17AFC"/>
    <w:rsid w:val="00C347E5"/>
    <w:rsid w:val="00C6308F"/>
    <w:rsid w:val="00C66039"/>
    <w:rsid w:val="00C903F7"/>
    <w:rsid w:val="00C92BC7"/>
    <w:rsid w:val="00CC4208"/>
    <w:rsid w:val="00CE40BF"/>
    <w:rsid w:val="00D07EC3"/>
    <w:rsid w:val="00D22336"/>
    <w:rsid w:val="00D4059C"/>
    <w:rsid w:val="00D470DE"/>
    <w:rsid w:val="00D571E2"/>
    <w:rsid w:val="00D60825"/>
    <w:rsid w:val="00D61238"/>
    <w:rsid w:val="00D6474A"/>
    <w:rsid w:val="00D67460"/>
    <w:rsid w:val="00D80621"/>
    <w:rsid w:val="00D91001"/>
    <w:rsid w:val="00DE0CA9"/>
    <w:rsid w:val="00E16FF8"/>
    <w:rsid w:val="00E23514"/>
    <w:rsid w:val="00E4226A"/>
    <w:rsid w:val="00E47B33"/>
    <w:rsid w:val="00E52A18"/>
    <w:rsid w:val="00E73D30"/>
    <w:rsid w:val="00E97B1B"/>
    <w:rsid w:val="00EC4DD7"/>
    <w:rsid w:val="00EF562F"/>
    <w:rsid w:val="00EF6D47"/>
    <w:rsid w:val="00F1641F"/>
    <w:rsid w:val="00F20AAC"/>
    <w:rsid w:val="00F2204E"/>
    <w:rsid w:val="00F464F2"/>
    <w:rsid w:val="00F47D1F"/>
    <w:rsid w:val="00F61D89"/>
    <w:rsid w:val="00FB18F2"/>
    <w:rsid w:val="00FE03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."/>
  <w:listSeparator w:val=","/>
  <w15:docId w15:val="{7C434CDA-9AD9-4332-8DE1-F19B0BC83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C1C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E07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074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E07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074B"/>
  </w:style>
  <w:style w:type="paragraph" w:styleId="Footer">
    <w:name w:val="footer"/>
    <w:basedOn w:val="Normal"/>
    <w:link w:val="FooterChar"/>
    <w:uiPriority w:val="99"/>
    <w:unhideWhenUsed/>
    <w:rsid w:val="000E07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074B"/>
  </w:style>
  <w:style w:type="paragraph" w:styleId="ListParagraph">
    <w:name w:val="List Paragraph"/>
    <w:basedOn w:val="Normal"/>
    <w:uiPriority w:val="34"/>
    <w:qFormat/>
    <w:rsid w:val="00620B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981D1-6B28-4D8C-A6AD-4F6242573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6D5DF34</Template>
  <TotalTime>744</TotalTime>
  <Pages>2</Pages>
  <Words>687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Bowskill</dc:creator>
  <cp:lastModifiedBy>Robson, Heather</cp:lastModifiedBy>
  <cp:revision>18</cp:revision>
  <cp:lastPrinted>2017-09-11T13:56:00Z</cp:lastPrinted>
  <dcterms:created xsi:type="dcterms:W3CDTF">2016-06-27T14:14:00Z</dcterms:created>
  <dcterms:modified xsi:type="dcterms:W3CDTF">2017-09-11T14:33:00Z</dcterms:modified>
</cp:coreProperties>
</file>