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54D0" w:rsidRDefault="007854D0" w:rsidP="00F0243D">
      <w:pPr>
        <w:spacing w:line="276" w:lineRule="auto"/>
        <w:jc w:val="center"/>
        <w:rPr>
          <w:b/>
        </w:rPr>
      </w:pPr>
    </w:p>
    <w:p w:rsidR="007854D0" w:rsidRDefault="007854D0" w:rsidP="00F0243D">
      <w:pPr>
        <w:spacing w:line="276" w:lineRule="auto"/>
        <w:jc w:val="center"/>
        <w:rPr>
          <w:b/>
        </w:rPr>
      </w:pPr>
    </w:p>
    <w:p w:rsidR="00583F40" w:rsidRPr="007854D0" w:rsidRDefault="003573B1" w:rsidP="00F0243D">
      <w:pPr>
        <w:spacing w:line="276" w:lineRule="auto"/>
        <w:jc w:val="center"/>
        <w:rPr>
          <w:b/>
          <w:sz w:val="28"/>
          <w:szCs w:val="28"/>
        </w:rPr>
      </w:pPr>
      <w:r w:rsidRPr="007854D0">
        <w:rPr>
          <w:b/>
          <w:sz w:val="28"/>
          <w:szCs w:val="28"/>
        </w:rPr>
        <w:t>Research I</w:t>
      </w:r>
      <w:r w:rsidR="00583F40" w:rsidRPr="007854D0">
        <w:rPr>
          <w:b/>
          <w:sz w:val="28"/>
          <w:szCs w:val="28"/>
        </w:rPr>
        <w:t>nformation Sheet for Practices</w:t>
      </w:r>
    </w:p>
    <w:p w:rsidR="007854D0" w:rsidRPr="006C7800" w:rsidRDefault="007854D0" w:rsidP="00F0243D">
      <w:pPr>
        <w:spacing w:line="276" w:lineRule="auto"/>
        <w:jc w:val="center"/>
        <w:rPr>
          <w:b/>
        </w:rPr>
      </w:pPr>
    </w:p>
    <w:tbl>
      <w:tblPr>
        <w:tblW w:w="1068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01"/>
        <w:gridCol w:w="8080"/>
      </w:tblGrid>
      <w:tr w:rsidR="003573B1" w:rsidRPr="006C7800" w:rsidTr="007562A3">
        <w:trPr>
          <w:trHeight w:val="276"/>
        </w:trPr>
        <w:tc>
          <w:tcPr>
            <w:tcW w:w="2601" w:type="dxa"/>
            <w:vAlign w:val="center"/>
          </w:tcPr>
          <w:p w:rsidR="003573B1" w:rsidRDefault="003573B1" w:rsidP="004A03CE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Study Title</w:t>
            </w:r>
          </w:p>
        </w:tc>
        <w:tc>
          <w:tcPr>
            <w:tcW w:w="8080" w:type="dxa"/>
          </w:tcPr>
          <w:p w:rsidR="003573B1" w:rsidRPr="003E4F51" w:rsidRDefault="003E4F51" w:rsidP="003573B1">
            <w:pPr>
              <w:rPr>
                <w:rFonts w:asciiTheme="minorHAnsi" w:hAnsiTheme="minorHAnsi"/>
                <w:szCs w:val="22"/>
              </w:rPr>
            </w:pPr>
            <w:r w:rsidRPr="003E4F51">
              <w:rPr>
                <w:rFonts w:asciiTheme="minorHAnsi" w:hAnsiTheme="minorHAnsi"/>
                <w:szCs w:val="22"/>
              </w:rPr>
              <w:t>ACC</w:t>
            </w:r>
            <w:r w:rsidR="00F80383" w:rsidRPr="003E4F51">
              <w:rPr>
                <w:rFonts w:asciiTheme="minorHAnsi" w:hAnsiTheme="minorHAnsi"/>
                <w:szCs w:val="22"/>
              </w:rPr>
              <w:t>U</w:t>
            </w:r>
            <w:r w:rsidRPr="003E4F51">
              <w:rPr>
                <w:rFonts w:asciiTheme="minorHAnsi" w:hAnsiTheme="minorHAnsi"/>
                <w:szCs w:val="22"/>
              </w:rPr>
              <w:t>-</w:t>
            </w:r>
            <w:r w:rsidR="00F80383" w:rsidRPr="003E4F51">
              <w:rPr>
                <w:rFonts w:asciiTheme="minorHAnsi" w:hAnsiTheme="minorHAnsi"/>
                <w:szCs w:val="22"/>
              </w:rPr>
              <w:t>RATE</w:t>
            </w:r>
          </w:p>
        </w:tc>
      </w:tr>
      <w:tr w:rsidR="003573B1" w:rsidRPr="006C7800" w:rsidTr="009D6B56">
        <w:trPr>
          <w:trHeight w:val="397"/>
        </w:trPr>
        <w:tc>
          <w:tcPr>
            <w:tcW w:w="2601" w:type="dxa"/>
            <w:vAlign w:val="center"/>
          </w:tcPr>
          <w:p w:rsidR="003573B1" w:rsidRDefault="003573B1" w:rsidP="004A03CE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Sponsor</w:t>
            </w:r>
          </w:p>
        </w:tc>
        <w:tc>
          <w:tcPr>
            <w:tcW w:w="8080" w:type="dxa"/>
          </w:tcPr>
          <w:p w:rsidR="00432660" w:rsidRPr="003E4F51" w:rsidRDefault="00F80383" w:rsidP="004A03CE">
            <w:pPr>
              <w:rPr>
                <w:rFonts w:asciiTheme="minorHAnsi" w:hAnsiTheme="minorHAnsi"/>
                <w:szCs w:val="22"/>
              </w:rPr>
            </w:pPr>
            <w:r w:rsidRPr="003E4F51">
              <w:rPr>
                <w:rFonts w:asciiTheme="minorHAnsi" w:hAnsiTheme="minorHAnsi"/>
                <w:szCs w:val="22"/>
              </w:rPr>
              <w:t>University of Birmingham</w:t>
            </w:r>
          </w:p>
        </w:tc>
      </w:tr>
      <w:tr w:rsidR="003573B1" w:rsidRPr="006C7800" w:rsidTr="007562A3">
        <w:trPr>
          <w:trHeight w:val="276"/>
        </w:trPr>
        <w:tc>
          <w:tcPr>
            <w:tcW w:w="2601" w:type="dxa"/>
            <w:vAlign w:val="center"/>
          </w:tcPr>
          <w:p w:rsidR="003573B1" w:rsidRDefault="003573B1" w:rsidP="004A03CE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Funders</w:t>
            </w:r>
          </w:p>
        </w:tc>
        <w:tc>
          <w:tcPr>
            <w:tcW w:w="8080" w:type="dxa"/>
          </w:tcPr>
          <w:p w:rsidR="003573B1" w:rsidRPr="003E4F51" w:rsidRDefault="00F80383" w:rsidP="004A03CE">
            <w:pPr>
              <w:rPr>
                <w:rFonts w:asciiTheme="minorHAnsi" w:hAnsiTheme="minorHAnsi"/>
                <w:szCs w:val="22"/>
              </w:rPr>
            </w:pPr>
            <w:r w:rsidRPr="003E4F51">
              <w:rPr>
                <w:rFonts w:asciiTheme="minorHAnsi" w:hAnsiTheme="minorHAnsi"/>
                <w:szCs w:val="22"/>
              </w:rPr>
              <w:t>NIHR</w:t>
            </w:r>
          </w:p>
        </w:tc>
      </w:tr>
      <w:tr w:rsidR="00583F40" w:rsidRPr="006C7800" w:rsidTr="007562A3">
        <w:trPr>
          <w:trHeight w:val="276"/>
        </w:trPr>
        <w:tc>
          <w:tcPr>
            <w:tcW w:w="2601" w:type="dxa"/>
            <w:vAlign w:val="center"/>
          </w:tcPr>
          <w:p w:rsidR="00583F40" w:rsidRDefault="00583F40" w:rsidP="004A03CE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Chief Investigator</w:t>
            </w:r>
          </w:p>
        </w:tc>
        <w:tc>
          <w:tcPr>
            <w:tcW w:w="8080" w:type="dxa"/>
          </w:tcPr>
          <w:p w:rsidR="003573B1" w:rsidRPr="003E4F51" w:rsidRDefault="00F80383" w:rsidP="00A52EE5">
            <w:pPr>
              <w:rPr>
                <w:rFonts w:asciiTheme="minorHAnsi" w:hAnsiTheme="minorHAnsi"/>
                <w:szCs w:val="22"/>
              </w:rPr>
            </w:pPr>
            <w:r w:rsidRPr="003E4F51">
              <w:rPr>
                <w:rFonts w:asciiTheme="minorHAnsi" w:hAnsiTheme="minorHAnsi"/>
                <w:szCs w:val="22"/>
              </w:rPr>
              <w:t>Dr James Hodgkinson</w:t>
            </w:r>
          </w:p>
        </w:tc>
      </w:tr>
      <w:tr w:rsidR="00583F40" w:rsidRPr="006C7800" w:rsidTr="007562A3">
        <w:trPr>
          <w:trHeight w:val="276"/>
        </w:trPr>
        <w:tc>
          <w:tcPr>
            <w:tcW w:w="2601" w:type="dxa"/>
            <w:vAlign w:val="center"/>
          </w:tcPr>
          <w:p w:rsidR="00583F40" w:rsidRPr="006C7800" w:rsidRDefault="00583F40" w:rsidP="004C70B3">
            <w:pPr>
              <w:jc w:val="both"/>
              <w:rPr>
                <w:b/>
                <w:color w:val="000000"/>
                <w:sz w:val="20"/>
                <w:szCs w:val="18"/>
              </w:rPr>
            </w:pPr>
            <w:r w:rsidRPr="006C7800">
              <w:rPr>
                <w:b/>
                <w:color w:val="000000"/>
                <w:sz w:val="20"/>
                <w:szCs w:val="18"/>
              </w:rPr>
              <w:t>Study design</w:t>
            </w:r>
          </w:p>
        </w:tc>
        <w:tc>
          <w:tcPr>
            <w:tcW w:w="8080" w:type="dxa"/>
          </w:tcPr>
          <w:p w:rsidR="00F80383" w:rsidRPr="003E4F51" w:rsidRDefault="00F80383" w:rsidP="004C70B3">
            <w:pPr>
              <w:jc w:val="both"/>
              <w:rPr>
                <w:rFonts w:asciiTheme="minorHAnsi" w:hAnsiTheme="minorHAnsi"/>
                <w:szCs w:val="22"/>
              </w:rPr>
            </w:pPr>
            <w:r w:rsidRPr="003E4F51">
              <w:rPr>
                <w:rFonts w:asciiTheme="minorHAnsi" w:hAnsiTheme="minorHAnsi"/>
                <w:szCs w:val="22"/>
              </w:rPr>
              <w:t>The study will be a primary care based cross sectional survey. The procedure will be to test patients’ blood pressure (BP) monitors using the OMRON PA350 digital BP tester.  Monitors will be inflated following a standard process as recommended by each monitor manufacturer and the British Hypertension Society, with a pass rate of +/- 3mmHg or less from the PA350 reading.</w:t>
            </w:r>
          </w:p>
          <w:p w:rsidR="003573B1" w:rsidRPr="003E4F51" w:rsidRDefault="003573B1" w:rsidP="004C70B3">
            <w:pPr>
              <w:jc w:val="both"/>
              <w:rPr>
                <w:rFonts w:asciiTheme="minorHAnsi" w:hAnsiTheme="minorHAnsi"/>
                <w:iCs/>
                <w:color w:val="000000"/>
                <w:szCs w:val="22"/>
              </w:rPr>
            </w:pPr>
          </w:p>
        </w:tc>
      </w:tr>
      <w:tr w:rsidR="00583F40" w:rsidRPr="006C7800" w:rsidTr="007562A3">
        <w:trPr>
          <w:trHeight w:val="664"/>
        </w:trPr>
        <w:tc>
          <w:tcPr>
            <w:tcW w:w="2601" w:type="dxa"/>
            <w:vAlign w:val="center"/>
          </w:tcPr>
          <w:p w:rsidR="00583F40" w:rsidRPr="006C7800" w:rsidRDefault="00583F40" w:rsidP="004A03CE">
            <w:pPr>
              <w:rPr>
                <w:b/>
                <w:color w:val="000000"/>
                <w:sz w:val="20"/>
                <w:szCs w:val="18"/>
              </w:rPr>
            </w:pPr>
            <w:r w:rsidRPr="006C7800">
              <w:rPr>
                <w:b/>
                <w:color w:val="000000"/>
                <w:sz w:val="20"/>
                <w:szCs w:val="18"/>
              </w:rPr>
              <w:t xml:space="preserve">Primary Study </w:t>
            </w:r>
            <w:r>
              <w:rPr>
                <w:b/>
                <w:color w:val="000000"/>
                <w:sz w:val="20"/>
                <w:szCs w:val="18"/>
              </w:rPr>
              <w:t>Aim &amp; Objectives</w:t>
            </w:r>
          </w:p>
        </w:tc>
        <w:tc>
          <w:tcPr>
            <w:tcW w:w="8080" w:type="dxa"/>
          </w:tcPr>
          <w:p w:rsidR="00F80383" w:rsidRPr="003E4F51" w:rsidRDefault="00F80383" w:rsidP="00F80383">
            <w:pPr>
              <w:pStyle w:val="NoSpacing"/>
              <w:jc w:val="both"/>
              <w:rPr>
                <w:rFonts w:asciiTheme="minorHAnsi" w:hAnsiTheme="minorHAnsi"/>
              </w:rPr>
            </w:pPr>
            <w:r w:rsidRPr="003E4F51">
              <w:rPr>
                <w:rFonts w:asciiTheme="minorHAnsi" w:hAnsiTheme="minorHAnsi"/>
              </w:rPr>
              <w:t xml:space="preserve">The purpose of the study is to find out the accuracy of patients’ own blood pressure monitors by checking them with a specialised pressure tester. </w:t>
            </w:r>
          </w:p>
          <w:p w:rsidR="00583F40" w:rsidRPr="003E4F51" w:rsidRDefault="00583F40" w:rsidP="00482F3E">
            <w:pPr>
              <w:rPr>
                <w:rFonts w:asciiTheme="minorHAnsi" w:hAnsiTheme="minorHAnsi"/>
                <w:color w:val="000000"/>
                <w:szCs w:val="22"/>
              </w:rPr>
            </w:pPr>
          </w:p>
        </w:tc>
      </w:tr>
      <w:tr w:rsidR="00583F40" w:rsidRPr="006C7800" w:rsidTr="007562A3">
        <w:trPr>
          <w:trHeight w:val="288"/>
        </w:trPr>
        <w:tc>
          <w:tcPr>
            <w:tcW w:w="2601" w:type="dxa"/>
            <w:vAlign w:val="center"/>
          </w:tcPr>
          <w:p w:rsidR="00583F40" w:rsidRPr="006C7800" w:rsidRDefault="00583F40" w:rsidP="004A03CE">
            <w:pPr>
              <w:rPr>
                <w:b/>
                <w:color w:val="000000"/>
                <w:sz w:val="20"/>
                <w:szCs w:val="18"/>
              </w:rPr>
            </w:pPr>
            <w:r w:rsidRPr="006C7800">
              <w:rPr>
                <w:b/>
                <w:color w:val="000000"/>
                <w:sz w:val="20"/>
                <w:szCs w:val="18"/>
              </w:rPr>
              <w:t>Practice target</w:t>
            </w:r>
            <w:r>
              <w:rPr>
                <w:b/>
                <w:color w:val="000000"/>
                <w:sz w:val="20"/>
                <w:szCs w:val="18"/>
              </w:rPr>
              <w:t xml:space="preserve"> &amp; study duration</w:t>
            </w:r>
          </w:p>
        </w:tc>
        <w:tc>
          <w:tcPr>
            <w:tcW w:w="8080" w:type="dxa"/>
          </w:tcPr>
          <w:p w:rsidR="00583F40" w:rsidRPr="003E4F51" w:rsidRDefault="00F80383" w:rsidP="00482F3E">
            <w:pPr>
              <w:rPr>
                <w:rFonts w:asciiTheme="minorHAnsi" w:hAnsiTheme="minorHAnsi"/>
                <w:color w:val="000000"/>
                <w:szCs w:val="22"/>
              </w:rPr>
            </w:pPr>
            <w:r w:rsidRPr="003E4F51">
              <w:rPr>
                <w:rFonts w:asciiTheme="minorHAnsi" w:hAnsiTheme="minorHAnsi"/>
                <w:color w:val="000000"/>
                <w:szCs w:val="22"/>
              </w:rPr>
              <w:t>27 Patients</w:t>
            </w:r>
          </w:p>
        </w:tc>
      </w:tr>
      <w:tr w:rsidR="00583F40" w:rsidRPr="006C7800" w:rsidTr="003E4F51">
        <w:trPr>
          <w:trHeight w:val="570"/>
        </w:trPr>
        <w:tc>
          <w:tcPr>
            <w:tcW w:w="2601" w:type="dxa"/>
          </w:tcPr>
          <w:p w:rsidR="00583F40" w:rsidRDefault="00583F40" w:rsidP="00482F3E">
            <w:pPr>
              <w:rPr>
                <w:b/>
                <w:color w:val="000000"/>
                <w:sz w:val="20"/>
                <w:szCs w:val="18"/>
              </w:rPr>
            </w:pPr>
          </w:p>
          <w:p w:rsidR="00583F40" w:rsidRDefault="00583F40" w:rsidP="00482F3E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Recruitment period</w:t>
            </w:r>
          </w:p>
          <w:p w:rsidR="00583F40" w:rsidRPr="006C7800" w:rsidRDefault="00583F40" w:rsidP="00482F3E">
            <w:pPr>
              <w:rPr>
                <w:b/>
                <w:color w:val="000000"/>
                <w:sz w:val="20"/>
                <w:szCs w:val="18"/>
              </w:rPr>
            </w:pPr>
          </w:p>
        </w:tc>
        <w:tc>
          <w:tcPr>
            <w:tcW w:w="8080" w:type="dxa"/>
            <w:vAlign w:val="center"/>
          </w:tcPr>
          <w:p w:rsidR="00583F40" w:rsidRPr="003E4F51" w:rsidRDefault="00F80383" w:rsidP="00F253E5">
            <w:pPr>
              <w:spacing w:after="100" w:afterAutospacing="1"/>
              <w:rPr>
                <w:rFonts w:asciiTheme="minorHAnsi" w:hAnsiTheme="minorHAnsi"/>
                <w:color w:val="000000"/>
                <w:szCs w:val="22"/>
              </w:rPr>
            </w:pPr>
            <w:r w:rsidRPr="003E4F51">
              <w:rPr>
                <w:rFonts w:asciiTheme="minorHAnsi" w:hAnsiTheme="minorHAnsi"/>
                <w:color w:val="000000"/>
                <w:szCs w:val="22"/>
              </w:rPr>
              <w:t>18 months</w:t>
            </w:r>
          </w:p>
        </w:tc>
      </w:tr>
      <w:tr w:rsidR="00583F40" w:rsidRPr="006C7800" w:rsidTr="007562A3">
        <w:trPr>
          <w:trHeight w:val="463"/>
        </w:trPr>
        <w:tc>
          <w:tcPr>
            <w:tcW w:w="2601" w:type="dxa"/>
            <w:vAlign w:val="center"/>
          </w:tcPr>
          <w:p w:rsidR="00583F40" w:rsidRDefault="00583F40" w:rsidP="006A4369">
            <w:pPr>
              <w:rPr>
                <w:b/>
                <w:color w:val="000000"/>
                <w:sz w:val="20"/>
                <w:szCs w:val="18"/>
              </w:rPr>
            </w:pPr>
          </w:p>
          <w:p w:rsidR="00583F40" w:rsidRDefault="00583F40" w:rsidP="006A4369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Summary of Eligibility Criteria  (refer to Protocol for full criteria)</w:t>
            </w:r>
          </w:p>
          <w:p w:rsidR="00583F40" w:rsidRPr="006C7800" w:rsidRDefault="00583F40" w:rsidP="006A4369">
            <w:pPr>
              <w:rPr>
                <w:b/>
                <w:color w:val="000000"/>
                <w:sz w:val="20"/>
                <w:szCs w:val="18"/>
              </w:rPr>
            </w:pPr>
          </w:p>
        </w:tc>
        <w:tc>
          <w:tcPr>
            <w:tcW w:w="8080" w:type="dxa"/>
          </w:tcPr>
          <w:p w:rsidR="006B1B9F" w:rsidRPr="003E4F51" w:rsidRDefault="006B1B9F" w:rsidP="006B1B9F">
            <w:pPr>
              <w:spacing w:after="200" w:line="276" w:lineRule="auto"/>
              <w:rPr>
                <w:rFonts w:asciiTheme="minorHAnsi" w:hAnsiTheme="minorHAnsi"/>
                <w:szCs w:val="22"/>
              </w:rPr>
            </w:pPr>
            <w:r w:rsidRPr="003E4F51">
              <w:rPr>
                <w:rFonts w:asciiTheme="minorHAnsi" w:hAnsiTheme="minorHAnsi"/>
                <w:szCs w:val="22"/>
              </w:rPr>
              <w:t xml:space="preserve"> Inclusion Criteria:</w:t>
            </w:r>
          </w:p>
          <w:p w:rsidR="00F80383" w:rsidRPr="003E4F51" w:rsidRDefault="00F80383" w:rsidP="00F80383">
            <w:pPr>
              <w:pStyle w:val="ListParagraph"/>
              <w:numPr>
                <w:ilvl w:val="0"/>
                <w:numId w:val="35"/>
              </w:numPr>
              <w:spacing w:after="200" w:line="276" w:lineRule="auto"/>
              <w:ind w:left="714" w:hanging="357"/>
              <w:rPr>
                <w:rFonts w:asciiTheme="minorHAnsi" w:hAnsiTheme="minorHAnsi"/>
                <w:sz w:val="22"/>
                <w:szCs w:val="22"/>
              </w:rPr>
            </w:pPr>
            <w:r w:rsidRPr="003E4F51">
              <w:rPr>
                <w:rFonts w:asciiTheme="minorHAnsi" w:hAnsiTheme="minorHAnsi"/>
                <w:sz w:val="22"/>
                <w:szCs w:val="22"/>
              </w:rPr>
              <w:t>Patients on the hypertension register.</w:t>
            </w:r>
          </w:p>
          <w:p w:rsidR="00F80383" w:rsidRPr="003E4F51" w:rsidRDefault="00F80383" w:rsidP="00F80383">
            <w:pPr>
              <w:pStyle w:val="ListParagraph"/>
              <w:numPr>
                <w:ilvl w:val="0"/>
                <w:numId w:val="36"/>
              </w:numPr>
              <w:spacing w:after="200"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3E4F51">
              <w:rPr>
                <w:rFonts w:asciiTheme="minorHAnsi" w:hAnsiTheme="minorHAnsi"/>
                <w:sz w:val="22"/>
                <w:szCs w:val="22"/>
              </w:rPr>
              <w:t>Patients owning BP monitors used at home.</w:t>
            </w:r>
          </w:p>
          <w:p w:rsidR="00F80383" w:rsidRPr="003E4F51" w:rsidRDefault="00F80383" w:rsidP="00F80383">
            <w:pPr>
              <w:pStyle w:val="ListParagraph"/>
              <w:numPr>
                <w:ilvl w:val="0"/>
                <w:numId w:val="36"/>
              </w:num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3E4F51">
              <w:rPr>
                <w:rFonts w:asciiTheme="minorHAnsi" w:hAnsiTheme="minorHAnsi"/>
                <w:sz w:val="22"/>
                <w:szCs w:val="22"/>
              </w:rPr>
              <w:t>Participant is willing to take part in the study.</w:t>
            </w:r>
          </w:p>
          <w:p w:rsidR="00583F40" w:rsidRPr="003E4F51" w:rsidRDefault="006B1B9F" w:rsidP="006B1B9F">
            <w:pPr>
              <w:keepNext/>
              <w:spacing w:after="60"/>
              <w:rPr>
                <w:rFonts w:asciiTheme="minorHAnsi" w:hAnsiTheme="minorHAnsi"/>
                <w:color w:val="000000"/>
                <w:szCs w:val="22"/>
              </w:rPr>
            </w:pPr>
            <w:r w:rsidRPr="003E4F51">
              <w:rPr>
                <w:rFonts w:asciiTheme="minorHAnsi" w:hAnsiTheme="minorHAnsi"/>
                <w:color w:val="000000"/>
                <w:szCs w:val="22"/>
              </w:rPr>
              <w:t>Exclusion Criteria:</w:t>
            </w:r>
          </w:p>
          <w:p w:rsidR="006B1B9F" w:rsidRPr="003E4F51" w:rsidRDefault="006B1B9F" w:rsidP="006B1B9F">
            <w:pPr>
              <w:pStyle w:val="ListParagraph"/>
              <w:numPr>
                <w:ilvl w:val="0"/>
                <w:numId w:val="35"/>
              </w:numPr>
              <w:spacing w:line="276" w:lineRule="auto"/>
              <w:ind w:left="714" w:hanging="357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3E4F51">
              <w:rPr>
                <w:rFonts w:asciiTheme="minorHAnsi" w:hAnsiTheme="minorHAnsi"/>
                <w:sz w:val="22"/>
                <w:szCs w:val="22"/>
              </w:rPr>
              <w:t>Unable to provide consent.</w:t>
            </w:r>
          </w:p>
          <w:p w:rsidR="006B1B9F" w:rsidRPr="003E4F51" w:rsidRDefault="006B1B9F" w:rsidP="006B1B9F">
            <w:pPr>
              <w:pStyle w:val="ListParagraph"/>
              <w:numPr>
                <w:ilvl w:val="0"/>
                <w:numId w:val="35"/>
              </w:numPr>
              <w:spacing w:line="276" w:lineRule="auto"/>
              <w:ind w:left="714" w:hanging="357"/>
              <w:rPr>
                <w:rFonts w:asciiTheme="minorHAnsi" w:hAnsiTheme="minorHAnsi"/>
                <w:sz w:val="22"/>
                <w:szCs w:val="22"/>
              </w:rPr>
            </w:pPr>
            <w:r w:rsidRPr="003E4F51">
              <w:rPr>
                <w:rFonts w:asciiTheme="minorHAnsi" w:hAnsiTheme="minorHAnsi"/>
                <w:sz w:val="22"/>
                <w:szCs w:val="22"/>
              </w:rPr>
              <w:t>Patients who do not use home BP monitors.</w:t>
            </w:r>
          </w:p>
          <w:p w:rsidR="006B1B9F" w:rsidRPr="003E4F51" w:rsidRDefault="006B1B9F" w:rsidP="006B1B9F">
            <w:pPr>
              <w:pStyle w:val="ListParagraph"/>
              <w:numPr>
                <w:ilvl w:val="0"/>
                <w:numId w:val="35"/>
              </w:numPr>
              <w:spacing w:line="276" w:lineRule="auto"/>
              <w:ind w:left="714" w:hanging="357"/>
              <w:rPr>
                <w:rFonts w:asciiTheme="minorHAnsi" w:hAnsiTheme="minorHAnsi"/>
                <w:sz w:val="22"/>
                <w:szCs w:val="22"/>
              </w:rPr>
            </w:pPr>
            <w:r w:rsidRPr="003E4F51">
              <w:rPr>
                <w:rFonts w:asciiTheme="minorHAnsi" w:hAnsiTheme="minorHAnsi"/>
                <w:sz w:val="22"/>
                <w:szCs w:val="22"/>
              </w:rPr>
              <w:t>Housebound patients who are unable to arrange for their monitor to be dropped off at the practice.</w:t>
            </w:r>
          </w:p>
          <w:p w:rsidR="006B1B9F" w:rsidRPr="003E4F51" w:rsidRDefault="006B1B9F" w:rsidP="00F80383">
            <w:pPr>
              <w:pStyle w:val="ListParagraph"/>
              <w:keepNext/>
              <w:spacing w:after="60"/>
              <w:ind w:left="215"/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</w:p>
        </w:tc>
      </w:tr>
      <w:tr w:rsidR="00583F40" w:rsidRPr="006C7800" w:rsidTr="007562A3">
        <w:trPr>
          <w:trHeight w:val="463"/>
        </w:trPr>
        <w:tc>
          <w:tcPr>
            <w:tcW w:w="2601" w:type="dxa"/>
            <w:vAlign w:val="center"/>
          </w:tcPr>
          <w:p w:rsidR="00583F40" w:rsidRPr="006C7800" w:rsidRDefault="00583F40" w:rsidP="00490826">
            <w:pPr>
              <w:rPr>
                <w:b/>
                <w:color w:val="000000"/>
                <w:sz w:val="20"/>
                <w:szCs w:val="18"/>
              </w:rPr>
            </w:pPr>
            <w:r w:rsidRPr="006C7800">
              <w:rPr>
                <w:b/>
                <w:color w:val="000000"/>
                <w:sz w:val="20"/>
                <w:szCs w:val="18"/>
              </w:rPr>
              <w:tab/>
            </w:r>
          </w:p>
          <w:p w:rsidR="00583F40" w:rsidRPr="006C7800" w:rsidRDefault="00583F40" w:rsidP="00C774BB">
            <w:pPr>
              <w:rPr>
                <w:b/>
                <w:color w:val="000000"/>
                <w:sz w:val="20"/>
                <w:szCs w:val="18"/>
              </w:rPr>
            </w:pPr>
            <w:r w:rsidRPr="006C7800">
              <w:rPr>
                <w:b/>
                <w:color w:val="000000"/>
                <w:sz w:val="20"/>
                <w:szCs w:val="18"/>
              </w:rPr>
              <w:t>Core Practice Activities</w:t>
            </w:r>
            <w:r>
              <w:rPr>
                <w:b/>
                <w:color w:val="000000"/>
                <w:sz w:val="20"/>
                <w:szCs w:val="18"/>
              </w:rPr>
              <w:t xml:space="preserve"> </w:t>
            </w:r>
          </w:p>
        </w:tc>
        <w:tc>
          <w:tcPr>
            <w:tcW w:w="8080" w:type="dxa"/>
            <w:shd w:val="clear" w:color="auto" w:fill="FFFFFF"/>
          </w:tcPr>
          <w:p w:rsidR="006B1B9F" w:rsidRPr="003E4F51" w:rsidRDefault="006B1B9F" w:rsidP="006B1B9F">
            <w:pPr>
              <w:pStyle w:val="ListParagraph"/>
              <w:widowControl w:val="0"/>
              <w:numPr>
                <w:ilvl w:val="0"/>
                <w:numId w:val="31"/>
              </w:numPr>
              <w:contextualSpacing w:val="0"/>
              <w:rPr>
                <w:rFonts w:asciiTheme="minorHAnsi" w:hAnsiTheme="minorHAnsi" w:cs="Arial"/>
                <w:sz w:val="22"/>
                <w:szCs w:val="22"/>
              </w:rPr>
            </w:pPr>
            <w:r w:rsidRPr="003E4F51">
              <w:rPr>
                <w:rFonts w:asciiTheme="minorHAnsi" w:hAnsiTheme="minorHAnsi" w:cs="Arial"/>
                <w:sz w:val="22"/>
                <w:szCs w:val="22"/>
              </w:rPr>
              <w:t>Complete a database search and check lists for exclusions</w:t>
            </w:r>
          </w:p>
          <w:p w:rsidR="006B1B9F" w:rsidRPr="003E4F51" w:rsidRDefault="006B1B9F" w:rsidP="006B1B9F">
            <w:pPr>
              <w:pStyle w:val="ListParagraph"/>
              <w:widowControl w:val="0"/>
              <w:numPr>
                <w:ilvl w:val="0"/>
                <w:numId w:val="31"/>
              </w:numPr>
              <w:contextualSpacing w:val="0"/>
              <w:rPr>
                <w:rFonts w:asciiTheme="minorHAnsi" w:hAnsiTheme="minorHAnsi" w:cs="Arial"/>
                <w:sz w:val="22"/>
                <w:szCs w:val="22"/>
              </w:rPr>
            </w:pPr>
            <w:r w:rsidRPr="003E4F51">
              <w:rPr>
                <w:rFonts w:asciiTheme="minorHAnsi" w:hAnsiTheme="minorHAnsi" w:cs="Arial"/>
                <w:sz w:val="22"/>
                <w:szCs w:val="22"/>
              </w:rPr>
              <w:t>Send Invite letters</w:t>
            </w:r>
            <w:r w:rsidR="00862F0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A8172A">
              <w:rPr>
                <w:rFonts w:asciiTheme="minorHAnsi" w:hAnsiTheme="minorHAnsi" w:cs="Arial"/>
                <w:sz w:val="22"/>
                <w:szCs w:val="22"/>
              </w:rPr>
              <w:t>(Research Facilitator - will complete this via Docmail)</w:t>
            </w:r>
          </w:p>
          <w:p w:rsidR="006B1B9F" w:rsidRPr="003E4F51" w:rsidRDefault="006B1B9F" w:rsidP="006B1B9F">
            <w:pPr>
              <w:pStyle w:val="ListParagraph"/>
              <w:widowControl w:val="0"/>
              <w:numPr>
                <w:ilvl w:val="0"/>
                <w:numId w:val="31"/>
              </w:numPr>
              <w:contextualSpacing w:val="0"/>
              <w:rPr>
                <w:rFonts w:asciiTheme="minorHAnsi" w:hAnsiTheme="minorHAnsi" w:cs="Arial"/>
                <w:sz w:val="22"/>
                <w:szCs w:val="22"/>
              </w:rPr>
            </w:pPr>
            <w:r w:rsidRPr="003E4F51">
              <w:rPr>
                <w:rFonts w:asciiTheme="minorHAnsi" w:hAnsiTheme="minorHAnsi" w:cs="Arial"/>
                <w:sz w:val="22"/>
                <w:szCs w:val="22"/>
              </w:rPr>
              <w:t>Send reminder letters to non-responding patients two weeks after the initial mailing.</w:t>
            </w:r>
            <w:r w:rsidR="00862F0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A8172A">
              <w:rPr>
                <w:rFonts w:asciiTheme="minorHAnsi" w:hAnsiTheme="minorHAnsi" w:cs="Arial"/>
                <w:sz w:val="22"/>
                <w:szCs w:val="22"/>
              </w:rPr>
              <w:t>(Research facilitator will complete this via Docmail)</w:t>
            </w:r>
          </w:p>
          <w:p w:rsidR="007616A4" w:rsidRPr="003E4F51" w:rsidRDefault="007616A4" w:rsidP="000F50B5">
            <w:pPr>
              <w:pStyle w:val="ListParagraph"/>
              <w:keepNext/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</w:p>
        </w:tc>
      </w:tr>
      <w:tr w:rsidR="00F73E80" w:rsidRPr="006C7800" w:rsidTr="007562A3">
        <w:trPr>
          <w:trHeight w:val="463"/>
        </w:trPr>
        <w:tc>
          <w:tcPr>
            <w:tcW w:w="2601" w:type="dxa"/>
            <w:vAlign w:val="center"/>
          </w:tcPr>
          <w:p w:rsidR="00F73E80" w:rsidRDefault="004A0FE4" w:rsidP="004A0FE4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Practice Reimbursements</w:t>
            </w:r>
          </w:p>
        </w:tc>
        <w:tc>
          <w:tcPr>
            <w:tcW w:w="8080" w:type="dxa"/>
            <w:shd w:val="clear" w:color="auto" w:fill="FFFFFF"/>
          </w:tcPr>
          <w:p w:rsidR="00F73E80" w:rsidRPr="003E4F51" w:rsidRDefault="00F73E80" w:rsidP="008504B1">
            <w:pPr>
              <w:pStyle w:val="ListParagraph"/>
              <w:keepNext/>
              <w:numPr>
                <w:ilvl w:val="0"/>
                <w:numId w:val="30"/>
              </w:numPr>
              <w:spacing w:after="60"/>
              <w:ind w:left="215" w:hanging="283"/>
              <w:rPr>
                <w:rFonts w:asciiTheme="minorHAnsi" w:hAnsiTheme="minorHAnsi" w:cs="Arial"/>
                <w:sz w:val="22"/>
                <w:szCs w:val="22"/>
              </w:rPr>
            </w:pPr>
            <w:r w:rsidRPr="003E4F51">
              <w:rPr>
                <w:rFonts w:asciiTheme="minorHAnsi" w:hAnsiTheme="minorHAnsi" w:cs="Arial"/>
                <w:sz w:val="22"/>
                <w:szCs w:val="22"/>
              </w:rPr>
              <w:t>Your practice will receive</w:t>
            </w:r>
            <w:r w:rsidR="00862F0B">
              <w:rPr>
                <w:rFonts w:asciiTheme="minorHAnsi" w:hAnsiTheme="minorHAnsi" w:cs="Arial"/>
                <w:sz w:val="22"/>
                <w:szCs w:val="22"/>
              </w:rPr>
              <w:t xml:space="preserve"> a </w:t>
            </w:r>
            <w:r w:rsidRPr="003E4F51">
              <w:rPr>
                <w:rFonts w:asciiTheme="minorHAnsi" w:hAnsiTheme="minorHAnsi" w:cs="Arial"/>
                <w:b/>
                <w:color w:val="FF0000"/>
                <w:sz w:val="22"/>
                <w:szCs w:val="22"/>
              </w:rPr>
              <w:t>£320</w:t>
            </w:r>
            <w:r w:rsidRPr="003E4F51">
              <w:rPr>
                <w:rFonts w:asciiTheme="minorHAnsi" w:hAnsiTheme="minorHAnsi" w:cs="Arial"/>
                <w:b/>
                <w:sz w:val="22"/>
                <w:szCs w:val="22"/>
              </w:rPr>
              <w:t xml:space="preserve">* </w:t>
            </w:r>
            <w:r w:rsidRPr="003E4F51">
              <w:rPr>
                <w:rFonts w:asciiTheme="minorHAnsi" w:hAnsiTheme="minorHAnsi" w:cs="Arial"/>
                <w:sz w:val="22"/>
                <w:szCs w:val="22"/>
              </w:rPr>
              <w:t>search fee for the initial practice database search.</w:t>
            </w:r>
          </w:p>
          <w:p w:rsidR="004A0FE4" w:rsidRPr="00862F0B" w:rsidRDefault="004A0FE4" w:rsidP="004A0FE4">
            <w:pPr>
              <w:widowControl w:val="0"/>
              <w:spacing w:line="240" w:lineRule="exact"/>
              <w:rPr>
                <w:rFonts w:asciiTheme="minorHAnsi" w:hAnsiTheme="minorHAnsi"/>
                <w:i/>
                <w:szCs w:val="22"/>
              </w:rPr>
            </w:pPr>
            <w:r w:rsidRPr="00862F0B">
              <w:rPr>
                <w:rFonts w:asciiTheme="minorHAnsi" w:hAnsiTheme="minorHAnsi"/>
                <w:i/>
                <w:szCs w:val="22"/>
              </w:rPr>
              <w:t>*Values are an indication and can vary depending on number of patients entered into the study from your practice.</w:t>
            </w:r>
          </w:p>
          <w:p w:rsidR="00F73E80" w:rsidRPr="003E4F51" w:rsidRDefault="00F73E80" w:rsidP="004A0FE4">
            <w:pPr>
              <w:keepNext/>
              <w:spacing w:after="60"/>
              <w:ind w:left="-68"/>
              <w:rPr>
                <w:rFonts w:asciiTheme="minorHAnsi" w:hAnsiTheme="minorHAnsi"/>
                <w:szCs w:val="22"/>
              </w:rPr>
            </w:pPr>
          </w:p>
        </w:tc>
      </w:tr>
      <w:tr w:rsidR="00583F40" w:rsidRPr="006C7800" w:rsidTr="007562A3">
        <w:trPr>
          <w:trHeight w:val="463"/>
        </w:trPr>
        <w:tc>
          <w:tcPr>
            <w:tcW w:w="2601" w:type="dxa"/>
            <w:vAlign w:val="center"/>
          </w:tcPr>
          <w:p w:rsidR="00583F40" w:rsidRPr="006C7800" w:rsidRDefault="004A0FE4" w:rsidP="00490826">
            <w:pPr>
              <w:rPr>
                <w:b/>
                <w:color w:val="000000"/>
                <w:sz w:val="20"/>
                <w:szCs w:val="18"/>
              </w:rPr>
            </w:pPr>
            <w:r>
              <w:rPr>
                <w:b/>
                <w:color w:val="000000"/>
                <w:sz w:val="20"/>
                <w:szCs w:val="18"/>
              </w:rPr>
              <w:t>Patient Involvement</w:t>
            </w:r>
          </w:p>
        </w:tc>
        <w:tc>
          <w:tcPr>
            <w:tcW w:w="8080" w:type="dxa"/>
            <w:shd w:val="clear" w:color="auto" w:fill="FFFFFF"/>
          </w:tcPr>
          <w:p w:rsidR="007616A4" w:rsidRPr="00DE5BB7" w:rsidRDefault="00DE5BB7" w:rsidP="00DE5BB7">
            <w:pPr>
              <w:keepNext/>
              <w:spacing w:after="60"/>
              <w:rPr>
                <w:rFonts w:asciiTheme="minorHAnsi" w:hAnsiTheme="minorHAnsi"/>
                <w:color w:val="000000"/>
                <w:szCs w:val="22"/>
              </w:rPr>
            </w:pPr>
            <w:r w:rsidRPr="00DE5BB7">
              <w:rPr>
                <w:rFonts w:asciiTheme="minorHAnsi" w:hAnsiTheme="minorHAnsi"/>
                <w:color w:val="000000"/>
                <w:szCs w:val="22"/>
              </w:rPr>
              <w:t>See Flowchart Below</w:t>
            </w:r>
          </w:p>
        </w:tc>
      </w:tr>
      <w:tr w:rsidR="00583F40" w:rsidRPr="006C7800" w:rsidTr="007562A3">
        <w:trPr>
          <w:trHeight w:val="463"/>
        </w:trPr>
        <w:tc>
          <w:tcPr>
            <w:tcW w:w="2601" w:type="dxa"/>
            <w:vAlign w:val="center"/>
          </w:tcPr>
          <w:p w:rsidR="00583F40" w:rsidRPr="006C7800" w:rsidRDefault="00583F40" w:rsidP="00C9283C">
            <w:pPr>
              <w:rPr>
                <w:b/>
                <w:color w:val="000000"/>
                <w:sz w:val="20"/>
                <w:szCs w:val="18"/>
              </w:rPr>
            </w:pPr>
            <w:r w:rsidRPr="006C7800">
              <w:rPr>
                <w:b/>
                <w:color w:val="000000"/>
                <w:sz w:val="20"/>
                <w:szCs w:val="18"/>
              </w:rPr>
              <w:t>Resources provided by the study team</w:t>
            </w:r>
          </w:p>
        </w:tc>
        <w:tc>
          <w:tcPr>
            <w:tcW w:w="8080" w:type="dxa"/>
            <w:shd w:val="clear" w:color="auto" w:fill="FFFFFF"/>
          </w:tcPr>
          <w:p w:rsidR="00A52EE5" w:rsidRPr="003E4F51" w:rsidRDefault="00DE5BB7" w:rsidP="006B1B9F">
            <w:pPr>
              <w:keepNext/>
              <w:spacing w:before="240"/>
              <w:rPr>
                <w:rFonts w:asciiTheme="minorHAnsi" w:hAnsiTheme="minorHAnsi"/>
                <w:color w:val="000000"/>
                <w:szCs w:val="22"/>
              </w:rPr>
            </w:pPr>
            <w:r>
              <w:rPr>
                <w:rFonts w:asciiTheme="minorHAnsi" w:hAnsiTheme="minorHAnsi"/>
                <w:color w:val="000000"/>
                <w:szCs w:val="22"/>
              </w:rPr>
              <w:t>Clinical Research Network  and the study team</w:t>
            </w:r>
          </w:p>
        </w:tc>
      </w:tr>
    </w:tbl>
    <w:p w:rsidR="007854D0" w:rsidRDefault="00583F40" w:rsidP="00C96CC2">
      <w:pPr>
        <w:pStyle w:val="Heading1"/>
        <w:numPr>
          <w:ilvl w:val="0"/>
          <w:numId w:val="0"/>
        </w:numPr>
        <w:spacing w:line="240" w:lineRule="auto"/>
        <w:rPr>
          <w:b w:val="0"/>
        </w:rPr>
        <w:sectPr w:rsidR="007854D0" w:rsidSect="007854D0">
          <w:headerReference w:type="default" r:id="rId8"/>
          <w:footerReference w:type="default" r:id="rId9"/>
          <w:pgSz w:w="11906" w:h="16838" w:code="9"/>
          <w:pgMar w:top="1418" w:right="1440" w:bottom="1134" w:left="1440" w:header="142" w:footer="510" w:gutter="0"/>
          <w:cols w:space="708"/>
          <w:docGrid w:linePitch="360"/>
        </w:sectPr>
      </w:pPr>
      <w:r w:rsidRPr="007854D0">
        <w:rPr>
          <w:rFonts w:ascii="Arial" w:hAnsi="Arial" w:cs="Arial"/>
          <w:bCs w:val="0"/>
        </w:rPr>
        <w:t xml:space="preserve">Local CRN contacts:  </w:t>
      </w:r>
      <w:r w:rsidR="00C96CC2">
        <w:rPr>
          <w:rFonts w:ascii="Arial" w:hAnsi="Arial" w:cs="Arial"/>
          <w:bCs w:val="0"/>
        </w:rPr>
        <w:t>Jenny L</w:t>
      </w:r>
      <w:bookmarkStart w:id="0" w:name="_GoBack"/>
      <w:bookmarkEnd w:id="0"/>
      <w:r w:rsidR="00C96CC2">
        <w:rPr>
          <w:rFonts w:ascii="Arial" w:hAnsi="Arial" w:cs="Arial"/>
          <w:bCs w:val="0"/>
        </w:rPr>
        <w:t xml:space="preserve">ee  </w:t>
      </w:r>
      <w:hyperlink r:id="rId10" w:history="1">
        <w:r w:rsidR="00C96CC2" w:rsidRPr="00586753">
          <w:rPr>
            <w:rStyle w:val="Hyperlink"/>
            <w:rFonts w:ascii="Arial" w:hAnsi="Arial" w:cs="Arial"/>
            <w:bCs w:val="0"/>
          </w:rPr>
          <w:t>Jennifer.lee@warwick.ac.uk</w:t>
        </w:r>
      </w:hyperlink>
      <w:r w:rsidR="00C96CC2">
        <w:rPr>
          <w:rFonts w:ascii="Arial" w:hAnsi="Arial" w:cs="Arial"/>
          <w:bCs w:val="0"/>
        </w:rPr>
        <w:t xml:space="preserve">  02476 575919</w:t>
      </w:r>
    </w:p>
    <w:p w:rsidR="003573B1" w:rsidRDefault="003573B1" w:rsidP="00276990">
      <w:pPr>
        <w:jc w:val="center"/>
        <w:rPr>
          <w:b/>
        </w:rPr>
      </w:pPr>
    </w:p>
    <w:p w:rsidR="00583F40" w:rsidRDefault="00583F40" w:rsidP="000875A0">
      <w:pPr>
        <w:ind w:left="2880" w:firstLine="720"/>
        <w:rPr>
          <w:b/>
        </w:rPr>
      </w:pPr>
      <w:r w:rsidRPr="00276990">
        <w:rPr>
          <w:b/>
        </w:rPr>
        <w:t>STUDY FLOW CHART</w:t>
      </w:r>
    </w:p>
    <w:p w:rsidR="007854D0" w:rsidRDefault="007854D0" w:rsidP="00276990">
      <w:pPr>
        <w:jc w:val="center"/>
        <w:rPr>
          <w:b/>
        </w:rPr>
      </w:pPr>
    </w:p>
    <w:p w:rsidR="007854D0" w:rsidRPr="00276990" w:rsidRDefault="00DE5BB7" w:rsidP="00276990">
      <w:pPr>
        <w:jc w:val="center"/>
        <w:rPr>
          <w:b/>
        </w:rPr>
      </w:pPr>
      <w:r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A2E848" wp14:editId="47B5DA16">
                <wp:simplePos x="0" y="0"/>
                <wp:positionH relativeFrom="margin">
                  <wp:posOffset>3162300</wp:posOffset>
                </wp:positionH>
                <wp:positionV relativeFrom="paragraph">
                  <wp:posOffset>246380</wp:posOffset>
                </wp:positionV>
                <wp:extent cx="2609850" cy="371475"/>
                <wp:effectExtent l="0" t="0" r="19050" b="28575"/>
                <wp:wrapSquare wrapText="bothSides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9850" cy="3714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4D62" w:rsidRPr="000875A0" w:rsidRDefault="0069630F" w:rsidP="00D738FE">
                            <w:pPr>
                              <w:jc w:val="center"/>
                              <w:rPr>
                                <w:rFonts w:asciiTheme="minorHAnsi" w:hAnsiTheme="minorHAnsi"/>
                                <w:b/>
                                <w:sz w:val="32"/>
                                <w:u w:val="single"/>
                              </w:rPr>
                            </w:pPr>
                            <w:r w:rsidRPr="000875A0">
                              <w:rPr>
                                <w:rFonts w:asciiTheme="minorHAnsi" w:hAnsiTheme="minorHAnsi"/>
                                <w:b/>
                                <w:sz w:val="32"/>
                                <w:u w:val="single"/>
                              </w:rPr>
                              <w:t>Patient Involvement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A2E84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49pt;margin-top:19.4pt;width:205.5pt;height:29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" fillcolor="white [3201]" strokecolor="#4f81bd [3204]" strokeweight="2pt">
                <v:textbox>
                  <w:txbxContent>
                    <w:p w:rsidR="009C4D62" w:rsidRPr="000875A0" w:rsidRDefault="0069630F" w:rsidP="00D738FE">
                      <w:pPr>
                        <w:jc w:val="center"/>
                        <w:rPr>
                          <w:rFonts w:asciiTheme="minorHAnsi" w:hAnsiTheme="minorHAnsi"/>
                          <w:b/>
                          <w:sz w:val="32"/>
                          <w:u w:val="single"/>
                        </w:rPr>
                      </w:pPr>
                      <w:r w:rsidRPr="000875A0">
                        <w:rPr>
                          <w:rFonts w:asciiTheme="minorHAnsi" w:hAnsiTheme="minorHAnsi"/>
                          <w:b/>
                          <w:sz w:val="32"/>
                          <w:u w:val="single"/>
                        </w:rPr>
                        <w:t>Patient Involvement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471DDAA" wp14:editId="2F51A4C4">
                <wp:simplePos x="0" y="0"/>
                <wp:positionH relativeFrom="margin">
                  <wp:posOffset>4381500</wp:posOffset>
                </wp:positionH>
                <wp:positionV relativeFrom="paragraph">
                  <wp:posOffset>617855</wp:posOffset>
                </wp:positionV>
                <wp:extent cx="0" cy="457200"/>
                <wp:effectExtent l="57150" t="0" r="76200" b="38100"/>
                <wp:wrapNone/>
                <wp:docPr id="200" name="Straight Arrow Connector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7200"/>
                        </a:xfrm>
                        <a:prstGeom prst="straightConnector1">
                          <a:avLst/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FE66F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00" o:spid="_x0000_s1026" type="#_x0000_t32" style="position:absolute;margin-left:345pt;margin-top:48.65pt;width:0;height:36pt;z-index:25167564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" strokecolor="black [3040]" strokeweight="3pt">
                <v:stroke endarrow="block"/>
                <w10:wrap anchorx="margin"/>
              </v:shape>
            </w:pict>
          </mc:Fallback>
        </mc:AlternateContent>
      </w:r>
      <w:r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A2ABD28" wp14:editId="04A78C17">
                <wp:simplePos x="0" y="0"/>
                <wp:positionH relativeFrom="column">
                  <wp:posOffset>4382770</wp:posOffset>
                </wp:positionH>
                <wp:positionV relativeFrom="paragraph">
                  <wp:posOffset>6085840</wp:posOffset>
                </wp:positionV>
                <wp:extent cx="0" cy="781050"/>
                <wp:effectExtent l="95250" t="0" r="57150" b="38100"/>
                <wp:wrapNone/>
                <wp:docPr id="207" name="Straight Arrow Connector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81050"/>
                        </a:xfrm>
                        <a:prstGeom prst="straightConnector1">
                          <a:avLst/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BD5F04F" id="Straight Arrow Connector 207" o:spid="_x0000_s1026" type="#_x0000_t32" style="position:absolute;margin-left:345.1pt;margin-top:479.2pt;width:0;height:61.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" strokecolor="black [3040]" strokeweight="3pt">
                <v:stroke endarrow="block"/>
              </v:shape>
            </w:pict>
          </mc:Fallback>
        </mc:AlternateContent>
      </w:r>
      <w:r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2AB5F8B1" wp14:editId="221269D5">
                <wp:simplePos x="0" y="0"/>
                <wp:positionH relativeFrom="column">
                  <wp:posOffset>2486025</wp:posOffset>
                </wp:positionH>
                <wp:positionV relativeFrom="paragraph">
                  <wp:posOffset>6866255</wp:posOffset>
                </wp:positionV>
                <wp:extent cx="3724275" cy="962025"/>
                <wp:effectExtent l="0" t="0" r="28575" b="28575"/>
                <wp:wrapSquare wrapText="bothSides"/>
                <wp:docPr id="1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4275" cy="962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9630F" w:rsidRPr="00DE5BB7" w:rsidRDefault="0069630F" w:rsidP="00DE5BB7">
                            <w:pPr>
                              <w:ind w:left="142"/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DE5BB7">
                              <w:rPr>
                                <w:rFonts w:asciiTheme="minorHAnsi" w:hAnsiTheme="minorHAnsi"/>
                              </w:rPr>
                              <w:t>5) Monitors will then be returned to patients in person at their practice by a research team member on the agreed date, providing a further opportunity for patients to ask any remaining questions they have about the process or the results for their monitor</w:t>
                            </w:r>
                          </w:p>
                          <w:p w:rsidR="009C4D62" w:rsidRPr="009C4D62" w:rsidRDefault="009C4D62" w:rsidP="009C4D6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B5F8B1" id="_x0000_s1027" type="#_x0000_t202" style="position:absolute;left:0;text-align:left;margin-left:195.75pt;margin-top:540.65pt;width:293.25pt;height:75.7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" fillcolor="white [3201]" strokecolor="#4f81bd [3204]" strokeweight="2pt">
                <v:textbox>
                  <w:txbxContent>
                    <w:p w:rsidR="0069630F" w:rsidRPr="00DE5BB7" w:rsidRDefault="0069630F" w:rsidP="00DE5BB7">
                      <w:pPr>
                        <w:ind w:left="142"/>
                        <w:jc w:val="both"/>
                        <w:rPr>
                          <w:rFonts w:asciiTheme="minorHAnsi" w:hAnsiTheme="minorHAnsi"/>
                        </w:rPr>
                      </w:pPr>
                      <w:r w:rsidRPr="00DE5BB7">
                        <w:rPr>
                          <w:rFonts w:asciiTheme="minorHAnsi" w:hAnsiTheme="minorHAnsi"/>
                        </w:rPr>
                        <w:t>5) Monitors will then be returned to patients in person at their practice by a research team member on the agreed date, providing a further opportunity for patients to ask any remaining questions they have about the process or the results for their monitor</w:t>
                      </w:r>
                    </w:p>
                    <w:p w:rsidR="009C4D62" w:rsidRPr="009C4D62" w:rsidRDefault="009C4D62" w:rsidP="009C4D62"/>
                  </w:txbxContent>
                </v:textbox>
                <w10:wrap type="square"/>
              </v:shape>
            </w:pict>
          </mc:Fallback>
        </mc:AlternateContent>
      </w:r>
      <w:r w:rsidR="000875A0"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3772C774" wp14:editId="495A7406">
                <wp:simplePos x="0" y="0"/>
                <wp:positionH relativeFrom="column">
                  <wp:posOffset>2724150</wp:posOffset>
                </wp:positionH>
                <wp:positionV relativeFrom="paragraph">
                  <wp:posOffset>5275580</wp:posOffset>
                </wp:positionV>
                <wp:extent cx="3343275" cy="790575"/>
                <wp:effectExtent l="0" t="0" r="28575" b="28575"/>
                <wp:wrapSquare wrapText="bothSides"/>
                <wp:docPr id="3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3275" cy="7905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4D62" w:rsidRPr="00DE5BB7" w:rsidRDefault="0069630F" w:rsidP="00DE5BB7">
                            <w:pPr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DE5BB7">
                              <w:rPr>
                                <w:rFonts w:asciiTheme="minorHAnsi" w:hAnsiTheme="minorHAnsi"/>
                              </w:rPr>
                              <w:t>4)</w:t>
                            </w:r>
                            <w:r w:rsidR="000875A0" w:rsidRPr="00DE5BB7">
                              <w:rPr>
                                <w:rFonts w:asciiTheme="minorHAnsi" w:hAnsiTheme="minorHAnsi"/>
                              </w:rPr>
                              <w:t xml:space="preserve"> </w:t>
                            </w:r>
                            <w:r w:rsidRPr="00DE5BB7">
                              <w:rPr>
                                <w:rFonts w:asciiTheme="minorHAnsi" w:hAnsiTheme="minorHAnsi"/>
                              </w:rPr>
                              <w:t>After the monitor has been tested (at University of Birmingham), the research team will advise the patient of the results (by post) and provide a date for them to pick up their monitor from their practice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72C774" id="_x0000_s1028" type="#_x0000_t202" style="position:absolute;left:0;text-align:left;margin-left:214.5pt;margin-top:415.4pt;width:263.25pt;height:62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" fillcolor="white [3201]" strokecolor="#4f81bd [3204]" strokeweight="2pt">
                <v:textbox>
                  <w:txbxContent>
                    <w:p w:rsidR="009C4D62" w:rsidRPr="00DE5BB7" w:rsidRDefault="0069630F" w:rsidP="00DE5BB7">
                      <w:pPr>
                        <w:jc w:val="both"/>
                        <w:rPr>
                          <w:rFonts w:asciiTheme="minorHAnsi" w:hAnsiTheme="minorHAnsi"/>
                        </w:rPr>
                      </w:pPr>
                      <w:r w:rsidRPr="00DE5BB7">
                        <w:rPr>
                          <w:rFonts w:asciiTheme="minorHAnsi" w:hAnsiTheme="minorHAnsi"/>
                        </w:rPr>
                        <w:t>4)</w:t>
                      </w:r>
                      <w:r w:rsidR="000875A0" w:rsidRPr="00DE5BB7">
                        <w:rPr>
                          <w:rFonts w:asciiTheme="minorHAnsi" w:hAnsiTheme="minorHAnsi"/>
                        </w:rPr>
                        <w:t xml:space="preserve"> </w:t>
                      </w:r>
                      <w:r w:rsidRPr="00DE5BB7">
                        <w:rPr>
                          <w:rFonts w:asciiTheme="minorHAnsi" w:hAnsiTheme="minorHAnsi"/>
                        </w:rPr>
                        <w:t>After the monitor has been tested (at University of Birmingham), the research team will advise the patient of the results (by post) and provide a date for them to pick up their monitor from their practice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875A0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E21DD94" wp14:editId="643E309C">
                <wp:simplePos x="0" y="0"/>
                <wp:positionH relativeFrom="column">
                  <wp:posOffset>4381500</wp:posOffset>
                </wp:positionH>
                <wp:positionV relativeFrom="paragraph">
                  <wp:posOffset>4646930</wp:posOffset>
                </wp:positionV>
                <wp:extent cx="9525" cy="657225"/>
                <wp:effectExtent l="95250" t="19050" r="66675" b="47625"/>
                <wp:wrapNone/>
                <wp:docPr id="206" name="Straight Arrow Connector 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657225"/>
                        </a:xfrm>
                        <a:prstGeom prst="straightConnector1">
                          <a:avLst/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DF46C0" id="Straight Arrow Connector 206" o:spid="_x0000_s1026" type="#_x0000_t32" style="position:absolute;margin-left:345pt;margin-top:365.9pt;width:.75pt;height:51.75pt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" strokecolor="black [3040]" strokeweight="3pt">
                <v:stroke endarrow="block"/>
              </v:shape>
            </w:pict>
          </mc:Fallback>
        </mc:AlternateContent>
      </w:r>
      <w:r w:rsidR="000875A0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0DBB334" wp14:editId="4776A642">
                <wp:simplePos x="0" y="0"/>
                <wp:positionH relativeFrom="column">
                  <wp:posOffset>4391025</wp:posOffset>
                </wp:positionH>
                <wp:positionV relativeFrom="paragraph">
                  <wp:posOffset>3313430</wp:posOffset>
                </wp:positionV>
                <wp:extent cx="0" cy="561975"/>
                <wp:effectExtent l="95250" t="0" r="57150" b="47625"/>
                <wp:wrapNone/>
                <wp:docPr id="203" name="Straight Arrow Connector 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61975"/>
                        </a:xfrm>
                        <a:prstGeom prst="straightConnector1">
                          <a:avLst/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6D4D0A" id="Straight Arrow Connector 203" o:spid="_x0000_s1026" type="#_x0000_t32" style="position:absolute;margin-left:345.75pt;margin-top:260.9pt;width:0;height:44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" strokecolor="black [3040]" strokeweight="3pt">
                <v:stroke endarrow="block"/>
              </v:shape>
            </w:pict>
          </mc:Fallback>
        </mc:AlternateContent>
      </w:r>
      <w:r w:rsidR="000875A0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DD5200C" wp14:editId="643B3FAE">
                <wp:simplePos x="0" y="0"/>
                <wp:positionH relativeFrom="margin">
                  <wp:posOffset>4391025</wp:posOffset>
                </wp:positionH>
                <wp:positionV relativeFrom="paragraph">
                  <wp:posOffset>1846580</wp:posOffset>
                </wp:positionV>
                <wp:extent cx="0" cy="847725"/>
                <wp:effectExtent l="95250" t="0" r="57150" b="47625"/>
                <wp:wrapNone/>
                <wp:docPr id="202" name="Straight Arrow Connector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47725"/>
                        </a:xfrm>
                        <a:prstGeom prst="straightConnector1">
                          <a:avLst/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BAC2AE" id="Straight Arrow Connector 202" o:spid="_x0000_s1026" type="#_x0000_t32" style="position:absolute;margin-left:345.75pt;margin-top:145.4pt;width:0;height:66.75pt;z-index:25167974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" strokecolor="black [3040]" strokeweight="3pt">
                <v:stroke endarrow="block"/>
                <w10:wrap anchorx="margin"/>
              </v:shape>
            </w:pict>
          </mc:Fallback>
        </mc:AlternateContent>
      </w:r>
      <w:r w:rsidR="000875A0"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91008" behindDoc="0" locked="0" layoutInCell="1" allowOverlap="1" wp14:anchorId="5006CF73" wp14:editId="3051556E">
                <wp:simplePos x="0" y="0"/>
                <wp:positionH relativeFrom="margin">
                  <wp:posOffset>2971800</wp:posOffset>
                </wp:positionH>
                <wp:positionV relativeFrom="paragraph">
                  <wp:posOffset>2694305</wp:posOffset>
                </wp:positionV>
                <wp:extent cx="2857500" cy="628650"/>
                <wp:effectExtent l="0" t="0" r="19050" b="1905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6286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9630F" w:rsidRPr="00DE5BB7" w:rsidRDefault="0069630F" w:rsidP="000875A0">
                            <w:pPr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DE5BB7">
                              <w:rPr>
                                <w:rFonts w:asciiTheme="minorHAnsi" w:hAnsiTheme="minorHAnsi"/>
                              </w:rPr>
                              <w:t>2)</w:t>
                            </w:r>
                            <w:r w:rsidR="000875A0" w:rsidRPr="00DE5BB7">
                              <w:rPr>
                                <w:rFonts w:asciiTheme="minorHAnsi" w:hAnsiTheme="minorHAnsi"/>
                              </w:rPr>
                              <w:t xml:space="preserve"> </w:t>
                            </w:r>
                            <w:r w:rsidRPr="00DE5BB7">
                              <w:rPr>
                                <w:rFonts w:asciiTheme="minorHAnsi" w:hAnsiTheme="minorHAnsi"/>
                              </w:rPr>
                              <w:t>The research team will then invite interested patients (by post) to bring their monitor to their practice on a specified day</w:t>
                            </w:r>
                          </w:p>
                          <w:p w:rsidR="0069630F" w:rsidRPr="009C4D62" w:rsidRDefault="0069630F" w:rsidP="000875A0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06CF73" id="_x0000_s1029" type="#_x0000_t202" style="position:absolute;left:0;text-align:left;margin-left:234pt;margin-top:212.15pt;width:225pt;height:49.5pt;z-index:2516910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" fillcolor="white [3201]" strokecolor="#4f81bd [3204]" strokeweight="2pt">
                <v:textbox>
                  <w:txbxContent>
                    <w:p w:rsidR="0069630F" w:rsidRPr="00DE5BB7" w:rsidRDefault="0069630F" w:rsidP="000875A0">
                      <w:pPr>
                        <w:jc w:val="both"/>
                        <w:rPr>
                          <w:rFonts w:asciiTheme="minorHAnsi" w:hAnsiTheme="minorHAnsi"/>
                        </w:rPr>
                      </w:pPr>
                      <w:r w:rsidRPr="00DE5BB7">
                        <w:rPr>
                          <w:rFonts w:asciiTheme="minorHAnsi" w:hAnsiTheme="minorHAnsi"/>
                        </w:rPr>
                        <w:t>2)</w:t>
                      </w:r>
                      <w:r w:rsidR="000875A0" w:rsidRPr="00DE5BB7">
                        <w:rPr>
                          <w:rFonts w:asciiTheme="minorHAnsi" w:hAnsiTheme="minorHAnsi"/>
                        </w:rPr>
                        <w:t xml:space="preserve"> </w:t>
                      </w:r>
                      <w:r w:rsidRPr="00DE5BB7">
                        <w:rPr>
                          <w:rFonts w:asciiTheme="minorHAnsi" w:hAnsiTheme="minorHAnsi"/>
                        </w:rPr>
                        <w:t>The research team will then invite interested patients (by post) to bring their monitor to their practice on a specified day</w:t>
                      </w:r>
                    </w:p>
                    <w:p w:rsidR="0069630F" w:rsidRPr="009C4D62" w:rsidRDefault="0069630F" w:rsidP="000875A0">
                      <w:pPr>
                        <w:jc w:val="both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875A0"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3B4730F5" wp14:editId="352DF23C">
                <wp:simplePos x="0" y="0"/>
                <wp:positionH relativeFrom="margin">
                  <wp:posOffset>2724150</wp:posOffset>
                </wp:positionH>
                <wp:positionV relativeFrom="paragraph">
                  <wp:posOffset>3875405</wp:posOffset>
                </wp:positionV>
                <wp:extent cx="3343275" cy="771525"/>
                <wp:effectExtent l="0" t="0" r="28575" b="2857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3275" cy="7715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9630F" w:rsidRPr="00DE5BB7" w:rsidRDefault="0069630F" w:rsidP="000875A0">
                            <w:pPr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DE5BB7">
                              <w:rPr>
                                <w:rFonts w:asciiTheme="minorHAnsi" w:hAnsiTheme="minorHAnsi"/>
                              </w:rPr>
                              <w:t>3)</w:t>
                            </w:r>
                            <w:r w:rsidR="000875A0" w:rsidRPr="00DE5BB7">
                              <w:rPr>
                                <w:rFonts w:asciiTheme="minorHAnsi" w:hAnsiTheme="minorHAnsi"/>
                              </w:rPr>
                              <w:t xml:space="preserve"> </w:t>
                            </w:r>
                            <w:r w:rsidRPr="00DE5BB7">
                              <w:rPr>
                                <w:rFonts w:asciiTheme="minorHAnsi" w:hAnsiTheme="minorHAnsi"/>
                              </w:rPr>
                              <w:t>When patients bring in their monitor, they will be able to ask the research team member present any questions they have, and receive a receipt for their monitor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4730F5" id="_x0000_s1030" type="#_x0000_t202" style="position:absolute;left:0;text-align:left;margin-left:214.5pt;margin-top:305.15pt;width:263.25pt;height:60.75pt;z-index:2516889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" fillcolor="white [3201]" strokecolor="#4f81bd [3204]" strokeweight="2pt">
                <v:textbox>
                  <w:txbxContent>
                    <w:p w:rsidR="0069630F" w:rsidRPr="00DE5BB7" w:rsidRDefault="0069630F" w:rsidP="000875A0">
                      <w:pPr>
                        <w:jc w:val="both"/>
                        <w:rPr>
                          <w:rFonts w:asciiTheme="minorHAnsi" w:hAnsiTheme="minorHAnsi"/>
                        </w:rPr>
                      </w:pPr>
                      <w:r w:rsidRPr="00DE5BB7">
                        <w:rPr>
                          <w:rFonts w:asciiTheme="minorHAnsi" w:hAnsiTheme="minorHAnsi"/>
                        </w:rPr>
                        <w:t>3)</w:t>
                      </w:r>
                      <w:r w:rsidR="000875A0" w:rsidRPr="00DE5BB7">
                        <w:rPr>
                          <w:rFonts w:asciiTheme="minorHAnsi" w:hAnsiTheme="minorHAnsi"/>
                        </w:rPr>
                        <w:t xml:space="preserve"> </w:t>
                      </w:r>
                      <w:r w:rsidRPr="00DE5BB7">
                        <w:rPr>
                          <w:rFonts w:asciiTheme="minorHAnsi" w:hAnsiTheme="minorHAnsi"/>
                        </w:rPr>
                        <w:t>When patients bring in their monitor, they will be able to ask the research team member present any questions they have, and receive a receipt for their monitor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875A0"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3EB2A95C" wp14:editId="671805C9">
                <wp:simplePos x="0" y="0"/>
                <wp:positionH relativeFrom="margin">
                  <wp:posOffset>2724150</wp:posOffset>
                </wp:positionH>
                <wp:positionV relativeFrom="paragraph">
                  <wp:posOffset>1075055</wp:posOffset>
                </wp:positionV>
                <wp:extent cx="3409950" cy="771525"/>
                <wp:effectExtent l="0" t="0" r="19050" b="28575"/>
                <wp:wrapSquare wrapText="bothSides"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9950" cy="7715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9630F" w:rsidRPr="00DE5BB7" w:rsidRDefault="0069630F" w:rsidP="000875A0">
                            <w:pPr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DE5BB7">
                              <w:rPr>
                                <w:rFonts w:asciiTheme="minorHAnsi" w:hAnsiTheme="minorHAnsi"/>
                              </w:rPr>
                              <w:t>1</w:t>
                            </w:r>
                            <w:r w:rsidR="00DE5BB7" w:rsidRPr="00DE5BB7">
                              <w:rPr>
                                <w:rFonts w:asciiTheme="minorHAnsi" w:hAnsiTheme="minorHAnsi"/>
                              </w:rPr>
                              <w:t>) I</w:t>
                            </w:r>
                            <w:r w:rsidRPr="00DE5BB7">
                              <w:rPr>
                                <w:rFonts w:asciiTheme="minorHAnsi" w:hAnsiTheme="minorHAnsi"/>
                              </w:rPr>
                              <w:t>nterested patients would return the enclosed questionnaire (including consent to participate) to the research team in the provided SAE</w:t>
                            </w:r>
                          </w:p>
                          <w:p w:rsidR="009C4D62" w:rsidRPr="009C4D62" w:rsidRDefault="009C4D62" w:rsidP="009C4D6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B2A95C" id="_x0000_s1031" type="#_x0000_t202" style="position:absolute;left:0;text-align:left;margin-left:214.5pt;margin-top:84.65pt;width:268.5pt;height:60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" fillcolor="white [3201]" strokecolor="#4f81bd [3204]" strokeweight="2pt">
                <v:textbox>
                  <w:txbxContent>
                    <w:p w:rsidR="0069630F" w:rsidRPr="00DE5BB7" w:rsidRDefault="0069630F" w:rsidP="000875A0">
                      <w:pPr>
                        <w:jc w:val="both"/>
                        <w:rPr>
                          <w:rFonts w:asciiTheme="minorHAnsi" w:hAnsiTheme="minorHAnsi"/>
                        </w:rPr>
                      </w:pPr>
                      <w:r w:rsidRPr="00DE5BB7">
                        <w:rPr>
                          <w:rFonts w:asciiTheme="minorHAnsi" w:hAnsiTheme="minorHAnsi"/>
                        </w:rPr>
                        <w:t>1</w:t>
                      </w:r>
                      <w:r w:rsidR="00DE5BB7" w:rsidRPr="00DE5BB7">
                        <w:rPr>
                          <w:rFonts w:asciiTheme="minorHAnsi" w:hAnsiTheme="minorHAnsi"/>
                        </w:rPr>
                        <w:t>) I</w:t>
                      </w:r>
                      <w:r w:rsidRPr="00DE5BB7">
                        <w:rPr>
                          <w:rFonts w:asciiTheme="minorHAnsi" w:hAnsiTheme="minorHAnsi"/>
                        </w:rPr>
                        <w:t>nterested patients would return the enclosed questionnaire (including consent to participate) to the research team in the provided SAE</w:t>
                      </w:r>
                    </w:p>
                    <w:p w:rsidR="009C4D62" w:rsidRPr="009C4D62" w:rsidRDefault="009C4D62" w:rsidP="009C4D62"/>
                  </w:txbxContent>
                </v:textbox>
                <w10:wrap type="square" anchorx="margin"/>
              </v:shape>
            </w:pict>
          </mc:Fallback>
        </mc:AlternateContent>
      </w:r>
      <w:r w:rsidR="000875A0"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7A04249" wp14:editId="3A1BD717">
                <wp:simplePos x="0" y="0"/>
                <wp:positionH relativeFrom="margin">
                  <wp:posOffset>-247650</wp:posOffset>
                </wp:positionH>
                <wp:positionV relativeFrom="paragraph">
                  <wp:posOffset>246380</wp:posOffset>
                </wp:positionV>
                <wp:extent cx="2447925" cy="371475"/>
                <wp:effectExtent l="0" t="0" r="28575" b="28575"/>
                <wp:wrapSquare wrapText="bothSides"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7925" cy="3714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4D62" w:rsidRPr="000875A0" w:rsidRDefault="0069630F" w:rsidP="00D738FE">
                            <w:pPr>
                              <w:jc w:val="center"/>
                              <w:rPr>
                                <w:rFonts w:asciiTheme="minorHAnsi" w:hAnsiTheme="minorHAnsi"/>
                                <w:b/>
                                <w:sz w:val="28"/>
                                <w:u w:val="single"/>
                              </w:rPr>
                            </w:pPr>
                            <w:r w:rsidRPr="000875A0">
                              <w:rPr>
                                <w:rFonts w:asciiTheme="minorHAnsi" w:hAnsiTheme="minorHAnsi"/>
                                <w:b/>
                                <w:sz w:val="28"/>
                                <w:u w:val="single"/>
                              </w:rPr>
                              <w:t>Practice Involvement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A04249" id="_x0000_s1032" type="#_x0000_t202" style="position:absolute;left:0;text-align:left;margin-left:-19.5pt;margin-top:19.4pt;width:192.75pt;height:29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" fillcolor="white [3201]" strokecolor="#9bbb59 [3206]" strokeweight="2pt">
                <v:textbox>
                  <w:txbxContent>
                    <w:p w:rsidR="009C4D62" w:rsidRPr="000875A0" w:rsidRDefault="0069630F" w:rsidP="00D738FE">
                      <w:pPr>
                        <w:jc w:val="center"/>
                        <w:rPr>
                          <w:rFonts w:asciiTheme="minorHAnsi" w:hAnsiTheme="minorHAnsi"/>
                          <w:b/>
                          <w:sz w:val="28"/>
                          <w:u w:val="single"/>
                        </w:rPr>
                      </w:pPr>
                      <w:r w:rsidRPr="000875A0">
                        <w:rPr>
                          <w:rFonts w:asciiTheme="minorHAnsi" w:hAnsiTheme="minorHAnsi"/>
                          <w:b/>
                          <w:sz w:val="28"/>
                          <w:u w:val="single"/>
                        </w:rPr>
                        <w:t>Practice Involvement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875A0"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86912" behindDoc="0" locked="0" layoutInCell="1" allowOverlap="1" wp14:anchorId="59176EC3" wp14:editId="73010DC5">
                <wp:simplePos x="0" y="0"/>
                <wp:positionH relativeFrom="margin">
                  <wp:posOffset>-695325</wp:posOffset>
                </wp:positionH>
                <wp:positionV relativeFrom="paragraph">
                  <wp:posOffset>1579880</wp:posOffset>
                </wp:positionV>
                <wp:extent cx="3181350" cy="1390650"/>
                <wp:effectExtent l="0" t="0" r="19050" b="1905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1350" cy="1390650"/>
                        </a:xfrm>
                        <a:prstGeom prst="rect">
                          <a:avLst/>
                        </a:prstGeom>
                        <a:ln>
                          <a:prstDash val="dash"/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738FE" w:rsidRPr="00D738FE" w:rsidRDefault="00D738FE" w:rsidP="00D738FE">
                            <w:pPr>
                              <w:widowControl w:val="0"/>
                              <w:ind w:left="360"/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</w:pPr>
                            <w:r w:rsidRPr="00D738FE"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  <w:t>Send Invite letters</w:t>
                            </w:r>
                            <w:r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  <w:t xml:space="preserve"> </w:t>
                            </w:r>
                            <w:r w:rsidRPr="00D738FE"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  <w:t>(Research Facilitator - will complete this via Docmail)</w:t>
                            </w:r>
                          </w:p>
                          <w:p w:rsidR="00D738FE" w:rsidRDefault="00D738FE" w:rsidP="00D738FE">
                            <w:pPr>
                              <w:widowControl w:val="0"/>
                              <w:ind w:left="360"/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</w:pPr>
                          </w:p>
                          <w:p w:rsidR="00D738FE" w:rsidRPr="00D738FE" w:rsidRDefault="00D738FE" w:rsidP="00D738FE">
                            <w:pPr>
                              <w:widowControl w:val="0"/>
                              <w:ind w:left="360"/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</w:pPr>
                            <w:r w:rsidRPr="00D738FE"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  <w:t>Send reminder letters to non-responding patients two weeks after the initial mailing.</w:t>
                            </w:r>
                            <w:r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  <w:t xml:space="preserve"> </w:t>
                            </w:r>
                            <w:r w:rsidRPr="00D738FE"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  <w:t>(Research facilitator will complete this via Docmail)</w:t>
                            </w:r>
                          </w:p>
                          <w:p w:rsidR="00D738FE" w:rsidRPr="009C4D62" w:rsidRDefault="00D738FE" w:rsidP="00D738FE"/>
                          <w:p w:rsidR="0069630F" w:rsidRPr="009C4D62" w:rsidRDefault="0069630F" w:rsidP="0069630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76EC3" id="_x0000_s1033" type="#_x0000_t202" style="position:absolute;left:0;text-align:left;margin-left:-54.75pt;margin-top:124.4pt;width:250.5pt;height:109.5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" fillcolor="white [3201]" strokecolor="#9bbb59 [3206]" strokeweight="2pt">
                <v:stroke dashstyle="dash"/>
                <v:textbox>
                  <w:txbxContent>
                    <w:p w:rsidR="00D738FE" w:rsidRPr="00D738FE" w:rsidRDefault="00D738FE" w:rsidP="00D738FE">
                      <w:pPr>
                        <w:widowControl w:val="0"/>
                        <w:ind w:left="360"/>
                        <w:rPr>
                          <w:rFonts w:asciiTheme="minorHAnsi" w:hAnsiTheme="minorHAnsi"/>
                          <w:i/>
                          <w:szCs w:val="22"/>
                        </w:rPr>
                      </w:pPr>
                      <w:r w:rsidRPr="00D738FE">
                        <w:rPr>
                          <w:rFonts w:asciiTheme="minorHAnsi" w:hAnsiTheme="minorHAnsi"/>
                          <w:i/>
                          <w:szCs w:val="22"/>
                        </w:rPr>
                        <w:t>Send Invite letters</w:t>
                      </w:r>
                      <w:r>
                        <w:rPr>
                          <w:rFonts w:asciiTheme="minorHAnsi" w:hAnsiTheme="minorHAnsi"/>
                          <w:i/>
                          <w:szCs w:val="22"/>
                        </w:rPr>
                        <w:t xml:space="preserve"> </w:t>
                      </w:r>
                      <w:r w:rsidRPr="00D738FE">
                        <w:rPr>
                          <w:rFonts w:asciiTheme="minorHAnsi" w:hAnsiTheme="minorHAnsi"/>
                          <w:i/>
                          <w:szCs w:val="22"/>
                        </w:rPr>
                        <w:t>(Research Facilitator - will complete this via Docmail)</w:t>
                      </w:r>
                    </w:p>
                    <w:p w:rsidR="00D738FE" w:rsidRDefault="00D738FE" w:rsidP="00D738FE">
                      <w:pPr>
                        <w:widowControl w:val="0"/>
                        <w:ind w:left="360"/>
                        <w:rPr>
                          <w:rFonts w:asciiTheme="minorHAnsi" w:hAnsiTheme="minorHAnsi"/>
                          <w:i/>
                          <w:szCs w:val="22"/>
                        </w:rPr>
                      </w:pPr>
                    </w:p>
                    <w:p w:rsidR="00D738FE" w:rsidRPr="00D738FE" w:rsidRDefault="00D738FE" w:rsidP="00D738FE">
                      <w:pPr>
                        <w:widowControl w:val="0"/>
                        <w:ind w:left="360"/>
                        <w:rPr>
                          <w:rFonts w:asciiTheme="minorHAnsi" w:hAnsiTheme="minorHAnsi"/>
                          <w:i/>
                          <w:szCs w:val="22"/>
                        </w:rPr>
                      </w:pPr>
                      <w:r w:rsidRPr="00D738FE">
                        <w:rPr>
                          <w:rFonts w:asciiTheme="minorHAnsi" w:hAnsiTheme="minorHAnsi"/>
                          <w:i/>
                          <w:szCs w:val="22"/>
                        </w:rPr>
                        <w:t>Send reminder letters to non-responding patients two weeks after the initial mailing.</w:t>
                      </w:r>
                      <w:r>
                        <w:rPr>
                          <w:rFonts w:asciiTheme="minorHAnsi" w:hAnsiTheme="minorHAnsi"/>
                          <w:i/>
                          <w:szCs w:val="22"/>
                        </w:rPr>
                        <w:t xml:space="preserve"> </w:t>
                      </w:r>
                      <w:r w:rsidRPr="00D738FE">
                        <w:rPr>
                          <w:rFonts w:asciiTheme="minorHAnsi" w:hAnsiTheme="minorHAnsi"/>
                          <w:i/>
                          <w:szCs w:val="22"/>
                        </w:rPr>
                        <w:t>(Research facilitator will complete this via Docmail)</w:t>
                      </w:r>
                    </w:p>
                    <w:p w:rsidR="00D738FE" w:rsidRPr="009C4D62" w:rsidRDefault="00D738FE" w:rsidP="00D738FE"/>
                    <w:p w:rsidR="0069630F" w:rsidRPr="009C4D62" w:rsidRDefault="0069630F" w:rsidP="0069630F"/>
                  </w:txbxContent>
                </v:textbox>
                <w10:wrap type="square" anchorx="margin"/>
              </v:shape>
            </w:pict>
          </mc:Fallback>
        </mc:AlternateContent>
      </w:r>
      <w:r w:rsidR="000875A0" w:rsidRPr="009C4D6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0A7A4418" wp14:editId="0F92F436">
                <wp:simplePos x="0" y="0"/>
                <wp:positionH relativeFrom="margin">
                  <wp:posOffset>-695325</wp:posOffset>
                </wp:positionH>
                <wp:positionV relativeFrom="paragraph">
                  <wp:posOffset>1056005</wp:posOffset>
                </wp:positionV>
                <wp:extent cx="3181350" cy="523875"/>
                <wp:effectExtent l="0" t="0" r="19050" b="28575"/>
                <wp:wrapSquare wrapText="bothSides"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1350" cy="5238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738FE" w:rsidRPr="00D738FE" w:rsidRDefault="00D738FE" w:rsidP="00D738F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1"/>
                              </w:numPr>
                              <w:rPr>
                                <w:rFonts w:asciiTheme="minorHAnsi" w:hAnsiTheme="minorHAnsi"/>
                                <w:szCs w:val="22"/>
                              </w:rPr>
                            </w:pPr>
                            <w:r w:rsidRPr="00D738FE">
                              <w:rPr>
                                <w:rFonts w:asciiTheme="minorHAnsi" w:hAnsiTheme="minorHAnsi"/>
                                <w:szCs w:val="22"/>
                              </w:rPr>
                              <w:t>Complete a database search and check lists for exclusions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7A4418" id="_x0000_s1034" type="#_x0000_t202" style="position:absolute;left:0;text-align:left;margin-left:-54.75pt;margin-top:83.15pt;width:250.5pt;height:41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" fillcolor="white [3201]" strokecolor="#9bbb59 [3206]" strokeweight="2pt">
                <v:textbox>
                  <w:txbxContent>
                    <w:p w:rsidR="00D738FE" w:rsidRPr="00D738FE" w:rsidRDefault="00D738FE" w:rsidP="00D738FE">
                      <w:pPr>
                        <w:pStyle w:val="ListParagraph"/>
                        <w:widowControl w:val="0"/>
                        <w:numPr>
                          <w:ilvl w:val="0"/>
                          <w:numId w:val="31"/>
                        </w:numPr>
                        <w:rPr>
                          <w:rFonts w:asciiTheme="minorHAnsi" w:hAnsiTheme="minorHAnsi"/>
                          <w:szCs w:val="22"/>
                        </w:rPr>
                      </w:pPr>
                      <w:r w:rsidRPr="00D738FE">
                        <w:rPr>
                          <w:rFonts w:asciiTheme="minorHAnsi" w:hAnsiTheme="minorHAnsi"/>
                          <w:szCs w:val="22"/>
                        </w:rPr>
                        <w:t>Complete a database search and check lists for exclusions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738FE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3AF6488" wp14:editId="4AB06FA0">
                <wp:simplePos x="0" y="0"/>
                <wp:positionH relativeFrom="column">
                  <wp:posOffset>942975</wp:posOffset>
                </wp:positionH>
                <wp:positionV relativeFrom="paragraph">
                  <wp:posOffset>617855</wp:posOffset>
                </wp:positionV>
                <wp:extent cx="0" cy="438150"/>
                <wp:effectExtent l="57150" t="0" r="76200" b="38100"/>
                <wp:wrapNone/>
                <wp:docPr id="199" name="Straight Arrow Connector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8150"/>
                        </a:xfrm>
                        <a:prstGeom prst="straightConnector1">
                          <a:avLst/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A8FE28" id="Straight Arrow Connector 199" o:spid="_x0000_s1026" type="#_x0000_t32" style="position:absolute;margin-left:74.25pt;margin-top:48.65pt;width:0;height:34.5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" strokecolor="black [3040]" strokeweight="3pt">
                <v:stroke endarrow="block"/>
              </v:shape>
            </w:pict>
          </mc:Fallback>
        </mc:AlternateContent>
      </w:r>
    </w:p>
    <w:sectPr w:rsidR="007854D0" w:rsidRPr="00276990" w:rsidSect="007854D0">
      <w:pgSz w:w="11906" w:h="16838" w:code="9"/>
      <w:pgMar w:top="1418" w:right="1440" w:bottom="680" w:left="1440" w:header="142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4329" w:rsidRDefault="00EE4329">
      <w:r>
        <w:separator/>
      </w:r>
    </w:p>
  </w:endnote>
  <w:endnote w:type="continuationSeparator" w:id="0">
    <w:p w:rsidR="00EE4329" w:rsidRDefault="00EE4329">
      <w:r>
        <w:continuationSeparator/>
      </w:r>
    </w:p>
  </w:endnote>
  <w:endnote w:type="continuationNotice" w:id="1">
    <w:p w:rsidR="00EE4329" w:rsidRDefault="00EE432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3F40" w:rsidRPr="0084349E" w:rsidRDefault="007854D0" w:rsidP="0090111A">
    <w:pPr>
      <w:pStyle w:val="Footer"/>
      <w:tabs>
        <w:tab w:val="clear" w:pos="8306"/>
        <w:tab w:val="right" w:pos="9360"/>
      </w:tabs>
      <w:rPr>
        <w:rFonts w:ascii="Arial" w:hAnsi="Arial" w:cs="Arial"/>
        <w:sz w:val="16"/>
        <w:szCs w:val="16"/>
      </w:rPr>
    </w:pPr>
    <w:r>
      <w:rPr>
        <w:rFonts w:ascii="Arial" w:hAnsi="Arial"/>
        <w:sz w:val="16"/>
        <w:szCs w:val="16"/>
      </w:rPr>
      <w:t xml:space="preserve">Insert Version Level &amp; date here               </w:t>
    </w:r>
    <w:r w:rsidR="00583F40">
      <w:rPr>
        <w:rStyle w:val="PageNumber"/>
      </w:rPr>
      <w:tab/>
    </w:r>
    <w:r>
      <w:rPr>
        <w:rStyle w:val="PageNumber"/>
        <w:rFonts w:ascii="Arial" w:hAnsi="Arial" w:cs="Arial"/>
        <w:sz w:val="16"/>
        <w:szCs w:val="16"/>
      </w:rPr>
      <w:t xml:space="preserve">Title of RISP here                                                                     Page </w:t>
    </w:r>
    <w:r>
      <w:rPr>
        <w:rStyle w:val="PageNumber"/>
        <w:rFonts w:ascii="Arial" w:hAnsi="Arial" w:cs="Arial"/>
        <w:sz w:val="16"/>
        <w:szCs w:val="16"/>
      </w:rPr>
      <w:fldChar w:fldCharType="begin"/>
    </w:r>
    <w:r>
      <w:rPr>
        <w:rStyle w:val="PageNumber"/>
        <w:rFonts w:ascii="Arial" w:hAnsi="Arial" w:cs="Arial"/>
        <w:sz w:val="16"/>
        <w:szCs w:val="16"/>
      </w:rPr>
      <w:instrText xml:space="preserve"> PAGE  \* Arabic  \* MERGEFORMAT </w:instrText>
    </w:r>
    <w:r>
      <w:rPr>
        <w:rStyle w:val="PageNumber"/>
        <w:rFonts w:ascii="Arial" w:hAnsi="Arial" w:cs="Arial"/>
        <w:sz w:val="16"/>
        <w:szCs w:val="16"/>
      </w:rPr>
      <w:fldChar w:fldCharType="separate"/>
    </w:r>
    <w:r w:rsidR="00C96CC2">
      <w:rPr>
        <w:rStyle w:val="PageNumber"/>
        <w:rFonts w:ascii="Arial" w:hAnsi="Arial" w:cs="Arial"/>
        <w:noProof/>
        <w:sz w:val="16"/>
        <w:szCs w:val="16"/>
      </w:rPr>
      <w:t>2</w:t>
    </w:r>
    <w:r>
      <w:rPr>
        <w:rStyle w:val="PageNumber"/>
        <w:rFonts w:ascii="Arial" w:hAnsi="Arial" w:cs="Arial"/>
        <w:sz w:val="16"/>
        <w:szCs w:val="16"/>
      </w:rPr>
      <w:fldChar w:fldCharType="end"/>
    </w:r>
    <w:r>
      <w:rPr>
        <w:rStyle w:val="PageNumber"/>
        <w:rFonts w:ascii="Arial" w:hAnsi="Arial" w:cs="Arial"/>
        <w:sz w:val="16"/>
        <w:szCs w:val="16"/>
      </w:rPr>
      <w:t xml:space="preserve"> of </w:t>
    </w:r>
    <w:r>
      <w:rPr>
        <w:rStyle w:val="PageNumber"/>
        <w:rFonts w:ascii="Arial" w:hAnsi="Arial" w:cs="Arial"/>
        <w:sz w:val="16"/>
        <w:szCs w:val="16"/>
      </w:rPr>
      <w:fldChar w:fldCharType="begin"/>
    </w:r>
    <w:r>
      <w:rPr>
        <w:rStyle w:val="PageNumber"/>
        <w:rFonts w:ascii="Arial" w:hAnsi="Arial" w:cs="Arial"/>
        <w:sz w:val="16"/>
        <w:szCs w:val="16"/>
      </w:rPr>
      <w:instrText xml:space="preserve"> NUMPAGES  \* Arabic  \* MERGEFORMAT </w:instrText>
    </w:r>
    <w:r>
      <w:rPr>
        <w:rStyle w:val="PageNumber"/>
        <w:rFonts w:ascii="Arial" w:hAnsi="Arial" w:cs="Arial"/>
        <w:sz w:val="16"/>
        <w:szCs w:val="16"/>
      </w:rPr>
      <w:fldChar w:fldCharType="separate"/>
    </w:r>
    <w:r w:rsidR="00C96CC2">
      <w:rPr>
        <w:rStyle w:val="PageNumber"/>
        <w:rFonts w:ascii="Arial" w:hAnsi="Arial" w:cs="Arial"/>
        <w:noProof/>
        <w:sz w:val="16"/>
        <w:szCs w:val="16"/>
      </w:rPr>
      <w:t>2</w:t>
    </w:r>
    <w:r>
      <w:rPr>
        <w:rStyle w:val="PageNumber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4329" w:rsidRDefault="00EE4329">
      <w:r>
        <w:separator/>
      </w:r>
    </w:p>
  </w:footnote>
  <w:footnote w:type="continuationSeparator" w:id="0">
    <w:p w:rsidR="00EE4329" w:rsidRDefault="00EE4329">
      <w:r>
        <w:continuationSeparator/>
      </w:r>
    </w:p>
  </w:footnote>
  <w:footnote w:type="continuationNotice" w:id="1">
    <w:p w:rsidR="00EE4329" w:rsidRDefault="00EE432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3F40" w:rsidRDefault="00AC308A" w:rsidP="00AB5598">
    <w:pPr>
      <w:pStyle w:val="Header"/>
      <w:ind w:right="-755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2CE69EB4" wp14:editId="26633556">
              <wp:simplePos x="0" y="0"/>
              <wp:positionH relativeFrom="column">
                <wp:posOffset>-695325</wp:posOffset>
              </wp:positionH>
              <wp:positionV relativeFrom="paragraph">
                <wp:posOffset>5080</wp:posOffset>
              </wp:positionV>
              <wp:extent cx="2009775" cy="552450"/>
              <wp:effectExtent l="0" t="0" r="9525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9775" cy="552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C308A" w:rsidRPr="00D503EC" w:rsidRDefault="00AC308A" w:rsidP="00AC308A">
                          <w:pPr>
                            <w:rPr>
                              <w:rFonts w:ascii="Calibri" w:hAnsi="Calibri"/>
                              <w:i/>
                              <w:sz w:val="28"/>
                            </w:rPr>
                          </w:pPr>
                          <w:r w:rsidRPr="00D503EC">
                            <w:rPr>
                              <w:rFonts w:ascii="Calibri" w:hAnsi="Calibri"/>
                              <w:b/>
                              <w:i/>
                              <w:sz w:val="40"/>
                              <w:szCs w:val="36"/>
                            </w:rPr>
                            <w:t>Accu-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sz w:val="40"/>
                              <w:szCs w:val="36"/>
                            </w:rPr>
                            <w:t>r</w:t>
                          </w:r>
                          <w:r w:rsidRPr="00D503EC">
                            <w:rPr>
                              <w:rFonts w:ascii="Calibri" w:hAnsi="Calibri"/>
                              <w:b/>
                              <w:i/>
                              <w:sz w:val="40"/>
                              <w:szCs w:val="36"/>
                            </w:rPr>
                            <w:t>ate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sz w:val="40"/>
                              <w:szCs w:val="36"/>
                            </w:rPr>
                            <w:t xml:space="preserve"> Study</w:t>
                          </w:r>
                          <w:r w:rsidRPr="00D503EC">
                            <w:rPr>
                              <w:rFonts w:ascii="Calibri" w:hAnsi="Calibri"/>
                              <w:b/>
                              <w:i/>
                              <w:sz w:val="40"/>
                              <w:szCs w:val="36"/>
                            </w:rPr>
                            <w:t xml:space="preserve">  </w:t>
                          </w:r>
                        </w:p>
                        <w:p w:rsidR="007854D0" w:rsidRPr="007854D0" w:rsidRDefault="007854D0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E69EB4"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left:0;text-align:left;margin-left:-54.75pt;margin-top:.4pt;width:158.25pt;height:43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" stroked="f">
              <v:textbox>
                <w:txbxContent>
                  <w:p w:rsidR="00AC308A" w:rsidRPr="00D503EC" w:rsidRDefault="00AC308A" w:rsidP="00AC308A">
                    <w:pPr>
                      <w:rPr>
                        <w:rFonts w:ascii="Calibri" w:hAnsi="Calibri"/>
                        <w:i/>
                        <w:sz w:val="28"/>
                      </w:rPr>
                    </w:pPr>
                    <w:r w:rsidRPr="00D503EC">
                      <w:rPr>
                        <w:rFonts w:ascii="Calibri" w:hAnsi="Calibri"/>
                        <w:b/>
                        <w:i/>
                        <w:sz w:val="40"/>
                        <w:szCs w:val="36"/>
                      </w:rPr>
                      <w:t>Accu-</w:t>
                    </w:r>
                    <w:r>
                      <w:rPr>
                        <w:rFonts w:ascii="Calibri" w:hAnsi="Calibri"/>
                        <w:b/>
                        <w:i/>
                        <w:sz w:val="40"/>
                        <w:szCs w:val="36"/>
                      </w:rPr>
                      <w:t>r</w:t>
                    </w:r>
                    <w:r w:rsidRPr="00D503EC">
                      <w:rPr>
                        <w:rFonts w:ascii="Calibri" w:hAnsi="Calibri"/>
                        <w:b/>
                        <w:i/>
                        <w:sz w:val="40"/>
                        <w:szCs w:val="36"/>
                      </w:rPr>
                      <w:t>ate</w:t>
                    </w:r>
                    <w:r>
                      <w:rPr>
                        <w:rFonts w:ascii="Calibri" w:hAnsi="Calibri"/>
                        <w:b/>
                        <w:i/>
                        <w:sz w:val="40"/>
                        <w:szCs w:val="36"/>
                      </w:rPr>
                      <w:t xml:space="preserve"> Study</w:t>
                    </w:r>
                    <w:r w:rsidRPr="00D503EC">
                      <w:rPr>
                        <w:rFonts w:ascii="Calibri" w:hAnsi="Calibri"/>
                        <w:b/>
                        <w:i/>
                        <w:sz w:val="40"/>
                        <w:szCs w:val="36"/>
                      </w:rPr>
                      <w:t xml:space="preserve">  </w:t>
                    </w:r>
                  </w:p>
                  <w:p w:rsidR="007854D0" w:rsidRPr="007854D0" w:rsidRDefault="007854D0"/>
                </w:txbxContent>
              </v:textbox>
              <w10:wrap type="square"/>
            </v:shape>
          </w:pict>
        </mc:Fallback>
      </mc:AlternateContent>
    </w:r>
    <w:r w:rsidR="007854D0" w:rsidRPr="009A0496">
      <w:rPr>
        <w:rFonts w:ascii="Arial" w:hAnsi="Arial" w:cs="Arial"/>
        <w:noProof/>
        <w:sz w:val="22"/>
        <w:szCs w:val="22"/>
      </w:rPr>
      <w:drawing>
        <wp:anchor distT="0" distB="0" distL="114300" distR="114300" simplePos="0" relativeHeight="251661312" behindDoc="0" locked="0" layoutInCell="1" allowOverlap="1" wp14:anchorId="232C3A50" wp14:editId="72C5E4C7">
          <wp:simplePos x="0" y="0"/>
          <wp:positionH relativeFrom="column">
            <wp:posOffset>5124450</wp:posOffset>
          </wp:positionH>
          <wp:positionV relativeFrom="paragraph">
            <wp:posOffset>109855</wp:posOffset>
          </wp:positionV>
          <wp:extent cx="1306830" cy="769611"/>
          <wp:effectExtent l="0" t="0" r="7620" b="0"/>
          <wp:wrapNone/>
          <wp:docPr id="7" name="Picture 13" descr="nihr_lcrn_wmidlands_cmyk_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nihr_lcrn_wmidlands_cmyk_A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32" cy="7740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078BA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00DF451" wp14:editId="6262BCE9">
              <wp:simplePos x="0" y="0"/>
              <wp:positionH relativeFrom="column">
                <wp:posOffset>1604010</wp:posOffset>
              </wp:positionH>
              <wp:positionV relativeFrom="paragraph">
                <wp:posOffset>-368935</wp:posOffset>
              </wp:positionV>
              <wp:extent cx="252095" cy="266700"/>
              <wp:effectExtent l="0" t="0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095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83F40" w:rsidRDefault="00583F40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0DF451" id="Text Box 6" o:spid="_x0000_s1036" type="#_x0000_t202" style="position:absolute;left:0;text-align:left;margin-left:126.3pt;margin-top:-29.05pt;width:19.85pt;height:21pt;z-index:25165721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" stroked="f">
              <v:textbox style="mso-fit-shape-to-text:t">
                <w:txbxContent>
                  <w:p w:rsidR="00583F40" w:rsidRDefault="00583F40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96AE0"/>
    <w:multiLevelType w:val="hybridMultilevel"/>
    <w:tmpl w:val="A9DAC2F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26448"/>
    <w:multiLevelType w:val="hybridMultilevel"/>
    <w:tmpl w:val="F0C2F92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626DC"/>
    <w:multiLevelType w:val="hybridMultilevel"/>
    <w:tmpl w:val="660C79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D6899"/>
    <w:multiLevelType w:val="hybridMultilevel"/>
    <w:tmpl w:val="F98E841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F2804"/>
    <w:multiLevelType w:val="hybridMultilevel"/>
    <w:tmpl w:val="F4562F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AB389D"/>
    <w:multiLevelType w:val="hybridMultilevel"/>
    <w:tmpl w:val="6E22A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609CF"/>
    <w:multiLevelType w:val="multilevel"/>
    <w:tmpl w:val="D87CA948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pStyle w:val="Heading2"/>
      <w:lvlText w:val="%1.%2."/>
      <w:lvlJc w:val="left"/>
      <w:pPr>
        <w:ind w:left="114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141A707B"/>
    <w:multiLevelType w:val="hybridMultilevel"/>
    <w:tmpl w:val="CE68ED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4985110"/>
    <w:multiLevelType w:val="hybridMultilevel"/>
    <w:tmpl w:val="49EA04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C52CB1"/>
    <w:multiLevelType w:val="hybridMultilevel"/>
    <w:tmpl w:val="6FD823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663869"/>
    <w:multiLevelType w:val="hybridMultilevel"/>
    <w:tmpl w:val="954E3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3A7E83"/>
    <w:multiLevelType w:val="hybridMultilevel"/>
    <w:tmpl w:val="849859A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282A0D"/>
    <w:multiLevelType w:val="hybridMultilevel"/>
    <w:tmpl w:val="F27E8BF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7014F7"/>
    <w:multiLevelType w:val="hybridMultilevel"/>
    <w:tmpl w:val="E70E9044"/>
    <w:lvl w:ilvl="0" w:tplc="A1641B26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43A02DF"/>
    <w:multiLevelType w:val="hybridMultilevel"/>
    <w:tmpl w:val="95D492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F04DF6"/>
    <w:multiLevelType w:val="hybridMultilevel"/>
    <w:tmpl w:val="38AEC0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2450BC"/>
    <w:multiLevelType w:val="hybridMultilevel"/>
    <w:tmpl w:val="7B04B2F0"/>
    <w:lvl w:ilvl="0" w:tplc="2C9A9D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614A5C"/>
    <w:multiLevelType w:val="hybridMultilevel"/>
    <w:tmpl w:val="0DD60720"/>
    <w:lvl w:ilvl="0" w:tplc="9482DDD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CE19DA"/>
    <w:multiLevelType w:val="hybridMultilevel"/>
    <w:tmpl w:val="F348C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9240EA4"/>
    <w:multiLevelType w:val="hybridMultilevel"/>
    <w:tmpl w:val="995285FC"/>
    <w:lvl w:ilvl="0" w:tplc="1A50CC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  <w:color w:val="FF000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2D0674A3"/>
    <w:multiLevelType w:val="hybridMultilevel"/>
    <w:tmpl w:val="265CEEDA"/>
    <w:lvl w:ilvl="0" w:tplc="E79024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3B5F5B"/>
    <w:multiLevelType w:val="hybridMultilevel"/>
    <w:tmpl w:val="F19C9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364161"/>
    <w:multiLevelType w:val="hybridMultilevel"/>
    <w:tmpl w:val="646E2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7D6B0E"/>
    <w:multiLevelType w:val="hybridMultilevel"/>
    <w:tmpl w:val="B16E4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B64BD8"/>
    <w:multiLevelType w:val="hybridMultilevel"/>
    <w:tmpl w:val="AAECA7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76607"/>
    <w:multiLevelType w:val="hybridMultilevel"/>
    <w:tmpl w:val="A9D24EF4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66A08E7"/>
    <w:multiLevelType w:val="hybridMultilevel"/>
    <w:tmpl w:val="45401484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48791C0B"/>
    <w:multiLevelType w:val="hybridMultilevel"/>
    <w:tmpl w:val="482AD3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00768F"/>
    <w:multiLevelType w:val="hybridMultilevel"/>
    <w:tmpl w:val="8D907002"/>
    <w:lvl w:ilvl="0" w:tplc="8C4A7B7A">
      <w:start w:val="4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271BC8"/>
    <w:multiLevelType w:val="hybridMultilevel"/>
    <w:tmpl w:val="EDDC9E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563F76C0"/>
    <w:multiLevelType w:val="hybridMultilevel"/>
    <w:tmpl w:val="F2CE671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D0379E2"/>
    <w:multiLevelType w:val="multilevel"/>
    <w:tmpl w:val="6DC0D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i/>
        <w:color w:val="FF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3F393A"/>
    <w:multiLevelType w:val="hybridMultilevel"/>
    <w:tmpl w:val="50A411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12E5F9F"/>
    <w:multiLevelType w:val="hybridMultilevel"/>
    <w:tmpl w:val="24A2E6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C246D4"/>
    <w:multiLevelType w:val="hybridMultilevel"/>
    <w:tmpl w:val="0CECF7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4B6573"/>
    <w:multiLevelType w:val="multilevel"/>
    <w:tmpl w:val="315AA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2D2930"/>
    <w:multiLevelType w:val="hybridMultilevel"/>
    <w:tmpl w:val="A2288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8436ED"/>
    <w:multiLevelType w:val="hybridMultilevel"/>
    <w:tmpl w:val="C1183AD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12"/>
  </w:num>
  <w:num w:numId="4">
    <w:abstractNumId w:val="0"/>
  </w:num>
  <w:num w:numId="5">
    <w:abstractNumId w:val="16"/>
  </w:num>
  <w:num w:numId="6">
    <w:abstractNumId w:val="24"/>
  </w:num>
  <w:num w:numId="7">
    <w:abstractNumId w:val="20"/>
  </w:num>
  <w:num w:numId="8">
    <w:abstractNumId w:val="37"/>
  </w:num>
  <w:num w:numId="9">
    <w:abstractNumId w:val="8"/>
  </w:num>
  <w:num w:numId="10">
    <w:abstractNumId w:val="27"/>
  </w:num>
  <w:num w:numId="11">
    <w:abstractNumId w:val="11"/>
  </w:num>
  <w:num w:numId="12">
    <w:abstractNumId w:val="31"/>
  </w:num>
  <w:num w:numId="13">
    <w:abstractNumId w:val="7"/>
  </w:num>
  <w:num w:numId="14">
    <w:abstractNumId w:val="19"/>
  </w:num>
  <w:num w:numId="15">
    <w:abstractNumId w:val="28"/>
  </w:num>
  <w:num w:numId="16">
    <w:abstractNumId w:val="35"/>
  </w:num>
  <w:num w:numId="17">
    <w:abstractNumId w:val="13"/>
  </w:num>
  <w:num w:numId="18">
    <w:abstractNumId w:val="26"/>
  </w:num>
  <w:num w:numId="19">
    <w:abstractNumId w:val="29"/>
  </w:num>
  <w:num w:numId="20">
    <w:abstractNumId w:val="9"/>
  </w:num>
  <w:num w:numId="21">
    <w:abstractNumId w:val="32"/>
  </w:num>
  <w:num w:numId="22">
    <w:abstractNumId w:val="23"/>
  </w:num>
  <w:num w:numId="23">
    <w:abstractNumId w:val="21"/>
  </w:num>
  <w:num w:numId="24">
    <w:abstractNumId w:val="5"/>
  </w:num>
  <w:num w:numId="25">
    <w:abstractNumId w:val="22"/>
  </w:num>
  <w:num w:numId="26">
    <w:abstractNumId w:val="6"/>
  </w:num>
  <w:num w:numId="27">
    <w:abstractNumId w:val="4"/>
  </w:num>
  <w:num w:numId="28">
    <w:abstractNumId w:val="30"/>
  </w:num>
  <w:num w:numId="29">
    <w:abstractNumId w:val="25"/>
  </w:num>
  <w:num w:numId="30">
    <w:abstractNumId w:val="10"/>
  </w:num>
  <w:num w:numId="31">
    <w:abstractNumId w:val="17"/>
  </w:num>
  <w:num w:numId="32">
    <w:abstractNumId w:val="15"/>
  </w:num>
  <w:num w:numId="33">
    <w:abstractNumId w:val="36"/>
  </w:num>
  <w:num w:numId="34">
    <w:abstractNumId w:val="14"/>
  </w:num>
  <w:num w:numId="35">
    <w:abstractNumId w:val="2"/>
  </w:num>
  <w:num w:numId="36">
    <w:abstractNumId w:val="18"/>
  </w:num>
  <w:num w:numId="37">
    <w:abstractNumId w:val="33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EF2"/>
    <w:rsid w:val="00024C69"/>
    <w:rsid w:val="000263C3"/>
    <w:rsid w:val="000268D2"/>
    <w:rsid w:val="00044374"/>
    <w:rsid w:val="000458C7"/>
    <w:rsid w:val="000621DB"/>
    <w:rsid w:val="00064558"/>
    <w:rsid w:val="00066D1D"/>
    <w:rsid w:val="00070033"/>
    <w:rsid w:val="00075249"/>
    <w:rsid w:val="000860F9"/>
    <w:rsid w:val="000875A0"/>
    <w:rsid w:val="000A5756"/>
    <w:rsid w:val="000B0FF9"/>
    <w:rsid w:val="000B2677"/>
    <w:rsid w:val="000B4031"/>
    <w:rsid w:val="000B5558"/>
    <w:rsid w:val="000C0110"/>
    <w:rsid w:val="000C37A0"/>
    <w:rsid w:val="000C3CAA"/>
    <w:rsid w:val="000C5EB0"/>
    <w:rsid w:val="000E3072"/>
    <w:rsid w:val="000E6CCE"/>
    <w:rsid w:val="000E6D56"/>
    <w:rsid w:val="000F3267"/>
    <w:rsid w:val="000F3A2C"/>
    <w:rsid w:val="000F50B5"/>
    <w:rsid w:val="001110FE"/>
    <w:rsid w:val="001163EC"/>
    <w:rsid w:val="00136798"/>
    <w:rsid w:val="00137F4B"/>
    <w:rsid w:val="00142FE1"/>
    <w:rsid w:val="00152BA0"/>
    <w:rsid w:val="00153B74"/>
    <w:rsid w:val="0015504E"/>
    <w:rsid w:val="00156E65"/>
    <w:rsid w:val="0016344F"/>
    <w:rsid w:val="00187ADC"/>
    <w:rsid w:val="0019465C"/>
    <w:rsid w:val="00195AC1"/>
    <w:rsid w:val="001A3199"/>
    <w:rsid w:val="001B08F6"/>
    <w:rsid w:val="001B7FF8"/>
    <w:rsid w:val="001C1B55"/>
    <w:rsid w:val="001C3633"/>
    <w:rsid w:val="001C719E"/>
    <w:rsid w:val="001D1A41"/>
    <w:rsid w:val="001E1A3E"/>
    <w:rsid w:val="001F078A"/>
    <w:rsid w:val="001F1E20"/>
    <w:rsid w:val="001F6E56"/>
    <w:rsid w:val="001F72FA"/>
    <w:rsid w:val="00206C44"/>
    <w:rsid w:val="00207608"/>
    <w:rsid w:val="002165E4"/>
    <w:rsid w:val="00225B27"/>
    <w:rsid w:val="00226855"/>
    <w:rsid w:val="00231382"/>
    <w:rsid w:val="00243243"/>
    <w:rsid w:val="00243A00"/>
    <w:rsid w:val="00253281"/>
    <w:rsid w:val="00254308"/>
    <w:rsid w:val="00257C4E"/>
    <w:rsid w:val="00276990"/>
    <w:rsid w:val="002875C8"/>
    <w:rsid w:val="00294C2E"/>
    <w:rsid w:val="00295DC3"/>
    <w:rsid w:val="00296D00"/>
    <w:rsid w:val="00297160"/>
    <w:rsid w:val="002A016D"/>
    <w:rsid w:val="002A4836"/>
    <w:rsid w:val="002B79A5"/>
    <w:rsid w:val="002D13CD"/>
    <w:rsid w:val="002D1495"/>
    <w:rsid w:val="002D1E29"/>
    <w:rsid w:val="002E023F"/>
    <w:rsid w:val="002E096B"/>
    <w:rsid w:val="002E121D"/>
    <w:rsid w:val="002F394F"/>
    <w:rsid w:val="00302122"/>
    <w:rsid w:val="0031402F"/>
    <w:rsid w:val="00314750"/>
    <w:rsid w:val="00314FB6"/>
    <w:rsid w:val="003275D8"/>
    <w:rsid w:val="0032771F"/>
    <w:rsid w:val="00345240"/>
    <w:rsid w:val="00346826"/>
    <w:rsid w:val="003573B1"/>
    <w:rsid w:val="00363449"/>
    <w:rsid w:val="00366C8B"/>
    <w:rsid w:val="00383467"/>
    <w:rsid w:val="00391D63"/>
    <w:rsid w:val="00393A80"/>
    <w:rsid w:val="003A5A51"/>
    <w:rsid w:val="003D09C6"/>
    <w:rsid w:val="003D23EF"/>
    <w:rsid w:val="003D6530"/>
    <w:rsid w:val="003E0D58"/>
    <w:rsid w:val="003E4F51"/>
    <w:rsid w:val="004072E4"/>
    <w:rsid w:val="00414B8D"/>
    <w:rsid w:val="00432660"/>
    <w:rsid w:val="00432CD9"/>
    <w:rsid w:val="00432DCA"/>
    <w:rsid w:val="0043622B"/>
    <w:rsid w:val="00453407"/>
    <w:rsid w:val="00460B16"/>
    <w:rsid w:val="00464661"/>
    <w:rsid w:val="00467BD5"/>
    <w:rsid w:val="00477861"/>
    <w:rsid w:val="00482F3E"/>
    <w:rsid w:val="004844A8"/>
    <w:rsid w:val="00486C6A"/>
    <w:rsid w:val="00490826"/>
    <w:rsid w:val="004A03CE"/>
    <w:rsid w:val="004A0FE4"/>
    <w:rsid w:val="004A13BB"/>
    <w:rsid w:val="004A1E61"/>
    <w:rsid w:val="004B0F8E"/>
    <w:rsid w:val="004B61D1"/>
    <w:rsid w:val="004B673E"/>
    <w:rsid w:val="004C70B3"/>
    <w:rsid w:val="004E0512"/>
    <w:rsid w:val="004E4BD4"/>
    <w:rsid w:val="004E7D10"/>
    <w:rsid w:val="004F7E51"/>
    <w:rsid w:val="005078BA"/>
    <w:rsid w:val="00512795"/>
    <w:rsid w:val="00526519"/>
    <w:rsid w:val="00530E33"/>
    <w:rsid w:val="00553910"/>
    <w:rsid w:val="00556196"/>
    <w:rsid w:val="00563D6B"/>
    <w:rsid w:val="00564DC4"/>
    <w:rsid w:val="005656C8"/>
    <w:rsid w:val="00583F40"/>
    <w:rsid w:val="00591798"/>
    <w:rsid w:val="005A490A"/>
    <w:rsid w:val="005B2DBB"/>
    <w:rsid w:val="005C71F2"/>
    <w:rsid w:val="005D3C0F"/>
    <w:rsid w:val="005E57F0"/>
    <w:rsid w:val="005F44C5"/>
    <w:rsid w:val="005F6767"/>
    <w:rsid w:val="00605856"/>
    <w:rsid w:val="00610350"/>
    <w:rsid w:val="00612170"/>
    <w:rsid w:val="00615912"/>
    <w:rsid w:val="006226EE"/>
    <w:rsid w:val="00626BFA"/>
    <w:rsid w:val="006474F1"/>
    <w:rsid w:val="00651BE7"/>
    <w:rsid w:val="00656741"/>
    <w:rsid w:val="00656B2E"/>
    <w:rsid w:val="00660FED"/>
    <w:rsid w:val="00662C00"/>
    <w:rsid w:val="0067056A"/>
    <w:rsid w:val="00670E66"/>
    <w:rsid w:val="00684207"/>
    <w:rsid w:val="0069630F"/>
    <w:rsid w:val="006A42CA"/>
    <w:rsid w:val="006A4369"/>
    <w:rsid w:val="006B063F"/>
    <w:rsid w:val="006B1B9F"/>
    <w:rsid w:val="006B2027"/>
    <w:rsid w:val="006B54D6"/>
    <w:rsid w:val="006B5770"/>
    <w:rsid w:val="006C1032"/>
    <w:rsid w:val="006C7800"/>
    <w:rsid w:val="006D27BB"/>
    <w:rsid w:val="006D3A30"/>
    <w:rsid w:val="006E1BCD"/>
    <w:rsid w:val="006E57FF"/>
    <w:rsid w:val="006F459E"/>
    <w:rsid w:val="0070369B"/>
    <w:rsid w:val="00707F3D"/>
    <w:rsid w:val="00726215"/>
    <w:rsid w:val="00726A83"/>
    <w:rsid w:val="00732B3A"/>
    <w:rsid w:val="0075147E"/>
    <w:rsid w:val="00753304"/>
    <w:rsid w:val="007562A3"/>
    <w:rsid w:val="007616A4"/>
    <w:rsid w:val="0076773A"/>
    <w:rsid w:val="0077094D"/>
    <w:rsid w:val="007719DA"/>
    <w:rsid w:val="007854D0"/>
    <w:rsid w:val="007A0354"/>
    <w:rsid w:val="007A747A"/>
    <w:rsid w:val="007A7E38"/>
    <w:rsid w:val="007B7FA3"/>
    <w:rsid w:val="007C0C61"/>
    <w:rsid w:val="007C1119"/>
    <w:rsid w:val="007C4375"/>
    <w:rsid w:val="007C55E8"/>
    <w:rsid w:val="007C6647"/>
    <w:rsid w:val="007D3862"/>
    <w:rsid w:val="007D3F44"/>
    <w:rsid w:val="007E2D94"/>
    <w:rsid w:val="007E5372"/>
    <w:rsid w:val="007F5AF1"/>
    <w:rsid w:val="007F6D91"/>
    <w:rsid w:val="00800BF5"/>
    <w:rsid w:val="008011CC"/>
    <w:rsid w:val="00802CBC"/>
    <w:rsid w:val="00807AFC"/>
    <w:rsid w:val="008135FD"/>
    <w:rsid w:val="0082152D"/>
    <w:rsid w:val="00823278"/>
    <w:rsid w:val="008311C1"/>
    <w:rsid w:val="00832DB1"/>
    <w:rsid w:val="0083388F"/>
    <w:rsid w:val="0083508C"/>
    <w:rsid w:val="0084349E"/>
    <w:rsid w:val="00844D03"/>
    <w:rsid w:val="008504B1"/>
    <w:rsid w:val="00856896"/>
    <w:rsid w:val="00862F0B"/>
    <w:rsid w:val="00863CAC"/>
    <w:rsid w:val="00872E80"/>
    <w:rsid w:val="008847FA"/>
    <w:rsid w:val="00884B3C"/>
    <w:rsid w:val="00890E5D"/>
    <w:rsid w:val="008A41F8"/>
    <w:rsid w:val="008B0FD0"/>
    <w:rsid w:val="008D757D"/>
    <w:rsid w:val="008E1340"/>
    <w:rsid w:val="008E3129"/>
    <w:rsid w:val="008E5F8F"/>
    <w:rsid w:val="008F2AFF"/>
    <w:rsid w:val="0090111A"/>
    <w:rsid w:val="0090144D"/>
    <w:rsid w:val="00911418"/>
    <w:rsid w:val="00912216"/>
    <w:rsid w:val="00915F9D"/>
    <w:rsid w:val="00925878"/>
    <w:rsid w:val="00936FBA"/>
    <w:rsid w:val="0094006C"/>
    <w:rsid w:val="0096128D"/>
    <w:rsid w:val="009665B0"/>
    <w:rsid w:val="00972B20"/>
    <w:rsid w:val="00994B16"/>
    <w:rsid w:val="009A7147"/>
    <w:rsid w:val="009B186E"/>
    <w:rsid w:val="009B78AB"/>
    <w:rsid w:val="009C2E47"/>
    <w:rsid w:val="009C4D62"/>
    <w:rsid w:val="009C7AA1"/>
    <w:rsid w:val="009D03F1"/>
    <w:rsid w:val="009D3B7D"/>
    <w:rsid w:val="009D6B56"/>
    <w:rsid w:val="009E18D9"/>
    <w:rsid w:val="009F39A7"/>
    <w:rsid w:val="009F5AD8"/>
    <w:rsid w:val="00A01F52"/>
    <w:rsid w:val="00A206CC"/>
    <w:rsid w:val="00A208CE"/>
    <w:rsid w:val="00A2409C"/>
    <w:rsid w:val="00A45CE7"/>
    <w:rsid w:val="00A4661D"/>
    <w:rsid w:val="00A4693B"/>
    <w:rsid w:val="00A52EE5"/>
    <w:rsid w:val="00A57DBA"/>
    <w:rsid w:val="00A6486A"/>
    <w:rsid w:val="00A656F3"/>
    <w:rsid w:val="00A746E5"/>
    <w:rsid w:val="00A77AA1"/>
    <w:rsid w:val="00A8172A"/>
    <w:rsid w:val="00AA6DE6"/>
    <w:rsid w:val="00AA7F0C"/>
    <w:rsid w:val="00AB5598"/>
    <w:rsid w:val="00AC308A"/>
    <w:rsid w:val="00AC53BE"/>
    <w:rsid w:val="00AC5B3C"/>
    <w:rsid w:val="00AC6A91"/>
    <w:rsid w:val="00AD1492"/>
    <w:rsid w:val="00AE7F32"/>
    <w:rsid w:val="00AF2002"/>
    <w:rsid w:val="00AF63AB"/>
    <w:rsid w:val="00B004FE"/>
    <w:rsid w:val="00B02564"/>
    <w:rsid w:val="00B035DE"/>
    <w:rsid w:val="00B214DA"/>
    <w:rsid w:val="00B21943"/>
    <w:rsid w:val="00B21A0E"/>
    <w:rsid w:val="00B21CFF"/>
    <w:rsid w:val="00B22F5B"/>
    <w:rsid w:val="00B24887"/>
    <w:rsid w:val="00B24E1D"/>
    <w:rsid w:val="00B3549B"/>
    <w:rsid w:val="00B36486"/>
    <w:rsid w:val="00B4188B"/>
    <w:rsid w:val="00B5187D"/>
    <w:rsid w:val="00B57172"/>
    <w:rsid w:val="00B62583"/>
    <w:rsid w:val="00B70DD8"/>
    <w:rsid w:val="00B73FA8"/>
    <w:rsid w:val="00B853FD"/>
    <w:rsid w:val="00B91370"/>
    <w:rsid w:val="00B9635B"/>
    <w:rsid w:val="00B9781F"/>
    <w:rsid w:val="00BA1935"/>
    <w:rsid w:val="00BA70B6"/>
    <w:rsid w:val="00BA7A6D"/>
    <w:rsid w:val="00BB1717"/>
    <w:rsid w:val="00BB7EA7"/>
    <w:rsid w:val="00BD2441"/>
    <w:rsid w:val="00BD48CD"/>
    <w:rsid w:val="00BD6866"/>
    <w:rsid w:val="00BE7122"/>
    <w:rsid w:val="00C02216"/>
    <w:rsid w:val="00C16B03"/>
    <w:rsid w:val="00C3124A"/>
    <w:rsid w:val="00C316A3"/>
    <w:rsid w:val="00C529A9"/>
    <w:rsid w:val="00C53524"/>
    <w:rsid w:val="00C556FE"/>
    <w:rsid w:val="00C62EB2"/>
    <w:rsid w:val="00C6427B"/>
    <w:rsid w:val="00C679DF"/>
    <w:rsid w:val="00C74E9A"/>
    <w:rsid w:val="00C760BE"/>
    <w:rsid w:val="00C774BB"/>
    <w:rsid w:val="00C81F60"/>
    <w:rsid w:val="00C84919"/>
    <w:rsid w:val="00C86BF1"/>
    <w:rsid w:val="00C8704D"/>
    <w:rsid w:val="00C9283C"/>
    <w:rsid w:val="00C9594D"/>
    <w:rsid w:val="00C96CC2"/>
    <w:rsid w:val="00C97386"/>
    <w:rsid w:val="00CA0F0A"/>
    <w:rsid w:val="00CA2DC3"/>
    <w:rsid w:val="00CA767C"/>
    <w:rsid w:val="00CA7808"/>
    <w:rsid w:val="00CB43D5"/>
    <w:rsid w:val="00CB7A18"/>
    <w:rsid w:val="00CC1816"/>
    <w:rsid w:val="00CC4527"/>
    <w:rsid w:val="00CC51A2"/>
    <w:rsid w:val="00CD4638"/>
    <w:rsid w:val="00CE6EEA"/>
    <w:rsid w:val="00D31ED5"/>
    <w:rsid w:val="00D36890"/>
    <w:rsid w:val="00D37F66"/>
    <w:rsid w:val="00D43368"/>
    <w:rsid w:val="00D55348"/>
    <w:rsid w:val="00D64155"/>
    <w:rsid w:val="00D738FE"/>
    <w:rsid w:val="00D75E5B"/>
    <w:rsid w:val="00DA4DE3"/>
    <w:rsid w:val="00DB7090"/>
    <w:rsid w:val="00DC0992"/>
    <w:rsid w:val="00DD3D1F"/>
    <w:rsid w:val="00DE24E5"/>
    <w:rsid w:val="00DE2E38"/>
    <w:rsid w:val="00DE5670"/>
    <w:rsid w:val="00DE5BB7"/>
    <w:rsid w:val="00E02D70"/>
    <w:rsid w:val="00E13DBA"/>
    <w:rsid w:val="00E16CF2"/>
    <w:rsid w:val="00E1773B"/>
    <w:rsid w:val="00E17E0F"/>
    <w:rsid w:val="00E20905"/>
    <w:rsid w:val="00E23F33"/>
    <w:rsid w:val="00E33FBF"/>
    <w:rsid w:val="00E41C6B"/>
    <w:rsid w:val="00E43F24"/>
    <w:rsid w:val="00E509EE"/>
    <w:rsid w:val="00E60111"/>
    <w:rsid w:val="00E60770"/>
    <w:rsid w:val="00E60EF2"/>
    <w:rsid w:val="00E62AA5"/>
    <w:rsid w:val="00E64AF2"/>
    <w:rsid w:val="00E7431A"/>
    <w:rsid w:val="00E81D84"/>
    <w:rsid w:val="00E95263"/>
    <w:rsid w:val="00E9530F"/>
    <w:rsid w:val="00E9704A"/>
    <w:rsid w:val="00E97474"/>
    <w:rsid w:val="00EB1114"/>
    <w:rsid w:val="00EB50E5"/>
    <w:rsid w:val="00EC0CB7"/>
    <w:rsid w:val="00EC6FD5"/>
    <w:rsid w:val="00EE4329"/>
    <w:rsid w:val="00EE44CC"/>
    <w:rsid w:val="00EF197D"/>
    <w:rsid w:val="00EF4E14"/>
    <w:rsid w:val="00F0243D"/>
    <w:rsid w:val="00F07FB2"/>
    <w:rsid w:val="00F22255"/>
    <w:rsid w:val="00F230E1"/>
    <w:rsid w:val="00F253E5"/>
    <w:rsid w:val="00F25D51"/>
    <w:rsid w:val="00F36AD3"/>
    <w:rsid w:val="00F454D1"/>
    <w:rsid w:val="00F55248"/>
    <w:rsid w:val="00F55CFF"/>
    <w:rsid w:val="00F66B9A"/>
    <w:rsid w:val="00F73E80"/>
    <w:rsid w:val="00F80383"/>
    <w:rsid w:val="00F8072B"/>
    <w:rsid w:val="00F90F4C"/>
    <w:rsid w:val="00FA3E2E"/>
    <w:rsid w:val="00FB198E"/>
    <w:rsid w:val="00FB329E"/>
    <w:rsid w:val="00FB53F2"/>
    <w:rsid w:val="00FC4816"/>
    <w:rsid w:val="00FC66B2"/>
    <w:rsid w:val="00FF3614"/>
    <w:rsid w:val="00FF7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5:docId w15:val="{85849818-DF49-465F-8CF8-55ED6E1DF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308A"/>
    <w:rPr>
      <w:rFonts w:ascii="Arial" w:hAnsi="Arial" w:cs="Arial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679DF"/>
    <w:pPr>
      <w:numPr>
        <w:numId w:val="26"/>
      </w:numPr>
      <w:spacing w:before="480" w:line="276" w:lineRule="auto"/>
      <w:contextualSpacing/>
      <w:outlineLvl w:val="0"/>
    </w:pPr>
    <w:rPr>
      <w:rFonts w:ascii="Calibri" w:hAnsi="Calibri" w:cs="Calibri"/>
      <w:b/>
      <w:bCs/>
      <w:sz w:val="24"/>
      <w:lang w:eastAsia="en-GB"/>
    </w:rPr>
  </w:style>
  <w:style w:type="paragraph" w:styleId="Heading2">
    <w:name w:val="heading 2"/>
    <w:basedOn w:val="Heading1"/>
    <w:next w:val="Normal"/>
    <w:link w:val="Heading2Char"/>
    <w:uiPriority w:val="99"/>
    <w:qFormat/>
    <w:rsid w:val="00C679DF"/>
    <w:pPr>
      <w:numPr>
        <w:ilvl w:val="1"/>
      </w:numPr>
      <w:ind w:left="792"/>
      <w:outlineLvl w:val="1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679DF"/>
    <w:rPr>
      <w:rFonts w:ascii="Calibri" w:hAnsi="Calibri" w:cs="Calibri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679DF"/>
    <w:rPr>
      <w:rFonts w:ascii="Calibri" w:hAnsi="Calibri" w:cs="Calibri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CC51A2"/>
    <w:pPr>
      <w:tabs>
        <w:tab w:val="center" w:pos="4153"/>
        <w:tab w:val="right" w:pos="8306"/>
      </w:tabs>
    </w:pPr>
    <w:rPr>
      <w:rFonts w:ascii="Times New Roman" w:hAnsi="Times New Roman" w:cs="Times New Roman"/>
      <w:sz w:val="24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509EE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CC51A2"/>
    <w:pPr>
      <w:tabs>
        <w:tab w:val="center" w:pos="4153"/>
        <w:tab w:val="right" w:pos="8306"/>
      </w:tabs>
    </w:pPr>
    <w:rPr>
      <w:rFonts w:ascii="Times New Roman" w:hAnsi="Times New Roman" w:cs="Times New Roman"/>
      <w:sz w:val="24"/>
      <w:lang w:eastAsia="en-GB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509EE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CC51A2"/>
    <w:rPr>
      <w:rFonts w:cs="Times New Roman"/>
    </w:rPr>
  </w:style>
  <w:style w:type="character" w:styleId="Hyperlink">
    <w:name w:val="Hyperlink"/>
    <w:basedOn w:val="DefaultParagraphFont"/>
    <w:uiPriority w:val="99"/>
    <w:rsid w:val="00A2409C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B57172"/>
    <w:rPr>
      <w:rFonts w:ascii="Tahoma" w:hAnsi="Tahoma" w:cs="Tahoma"/>
      <w:sz w:val="16"/>
      <w:szCs w:val="16"/>
      <w:lang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509EE"/>
    <w:rPr>
      <w:rFonts w:cs="Times New Roman"/>
      <w:sz w:val="2"/>
    </w:rPr>
  </w:style>
  <w:style w:type="paragraph" w:customStyle="1" w:styleId="Default">
    <w:name w:val="Default"/>
    <w:uiPriority w:val="99"/>
    <w:rsid w:val="002432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24324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936FBA"/>
    <w:pPr>
      <w:spacing w:before="100" w:beforeAutospacing="1" w:after="100" w:afterAutospacing="1"/>
    </w:pPr>
    <w:rPr>
      <w:rFonts w:ascii="Times New Roman" w:hAnsi="Times New Roman" w:cs="Times New Roman"/>
      <w:sz w:val="24"/>
      <w:lang w:eastAsia="en-GB"/>
    </w:rPr>
  </w:style>
  <w:style w:type="paragraph" w:styleId="ListParagraph">
    <w:name w:val="List Paragraph"/>
    <w:basedOn w:val="Normal"/>
    <w:uiPriority w:val="34"/>
    <w:qFormat/>
    <w:rsid w:val="00E81D84"/>
    <w:pPr>
      <w:ind w:left="720"/>
      <w:contextualSpacing/>
    </w:pPr>
    <w:rPr>
      <w:rFonts w:ascii="Times New Roman" w:hAnsi="Times New Roman" w:cs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rsid w:val="000E3072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0E3072"/>
    <w:rPr>
      <w:rFonts w:ascii="Times New Roman" w:hAnsi="Times New Roman" w:cs="Times New Roman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0E3072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0E30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0E3072"/>
    <w:rPr>
      <w:rFonts w:cs="Times New Roman"/>
      <w:b/>
    </w:rPr>
  </w:style>
  <w:style w:type="paragraph" w:styleId="BodyText">
    <w:name w:val="Body Text"/>
    <w:basedOn w:val="Normal"/>
    <w:link w:val="BodyTextChar"/>
    <w:autoRedefine/>
    <w:uiPriority w:val="99"/>
    <w:rsid w:val="007854D0"/>
    <w:pPr>
      <w:widowControl w:val="0"/>
      <w:shd w:val="clear" w:color="auto" w:fill="EAF1DD" w:themeFill="accent3" w:themeFillTint="33"/>
      <w:jc w:val="center"/>
    </w:pPr>
    <w:rPr>
      <w:b/>
      <w:color w:val="000000" w:themeColor="text1"/>
      <w:sz w:val="2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7854D0"/>
    <w:rPr>
      <w:rFonts w:ascii="Arial" w:hAnsi="Arial" w:cs="Arial"/>
      <w:b/>
      <w:color w:val="000000" w:themeColor="text1"/>
      <w:sz w:val="20"/>
      <w:szCs w:val="20"/>
      <w:shd w:val="clear" w:color="auto" w:fill="EAF1DD" w:themeFill="accent3" w:themeFillTint="33"/>
    </w:rPr>
  </w:style>
  <w:style w:type="paragraph" w:styleId="Revision">
    <w:name w:val="Revision"/>
    <w:hidden/>
    <w:uiPriority w:val="99"/>
    <w:semiHidden/>
    <w:rsid w:val="004E7D10"/>
    <w:rPr>
      <w:sz w:val="24"/>
      <w:szCs w:val="24"/>
    </w:rPr>
  </w:style>
  <w:style w:type="paragraph" w:styleId="NoSpacing">
    <w:name w:val="No Spacing"/>
    <w:uiPriority w:val="1"/>
    <w:qFormat/>
    <w:rsid w:val="00F80383"/>
    <w:rPr>
      <w:rFonts w:ascii="Georgia" w:eastAsia="Calibri" w:hAnsi="Georgia"/>
      <w:lang w:val="nl-N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31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Jennifer.lee@warwick.ac.uk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D7652-AF1B-4C91-8636-7B779A361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F029F2D3</Template>
  <TotalTime>5</TotalTime>
  <Pages>2</Pages>
  <Words>296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Research Information Sheet for Practices</vt:lpstr>
    </vt:vector>
  </TitlesOfParts>
  <Company>University of Birmingham</Company>
  <LinksUpToDate>false</LinksUpToDate>
  <CharactersWithSpaces>2028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Research Information Sheet for Practices</dc:title>
  <dc:creator>Saif Uddin</dc:creator>
  <cp:lastModifiedBy>Lee, Jennifer</cp:lastModifiedBy>
  <cp:revision>4</cp:revision>
  <cp:lastPrinted>2014-09-15T11:08:00Z</cp:lastPrinted>
  <dcterms:created xsi:type="dcterms:W3CDTF">2016-04-18T13:13:00Z</dcterms:created>
  <dcterms:modified xsi:type="dcterms:W3CDTF">2016-04-18T14:05:00Z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0x010100027E1592BEB8774DA933C264CCCB173E</vt:lpwstr>
  </property>
</Properties>
</file>