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3F9C" w:rsidRPr="008E0729" w:rsidRDefault="00903F9C" w:rsidP="008E0729">
      <w:pPr>
        <w:pStyle w:val="NoSpacing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76"/>
        <w:gridCol w:w="1114"/>
        <w:gridCol w:w="1625"/>
        <w:gridCol w:w="1600"/>
        <w:gridCol w:w="1885"/>
        <w:gridCol w:w="1716"/>
      </w:tblGrid>
      <w:tr w:rsidR="008E3366" w:rsidTr="003764C8">
        <w:trPr>
          <w:cantSplit/>
          <w:trHeight w:val="510"/>
        </w:trPr>
        <w:tc>
          <w:tcPr>
            <w:tcW w:w="1076" w:type="dxa"/>
            <w:vMerge w:val="restart"/>
            <w:shd w:val="clear" w:color="auto" w:fill="D9D9D9"/>
            <w:vAlign w:val="center"/>
          </w:tcPr>
          <w:p w:rsidR="008E3366" w:rsidRPr="008E3366" w:rsidRDefault="008E3366" w:rsidP="008E3366">
            <w:pPr>
              <w:jc w:val="center"/>
            </w:pPr>
            <w:r w:rsidRPr="008E3366">
              <w:rPr>
                <w:b/>
                <w:bCs/>
                <w:sz w:val="22"/>
              </w:rPr>
              <w:t>Date of Visit</w:t>
            </w:r>
          </w:p>
        </w:tc>
        <w:tc>
          <w:tcPr>
            <w:tcW w:w="1114" w:type="dxa"/>
            <w:vMerge w:val="restart"/>
            <w:shd w:val="clear" w:color="auto" w:fill="D9D9D9"/>
            <w:vAlign w:val="center"/>
          </w:tcPr>
          <w:p w:rsidR="008E3366" w:rsidRDefault="008E3366" w:rsidP="008E3366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Visit Type</w:t>
            </w:r>
          </w:p>
        </w:tc>
        <w:tc>
          <w:tcPr>
            <w:tcW w:w="3225" w:type="dxa"/>
            <w:gridSpan w:val="2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CTU Representative</w:t>
            </w:r>
          </w:p>
        </w:tc>
        <w:tc>
          <w:tcPr>
            <w:tcW w:w="3601" w:type="dxa"/>
            <w:gridSpan w:val="2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Investigator or Study Nurse</w:t>
            </w:r>
          </w:p>
        </w:tc>
      </w:tr>
      <w:tr w:rsidR="008E3366" w:rsidTr="003764C8">
        <w:trPr>
          <w:cantSplit/>
          <w:trHeight w:val="510"/>
        </w:trPr>
        <w:tc>
          <w:tcPr>
            <w:tcW w:w="1076" w:type="dxa"/>
            <w:vMerge/>
            <w:shd w:val="clear" w:color="auto" w:fill="D9D9D9"/>
            <w:vAlign w:val="center"/>
          </w:tcPr>
          <w:p w:rsidR="008E3366" w:rsidRDefault="008E3366" w:rsidP="00770F85">
            <w:pPr>
              <w:pStyle w:val="Heading1"/>
            </w:pPr>
          </w:p>
        </w:tc>
        <w:tc>
          <w:tcPr>
            <w:tcW w:w="1114" w:type="dxa"/>
            <w:vMerge/>
            <w:shd w:val="clear" w:color="auto" w:fill="D9D9D9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625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Signature</w:t>
            </w:r>
          </w:p>
        </w:tc>
        <w:tc>
          <w:tcPr>
            <w:tcW w:w="1600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Print Name</w:t>
            </w:r>
          </w:p>
        </w:tc>
        <w:tc>
          <w:tcPr>
            <w:tcW w:w="1885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Signature</w:t>
            </w:r>
          </w:p>
        </w:tc>
        <w:tc>
          <w:tcPr>
            <w:tcW w:w="1716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Print Name</w:t>
            </w: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3764C8" w:rsidTr="003764C8">
        <w:trPr>
          <w:trHeight w:val="510"/>
        </w:trPr>
        <w:tc>
          <w:tcPr>
            <w:tcW w:w="1076" w:type="dxa"/>
            <w:vAlign w:val="center"/>
          </w:tcPr>
          <w:p w:rsidR="003764C8" w:rsidRDefault="003764C8" w:rsidP="008E3366"/>
        </w:tc>
        <w:tc>
          <w:tcPr>
            <w:tcW w:w="1114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2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3764C8" w:rsidRDefault="003764C8" w:rsidP="008E3366">
            <w:pPr>
              <w:jc w:val="center"/>
            </w:pPr>
          </w:p>
        </w:tc>
        <w:tc>
          <w:tcPr>
            <w:tcW w:w="188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3764C8" w:rsidRDefault="003764C8" w:rsidP="008E3366">
            <w:pPr>
              <w:jc w:val="center"/>
            </w:pPr>
          </w:p>
        </w:tc>
      </w:tr>
      <w:tr w:rsidR="003764C8" w:rsidTr="003764C8">
        <w:trPr>
          <w:trHeight w:val="510"/>
        </w:trPr>
        <w:tc>
          <w:tcPr>
            <w:tcW w:w="1076" w:type="dxa"/>
            <w:vAlign w:val="center"/>
          </w:tcPr>
          <w:p w:rsidR="003764C8" w:rsidRDefault="003764C8" w:rsidP="008E3366"/>
        </w:tc>
        <w:tc>
          <w:tcPr>
            <w:tcW w:w="1114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2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3764C8" w:rsidRDefault="003764C8" w:rsidP="008E3366">
            <w:pPr>
              <w:jc w:val="center"/>
            </w:pPr>
          </w:p>
        </w:tc>
        <w:tc>
          <w:tcPr>
            <w:tcW w:w="188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3764C8" w:rsidRDefault="003764C8" w:rsidP="008E3366">
            <w:pPr>
              <w:jc w:val="center"/>
            </w:pPr>
          </w:p>
        </w:tc>
      </w:tr>
      <w:tr w:rsidR="003764C8" w:rsidTr="003764C8">
        <w:trPr>
          <w:trHeight w:val="510"/>
        </w:trPr>
        <w:tc>
          <w:tcPr>
            <w:tcW w:w="1076" w:type="dxa"/>
            <w:vAlign w:val="center"/>
          </w:tcPr>
          <w:p w:rsidR="003764C8" w:rsidRDefault="003764C8" w:rsidP="008E3366"/>
        </w:tc>
        <w:tc>
          <w:tcPr>
            <w:tcW w:w="1114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2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3764C8" w:rsidRDefault="003764C8" w:rsidP="008E3366">
            <w:pPr>
              <w:jc w:val="center"/>
            </w:pPr>
          </w:p>
        </w:tc>
        <w:tc>
          <w:tcPr>
            <w:tcW w:w="188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3764C8" w:rsidRDefault="003764C8" w:rsidP="008E3366">
            <w:pPr>
              <w:jc w:val="center"/>
            </w:pPr>
          </w:p>
        </w:tc>
      </w:tr>
      <w:tr w:rsidR="007867A8" w:rsidTr="00073465">
        <w:trPr>
          <w:cantSplit/>
          <w:trHeight w:val="510"/>
        </w:trPr>
        <w:tc>
          <w:tcPr>
            <w:tcW w:w="1076" w:type="dxa"/>
            <w:vMerge w:val="restart"/>
            <w:shd w:val="clear" w:color="auto" w:fill="D9D9D9"/>
            <w:vAlign w:val="center"/>
          </w:tcPr>
          <w:p w:rsidR="007867A8" w:rsidRPr="008E3366" w:rsidRDefault="007867A8" w:rsidP="00073465">
            <w:pPr>
              <w:jc w:val="center"/>
            </w:pPr>
            <w:r w:rsidRPr="008E3366">
              <w:rPr>
                <w:b/>
                <w:bCs/>
                <w:sz w:val="22"/>
              </w:rPr>
              <w:lastRenderedPageBreak/>
              <w:t>Date of Visit</w:t>
            </w:r>
          </w:p>
        </w:tc>
        <w:tc>
          <w:tcPr>
            <w:tcW w:w="1114" w:type="dxa"/>
            <w:vMerge w:val="restart"/>
            <w:shd w:val="clear" w:color="auto" w:fill="D9D9D9"/>
            <w:vAlign w:val="center"/>
          </w:tcPr>
          <w:p w:rsidR="007867A8" w:rsidRDefault="007867A8" w:rsidP="0007346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Visit Type</w:t>
            </w:r>
          </w:p>
        </w:tc>
        <w:tc>
          <w:tcPr>
            <w:tcW w:w="3225" w:type="dxa"/>
            <w:gridSpan w:val="2"/>
            <w:shd w:val="clear" w:color="auto" w:fill="D9D9D9"/>
            <w:vAlign w:val="center"/>
          </w:tcPr>
          <w:p w:rsidR="007867A8" w:rsidRDefault="007867A8" w:rsidP="0007346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CTU Representative</w:t>
            </w:r>
          </w:p>
        </w:tc>
        <w:tc>
          <w:tcPr>
            <w:tcW w:w="3601" w:type="dxa"/>
            <w:gridSpan w:val="2"/>
            <w:shd w:val="clear" w:color="auto" w:fill="D9D9D9"/>
            <w:vAlign w:val="center"/>
          </w:tcPr>
          <w:p w:rsidR="007867A8" w:rsidRDefault="007867A8" w:rsidP="0007346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Investigator or Study Nurse</w:t>
            </w:r>
          </w:p>
        </w:tc>
      </w:tr>
      <w:tr w:rsidR="007867A8" w:rsidTr="00073465">
        <w:trPr>
          <w:cantSplit/>
          <w:trHeight w:val="510"/>
        </w:trPr>
        <w:tc>
          <w:tcPr>
            <w:tcW w:w="1076" w:type="dxa"/>
            <w:vMerge/>
            <w:shd w:val="clear" w:color="auto" w:fill="D9D9D9"/>
            <w:vAlign w:val="center"/>
          </w:tcPr>
          <w:p w:rsidR="007867A8" w:rsidRDefault="007867A8" w:rsidP="00073465">
            <w:pPr>
              <w:pStyle w:val="Heading1"/>
            </w:pPr>
          </w:p>
        </w:tc>
        <w:tc>
          <w:tcPr>
            <w:tcW w:w="1114" w:type="dxa"/>
            <w:vMerge/>
            <w:shd w:val="clear" w:color="auto" w:fill="D9D9D9"/>
          </w:tcPr>
          <w:p w:rsidR="007867A8" w:rsidRDefault="007867A8" w:rsidP="00073465">
            <w:pPr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625" w:type="dxa"/>
            <w:shd w:val="clear" w:color="auto" w:fill="D9D9D9"/>
            <w:vAlign w:val="center"/>
          </w:tcPr>
          <w:p w:rsidR="007867A8" w:rsidRDefault="007867A8" w:rsidP="0007346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Signature</w:t>
            </w:r>
          </w:p>
        </w:tc>
        <w:tc>
          <w:tcPr>
            <w:tcW w:w="1600" w:type="dxa"/>
            <w:shd w:val="clear" w:color="auto" w:fill="D9D9D9"/>
            <w:vAlign w:val="center"/>
          </w:tcPr>
          <w:p w:rsidR="007867A8" w:rsidRDefault="007867A8" w:rsidP="0007346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Print Name</w:t>
            </w:r>
          </w:p>
        </w:tc>
        <w:tc>
          <w:tcPr>
            <w:tcW w:w="1885" w:type="dxa"/>
            <w:shd w:val="clear" w:color="auto" w:fill="D9D9D9"/>
            <w:vAlign w:val="center"/>
          </w:tcPr>
          <w:p w:rsidR="007867A8" w:rsidRDefault="007867A8" w:rsidP="0007346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Signature</w:t>
            </w:r>
          </w:p>
        </w:tc>
        <w:tc>
          <w:tcPr>
            <w:tcW w:w="1716" w:type="dxa"/>
            <w:shd w:val="clear" w:color="auto" w:fill="D9D9D9"/>
            <w:vAlign w:val="center"/>
          </w:tcPr>
          <w:p w:rsidR="007867A8" w:rsidRDefault="007867A8" w:rsidP="0007346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Print Name</w:t>
            </w: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  <w:tr w:rsidR="007867A8" w:rsidTr="00073465">
        <w:trPr>
          <w:trHeight w:val="510"/>
        </w:trPr>
        <w:tc>
          <w:tcPr>
            <w:tcW w:w="1076" w:type="dxa"/>
            <w:vAlign w:val="center"/>
          </w:tcPr>
          <w:p w:rsidR="007867A8" w:rsidRDefault="007867A8" w:rsidP="00073465"/>
        </w:tc>
        <w:tc>
          <w:tcPr>
            <w:tcW w:w="1114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2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600" w:type="dxa"/>
            <w:vAlign w:val="center"/>
          </w:tcPr>
          <w:p w:rsidR="007867A8" w:rsidRDefault="007867A8" w:rsidP="00073465">
            <w:pPr>
              <w:jc w:val="center"/>
            </w:pPr>
          </w:p>
        </w:tc>
        <w:tc>
          <w:tcPr>
            <w:tcW w:w="1885" w:type="dxa"/>
          </w:tcPr>
          <w:p w:rsidR="007867A8" w:rsidRDefault="007867A8" w:rsidP="00073465">
            <w:pPr>
              <w:jc w:val="both"/>
            </w:pPr>
          </w:p>
        </w:tc>
        <w:tc>
          <w:tcPr>
            <w:tcW w:w="1716" w:type="dxa"/>
            <w:vAlign w:val="center"/>
          </w:tcPr>
          <w:p w:rsidR="007867A8" w:rsidRDefault="007867A8" w:rsidP="00073465">
            <w:pPr>
              <w:jc w:val="center"/>
            </w:pPr>
          </w:p>
        </w:tc>
      </w:tr>
    </w:tbl>
    <w:p w:rsidR="00AB7E46" w:rsidRPr="007143AE" w:rsidRDefault="00AB7E46" w:rsidP="007867A8">
      <w:bookmarkStart w:id="0" w:name="_GoBack"/>
      <w:bookmarkEnd w:id="0"/>
    </w:p>
    <w:sectPr w:rsidR="00AB7E46" w:rsidRPr="007143AE" w:rsidSect="00903F9C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F85" w:rsidRDefault="00770F85" w:rsidP="00AB7E46">
      <w:r>
        <w:separator/>
      </w:r>
    </w:p>
  </w:endnote>
  <w:endnote w:type="continuationSeparator" w:id="0">
    <w:p w:rsidR="00770F85" w:rsidRDefault="00770F85" w:rsidP="00AB7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F85" w:rsidRDefault="008E0729">
    <w:pPr>
      <w:pStyle w:val="Footer"/>
    </w:pPr>
    <w:r>
      <w:t>ADAPT-Sepsis</w:t>
    </w:r>
    <w:r w:rsidR="007143AE">
      <w:t xml:space="preserve"> </w:t>
    </w:r>
    <w:r w:rsidR="003764C8">
      <w:t>Site Visit Log</w:t>
    </w:r>
  </w:p>
  <w:p w:rsidR="003764C8" w:rsidRDefault="008E0729">
    <w:pPr>
      <w:pStyle w:val="Footer"/>
    </w:pPr>
    <w:r>
      <w:t>Version 1.</w:t>
    </w:r>
    <w:r w:rsidR="008669D2">
      <w:t>1</w:t>
    </w:r>
    <w:r>
      <w:t xml:space="preserve"> </w:t>
    </w:r>
    <w:r w:rsidR="008669D2">
      <w:t>06</w:t>
    </w:r>
    <w:r w:rsidR="003764C8">
      <w:t xml:space="preserve"> </w:t>
    </w:r>
    <w:r w:rsidR="008669D2">
      <w:t>February</w:t>
    </w:r>
    <w:r w:rsidR="003764C8">
      <w:t xml:space="preserve"> 201</w:t>
    </w:r>
    <w:r w:rsidR="008669D2"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F85" w:rsidRDefault="00770F85" w:rsidP="00AB7E46">
      <w:r>
        <w:separator/>
      </w:r>
    </w:p>
  </w:footnote>
  <w:footnote w:type="continuationSeparator" w:id="0">
    <w:p w:rsidR="00770F85" w:rsidRDefault="00770F85" w:rsidP="00AB7E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43AE" w:rsidRPr="007F240F" w:rsidRDefault="008E0729" w:rsidP="007143AE">
    <w:pPr>
      <w:tabs>
        <w:tab w:val="center" w:pos="4513"/>
        <w:tab w:val="right" w:pos="9026"/>
      </w:tabs>
      <w:spacing w:before="200"/>
      <w:rPr>
        <w:rFonts w:eastAsia="Calibri" w:cs="Arial"/>
        <w:sz w:val="22"/>
        <w:szCs w:val="22"/>
        <w:lang w:val="en-US"/>
      </w:rPr>
    </w:pPr>
    <w:r>
      <w:rPr>
        <w:rFonts w:eastAsia="Calibri" w:cs="Arial"/>
        <w:noProof/>
        <w:sz w:val="22"/>
        <w:szCs w:val="22"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4824730</wp:posOffset>
          </wp:positionH>
          <wp:positionV relativeFrom="paragraph">
            <wp:posOffset>-380365</wp:posOffset>
          </wp:positionV>
          <wp:extent cx="1723390" cy="1108075"/>
          <wp:effectExtent l="0" t="0" r="0" b="0"/>
          <wp:wrapSquare wrapText="bothSides"/>
          <wp:docPr id="1" name="Picture 1" descr="ADAPT (full colour)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DAPT (full colour)-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3390" cy="1108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143AE">
      <w:rPr>
        <w:rFonts w:eastAsia="Calibri" w:cs="Arial"/>
        <w:sz w:val="22"/>
        <w:szCs w:val="22"/>
        <w:lang w:val="en-US"/>
      </w:rPr>
      <w:tab/>
    </w:r>
    <w:r w:rsidR="00770F85">
      <w:rPr>
        <w:b/>
        <w:bCs/>
        <w:sz w:val="32"/>
      </w:rPr>
      <w:t>SITE VISIT LOG</w:t>
    </w:r>
    <w:r w:rsidR="007143AE">
      <w:rPr>
        <w:b/>
        <w:bCs/>
        <w:sz w:val="32"/>
      </w:rPr>
      <w:tab/>
    </w:r>
  </w:p>
  <w:p w:rsidR="00770F85" w:rsidRPr="007143AE" w:rsidRDefault="008E0729" w:rsidP="007143AE">
    <w:pPr>
      <w:tabs>
        <w:tab w:val="center" w:pos="4513"/>
        <w:tab w:val="right" w:pos="9026"/>
      </w:tabs>
      <w:spacing w:before="200"/>
      <w:rPr>
        <w:rFonts w:eastAsia="Calibri" w:cs="Arial"/>
        <w:sz w:val="22"/>
        <w:szCs w:val="22"/>
        <w:lang w:val="en-US"/>
      </w:rPr>
    </w:pPr>
    <w:r>
      <w:rPr>
        <w:b/>
        <w:bCs/>
        <w:sz w:val="32"/>
      </w:rPr>
      <w:tab/>
    </w:r>
    <w:r w:rsidR="007143AE">
      <w:rPr>
        <w:b/>
        <w:bCs/>
        <w:sz w:val="32"/>
      </w:rPr>
      <w:tab/>
    </w:r>
  </w:p>
  <w:p w:rsidR="00770F85" w:rsidRDefault="00770F85" w:rsidP="00AB7E46">
    <w:pPr>
      <w:pStyle w:val="Header"/>
    </w:pPr>
  </w:p>
  <w:p w:rsidR="00770F85" w:rsidRDefault="00770F85" w:rsidP="00AB7E46">
    <w:pPr>
      <w:pStyle w:val="Header"/>
    </w:pPr>
  </w:p>
  <w:tbl>
    <w:tblPr>
      <w:tblW w:w="5000" w:type="pct"/>
      <w:tblBorders>
        <w:top w:val="double" w:sz="4" w:space="0" w:color="auto"/>
        <w:left w:val="double" w:sz="4" w:space="0" w:color="auto"/>
        <w:bottom w:val="double" w:sz="4" w:space="0" w:color="auto"/>
        <w:right w:val="double" w:sz="4" w:space="0" w:color="auto"/>
        <w:insideH w:val="single" w:sz="6" w:space="0" w:color="auto"/>
        <w:insideV w:val="single" w:sz="6" w:space="0" w:color="auto"/>
      </w:tblBorders>
      <w:tblLook w:val="0000" w:firstRow="0" w:lastRow="0" w:firstColumn="0" w:lastColumn="0" w:noHBand="0" w:noVBand="0"/>
    </w:tblPr>
    <w:tblGrid>
      <w:gridCol w:w="1729"/>
      <w:gridCol w:w="3050"/>
      <w:gridCol w:w="1608"/>
      <w:gridCol w:w="2609"/>
    </w:tblGrid>
    <w:tr w:rsidR="00770F85" w:rsidTr="00AB7E46">
      <w:trPr>
        <w:trHeight w:val="454"/>
      </w:trPr>
      <w:tc>
        <w:tcPr>
          <w:tcW w:w="961" w:type="pct"/>
          <w:tcBorders>
            <w:top w:val="double" w:sz="4" w:space="0" w:color="auto"/>
            <w:bottom w:val="single" w:sz="6" w:space="0" w:color="auto"/>
          </w:tcBorders>
          <w:shd w:val="clear" w:color="auto" w:fill="595959"/>
          <w:vAlign w:val="center"/>
        </w:tcPr>
        <w:p w:rsidR="00770F85" w:rsidRDefault="00770F85" w:rsidP="00770F85">
          <w:pPr>
            <w:pStyle w:val="Header"/>
            <w:rPr>
              <w:b/>
              <w:bCs/>
              <w:color w:val="FFFFFF"/>
              <w:sz w:val="24"/>
            </w:rPr>
          </w:pPr>
          <w:r>
            <w:rPr>
              <w:b/>
              <w:bCs/>
              <w:color w:val="FFFFFF"/>
              <w:sz w:val="24"/>
            </w:rPr>
            <w:t>Project Title</w:t>
          </w:r>
        </w:p>
      </w:tc>
      <w:tc>
        <w:tcPr>
          <w:tcW w:w="4039" w:type="pct"/>
          <w:gridSpan w:val="3"/>
          <w:vAlign w:val="center"/>
        </w:tcPr>
        <w:p w:rsidR="00770F85" w:rsidRPr="008E3366" w:rsidRDefault="006736AD" w:rsidP="00770F85">
          <w:pPr>
            <w:pStyle w:val="Header"/>
            <w:rPr>
              <w:sz w:val="24"/>
            </w:rPr>
          </w:pPr>
          <w:r w:rsidRPr="006736AD">
            <w:rPr>
              <w:b/>
              <w:sz w:val="24"/>
            </w:rPr>
            <w:t>ADAPT-Sepsis Trial.</w:t>
          </w:r>
          <w:r w:rsidRPr="006736AD">
            <w:rPr>
              <w:sz w:val="24"/>
            </w:rPr>
            <w:t xml:space="preserve">  </w:t>
          </w:r>
          <w:proofErr w:type="spellStart"/>
          <w:r w:rsidRPr="006736AD">
            <w:rPr>
              <w:sz w:val="24"/>
            </w:rPr>
            <w:t>Biom</w:t>
          </w:r>
          <w:r w:rsidRPr="006736AD">
            <w:rPr>
              <w:b/>
              <w:sz w:val="24"/>
            </w:rPr>
            <w:t>A</w:t>
          </w:r>
          <w:r w:rsidRPr="006736AD">
            <w:rPr>
              <w:sz w:val="24"/>
            </w:rPr>
            <w:t>rker</w:t>
          </w:r>
          <w:proofErr w:type="spellEnd"/>
          <w:r w:rsidRPr="006736AD">
            <w:rPr>
              <w:sz w:val="24"/>
            </w:rPr>
            <w:t xml:space="preserve">-guided </w:t>
          </w:r>
          <w:r w:rsidRPr="006736AD">
            <w:rPr>
              <w:b/>
              <w:sz w:val="24"/>
            </w:rPr>
            <w:t>D</w:t>
          </w:r>
          <w:r w:rsidRPr="006736AD">
            <w:rPr>
              <w:sz w:val="24"/>
            </w:rPr>
            <w:t xml:space="preserve">uration of </w:t>
          </w:r>
          <w:r w:rsidRPr="006736AD">
            <w:rPr>
              <w:b/>
              <w:sz w:val="24"/>
            </w:rPr>
            <w:t>A</w:t>
          </w:r>
          <w:r w:rsidRPr="006736AD">
            <w:rPr>
              <w:sz w:val="24"/>
            </w:rPr>
            <w:t xml:space="preserve">ntibiotic treatment in hospitalised </w:t>
          </w:r>
          <w:proofErr w:type="spellStart"/>
          <w:r w:rsidRPr="006736AD">
            <w:rPr>
              <w:b/>
              <w:sz w:val="24"/>
            </w:rPr>
            <w:t>P</w:t>
          </w:r>
          <w:r w:rsidRPr="006736AD">
            <w:rPr>
              <w:sz w:val="24"/>
            </w:rPr>
            <w:t>a</w:t>
          </w:r>
          <w:r w:rsidRPr="006736AD">
            <w:rPr>
              <w:b/>
              <w:sz w:val="24"/>
            </w:rPr>
            <w:t>T</w:t>
          </w:r>
          <w:r w:rsidRPr="006736AD">
            <w:rPr>
              <w:sz w:val="24"/>
            </w:rPr>
            <w:t>ients</w:t>
          </w:r>
          <w:proofErr w:type="spellEnd"/>
          <w:r w:rsidRPr="006736AD">
            <w:rPr>
              <w:sz w:val="24"/>
            </w:rPr>
            <w:t xml:space="preserve"> with </w:t>
          </w:r>
          <w:r w:rsidRPr="006736AD">
            <w:rPr>
              <w:b/>
              <w:sz w:val="24"/>
            </w:rPr>
            <w:t>Sepsis</w:t>
          </w:r>
          <w:r w:rsidRPr="006736AD">
            <w:rPr>
              <w:sz w:val="24"/>
            </w:rPr>
            <w:t>.</w:t>
          </w:r>
        </w:p>
      </w:tc>
    </w:tr>
    <w:tr w:rsidR="00770F85" w:rsidTr="00AB7E46">
      <w:trPr>
        <w:trHeight w:val="454"/>
      </w:trPr>
      <w:tc>
        <w:tcPr>
          <w:tcW w:w="961" w:type="pct"/>
          <w:tcBorders>
            <w:top w:val="single" w:sz="6" w:space="0" w:color="auto"/>
            <w:bottom w:val="double" w:sz="4" w:space="0" w:color="auto"/>
          </w:tcBorders>
          <w:shd w:val="clear" w:color="auto" w:fill="595959"/>
          <w:vAlign w:val="center"/>
        </w:tcPr>
        <w:p w:rsidR="00770F85" w:rsidRDefault="00770F85" w:rsidP="00770F85">
          <w:pPr>
            <w:pStyle w:val="Header"/>
            <w:rPr>
              <w:b/>
              <w:bCs/>
              <w:color w:val="FFFFFF"/>
              <w:sz w:val="24"/>
            </w:rPr>
          </w:pPr>
          <w:r>
            <w:rPr>
              <w:b/>
              <w:bCs/>
              <w:color w:val="FFFFFF"/>
              <w:sz w:val="24"/>
            </w:rPr>
            <w:t>Investigator</w:t>
          </w:r>
        </w:p>
      </w:tc>
      <w:tc>
        <w:tcPr>
          <w:tcW w:w="1695" w:type="pct"/>
          <w:vAlign w:val="center"/>
        </w:tcPr>
        <w:p w:rsidR="00770F85" w:rsidRDefault="00770F85" w:rsidP="00CF2528">
          <w:pPr>
            <w:pStyle w:val="Header"/>
            <w:rPr>
              <w:sz w:val="24"/>
            </w:rPr>
          </w:pPr>
        </w:p>
      </w:tc>
      <w:tc>
        <w:tcPr>
          <w:tcW w:w="894" w:type="pct"/>
          <w:tcBorders>
            <w:top w:val="single" w:sz="6" w:space="0" w:color="auto"/>
            <w:bottom w:val="double" w:sz="4" w:space="0" w:color="auto"/>
          </w:tcBorders>
          <w:shd w:val="clear" w:color="auto" w:fill="595959"/>
          <w:vAlign w:val="center"/>
        </w:tcPr>
        <w:p w:rsidR="00770F85" w:rsidRDefault="00FE2374" w:rsidP="008669D2">
          <w:pPr>
            <w:pStyle w:val="Header"/>
            <w:rPr>
              <w:b/>
              <w:bCs/>
              <w:color w:val="FFFFFF"/>
              <w:sz w:val="24"/>
            </w:rPr>
          </w:pPr>
          <w:r>
            <w:rPr>
              <w:b/>
              <w:bCs/>
              <w:color w:val="FFFFFF"/>
              <w:sz w:val="24"/>
            </w:rPr>
            <w:t>Site</w:t>
          </w:r>
          <w:r w:rsidR="00770F85">
            <w:rPr>
              <w:b/>
              <w:bCs/>
              <w:color w:val="FFFFFF"/>
              <w:sz w:val="24"/>
            </w:rPr>
            <w:t xml:space="preserve"> N</w:t>
          </w:r>
          <w:r w:rsidR="008669D2">
            <w:rPr>
              <w:b/>
              <w:bCs/>
              <w:color w:val="FFFFFF"/>
              <w:sz w:val="24"/>
            </w:rPr>
            <w:t>ame</w:t>
          </w:r>
        </w:p>
      </w:tc>
      <w:tc>
        <w:tcPr>
          <w:tcW w:w="1450" w:type="pct"/>
          <w:vAlign w:val="center"/>
        </w:tcPr>
        <w:p w:rsidR="00770F85" w:rsidRDefault="00770F85" w:rsidP="00770F85">
          <w:pPr>
            <w:pStyle w:val="Header"/>
            <w:rPr>
              <w:sz w:val="24"/>
            </w:rPr>
          </w:pPr>
        </w:p>
      </w:tc>
    </w:tr>
  </w:tbl>
  <w:p w:rsidR="00770F85" w:rsidRDefault="00770F8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E46"/>
    <w:rsid w:val="00001470"/>
    <w:rsid w:val="00001C21"/>
    <w:rsid w:val="000217D7"/>
    <w:rsid w:val="00021902"/>
    <w:rsid w:val="00030181"/>
    <w:rsid w:val="000318A1"/>
    <w:rsid w:val="000333C5"/>
    <w:rsid w:val="00034BA6"/>
    <w:rsid w:val="000409CB"/>
    <w:rsid w:val="00041627"/>
    <w:rsid w:val="000438EB"/>
    <w:rsid w:val="00043FF8"/>
    <w:rsid w:val="0005012C"/>
    <w:rsid w:val="00050941"/>
    <w:rsid w:val="00051C9E"/>
    <w:rsid w:val="00057B8B"/>
    <w:rsid w:val="00062CD7"/>
    <w:rsid w:val="00064500"/>
    <w:rsid w:val="00067CC5"/>
    <w:rsid w:val="00070706"/>
    <w:rsid w:val="00070F97"/>
    <w:rsid w:val="0007127F"/>
    <w:rsid w:val="0007489A"/>
    <w:rsid w:val="00076333"/>
    <w:rsid w:val="0007791A"/>
    <w:rsid w:val="00082D9B"/>
    <w:rsid w:val="000852B9"/>
    <w:rsid w:val="00092452"/>
    <w:rsid w:val="00094C81"/>
    <w:rsid w:val="000A22A3"/>
    <w:rsid w:val="000A2CF5"/>
    <w:rsid w:val="000A737C"/>
    <w:rsid w:val="000B1999"/>
    <w:rsid w:val="000B4B4C"/>
    <w:rsid w:val="000B580D"/>
    <w:rsid w:val="000B7A1A"/>
    <w:rsid w:val="000C6DD3"/>
    <w:rsid w:val="000C6ED2"/>
    <w:rsid w:val="000F0C4C"/>
    <w:rsid w:val="000F1585"/>
    <w:rsid w:val="000F1AC0"/>
    <w:rsid w:val="000F2F27"/>
    <w:rsid w:val="000F4032"/>
    <w:rsid w:val="000F7A75"/>
    <w:rsid w:val="00101AB4"/>
    <w:rsid w:val="00110544"/>
    <w:rsid w:val="00113000"/>
    <w:rsid w:val="001130C0"/>
    <w:rsid w:val="0011474E"/>
    <w:rsid w:val="00117CBE"/>
    <w:rsid w:val="00123076"/>
    <w:rsid w:val="00124D1A"/>
    <w:rsid w:val="001264AD"/>
    <w:rsid w:val="001271B7"/>
    <w:rsid w:val="00131BE3"/>
    <w:rsid w:val="00132449"/>
    <w:rsid w:val="00136A19"/>
    <w:rsid w:val="0014434E"/>
    <w:rsid w:val="00154F63"/>
    <w:rsid w:val="00165A7F"/>
    <w:rsid w:val="001669C5"/>
    <w:rsid w:val="00170612"/>
    <w:rsid w:val="00171F9F"/>
    <w:rsid w:val="00174F5C"/>
    <w:rsid w:val="00181834"/>
    <w:rsid w:val="00181DAA"/>
    <w:rsid w:val="00182410"/>
    <w:rsid w:val="0018302B"/>
    <w:rsid w:val="00184C94"/>
    <w:rsid w:val="00190273"/>
    <w:rsid w:val="00197432"/>
    <w:rsid w:val="001A1280"/>
    <w:rsid w:val="001A37F1"/>
    <w:rsid w:val="001B2324"/>
    <w:rsid w:val="001B23B7"/>
    <w:rsid w:val="001B383B"/>
    <w:rsid w:val="001B3FD4"/>
    <w:rsid w:val="001B49D5"/>
    <w:rsid w:val="001B7371"/>
    <w:rsid w:val="001B7FC9"/>
    <w:rsid w:val="001C01AA"/>
    <w:rsid w:val="001C365A"/>
    <w:rsid w:val="001C69B5"/>
    <w:rsid w:val="001C726B"/>
    <w:rsid w:val="001D061C"/>
    <w:rsid w:val="001D54C0"/>
    <w:rsid w:val="001D6453"/>
    <w:rsid w:val="001D6FB0"/>
    <w:rsid w:val="001E319F"/>
    <w:rsid w:val="001E4978"/>
    <w:rsid w:val="001E57B6"/>
    <w:rsid w:val="001E7690"/>
    <w:rsid w:val="001F666B"/>
    <w:rsid w:val="001F7750"/>
    <w:rsid w:val="002007D1"/>
    <w:rsid w:val="00201A12"/>
    <w:rsid w:val="0020677F"/>
    <w:rsid w:val="00206FB0"/>
    <w:rsid w:val="002107E7"/>
    <w:rsid w:val="002139D1"/>
    <w:rsid w:val="00214957"/>
    <w:rsid w:val="00214ABC"/>
    <w:rsid w:val="0022586A"/>
    <w:rsid w:val="00226638"/>
    <w:rsid w:val="002276B4"/>
    <w:rsid w:val="0023079C"/>
    <w:rsid w:val="002361A4"/>
    <w:rsid w:val="00246935"/>
    <w:rsid w:val="0025014B"/>
    <w:rsid w:val="002502DB"/>
    <w:rsid w:val="002514D6"/>
    <w:rsid w:val="00251C1A"/>
    <w:rsid w:val="00255734"/>
    <w:rsid w:val="00260632"/>
    <w:rsid w:val="00264C19"/>
    <w:rsid w:val="002745CC"/>
    <w:rsid w:val="00281F6F"/>
    <w:rsid w:val="002853CA"/>
    <w:rsid w:val="00292E4A"/>
    <w:rsid w:val="002A063F"/>
    <w:rsid w:val="002A3C2F"/>
    <w:rsid w:val="002B5881"/>
    <w:rsid w:val="002C27C3"/>
    <w:rsid w:val="002C3371"/>
    <w:rsid w:val="002C607D"/>
    <w:rsid w:val="002D1830"/>
    <w:rsid w:val="002D3FE6"/>
    <w:rsid w:val="002D5A84"/>
    <w:rsid w:val="002E31F4"/>
    <w:rsid w:val="002E52E5"/>
    <w:rsid w:val="002E61C9"/>
    <w:rsid w:val="002F7F0B"/>
    <w:rsid w:val="00312CA3"/>
    <w:rsid w:val="0031316B"/>
    <w:rsid w:val="0031319F"/>
    <w:rsid w:val="003136F1"/>
    <w:rsid w:val="0031567A"/>
    <w:rsid w:val="003156C3"/>
    <w:rsid w:val="00320BC9"/>
    <w:rsid w:val="003248B0"/>
    <w:rsid w:val="00324C18"/>
    <w:rsid w:val="0033077F"/>
    <w:rsid w:val="0033218B"/>
    <w:rsid w:val="00332D37"/>
    <w:rsid w:val="003347A6"/>
    <w:rsid w:val="00340149"/>
    <w:rsid w:val="003414C8"/>
    <w:rsid w:val="00343F1F"/>
    <w:rsid w:val="00344B8A"/>
    <w:rsid w:val="00350AC4"/>
    <w:rsid w:val="00350BB7"/>
    <w:rsid w:val="00350EE1"/>
    <w:rsid w:val="00351F24"/>
    <w:rsid w:val="00353AC2"/>
    <w:rsid w:val="00360395"/>
    <w:rsid w:val="00370BE5"/>
    <w:rsid w:val="00375AB2"/>
    <w:rsid w:val="003764C8"/>
    <w:rsid w:val="00390329"/>
    <w:rsid w:val="00392457"/>
    <w:rsid w:val="00392800"/>
    <w:rsid w:val="00393B8A"/>
    <w:rsid w:val="003A4209"/>
    <w:rsid w:val="003A5DE7"/>
    <w:rsid w:val="003B3B2E"/>
    <w:rsid w:val="003B6E97"/>
    <w:rsid w:val="003B7F5B"/>
    <w:rsid w:val="003C0DC0"/>
    <w:rsid w:val="003C396E"/>
    <w:rsid w:val="003C3ED2"/>
    <w:rsid w:val="003C79AF"/>
    <w:rsid w:val="003D62E3"/>
    <w:rsid w:val="003E06BA"/>
    <w:rsid w:val="003E2932"/>
    <w:rsid w:val="003E5B64"/>
    <w:rsid w:val="003F1B77"/>
    <w:rsid w:val="003F44A3"/>
    <w:rsid w:val="004014B6"/>
    <w:rsid w:val="0040232C"/>
    <w:rsid w:val="00403B8F"/>
    <w:rsid w:val="0040598F"/>
    <w:rsid w:val="00411BB8"/>
    <w:rsid w:val="0041254D"/>
    <w:rsid w:val="00421508"/>
    <w:rsid w:val="00424C7E"/>
    <w:rsid w:val="00427F12"/>
    <w:rsid w:val="00430ECD"/>
    <w:rsid w:val="00432E8A"/>
    <w:rsid w:val="0043354D"/>
    <w:rsid w:val="0043385B"/>
    <w:rsid w:val="0043479A"/>
    <w:rsid w:val="00435702"/>
    <w:rsid w:val="00436D63"/>
    <w:rsid w:val="00437368"/>
    <w:rsid w:val="00441409"/>
    <w:rsid w:val="004415E7"/>
    <w:rsid w:val="00443ACE"/>
    <w:rsid w:val="004449DE"/>
    <w:rsid w:val="00445905"/>
    <w:rsid w:val="00446318"/>
    <w:rsid w:val="00447EAF"/>
    <w:rsid w:val="00456293"/>
    <w:rsid w:val="0046111D"/>
    <w:rsid w:val="00467A92"/>
    <w:rsid w:val="00470136"/>
    <w:rsid w:val="00470560"/>
    <w:rsid w:val="00473925"/>
    <w:rsid w:val="00480D57"/>
    <w:rsid w:val="00482FA6"/>
    <w:rsid w:val="00484E3F"/>
    <w:rsid w:val="0048626C"/>
    <w:rsid w:val="00486863"/>
    <w:rsid w:val="0048786E"/>
    <w:rsid w:val="00491652"/>
    <w:rsid w:val="004933F2"/>
    <w:rsid w:val="0049529C"/>
    <w:rsid w:val="0049531D"/>
    <w:rsid w:val="004959D1"/>
    <w:rsid w:val="00496393"/>
    <w:rsid w:val="004A5101"/>
    <w:rsid w:val="004B1A8A"/>
    <w:rsid w:val="004C28EB"/>
    <w:rsid w:val="004C4601"/>
    <w:rsid w:val="004C78C1"/>
    <w:rsid w:val="004D1033"/>
    <w:rsid w:val="004D2554"/>
    <w:rsid w:val="004D7E3F"/>
    <w:rsid w:val="004E4C32"/>
    <w:rsid w:val="004E7BC1"/>
    <w:rsid w:val="004F0868"/>
    <w:rsid w:val="004F1B13"/>
    <w:rsid w:val="004F1DFA"/>
    <w:rsid w:val="004F1EAB"/>
    <w:rsid w:val="004F4A1C"/>
    <w:rsid w:val="004F7EA6"/>
    <w:rsid w:val="00513B6F"/>
    <w:rsid w:val="005164DB"/>
    <w:rsid w:val="00520D93"/>
    <w:rsid w:val="00525306"/>
    <w:rsid w:val="0052650E"/>
    <w:rsid w:val="00526FCE"/>
    <w:rsid w:val="0053248A"/>
    <w:rsid w:val="005344EF"/>
    <w:rsid w:val="00542B4B"/>
    <w:rsid w:val="0054487D"/>
    <w:rsid w:val="00550D0F"/>
    <w:rsid w:val="0055240D"/>
    <w:rsid w:val="00562BFA"/>
    <w:rsid w:val="00566EC4"/>
    <w:rsid w:val="00570515"/>
    <w:rsid w:val="00570FF4"/>
    <w:rsid w:val="0057209A"/>
    <w:rsid w:val="00576638"/>
    <w:rsid w:val="00577D8E"/>
    <w:rsid w:val="00591C30"/>
    <w:rsid w:val="00593C7E"/>
    <w:rsid w:val="005943EE"/>
    <w:rsid w:val="00594E68"/>
    <w:rsid w:val="00596DE6"/>
    <w:rsid w:val="005A1EEE"/>
    <w:rsid w:val="005A2AF2"/>
    <w:rsid w:val="005A4611"/>
    <w:rsid w:val="005A4AA7"/>
    <w:rsid w:val="005B098A"/>
    <w:rsid w:val="005B347C"/>
    <w:rsid w:val="005B6457"/>
    <w:rsid w:val="005B6DEA"/>
    <w:rsid w:val="005C1638"/>
    <w:rsid w:val="005C3590"/>
    <w:rsid w:val="005C3628"/>
    <w:rsid w:val="005C5557"/>
    <w:rsid w:val="005C7A03"/>
    <w:rsid w:val="005D3A14"/>
    <w:rsid w:val="005E1214"/>
    <w:rsid w:val="005F0503"/>
    <w:rsid w:val="005F2701"/>
    <w:rsid w:val="005F64A4"/>
    <w:rsid w:val="006022D9"/>
    <w:rsid w:val="00603F54"/>
    <w:rsid w:val="0060639B"/>
    <w:rsid w:val="006117E8"/>
    <w:rsid w:val="00611E00"/>
    <w:rsid w:val="00615E2D"/>
    <w:rsid w:val="00620875"/>
    <w:rsid w:val="006228E8"/>
    <w:rsid w:val="0062428E"/>
    <w:rsid w:val="00631E79"/>
    <w:rsid w:val="0063277B"/>
    <w:rsid w:val="0063595E"/>
    <w:rsid w:val="00635DDF"/>
    <w:rsid w:val="006400B0"/>
    <w:rsid w:val="00641DFD"/>
    <w:rsid w:val="00645283"/>
    <w:rsid w:val="00646306"/>
    <w:rsid w:val="006549CB"/>
    <w:rsid w:val="006619B1"/>
    <w:rsid w:val="006736AD"/>
    <w:rsid w:val="00675A27"/>
    <w:rsid w:val="006816CC"/>
    <w:rsid w:val="0068678B"/>
    <w:rsid w:val="00686FD4"/>
    <w:rsid w:val="00692515"/>
    <w:rsid w:val="0069376B"/>
    <w:rsid w:val="00695E4C"/>
    <w:rsid w:val="006A126D"/>
    <w:rsid w:val="006A2395"/>
    <w:rsid w:val="006A53B7"/>
    <w:rsid w:val="006B109C"/>
    <w:rsid w:val="006B15D5"/>
    <w:rsid w:val="006B22BF"/>
    <w:rsid w:val="006B42E5"/>
    <w:rsid w:val="006B5547"/>
    <w:rsid w:val="006B6066"/>
    <w:rsid w:val="006D32E2"/>
    <w:rsid w:val="006D4904"/>
    <w:rsid w:val="006E2565"/>
    <w:rsid w:val="006E33B1"/>
    <w:rsid w:val="006E52B8"/>
    <w:rsid w:val="006E57FD"/>
    <w:rsid w:val="006E6F93"/>
    <w:rsid w:val="006F5EC9"/>
    <w:rsid w:val="006F6B33"/>
    <w:rsid w:val="007019B1"/>
    <w:rsid w:val="00701AB8"/>
    <w:rsid w:val="00703191"/>
    <w:rsid w:val="00704CD6"/>
    <w:rsid w:val="00706C03"/>
    <w:rsid w:val="007113FF"/>
    <w:rsid w:val="007129A3"/>
    <w:rsid w:val="007143AE"/>
    <w:rsid w:val="00714AFD"/>
    <w:rsid w:val="00716CBD"/>
    <w:rsid w:val="00716DE0"/>
    <w:rsid w:val="007202DC"/>
    <w:rsid w:val="00722FA5"/>
    <w:rsid w:val="00724003"/>
    <w:rsid w:val="00726A24"/>
    <w:rsid w:val="007277A4"/>
    <w:rsid w:val="00727EF7"/>
    <w:rsid w:val="00731008"/>
    <w:rsid w:val="00731F43"/>
    <w:rsid w:val="00732186"/>
    <w:rsid w:val="007359E9"/>
    <w:rsid w:val="007375DB"/>
    <w:rsid w:val="00740D71"/>
    <w:rsid w:val="00744EE4"/>
    <w:rsid w:val="00746985"/>
    <w:rsid w:val="00746BDE"/>
    <w:rsid w:val="00750EBA"/>
    <w:rsid w:val="00755421"/>
    <w:rsid w:val="00755490"/>
    <w:rsid w:val="0075672F"/>
    <w:rsid w:val="00763FB8"/>
    <w:rsid w:val="0076668C"/>
    <w:rsid w:val="00770F85"/>
    <w:rsid w:val="00781F33"/>
    <w:rsid w:val="007865ED"/>
    <w:rsid w:val="007867A8"/>
    <w:rsid w:val="00790F52"/>
    <w:rsid w:val="007A061D"/>
    <w:rsid w:val="007A24DC"/>
    <w:rsid w:val="007A2B66"/>
    <w:rsid w:val="007A5779"/>
    <w:rsid w:val="007B453B"/>
    <w:rsid w:val="007C5A76"/>
    <w:rsid w:val="007C5D36"/>
    <w:rsid w:val="007C7CB3"/>
    <w:rsid w:val="007D00C5"/>
    <w:rsid w:val="007D3521"/>
    <w:rsid w:val="007D5D39"/>
    <w:rsid w:val="007E4BB4"/>
    <w:rsid w:val="008052CD"/>
    <w:rsid w:val="00806372"/>
    <w:rsid w:val="00822115"/>
    <w:rsid w:val="00822DF5"/>
    <w:rsid w:val="0082399C"/>
    <w:rsid w:val="00823DF9"/>
    <w:rsid w:val="0082433C"/>
    <w:rsid w:val="00825B1C"/>
    <w:rsid w:val="00832FB1"/>
    <w:rsid w:val="00837367"/>
    <w:rsid w:val="00846375"/>
    <w:rsid w:val="008532C1"/>
    <w:rsid w:val="00855E28"/>
    <w:rsid w:val="008560AA"/>
    <w:rsid w:val="008634EF"/>
    <w:rsid w:val="00866056"/>
    <w:rsid w:val="008669D2"/>
    <w:rsid w:val="008677F8"/>
    <w:rsid w:val="00871413"/>
    <w:rsid w:val="00873BF9"/>
    <w:rsid w:val="00877BEB"/>
    <w:rsid w:val="008801BA"/>
    <w:rsid w:val="00880DA7"/>
    <w:rsid w:val="00882963"/>
    <w:rsid w:val="0088303D"/>
    <w:rsid w:val="00892FC7"/>
    <w:rsid w:val="008936CF"/>
    <w:rsid w:val="00894F9C"/>
    <w:rsid w:val="008A5E60"/>
    <w:rsid w:val="008A5EE2"/>
    <w:rsid w:val="008A72FF"/>
    <w:rsid w:val="008B0947"/>
    <w:rsid w:val="008B2E47"/>
    <w:rsid w:val="008B767A"/>
    <w:rsid w:val="008C535F"/>
    <w:rsid w:val="008D3A92"/>
    <w:rsid w:val="008D552F"/>
    <w:rsid w:val="008E0480"/>
    <w:rsid w:val="008E0729"/>
    <w:rsid w:val="008E3366"/>
    <w:rsid w:val="008E675B"/>
    <w:rsid w:val="008E6868"/>
    <w:rsid w:val="008E7F84"/>
    <w:rsid w:val="008F33A0"/>
    <w:rsid w:val="00901017"/>
    <w:rsid w:val="00903F9C"/>
    <w:rsid w:val="00911D8D"/>
    <w:rsid w:val="00913F0B"/>
    <w:rsid w:val="00913FD6"/>
    <w:rsid w:val="00922AC9"/>
    <w:rsid w:val="00926681"/>
    <w:rsid w:val="00934E64"/>
    <w:rsid w:val="0093513A"/>
    <w:rsid w:val="00935DFA"/>
    <w:rsid w:val="00937F76"/>
    <w:rsid w:val="00943330"/>
    <w:rsid w:val="009435F3"/>
    <w:rsid w:val="009510E1"/>
    <w:rsid w:val="00955503"/>
    <w:rsid w:val="00955974"/>
    <w:rsid w:val="0095709C"/>
    <w:rsid w:val="0096587E"/>
    <w:rsid w:val="00966A70"/>
    <w:rsid w:val="00970F44"/>
    <w:rsid w:val="00971E8B"/>
    <w:rsid w:val="00972F2C"/>
    <w:rsid w:val="009829E6"/>
    <w:rsid w:val="00983C1A"/>
    <w:rsid w:val="00993F34"/>
    <w:rsid w:val="00996251"/>
    <w:rsid w:val="009A048E"/>
    <w:rsid w:val="009A379F"/>
    <w:rsid w:val="009B1312"/>
    <w:rsid w:val="009B1E5E"/>
    <w:rsid w:val="009B2627"/>
    <w:rsid w:val="009B360B"/>
    <w:rsid w:val="009B3944"/>
    <w:rsid w:val="009B6479"/>
    <w:rsid w:val="009B791C"/>
    <w:rsid w:val="009C523E"/>
    <w:rsid w:val="009C7577"/>
    <w:rsid w:val="009D2ACC"/>
    <w:rsid w:val="009D444D"/>
    <w:rsid w:val="009E155E"/>
    <w:rsid w:val="009F3621"/>
    <w:rsid w:val="009F770A"/>
    <w:rsid w:val="00A00882"/>
    <w:rsid w:val="00A0347C"/>
    <w:rsid w:val="00A07B08"/>
    <w:rsid w:val="00A111F6"/>
    <w:rsid w:val="00A23D88"/>
    <w:rsid w:val="00A26E7B"/>
    <w:rsid w:val="00A3203B"/>
    <w:rsid w:val="00A32910"/>
    <w:rsid w:val="00A416D4"/>
    <w:rsid w:val="00A4486E"/>
    <w:rsid w:val="00A5162E"/>
    <w:rsid w:val="00A54B8C"/>
    <w:rsid w:val="00A575D8"/>
    <w:rsid w:val="00A6400C"/>
    <w:rsid w:val="00A65843"/>
    <w:rsid w:val="00A65B83"/>
    <w:rsid w:val="00A7129C"/>
    <w:rsid w:val="00A72090"/>
    <w:rsid w:val="00A74DE6"/>
    <w:rsid w:val="00A7566E"/>
    <w:rsid w:val="00A773AF"/>
    <w:rsid w:val="00A804BB"/>
    <w:rsid w:val="00A84C61"/>
    <w:rsid w:val="00A9350F"/>
    <w:rsid w:val="00A94F79"/>
    <w:rsid w:val="00AA046C"/>
    <w:rsid w:val="00AA690A"/>
    <w:rsid w:val="00AA6EE8"/>
    <w:rsid w:val="00AA7F63"/>
    <w:rsid w:val="00AB7E46"/>
    <w:rsid w:val="00AC16FB"/>
    <w:rsid w:val="00AC3BA5"/>
    <w:rsid w:val="00AC51E4"/>
    <w:rsid w:val="00AC628F"/>
    <w:rsid w:val="00AD23D0"/>
    <w:rsid w:val="00AD4B98"/>
    <w:rsid w:val="00AD74AC"/>
    <w:rsid w:val="00AE0663"/>
    <w:rsid w:val="00AE1233"/>
    <w:rsid w:val="00AE1581"/>
    <w:rsid w:val="00AE653E"/>
    <w:rsid w:val="00AF0B5F"/>
    <w:rsid w:val="00AF0F6F"/>
    <w:rsid w:val="00AF1030"/>
    <w:rsid w:val="00AF3821"/>
    <w:rsid w:val="00B01FC6"/>
    <w:rsid w:val="00B0257E"/>
    <w:rsid w:val="00B10569"/>
    <w:rsid w:val="00B1193F"/>
    <w:rsid w:val="00B16191"/>
    <w:rsid w:val="00B22F87"/>
    <w:rsid w:val="00B26A01"/>
    <w:rsid w:val="00B32FD6"/>
    <w:rsid w:val="00B366D3"/>
    <w:rsid w:val="00B37320"/>
    <w:rsid w:val="00B40005"/>
    <w:rsid w:val="00B44AE5"/>
    <w:rsid w:val="00B462B1"/>
    <w:rsid w:val="00B46D62"/>
    <w:rsid w:val="00B512EF"/>
    <w:rsid w:val="00B52972"/>
    <w:rsid w:val="00B5461F"/>
    <w:rsid w:val="00B54DA9"/>
    <w:rsid w:val="00B55BE0"/>
    <w:rsid w:val="00B564C8"/>
    <w:rsid w:val="00B56879"/>
    <w:rsid w:val="00B70231"/>
    <w:rsid w:val="00B77997"/>
    <w:rsid w:val="00B77FA4"/>
    <w:rsid w:val="00B80EC8"/>
    <w:rsid w:val="00B829E2"/>
    <w:rsid w:val="00B83465"/>
    <w:rsid w:val="00B90AF5"/>
    <w:rsid w:val="00B93975"/>
    <w:rsid w:val="00BA0218"/>
    <w:rsid w:val="00BA06ED"/>
    <w:rsid w:val="00BB6F5C"/>
    <w:rsid w:val="00BC227D"/>
    <w:rsid w:val="00BC22E6"/>
    <w:rsid w:val="00BD0A1B"/>
    <w:rsid w:val="00BD4835"/>
    <w:rsid w:val="00BD676B"/>
    <w:rsid w:val="00BD7310"/>
    <w:rsid w:val="00BE1956"/>
    <w:rsid w:val="00BE1B32"/>
    <w:rsid w:val="00BE569B"/>
    <w:rsid w:val="00BE56A6"/>
    <w:rsid w:val="00BE65D1"/>
    <w:rsid w:val="00BE6680"/>
    <w:rsid w:val="00BF2567"/>
    <w:rsid w:val="00BF4C8D"/>
    <w:rsid w:val="00BF6CD6"/>
    <w:rsid w:val="00C01005"/>
    <w:rsid w:val="00C0352F"/>
    <w:rsid w:val="00C0557D"/>
    <w:rsid w:val="00C0691D"/>
    <w:rsid w:val="00C11764"/>
    <w:rsid w:val="00C11B0A"/>
    <w:rsid w:val="00C11B9F"/>
    <w:rsid w:val="00C179FD"/>
    <w:rsid w:val="00C219A7"/>
    <w:rsid w:val="00C2323C"/>
    <w:rsid w:val="00C30CBA"/>
    <w:rsid w:val="00C32FF2"/>
    <w:rsid w:val="00C35E4B"/>
    <w:rsid w:val="00C44B55"/>
    <w:rsid w:val="00C51631"/>
    <w:rsid w:val="00C520C8"/>
    <w:rsid w:val="00C56ED0"/>
    <w:rsid w:val="00C57C83"/>
    <w:rsid w:val="00C61679"/>
    <w:rsid w:val="00C61C50"/>
    <w:rsid w:val="00C65997"/>
    <w:rsid w:val="00C67DF6"/>
    <w:rsid w:val="00C71F28"/>
    <w:rsid w:val="00C73A7B"/>
    <w:rsid w:val="00C84AF3"/>
    <w:rsid w:val="00C87616"/>
    <w:rsid w:val="00C91B5A"/>
    <w:rsid w:val="00CA6025"/>
    <w:rsid w:val="00CA7775"/>
    <w:rsid w:val="00CA7E0A"/>
    <w:rsid w:val="00CB7F7D"/>
    <w:rsid w:val="00CC026F"/>
    <w:rsid w:val="00CC0A80"/>
    <w:rsid w:val="00CC453F"/>
    <w:rsid w:val="00CC730C"/>
    <w:rsid w:val="00CD1DCE"/>
    <w:rsid w:val="00CD37DF"/>
    <w:rsid w:val="00CD41C8"/>
    <w:rsid w:val="00CD4BB7"/>
    <w:rsid w:val="00CE06DD"/>
    <w:rsid w:val="00CE145B"/>
    <w:rsid w:val="00CE46C4"/>
    <w:rsid w:val="00CF2528"/>
    <w:rsid w:val="00CF30EF"/>
    <w:rsid w:val="00CF44F4"/>
    <w:rsid w:val="00CF55A8"/>
    <w:rsid w:val="00CF723A"/>
    <w:rsid w:val="00D02840"/>
    <w:rsid w:val="00D0292B"/>
    <w:rsid w:val="00D02BAF"/>
    <w:rsid w:val="00D0387E"/>
    <w:rsid w:val="00D052A2"/>
    <w:rsid w:val="00D059FD"/>
    <w:rsid w:val="00D16AFB"/>
    <w:rsid w:val="00D17492"/>
    <w:rsid w:val="00D17575"/>
    <w:rsid w:val="00D204BB"/>
    <w:rsid w:val="00D208F9"/>
    <w:rsid w:val="00D2223C"/>
    <w:rsid w:val="00D2689D"/>
    <w:rsid w:val="00D271DF"/>
    <w:rsid w:val="00D30E82"/>
    <w:rsid w:val="00D51B36"/>
    <w:rsid w:val="00D615F7"/>
    <w:rsid w:val="00D65FB1"/>
    <w:rsid w:val="00D662C6"/>
    <w:rsid w:val="00D731A5"/>
    <w:rsid w:val="00D73AA1"/>
    <w:rsid w:val="00D742DE"/>
    <w:rsid w:val="00D753E0"/>
    <w:rsid w:val="00D75DD8"/>
    <w:rsid w:val="00D81ED4"/>
    <w:rsid w:val="00D82BB7"/>
    <w:rsid w:val="00D83F29"/>
    <w:rsid w:val="00D87C27"/>
    <w:rsid w:val="00D91539"/>
    <w:rsid w:val="00D92985"/>
    <w:rsid w:val="00D92F16"/>
    <w:rsid w:val="00D93EB8"/>
    <w:rsid w:val="00D965B0"/>
    <w:rsid w:val="00D96AEF"/>
    <w:rsid w:val="00DA12B6"/>
    <w:rsid w:val="00DA2516"/>
    <w:rsid w:val="00DA3C7D"/>
    <w:rsid w:val="00DA40B5"/>
    <w:rsid w:val="00DB6809"/>
    <w:rsid w:val="00DB73A9"/>
    <w:rsid w:val="00DC1898"/>
    <w:rsid w:val="00DC64D0"/>
    <w:rsid w:val="00DE2DB3"/>
    <w:rsid w:val="00DE4450"/>
    <w:rsid w:val="00DE711E"/>
    <w:rsid w:val="00DF2DF5"/>
    <w:rsid w:val="00E02870"/>
    <w:rsid w:val="00E0658E"/>
    <w:rsid w:val="00E31D7F"/>
    <w:rsid w:val="00E36390"/>
    <w:rsid w:val="00E41958"/>
    <w:rsid w:val="00E41F81"/>
    <w:rsid w:val="00E504FF"/>
    <w:rsid w:val="00E517CE"/>
    <w:rsid w:val="00E529C3"/>
    <w:rsid w:val="00E52AC8"/>
    <w:rsid w:val="00E54C75"/>
    <w:rsid w:val="00E56DCC"/>
    <w:rsid w:val="00E62D48"/>
    <w:rsid w:val="00E67E23"/>
    <w:rsid w:val="00E70A8C"/>
    <w:rsid w:val="00E72A6E"/>
    <w:rsid w:val="00E7762F"/>
    <w:rsid w:val="00E80668"/>
    <w:rsid w:val="00E8342F"/>
    <w:rsid w:val="00E83EB3"/>
    <w:rsid w:val="00E9011D"/>
    <w:rsid w:val="00E9226B"/>
    <w:rsid w:val="00E9460C"/>
    <w:rsid w:val="00E9779A"/>
    <w:rsid w:val="00EA2E4B"/>
    <w:rsid w:val="00EA4403"/>
    <w:rsid w:val="00EB3BAF"/>
    <w:rsid w:val="00EB427A"/>
    <w:rsid w:val="00EC6824"/>
    <w:rsid w:val="00EC7D36"/>
    <w:rsid w:val="00ED4AB6"/>
    <w:rsid w:val="00ED5C46"/>
    <w:rsid w:val="00EE18DD"/>
    <w:rsid w:val="00EE19A0"/>
    <w:rsid w:val="00EE232F"/>
    <w:rsid w:val="00EE257E"/>
    <w:rsid w:val="00EF43B1"/>
    <w:rsid w:val="00F00924"/>
    <w:rsid w:val="00F01F34"/>
    <w:rsid w:val="00F01FA7"/>
    <w:rsid w:val="00F055ED"/>
    <w:rsid w:val="00F05808"/>
    <w:rsid w:val="00F06E6A"/>
    <w:rsid w:val="00F100D7"/>
    <w:rsid w:val="00F22C19"/>
    <w:rsid w:val="00F267C9"/>
    <w:rsid w:val="00F30BD4"/>
    <w:rsid w:val="00F31969"/>
    <w:rsid w:val="00F33151"/>
    <w:rsid w:val="00F3488D"/>
    <w:rsid w:val="00F3653C"/>
    <w:rsid w:val="00F37103"/>
    <w:rsid w:val="00F45689"/>
    <w:rsid w:val="00F500E2"/>
    <w:rsid w:val="00F51573"/>
    <w:rsid w:val="00F5187A"/>
    <w:rsid w:val="00F535F4"/>
    <w:rsid w:val="00F53CB1"/>
    <w:rsid w:val="00F55654"/>
    <w:rsid w:val="00F75A36"/>
    <w:rsid w:val="00F779A4"/>
    <w:rsid w:val="00F816A9"/>
    <w:rsid w:val="00F846CF"/>
    <w:rsid w:val="00F8792B"/>
    <w:rsid w:val="00F9069F"/>
    <w:rsid w:val="00F913C8"/>
    <w:rsid w:val="00F97C2F"/>
    <w:rsid w:val="00F97F1E"/>
    <w:rsid w:val="00FA4472"/>
    <w:rsid w:val="00FA453C"/>
    <w:rsid w:val="00FB252C"/>
    <w:rsid w:val="00FB33E6"/>
    <w:rsid w:val="00FB4005"/>
    <w:rsid w:val="00FB640A"/>
    <w:rsid w:val="00FB6D17"/>
    <w:rsid w:val="00FC726F"/>
    <w:rsid w:val="00FD48EA"/>
    <w:rsid w:val="00FD564D"/>
    <w:rsid w:val="00FE1F86"/>
    <w:rsid w:val="00FE2374"/>
    <w:rsid w:val="00FE49F4"/>
    <w:rsid w:val="00FE61B5"/>
    <w:rsid w:val="00FE772A"/>
    <w:rsid w:val="00FE7B49"/>
    <w:rsid w:val="00FF0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5:docId w15:val="{63C3F831-A0AE-4CE3-9FD9-30219A2EF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Times New Roman" w:hAnsi="Arial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7E46"/>
    <w:rPr>
      <w:rFonts w:cs="Times New Roman"/>
      <w:sz w:val="20"/>
      <w:szCs w:val="24"/>
    </w:rPr>
  </w:style>
  <w:style w:type="paragraph" w:styleId="Heading1">
    <w:name w:val="heading 1"/>
    <w:basedOn w:val="Normal"/>
    <w:next w:val="Normal"/>
    <w:link w:val="Heading1Char"/>
    <w:qFormat/>
    <w:rsid w:val="00AB7E46"/>
    <w:pPr>
      <w:keepNext/>
      <w:outlineLvl w:val="0"/>
    </w:pPr>
    <w:rPr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7E46"/>
    <w:pPr>
      <w:tabs>
        <w:tab w:val="center" w:pos="4513"/>
        <w:tab w:val="right" w:pos="9026"/>
      </w:tabs>
    </w:pPr>
    <w:rPr>
      <w:rFonts w:cs="Arial Unicode MS"/>
      <w:sz w:val="22"/>
    </w:rPr>
  </w:style>
  <w:style w:type="character" w:customStyle="1" w:styleId="HeaderChar">
    <w:name w:val="Header Char"/>
    <w:basedOn w:val="DefaultParagraphFont"/>
    <w:link w:val="Header"/>
    <w:uiPriority w:val="99"/>
    <w:rsid w:val="00AB7E46"/>
    <w:rPr>
      <w:rFonts w:cs="Arial Unicode MS"/>
      <w:szCs w:val="24"/>
    </w:rPr>
  </w:style>
  <w:style w:type="paragraph" w:styleId="Footer">
    <w:name w:val="footer"/>
    <w:basedOn w:val="Normal"/>
    <w:link w:val="FooterChar"/>
    <w:uiPriority w:val="99"/>
    <w:unhideWhenUsed/>
    <w:rsid w:val="00AB7E46"/>
    <w:pPr>
      <w:tabs>
        <w:tab w:val="center" w:pos="4513"/>
        <w:tab w:val="right" w:pos="9026"/>
      </w:tabs>
    </w:pPr>
    <w:rPr>
      <w:rFonts w:cs="Arial Unicode MS"/>
      <w:sz w:val="22"/>
    </w:rPr>
  </w:style>
  <w:style w:type="character" w:customStyle="1" w:styleId="FooterChar">
    <w:name w:val="Footer Char"/>
    <w:basedOn w:val="DefaultParagraphFont"/>
    <w:link w:val="Footer"/>
    <w:uiPriority w:val="99"/>
    <w:rsid w:val="00AB7E46"/>
    <w:rPr>
      <w:rFonts w:cs="Arial Unicode MS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7E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7E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AB7E46"/>
    <w:rPr>
      <w:rFonts w:cs="Times New Roman"/>
      <w:b/>
      <w:bCs/>
      <w:szCs w:val="24"/>
    </w:rPr>
  </w:style>
  <w:style w:type="character" w:styleId="CommentReference">
    <w:name w:val="annotation reference"/>
    <w:basedOn w:val="DefaultParagraphFont"/>
    <w:semiHidden/>
    <w:rsid w:val="00AB7E46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B7E46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B7E46"/>
    <w:rPr>
      <w:rFonts w:cs="Times New Roman"/>
      <w:sz w:val="20"/>
      <w:szCs w:val="20"/>
    </w:rPr>
  </w:style>
  <w:style w:type="paragraph" w:styleId="NoSpacing">
    <w:name w:val="No Spacing"/>
    <w:uiPriority w:val="1"/>
    <w:qFormat/>
    <w:rsid w:val="008E0729"/>
    <w:rPr>
      <w:rFonts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21F06C09</Template>
  <TotalTime>3</TotalTime>
  <Pages>2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Erven</dc:creator>
  <cp:keywords/>
  <dc:description/>
  <cp:lastModifiedBy>Guck, Jonathan</cp:lastModifiedBy>
  <cp:revision>4</cp:revision>
  <cp:lastPrinted>2018-02-06T12:36:00Z</cp:lastPrinted>
  <dcterms:created xsi:type="dcterms:W3CDTF">2018-02-06T12:33:00Z</dcterms:created>
  <dcterms:modified xsi:type="dcterms:W3CDTF">2018-02-06T12:36:00Z</dcterms:modified>
</cp:coreProperties>
</file>