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B5D" w:rsidRPr="003D194F" w:rsidRDefault="00D56B5D" w:rsidP="00EF00BA">
      <w:pPr>
        <w:pStyle w:val="Header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p w:rsidR="00D56B5D" w:rsidRPr="003D194F" w:rsidRDefault="00D56B5D"/>
    <w:p w:rsidR="00D56B5D" w:rsidRPr="003D194F" w:rsidRDefault="00D56B5D">
      <w:pPr>
        <w:pStyle w:val="Heading3"/>
        <w:rPr>
          <w:rFonts w:ascii="Arial" w:hAnsi="Arial" w:cs="Arial"/>
          <w:sz w:val="24"/>
          <w:szCs w:val="24"/>
        </w:rPr>
      </w:pPr>
      <w:r w:rsidRPr="003D194F">
        <w:rPr>
          <w:rFonts w:ascii="Arial" w:hAnsi="Arial" w:cs="Arial"/>
          <w:sz w:val="24"/>
          <w:szCs w:val="24"/>
        </w:rPr>
        <w:t>Notification of Non-Substantial/Minor Amendments(s) for NHS Studies</w:t>
      </w:r>
    </w:p>
    <w:p w:rsidR="00D56B5D" w:rsidRPr="003D194F" w:rsidRDefault="00D56B5D">
      <w:pPr>
        <w:pStyle w:val="Header"/>
        <w:tabs>
          <w:tab w:val="clear" w:pos="4153"/>
          <w:tab w:val="clear" w:pos="8306"/>
        </w:tabs>
      </w:pPr>
    </w:p>
    <w:p w:rsidR="00E56191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</w:rPr>
        <w:t xml:space="preserve">If you need to notify a Substantial Amendment to your study then you </w:t>
      </w:r>
      <w:r w:rsidR="00E56191" w:rsidRPr="003D194F">
        <w:rPr>
          <w:b/>
        </w:rPr>
        <w:t>MUST</w:t>
      </w:r>
      <w:r w:rsidRPr="003D194F">
        <w:rPr>
          <w:b/>
        </w:rPr>
        <w:t xml:space="preserve"> use the appropriate Substantial Amendment form in IRAS.</w:t>
      </w:r>
      <w:r w:rsidRPr="003D194F">
        <w:t xml:space="preserve">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  <w:rPr>
          <w:b/>
          <w:bCs/>
        </w:rPr>
      </w:pPr>
    </w:p>
    <w:p w:rsidR="00D56B5D" w:rsidRPr="003D194F" w:rsidDel="004737B1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  <w:bCs/>
        </w:rPr>
        <w:t>Instructions for using this template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For guidance on amendments refer to </w:t>
      </w:r>
      <w:hyperlink r:id="rId8" w:history="1">
        <w:r w:rsidRPr="003D194F">
          <w:rPr>
            <w:rStyle w:val="Hyperlink"/>
            <w:rFonts w:cs="Arial"/>
          </w:rPr>
          <w:t>http://www.hra.nhs.uk/research-community/during-your-research-project/amendments/</w:t>
        </w:r>
      </w:hyperlink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This template should be completed by the CI and optionally authorised by Sponsor, if required by sponsor guidelines. 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>This form should be submitted according to the instructions</w:t>
      </w:r>
      <w:r w:rsidR="00A77AB4" w:rsidRPr="003D194F">
        <w:t xml:space="preserve"> provided for NHS/HSC R&amp;D at </w:t>
      </w:r>
      <w:hyperlink r:id="rId9" w:history="1">
        <w:r w:rsidR="00A77AB4" w:rsidRPr="003D194F">
          <w:rPr>
            <w:rStyle w:val="Hyperlink"/>
            <w:rFonts w:cs="Arial"/>
          </w:rPr>
          <w:t>http://www.hra.nhs.uk/research-community/during-your-research-project/amendments/which-review-bodies-need-to-approve-or-be-notified-of-which-types-of-amendments/</w:t>
        </w:r>
      </w:hyperlink>
      <w:r w:rsidR="00A77AB4" w:rsidRPr="003D194F">
        <w:t xml:space="preserve"> </w:t>
      </w:r>
      <w:r w:rsidRPr="003D194F">
        <w:rPr>
          <w:color w:val="FF0000"/>
        </w:rPr>
        <w:t xml:space="preserve">. </w:t>
      </w:r>
      <w:r w:rsidRPr="003D194F">
        <w:t xml:space="preserve">If you do not submit your notification in accordance with these instructions then processing of your submission may be significantly delayed. </w:t>
      </w:r>
    </w:p>
    <w:p w:rsidR="00D56B5D" w:rsidRPr="003D194F" w:rsidRDefault="00D56B5D"/>
    <w:p w:rsidR="00D56B5D" w:rsidRPr="003D194F" w:rsidRDefault="00D56B5D" w:rsidP="00317A08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Study Information</w:t>
      </w:r>
    </w:p>
    <w:p w:rsidR="00D56B5D" w:rsidRPr="003D194F" w:rsidRDefault="00D56B5D"/>
    <w:tbl>
      <w:tblPr>
        <w:tblW w:w="0" w:type="auto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953"/>
      </w:tblGrid>
      <w:tr w:rsidR="00D56B5D" w:rsidRPr="003D194F">
        <w:trPr>
          <w:cantSplit/>
        </w:trPr>
        <w:tc>
          <w:tcPr>
            <w:tcW w:w="3936" w:type="dxa"/>
          </w:tcPr>
          <w:p w:rsidR="00D56B5D" w:rsidRPr="003D194F" w:rsidRDefault="00E56191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Full title of study</w:t>
            </w:r>
            <w:r w:rsidR="00D56B5D" w:rsidRPr="003D194F">
              <w:rPr>
                <w:rFonts w:ascii="Arial" w:hAnsi="Arial" w:cs="Arial"/>
                <w:kern w:val="0"/>
                <w:sz w:val="22"/>
                <w:szCs w:val="22"/>
              </w:rPr>
              <w:t>:</w:t>
            </w:r>
          </w:p>
          <w:p w:rsidR="00D56B5D" w:rsidRPr="003D194F" w:rsidRDefault="00D56B5D"/>
        </w:tc>
        <w:tc>
          <w:tcPr>
            <w:tcW w:w="5953" w:type="dxa"/>
          </w:tcPr>
          <w:p w:rsidR="00D56B5D" w:rsidRPr="003D194F" w:rsidRDefault="00D56B5D"/>
          <w:p w:rsidR="00D56B5D" w:rsidRPr="006763E1" w:rsidRDefault="006763E1">
            <w:r w:rsidRPr="006763E1">
              <w:t>Induction of labour for predicted macrosomia ‘The Big Baby Trial’</w:t>
            </w:r>
          </w:p>
          <w:p w:rsidR="00A77AB4" w:rsidRPr="003D194F" w:rsidRDefault="00A77AB4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IRAS Project ID</w:t>
            </w:r>
            <w:r w:rsidR="00D56B5D" w:rsidRPr="003D194F">
              <w:rPr>
                <w:b/>
                <w:bCs/>
              </w:rPr>
              <w:t>:</w:t>
            </w:r>
          </w:p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6763E1">
            <w:r>
              <w:t>229163</w:t>
            </w:r>
          </w:p>
        </w:tc>
      </w:tr>
      <w:tr w:rsidR="00E56191" w:rsidRPr="003D194F">
        <w:tc>
          <w:tcPr>
            <w:tcW w:w="3936" w:type="dxa"/>
          </w:tcPr>
          <w:p w:rsidR="00E56191" w:rsidRDefault="00141B78" w:rsidP="00141B78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kern w:val="0"/>
                <w:sz w:val="22"/>
                <w:szCs w:val="22"/>
              </w:rPr>
              <w:t>Amendment Notification number:</w:t>
            </w:r>
          </w:p>
          <w:p w:rsidR="003D194F" w:rsidRPr="003D194F" w:rsidRDefault="003D194F" w:rsidP="003D194F"/>
        </w:tc>
        <w:tc>
          <w:tcPr>
            <w:tcW w:w="5953" w:type="dxa"/>
          </w:tcPr>
          <w:p w:rsidR="00E56191" w:rsidRPr="003D194F" w:rsidRDefault="002D0E72">
            <w:r>
              <w:t xml:space="preserve">Non-Substantial </w:t>
            </w:r>
            <w:r w:rsidR="00355540">
              <w:t>Amendment 04</w:t>
            </w:r>
          </w:p>
        </w:tc>
      </w:tr>
      <w:tr w:rsidR="00E56191" w:rsidRPr="003D194F">
        <w:tc>
          <w:tcPr>
            <w:tcW w:w="3936" w:type="dxa"/>
          </w:tcPr>
          <w:p w:rsidR="00E56191" w:rsidRPr="003D194F" w:rsidRDefault="00141B78" w:rsidP="00141B78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3D194F">
              <w:rPr>
                <w:rFonts w:ascii="Arial" w:hAnsi="Arial" w:cs="Arial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sz w:val="22"/>
                <w:szCs w:val="22"/>
              </w:rPr>
              <w:t>Amendment Notification date:</w:t>
            </w:r>
          </w:p>
        </w:tc>
        <w:tc>
          <w:tcPr>
            <w:tcW w:w="5953" w:type="dxa"/>
          </w:tcPr>
          <w:p w:rsidR="00E56191" w:rsidRPr="003D194F" w:rsidRDefault="00355540" w:rsidP="00355540">
            <w:r>
              <w:t>06</w:t>
            </w:r>
            <w:r w:rsidR="009E7D13" w:rsidRPr="009E7D13">
              <w:rPr>
                <w:vertAlign w:val="superscript"/>
              </w:rPr>
              <w:t>th</w:t>
            </w:r>
            <w:r w:rsidR="009E7D13">
              <w:t xml:space="preserve"> Ju</w:t>
            </w:r>
            <w:r>
              <w:t>ly</w:t>
            </w:r>
            <w:r w:rsidR="002D0E72">
              <w:t xml:space="preserve"> </w:t>
            </w:r>
            <w:r w:rsidR="00DF0584">
              <w:t>2018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r w:rsidRPr="003D194F">
              <w:rPr>
                <w:b/>
                <w:bCs/>
              </w:rPr>
              <w:t>Details of Chief Investigator: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Name [first name and surname]</w:t>
            </w:r>
          </w:p>
        </w:tc>
        <w:tc>
          <w:tcPr>
            <w:tcW w:w="5953" w:type="dxa"/>
          </w:tcPr>
          <w:p w:rsidR="00D56B5D" w:rsidRPr="003D194F" w:rsidRDefault="006763E1">
            <w:r>
              <w:t>Professor Siobhan Quenby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Address:</w:t>
            </w:r>
          </w:p>
        </w:tc>
        <w:tc>
          <w:tcPr>
            <w:tcW w:w="5953" w:type="dxa"/>
          </w:tcPr>
          <w:p w:rsidR="00D56B5D" w:rsidRPr="003D194F" w:rsidRDefault="00DF0584">
            <w:r>
              <w:t>University Hospitals Coventry and Warwickshire NHS Trust, Clifford Bridge Road, Coventry.</w:t>
            </w:r>
          </w:p>
          <w:p w:rsidR="00D56B5D" w:rsidRPr="003D194F" w:rsidRDefault="00D56B5D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Postcode:</w:t>
            </w:r>
          </w:p>
        </w:tc>
        <w:tc>
          <w:tcPr>
            <w:tcW w:w="5953" w:type="dxa"/>
          </w:tcPr>
          <w:p w:rsidR="00D56B5D" w:rsidRPr="003D194F" w:rsidRDefault="00DF0584">
            <w:r>
              <w:t>CV2 2DX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Contact telephone number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07873416716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Email address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s.quenby@warwick.ac.uk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pPr>
              <w:rPr>
                <w:b/>
                <w:bCs/>
              </w:rPr>
            </w:pPr>
          </w:p>
          <w:p w:rsidR="00D56B5D" w:rsidRPr="003D194F" w:rsidRDefault="00D56B5D">
            <w:r w:rsidRPr="003D194F">
              <w:rPr>
                <w:b/>
                <w:bCs/>
              </w:rPr>
              <w:t>Details of Lead Sponsor: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lastRenderedPageBreak/>
              <w:t>Name:</w:t>
            </w:r>
          </w:p>
        </w:tc>
        <w:tc>
          <w:tcPr>
            <w:tcW w:w="5953" w:type="dxa"/>
          </w:tcPr>
          <w:p w:rsidR="00D56B5D" w:rsidRPr="003D194F" w:rsidRDefault="006763E1">
            <w:r>
              <w:t>University Hospitals Coventry and Warwickshire</w:t>
            </w:r>
          </w:p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Contact email address:</w:t>
            </w:r>
          </w:p>
        </w:tc>
        <w:tc>
          <w:tcPr>
            <w:tcW w:w="5953" w:type="dxa"/>
          </w:tcPr>
          <w:p w:rsidR="00D56B5D" w:rsidRPr="003D194F" w:rsidRDefault="00DF0584" w:rsidP="00DF0584">
            <w:r>
              <w:t xml:space="preserve"> </w:t>
            </w:r>
            <w:r w:rsidRPr="00DF0584">
              <w:t>R&amp;DSponsorship@uhcw.nhs.uk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BB3FC3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Details of Lead Nation:</w:t>
            </w:r>
          </w:p>
          <w:p w:rsidR="00D56B5D" w:rsidRPr="003D194F" w:rsidRDefault="00D56B5D" w:rsidP="00E3168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Name of lead nation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D56B5D" w:rsidP="003A55E8">
            <w:r w:rsidRPr="003D194F">
              <w:t xml:space="preserve">England 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If England led is the study going through CSP?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0F6446">
            <w:r>
              <w:t>N/A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Name of lead R&amp;D office:</w:t>
            </w:r>
          </w:p>
          <w:p w:rsidR="00D56B5D" w:rsidRPr="003D194F" w:rsidRDefault="00D56B5D"/>
        </w:tc>
        <w:tc>
          <w:tcPr>
            <w:tcW w:w="5953" w:type="dxa"/>
          </w:tcPr>
          <w:p w:rsidR="0030567D" w:rsidRPr="003D194F" w:rsidRDefault="0030567D" w:rsidP="0030567D">
            <w:r>
              <w:t>University Hospitals Coventry and Warwickshire</w:t>
            </w:r>
            <w:r w:rsidR="002D4DC1">
              <w:t xml:space="preserve"> NHS Trust</w:t>
            </w:r>
          </w:p>
          <w:p w:rsidR="00D56B5D" w:rsidRPr="003D194F" w:rsidRDefault="00D56B5D"/>
        </w:tc>
      </w:tr>
    </w:tbl>
    <w:p w:rsidR="00D56B5D" w:rsidRPr="003D194F" w:rsidRDefault="00D56B5D"/>
    <w:p w:rsidR="00D56B5D" w:rsidRPr="003D194F" w:rsidRDefault="00D56B5D">
      <w:pPr>
        <w:sectPr w:rsidR="00D56B5D" w:rsidRPr="003D194F" w:rsidSect="000F6B83">
          <w:headerReference w:type="default" r:id="rId10"/>
          <w:footerReference w:type="default" r:id="rId11"/>
          <w:pgSz w:w="11906" w:h="16838"/>
          <w:pgMar w:top="709" w:right="1080" w:bottom="1440" w:left="1080" w:header="284" w:footer="720" w:gutter="0"/>
          <w:cols w:space="720"/>
          <w:docGrid w:linePitch="299"/>
        </w:sectPr>
      </w:pPr>
      <w:bookmarkStart w:id="0" w:name="_GoBack"/>
      <w:bookmarkEnd w:id="0"/>
    </w:p>
    <w:p w:rsidR="00D56B5D" w:rsidRPr="003D194F" w:rsidRDefault="00D56B5D"/>
    <w:p w:rsidR="00D56B5D" w:rsidRPr="003D194F" w:rsidRDefault="00E56191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Summary of amendment(s)</w:t>
      </w:r>
      <w:r w:rsidR="00D56B5D" w:rsidRPr="003D194F">
        <w:rPr>
          <w:b/>
          <w:bCs/>
        </w:rPr>
        <w:t xml:space="preserve">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rPr>
          <w:b/>
        </w:rPr>
        <w:t>If you need to notify a Substantial Amendment to your study then you MUST use the appropriate Substantial Amendment form in IRAS.</w:t>
      </w:r>
      <w:r w:rsidRPr="003D194F">
        <w:t xml:space="preserve"> </w:t>
      </w:r>
    </w:p>
    <w:p w:rsidR="00D56B5D" w:rsidRPr="003D194F" w:rsidRDefault="00D56B5D" w:rsidP="00812FB9">
      <w:pPr>
        <w:rPr>
          <w:sz w:val="20"/>
          <w:szCs w:val="20"/>
        </w:rPr>
      </w:pPr>
    </w:p>
    <w:p w:rsidR="00D56B5D" w:rsidRPr="003D194F" w:rsidRDefault="00D56B5D" w:rsidP="000F6B9F"/>
    <w:tbl>
      <w:tblPr>
        <w:tblW w:w="155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8"/>
        <w:gridCol w:w="5292"/>
        <w:gridCol w:w="1134"/>
        <w:gridCol w:w="1701"/>
        <w:gridCol w:w="3402"/>
        <w:gridCol w:w="1559"/>
        <w:gridCol w:w="1843"/>
      </w:tblGrid>
      <w:tr w:rsidR="00D56B5D" w:rsidRPr="003D194F" w:rsidTr="003D194F">
        <w:tc>
          <w:tcPr>
            <w:tcW w:w="628" w:type="dxa"/>
            <w:vMerge w:val="restart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No.</w:t>
            </w:r>
            <w:r w:rsidRPr="003D194F">
              <w:rPr>
                <w:b/>
                <w:bCs/>
              </w:rPr>
              <w:br/>
            </w:r>
          </w:p>
        </w:tc>
        <w:tc>
          <w:tcPr>
            <w:tcW w:w="5292" w:type="dxa"/>
            <w:vMerge w:val="restart"/>
          </w:tcPr>
          <w:p w:rsidR="00D56B5D" w:rsidRPr="003D194F" w:rsidRDefault="00E56191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Brief description of amendment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(please enter each separate amendment in a new row)</w:t>
            </w:r>
          </w:p>
        </w:tc>
        <w:tc>
          <w:tcPr>
            <w:tcW w:w="2835" w:type="dxa"/>
            <w:gridSpan w:val="2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Amendment applies to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(delete/ list as appropriate)</w:t>
            </w:r>
          </w:p>
        </w:tc>
        <w:tc>
          <w:tcPr>
            <w:tcW w:w="4961" w:type="dxa"/>
            <w:gridSpan w:val="2"/>
          </w:tcPr>
          <w:p w:rsidR="00D56B5D" w:rsidRPr="003D194F" w:rsidRDefault="00D56B5D" w:rsidP="00882781">
            <w:pPr>
              <w:rPr>
                <w:b/>
                <w:bCs/>
                <w:i/>
                <w:iCs/>
              </w:rPr>
            </w:pPr>
            <w:r w:rsidRPr="003D194F">
              <w:rPr>
                <w:b/>
                <w:bCs/>
              </w:rPr>
              <w:t>List relevant supporting document(s), including version numbers</w:t>
            </w:r>
            <w:r w:rsidRPr="003D194F">
              <w:rPr>
                <w:b/>
                <w:bCs/>
              </w:rPr>
              <w:br/>
            </w:r>
            <w:r w:rsidRPr="003D194F">
              <w:rPr>
                <w:b/>
                <w:bCs/>
                <w:i/>
                <w:sz w:val="16"/>
                <w:szCs w:val="16"/>
              </w:rPr>
              <w:t>(please ensure all referenced supporting documents are submitted with this form)</w:t>
            </w:r>
          </w:p>
        </w:tc>
        <w:tc>
          <w:tcPr>
            <w:tcW w:w="1843" w:type="dxa"/>
          </w:tcPr>
          <w:p w:rsidR="00D56B5D" w:rsidRPr="003D194F" w:rsidRDefault="00E56191">
            <w:pPr>
              <w:rPr>
                <w:b/>
                <w:bCs/>
                <w:i/>
                <w:sz w:val="16"/>
                <w:szCs w:val="16"/>
              </w:rPr>
            </w:pPr>
            <w:r w:rsidRPr="003D194F">
              <w:rPr>
                <w:b/>
                <w:bCs/>
              </w:rPr>
              <w:t>R&amp;D category of amendment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(category A, B, C)</w:t>
            </w:r>
          </w:p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  <w:i/>
                <w:sz w:val="16"/>
                <w:szCs w:val="16"/>
                <w:shd w:val="clear" w:color="auto" w:fill="E6E6E6"/>
              </w:rPr>
              <w:t>For office use only</w:t>
            </w:r>
          </w:p>
        </w:tc>
      </w:tr>
      <w:tr w:rsidR="00D56B5D" w:rsidRPr="003D194F" w:rsidTr="003D194F">
        <w:tc>
          <w:tcPr>
            <w:tcW w:w="628" w:type="dxa"/>
            <w:vMerge/>
          </w:tcPr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292" w:type="dxa"/>
            <w:vMerge/>
          </w:tcPr>
          <w:p w:rsidR="00D56B5D" w:rsidRPr="003D194F" w:rsidRDefault="00D56B5D" w:rsidP="0088278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Nation</w:t>
            </w:r>
          </w:p>
        </w:tc>
        <w:tc>
          <w:tcPr>
            <w:tcW w:w="1701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Sites</w:t>
            </w:r>
          </w:p>
        </w:tc>
        <w:tc>
          <w:tcPr>
            <w:tcW w:w="3402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Document</w:t>
            </w:r>
          </w:p>
        </w:tc>
        <w:tc>
          <w:tcPr>
            <w:tcW w:w="1559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Version</w:t>
            </w:r>
          </w:p>
        </w:tc>
        <w:tc>
          <w:tcPr>
            <w:tcW w:w="1843" w:type="dxa"/>
          </w:tcPr>
          <w:p w:rsidR="00D56B5D" w:rsidRPr="003D194F" w:rsidRDefault="00D56B5D">
            <w:pPr>
              <w:rPr>
                <w:b/>
                <w:bCs/>
              </w:rPr>
            </w:pPr>
          </w:p>
        </w:tc>
      </w:tr>
      <w:tr w:rsidR="00D56B5D" w:rsidRPr="003D194F" w:rsidTr="003D194F">
        <w:trPr>
          <w:trHeight w:val="254"/>
        </w:trPr>
        <w:tc>
          <w:tcPr>
            <w:tcW w:w="628" w:type="dxa"/>
            <w:vMerge w:val="restart"/>
          </w:tcPr>
          <w:p w:rsidR="00D56B5D" w:rsidRPr="003D194F" w:rsidRDefault="00D56B5D" w:rsidP="003D194F">
            <w:pPr>
              <w:jc w:val="center"/>
            </w:pPr>
            <w:r w:rsidRPr="003D194F">
              <w:t>1</w:t>
            </w:r>
          </w:p>
        </w:tc>
        <w:tc>
          <w:tcPr>
            <w:tcW w:w="5292" w:type="dxa"/>
            <w:vMerge w:val="restart"/>
          </w:tcPr>
          <w:p w:rsidR="00183E42" w:rsidRDefault="008F07FA">
            <w:r>
              <w:t>Addition of new site:</w:t>
            </w:r>
          </w:p>
          <w:p w:rsidR="008F07FA" w:rsidRDefault="00355540">
            <w:r>
              <w:t>I</w:t>
            </w:r>
            <w:r w:rsidRPr="00355540">
              <w:t>pswich Hospital NHS Trust</w:t>
            </w:r>
          </w:p>
          <w:p w:rsidR="008F07FA" w:rsidRPr="003D194F" w:rsidRDefault="008F07FA"/>
        </w:tc>
        <w:tc>
          <w:tcPr>
            <w:tcW w:w="1134" w:type="dxa"/>
          </w:tcPr>
          <w:p w:rsidR="00D56B5D" w:rsidRPr="003D194F" w:rsidRDefault="00D56B5D">
            <w:r w:rsidRPr="003D194F">
              <w:t>England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  <w:vMerge w:val="restart"/>
          </w:tcPr>
          <w:p w:rsidR="00D56B5D" w:rsidRPr="003D194F" w:rsidRDefault="00D56B5D"/>
        </w:tc>
        <w:tc>
          <w:tcPr>
            <w:tcW w:w="1843" w:type="dxa"/>
            <w:vMerge w:val="restart"/>
          </w:tcPr>
          <w:p w:rsidR="00D56B5D" w:rsidRPr="003D194F" w:rsidRDefault="00D56B5D"/>
        </w:tc>
      </w:tr>
      <w:tr w:rsidR="00D56B5D" w:rsidRPr="003D194F" w:rsidTr="003D194F">
        <w:trPr>
          <w:trHeight w:val="253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Northern Ireland</w:t>
            </w:r>
          </w:p>
          <w:p w:rsidR="00D56B5D" w:rsidRPr="003D194F" w:rsidRDefault="00D56B5D"/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7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Scotland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6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Wales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2</w:t>
            </w:r>
          </w:p>
        </w:tc>
        <w:tc>
          <w:tcPr>
            <w:tcW w:w="5292" w:type="dxa"/>
          </w:tcPr>
          <w:p w:rsidR="008F07FA" w:rsidRDefault="008F07FA">
            <w:r>
              <w:t>Addition of new site:</w:t>
            </w:r>
          </w:p>
          <w:p w:rsidR="003F09DF" w:rsidRDefault="00355540">
            <w:r w:rsidRPr="00355540">
              <w:t>Yeovil District Hospital NHS Foundation Trust</w:t>
            </w:r>
          </w:p>
          <w:p w:rsidR="00355540" w:rsidRPr="003D194F" w:rsidRDefault="00355540"/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3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9906EF" w:rsidRDefault="00355540">
            <w:r w:rsidRPr="00355540">
              <w:t xml:space="preserve">Surrey &amp; Sussex Healthcare NHS Trust </w:t>
            </w:r>
          </w:p>
          <w:p w:rsidR="00355540" w:rsidRPr="003D194F" w:rsidRDefault="00355540"/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4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205F2F" w:rsidRDefault="00355540">
            <w:r w:rsidRPr="00355540">
              <w:t xml:space="preserve">East and North Hertfordshire NHS Trust </w:t>
            </w:r>
          </w:p>
          <w:p w:rsidR="00355540" w:rsidRPr="003D194F" w:rsidRDefault="00355540"/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5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9E7D13" w:rsidRDefault="00355540" w:rsidP="003F09DF">
            <w:r w:rsidRPr="00355540">
              <w:t>Western Sussex Hospitals NHS Foundation Trust</w:t>
            </w:r>
          </w:p>
          <w:p w:rsidR="00355540" w:rsidRPr="003D194F" w:rsidRDefault="00355540" w:rsidP="003F09DF"/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205F2F" w:rsidRPr="003D194F" w:rsidTr="003D194F">
        <w:tc>
          <w:tcPr>
            <w:tcW w:w="628" w:type="dxa"/>
          </w:tcPr>
          <w:p w:rsidR="00205F2F" w:rsidRPr="003D194F" w:rsidRDefault="00205F2F" w:rsidP="003D194F">
            <w:pPr>
              <w:jc w:val="center"/>
            </w:pPr>
            <w:r>
              <w:t>6</w:t>
            </w:r>
          </w:p>
        </w:tc>
        <w:tc>
          <w:tcPr>
            <w:tcW w:w="5292" w:type="dxa"/>
          </w:tcPr>
          <w:p w:rsidR="00205F2F" w:rsidRDefault="00205F2F">
            <w:r>
              <w:t>Addition of new site:</w:t>
            </w:r>
          </w:p>
          <w:p w:rsidR="009E7D13" w:rsidRDefault="00355540">
            <w:r w:rsidRPr="00355540">
              <w:t>East Kent Hospitals University NHS Foundation Trust</w:t>
            </w:r>
          </w:p>
        </w:tc>
        <w:tc>
          <w:tcPr>
            <w:tcW w:w="2835" w:type="dxa"/>
            <w:gridSpan w:val="2"/>
          </w:tcPr>
          <w:p w:rsidR="00205F2F" w:rsidRPr="003D194F" w:rsidRDefault="00205F2F"/>
        </w:tc>
        <w:tc>
          <w:tcPr>
            <w:tcW w:w="3402" w:type="dxa"/>
          </w:tcPr>
          <w:p w:rsidR="00205F2F" w:rsidRPr="003D194F" w:rsidRDefault="00183E42">
            <w:r>
              <w:t>N/A</w:t>
            </w:r>
          </w:p>
        </w:tc>
        <w:tc>
          <w:tcPr>
            <w:tcW w:w="1559" w:type="dxa"/>
          </w:tcPr>
          <w:p w:rsidR="00205F2F" w:rsidRPr="003D194F" w:rsidRDefault="00205F2F"/>
        </w:tc>
        <w:tc>
          <w:tcPr>
            <w:tcW w:w="1843" w:type="dxa"/>
          </w:tcPr>
          <w:p w:rsidR="00205F2F" w:rsidRPr="003D194F" w:rsidRDefault="00205F2F"/>
        </w:tc>
      </w:tr>
      <w:tr w:rsidR="00205F2F" w:rsidRPr="003D194F" w:rsidTr="003D194F">
        <w:tc>
          <w:tcPr>
            <w:tcW w:w="628" w:type="dxa"/>
          </w:tcPr>
          <w:p w:rsidR="00205F2F" w:rsidRPr="003D194F" w:rsidRDefault="00205F2F" w:rsidP="003D194F">
            <w:pPr>
              <w:jc w:val="center"/>
            </w:pPr>
            <w:r>
              <w:t>7</w:t>
            </w:r>
          </w:p>
        </w:tc>
        <w:tc>
          <w:tcPr>
            <w:tcW w:w="5292" w:type="dxa"/>
          </w:tcPr>
          <w:p w:rsidR="00205F2F" w:rsidRDefault="00205F2F">
            <w:r>
              <w:t>Addition of new site:</w:t>
            </w:r>
          </w:p>
          <w:p w:rsidR="00205F2F" w:rsidRDefault="00355540">
            <w:r w:rsidRPr="00355540">
              <w:t>NHS Grampian</w:t>
            </w:r>
          </w:p>
          <w:p w:rsidR="00355540" w:rsidRDefault="00355540"/>
        </w:tc>
        <w:tc>
          <w:tcPr>
            <w:tcW w:w="2835" w:type="dxa"/>
            <w:gridSpan w:val="2"/>
          </w:tcPr>
          <w:p w:rsidR="00205F2F" w:rsidRPr="003D194F" w:rsidRDefault="00205F2F"/>
        </w:tc>
        <w:tc>
          <w:tcPr>
            <w:tcW w:w="3402" w:type="dxa"/>
          </w:tcPr>
          <w:p w:rsidR="00205F2F" w:rsidRPr="003D194F" w:rsidRDefault="00183E42">
            <w:r>
              <w:t>N/A</w:t>
            </w:r>
          </w:p>
        </w:tc>
        <w:tc>
          <w:tcPr>
            <w:tcW w:w="1559" w:type="dxa"/>
          </w:tcPr>
          <w:p w:rsidR="00205F2F" w:rsidRPr="003D194F" w:rsidRDefault="00205F2F"/>
        </w:tc>
        <w:tc>
          <w:tcPr>
            <w:tcW w:w="1843" w:type="dxa"/>
          </w:tcPr>
          <w:p w:rsidR="00205F2F" w:rsidRPr="003D194F" w:rsidRDefault="00205F2F"/>
        </w:tc>
      </w:tr>
      <w:tr w:rsidR="008A2CF5" w:rsidRPr="003D194F" w:rsidTr="003D194F">
        <w:tc>
          <w:tcPr>
            <w:tcW w:w="628" w:type="dxa"/>
          </w:tcPr>
          <w:p w:rsidR="008A2CF5" w:rsidRDefault="008A2CF5" w:rsidP="003D194F">
            <w:pPr>
              <w:jc w:val="center"/>
            </w:pPr>
            <w:r>
              <w:lastRenderedPageBreak/>
              <w:t>8</w:t>
            </w:r>
          </w:p>
        </w:tc>
        <w:tc>
          <w:tcPr>
            <w:tcW w:w="5292" w:type="dxa"/>
          </w:tcPr>
          <w:p w:rsidR="008A2CF5" w:rsidRDefault="008A2CF5" w:rsidP="008A2CF5">
            <w:r>
              <w:t>Addition of new site:</w:t>
            </w:r>
          </w:p>
          <w:p w:rsidR="009E7D13" w:rsidRDefault="00355540">
            <w:r w:rsidRPr="00355540">
              <w:t>South Tees Hospitals NHS Foundation Trust</w:t>
            </w:r>
          </w:p>
          <w:p w:rsidR="00355540" w:rsidRDefault="00355540"/>
        </w:tc>
        <w:tc>
          <w:tcPr>
            <w:tcW w:w="2835" w:type="dxa"/>
            <w:gridSpan w:val="2"/>
          </w:tcPr>
          <w:p w:rsidR="008A2CF5" w:rsidRPr="003D194F" w:rsidRDefault="008A2CF5"/>
        </w:tc>
        <w:tc>
          <w:tcPr>
            <w:tcW w:w="3402" w:type="dxa"/>
          </w:tcPr>
          <w:p w:rsidR="008A2CF5" w:rsidRPr="003D194F" w:rsidRDefault="00183E42">
            <w:r>
              <w:t>N/A</w:t>
            </w:r>
          </w:p>
        </w:tc>
        <w:tc>
          <w:tcPr>
            <w:tcW w:w="1559" w:type="dxa"/>
          </w:tcPr>
          <w:p w:rsidR="008A2CF5" w:rsidRPr="003D194F" w:rsidRDefault="008A2CF5"/>
        </w:tc>
        <w:tc>
          <w:tcPr>
            <w:tcW w:w="1843" w:type="dxa"/>
          </w:tcPr>
          <w:p w:rsidR="008A2CF5" w:rsidRPr="003D194F" w:rsidRDefault="008A2CF5"/>
        </w:tc>
      </w:tr>
    </w:tbl>
    <w:p w:rsidR="00D56B5D" w:rsidRPr="003D194F" w:rsidRDefault="00D56B5D">
      <w:pPr>
        <w:sectPr w:rsidR="00D56B5D" w:rsidRPr="003D194F" w:rsidSect="0033126A">
          <w:pgSz w:w="16838" w:h="11906" w:orient="landscape"/>
          <w:pgMar w:top="1077" w:right="709" w:bottom="1077" w:left="144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D56B5D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Declaration</w:t>
      </w:r>
      <w:r w:rsidR="00E56191" w:rsidRPr="003D194F">
        <w:rPr>
          <w:b/>
          <w:bCs/>
        </w:rPr>
        <w:t>(s)</w:t>
      </w:r>
      <w:r w:rsidRPr="003D194F">
        <w:rPr>
          <w:b/>
          <w:bCs/>
        </w:rPr>
        <w:t xml:space="preserve"> </w:t>
      </w:r>
    </w:p>
    <w:p w:rsidR="00D56B5D" w:rsidRPr="003D194F" w:rsidRDefault="00D56B5D"/>
    <w:tbl>
      <w:tblPr>
        <w:tblW w:w="10173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/>
          <w:p w:rsidR="00D56B5D" w:rsidRPr="003D194F" w:rsidRDefault="00D56B5D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Declaration by Chief Investigator</w:t>
            </w:r>
          </w:p>
          <w:p w:rsidR="00D56B5D" w:rsidRPr="003D194F" w:rsidRDefault="00D56B5D"/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that the information in this form is accurate to the best of my knowledge and I take full responsibility for it.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consider that it would be reasonable for the proposed amendment(s) to be implemented.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3E03B5">
            <w:pPr>
              <w:rPr>
                <w:sz w:val="20"/>
                <w:szCs w:val="20"/>
              </w:rPr>
            </w:pPr>
            <w:r w:rsidRPr="0005109C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1848039</wp:posOffset>
                  </wp:positionH>
                  <wp:positionV relativeFrom="paragraph">
                    <wp:posOffset>63257</wp:posOffset>
                  </wp:positionV>
                  <wp:extent cx="1361872" cy="420177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87"/>
                          <a:stretch/>
                        </pic:blipFill>
                        <pic:spPr bwMode="auto">
                          <a:xfrm>
                            <a:off x="0" y="0"/>
                            <a:ext cx="1379941" cy="42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Chief Investigator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  <w:r w:rsidR="006C54AA" w:rsidRPr="006C54AA">
              <w:rPr>
                <w:iCs/>
                <w:sz w:val="20"/>
                <w:szCs w:val="20"/>
              </w:rPr>
              <w:t>Siobhan Quenby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CA0C89">
              <w:rPr>
                <w:i/>
                <w:iCs/>
                <w:sz w:val="20"/>
                <w:szCs w:val="20"/>
              </w:rPr>
              <w:t>:</w:t>
            </w:r>
            <w:r w:rsidRPr="003D194F">
              <w:rPr>
                <w:sz w:val="20"/>
                <w:szCs w:val="20"/>
              </w:rPr>
              <w:t xml:space="preserve"> </w:t>
            </w:r>
            <w:r w:rsidR="00832635">
              <w:rPr>
                <w:sz w:val="20"/>
                <w:szCs w:val="20"/>
              </w:rPr>
              <w:t>08/06/2018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/>
        </w:tc>
      </w:tr>
    </w:tbl>
    <w:p w:rsidR="00D56B5D" w:rsidRPr="003D194F" w:rsidRDefault="00D56B5D"/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Optional Declaration by the Sponsor’s Representative (as per Sponsor Guidelines)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 xml:space="preserve">The sponsor of an approved study is responsible for all amendments made during its conduct. 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>The person authorising the declaration should be authorised to do so. There is no requirement for a particular level of seniority; the sponsor’s rules on delegated authority should be adhered to.</w:t>
            </w:r>
          </w:p>
          <w:p w:rsidR="00D56B5D" w:rsidRPr="003D194F" w:rsidRDefault="00D56B5D" w:rsidP="00812FB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the sponsor’s support for the amendment(s) in this notification.</w:t>
            </w:r>
          </w:p>
          <w:p w:rsidR="00D56B5D" w:rsidRPr="003D194F" w:rsidRDefault="00355540" w:rsidP="00812FB9">
            <w:pPr>
              <w:rPr>
                <w:sz w:val="20"/>
                <w:szCs w:val="20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5pt;margin-top:10.1pt;width:87.75pt;height:38.75pt;z-index:251660288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26" DrawAspect="Content" ObjectID="_1592381091" r:id="rId14"/>
              </w:objec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sponsor’s representative:</w:t>
            </w:r>
            <w:r w:rsidRPr="003D194F">
              <w:rPr>
                <w:sz w:val="20"/>
                <w:szCs w:val="20"/>
              </w:rPr>
              <w:t xml:space="preserve"> 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name:</w:t>
            </w:r>
            <w:r w:rsidR="00832635">
              <w:rPr>
                <w:sz w:val="20"/>
                <w:szCs w:val="20"/>
              </w:rPr>
              <w:t xml:space="preserve"> Ceri Jones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CA0C89" w:rsidP="00812FB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Post</w:t>
            </w:r>
            <w:r w:rsidR="00832635">
              <w:rPr>
                <w:sz w:val="20"/>
                <w:szCs w:val="20"/>
              </w:rPr>
              <w:t>: Head of Research &amp; Development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Organisation:</w:t>
            </w:r>
            <w:r w:rsidR="00832635">
              <w:rPr>
                <w:sz w:val="20"/>
                <w:szCs w:val="20"/>
              </w:rPr>
              <w:t xml:space="preserve"> University Hospitals Coventry &amp;  Warwickshire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832635">
              <w:rPr>
                <w:i/>
                <w:iCs/>
                <w:sz w:val="20"/>
                <w:szCs w:val="20"/>
              </w:rPr>
              <w:t>: 11/06/2018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520D5D"/>
        </w:tc>
      </w:tr>
    </w:tbl>
    <w:p w:rsidR="00D56B5D" w:rsidRPr="003D194F" w:rsidRDefault="00D56B5D" w:rsidP="00520D5D"/>
    <w:p w:rsidR="00D56B5D" w:rsidRPr="003D194F" w:rsidRDefault="00D56B5D"/>
    <w:sectPr w:rsidR="00D56B5D" w:rsidRPr="003D194F" w:rsidSect="007C0A84">
      <w:pgSz w:w="11906" w:h="16838"/>
      <w:pgMar w:top="709" w:right="1077" w:bottom="1440" w:left="1077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A8D" w:rsidRDefault="00017A8D">
      <w:r>
        <w:separator/>
      </w:r>
    </w:p>
  </w:endnote>
  <w:endnote w:type="continuationSeparator" w:id="0">
    <w:p w:rsidR="00017A8D" w:rsidRDefault="0001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B5D" w:rsidRPr="00812FB9" w:rsidRDefault="00A77AB4" w:rsidP="00A77AB4">
    <w:pPr>
      <w:pStyle w:val="Footer"/>
      <w:pBdr>
        <w:top w:val="single" w:sz="4" w:space="1" w:color="auto"/>
      </w:pBdr>
      <w:rPr>
        <w:b/>
        <w:bCs/>
        <w:sz w:val="16"/>
        <w:szCs w:val="16"/>
      </w:rPr>
    </w:pPr>
    <w:r w:rsidRPr="003B44B6">
      <w:rPr>
        <w:i/>
        <w:iCs/>
        <w:sz w:val="18"/>
        <w:szCs w:val="18"/>
      </w:rPr>
      <w:t xml:space="preserve">Notification of </w:t>
    </w:r>
    <w:r>
      <w:rPr>
        <w:i/>
        <w:iCs/>
        <w:sz w:val="18"/>
        <w:szCs w:val="18"/>
      </w:rPr>
      <w:t xml:space="preserve">non-substantial / minor </w:t>
    </w:r>
    <w:r w:rsidRPr="003B44B6">
      <w:rPr>
        <w:i/>
        <w:iCs/>
        <w:sz w:val="18"/>
        <w:szCs w:val="18"/>
      </w:rPr>
      <w:t>amendments</w:t>
    </w:r>
    <w:r>
      <w:rPr>
        <w:i/>
        <w:iCs/>
        <w:sz w:val="18"/>
        <w:szCs w:val="18"/>
      </w:rPr>
      <w:t>;</w:t>
    </w:r>
    <w:r w:rsidRPr="003B44B6">
      <w:rPr>
        <w:i/>
        <w:iCs/>
        <w:sz w:val="18"/>
        <w:szCs w:val="18"/>
      </w:rPr>
      <w:t xml:space="preserve"> version </w:t>
    </w:r>
    <w:r>
      <w:rPr>
        <w:i/>
        <w:iCs/>
        <w:sz w:val="18"/>
        <w:szCs w:val="18"/>
      </w:rPr>
      <w:t>1.0;</w:t>
    </w:r>
    <w:r w:rsidRPr="00A77AB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November</w:t>
    </w:r>
    <w:r w:rsidRPr="003B44B6">
      <w:rPr>
        <w:i/>
        <w:iCs/>
        <w:sz w:val="18"/>
        <w:szCs w:val="18"/>
      </w:rPr>
      <w:t xml:space="preserve"> 201</w:t>
    </w:r>
    <w:r>
      <w:rPr>
        <w:i/>
        <w:iCs/>
        <w:sz w:val="18"/>
        <w:szCs w:val="18"/>
      </w:rPr>
      <w:t xml:space="preserve">4 </w:t>
    </w:r>
    <w:r>
      <w:rPr>
        <w:b/>
        <w:bCs/>
        <w:sz w:val="16"/>
        <w:szCs w:val="16"/>
      </w:rPr>
      <w:t xml:space="preserve">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D56B5D" w:rsidRPr="00BB3FC3">
      <w:rPr>
        <w:b/>
        <w:bCs/>
        <w:sz w:val="16"/>
        <w:szCs w:val="16"/>
      </w:rPr>
      <w:t xml:space="preserve">Page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PAGE </w:instrText>
    </w:r>
    <w:r w:rsidR="009277A0" w:rsidRPr="00BB3FC3">
      <w:rPr>
        <w:b/>
        <w:bCs/>
        <w:sz w:val="16"/>
        <w:szCs w:val="16"/>
      </w:rPr>
      <w:fldChar w:fldCharType="separate"/>
    </w:r>
    <w:r w:rsidR="00355540">
      <w:rPr>
        <w:b/>
        <w:bCs/>
        <w:noProof/>
        <w:sz w:val="16"/>
        <w:szCs w:val="16"/>
      </w:rPr>
      <w:t>2</w:t>
    </w:r>
    <w:r w:rsidR="009277A0" w:rsidRPr="00BB3FC3">
      <w:rPr>
        <w:b/>
        <w:bCs/>
        <w:sz w:val="16"/>
        <w:szCs w:val="16"/>
      </w:rPr>
      <w:fldChar w:fldCharType="end"/>
    </w:r>
    <w:r w:rsidR="00D56B5D" w:rsidRPr="00BB3FC3">
      <w:rPr>
        <w:b/>
        <w:bCs/>
        <w:sz w:val="16"/>
        <w:szCs w:val="16"/>
      </w:rPr>
      <w:t xml:space="preserve"> of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NUMPAGES </w:instrText>
    </w:r>
    <w:r w:rsidR="009277A0" w:rsidRPr="00BB3FC3">
      <w:rPr>
        <w:b/>
        <w:bCs/>
        <w:sz w:val="16"/>
        <w:szCs w:val="16"/>
      </w:rPr>
      <w:fldChar w:fldCharType="separate"/>
    </w:r>
    <w:r w:rsidR="00355540">
      <w:rPr>
        <w:b/>
        <w:bCs/>
        <w:noProof/>
        <w:sz w:val="16"/>
        <w:szCs w:val="16"/>
      </w:rPr>
      <w:t>5</w:t>
    </w:r>
    <w:r w:rsidR="009277A0" w:rsidRPr="00BB3FC3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A8D" w:rsidRDefault="00017A8D">
      <w:r>
        <w:separator/>
      </w:r>
    </w:p>
  </w:footnote>
  <w:footnote w:type="continuationSeparator" w:id="0">
    <w:p w:rsidR="00017A8D" w:rsidRDefault="00017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B5D" w:rsidRPr="00030248" w:rsidRDefault="00D56B5D">
    <w:pPr>
      <w:pStyle w:val="Header"/>
      <w:rPr>
        <w:b/>
        <w:bCs/>
      </w:rPr>
    </w:pPr>
    <w:r w:rsidRPr="00030248">
      <w:rPr>
        <w:b/>
        <w:bCs/>
      </w:rPr>
      <w:t>Partner Organisations:</w:t>
    </w:r>
  </w:p>
  <w:p w:rsidR="00A77AB4" w:rsidRPr="0033126A" w:rsidRDefault="00A77AB4" w:rsidP="00A77AB4">
    <w:pPr>
      <w:pStyle w:val="Header"/>
      <w:tabs>
        <w:tab w:val="clear" w:pos="4153"/>
        <w:tab w:val="center" w:pos="4536"/>
      </w:tabs>
    </w:pPr>
    <w:r>
      <w:t>Health Research Authority, England</w:t>
    </w:r>
    <w:r>
      <w:tab/>
    </w:r>
    <w:r>
      <w:tab/>
    </w:r>
    <w:r w:rsidRPr="0033126A">
      <w:t>NIHR Clinical Research Network</w:t>
    </w:r>
    <w:r>
      <w:t>, England</w:t>
    </w:r>
  </w:p>
  <w:p w:rsidR="00D56B5D" w:rsidRPr="0033126A" w:rsidRDefault="00D56B5D" w:rsidP="00A77AB4">
    <w:pPr>
      <w:pStyle w:val="Header"/>
      <w:tabs>
        <w:tab w:val="clear" w:pos="4153"/>
        <w:tab w:val="center" w:pos="4536"/>
      </w:tabs>
    </w:pPr>
    <w:r w:rsidRPr="0033126A">
      <w:t>NHS Research Scotland</w:t>
    </w:r>
    <w:r w:rsidR="00A77AB4">
      <w:t xml:space="preserve"> </w:t>
    </w:r>
    <w:r w:rsidR="00A77AB4">
      <w:tab/>
    </w:r>
    <w:r w:rsidR="00A77AB4">
      <w:tab/>
    </w:r>
    <w:r w:rsidRPr="0033126A">
      <w:t>NISCHR Permissions Co-ordinating Unit</w:t>
    </w:r>
    <w:r w:rsidR="00A77AB4">
      <w:t>, Wales</w:t>
    </w:r>
  </w:p>
  <w:p w:rsidR="00D56B5D" w:rsidRPr="0033126A" w:rsidRDefault="00A77AB4">
    <w:pPr>
      <w:pStyle w:val="Header"/>
    </w:pPr>
    <w:r>
      <w:t>HSC</w:t>
    </w:r>
    <w:r w:rsidR="00D56B5D">
      <w:t xml:space="preserve"> Research &amp; Development, </w:t>
    </w:r>
    <w:r w:rsidR="00D56B5D" w:rsidRPr="0033126A">
      <w:t>Public Health Agency</w:t>
    </w:r>
    <w:r w:rsidR="00D56B5D">
      <w:t>, Northern Ireland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74F6CC7"/>
    <w:multiLevelType w:val="hybridMultilevel"/>
    <w:tmpl w:val="C5B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E96A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65C5127"/>
    <w:multiLevelType w:val="multilevel"/>
    <w:tmpl w:val="392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63D11216"/>
    <w:multiLevelType w:val="singleLevel"/>
    <w:tmpl w:val="E73A4FB0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F9429D1"/>
    <w:multiLevelType w:val="hybridMultilevel"/>
    <w:tmpl w:val="6A5CC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3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A"/>
    <w:rsid w:val="00000C42"/>
    <w:rsid w:val="00017A8D"/>
    <w:rsid w:val="00026291"/>
    <w:rsid w:val="00030248"/>
    <w:rsid w:val="00032BE5"/>
    <w:rsid w:val="00036F77"/>
    <w:rsid w:val="00072823"/>
    <w:rsid w:val="000A5E3B"/>
    <w:rsid w:val="000B4F76"/>
    <w:rsid w:val="000F6446"/>
    <w:rsid w:val="000F6B83"/>
    <w:rsid w:val="000F6B9F"/>
    <w:rsid w:val="001038AB"/>
    <w:rsid w:val="001219F9"/>
    <w:rsid w:val="00141B78"/>
    <w:rsid w:val="001800CA"/>
    <w:rsid w:val="00183E42"/>
    <w:rsid w:val="00190CE6"/>
    <w:rsid w:val="00196C83"/>
    <w:rsid w:val="001A1B44"/>
    <w:rsid w:val="001F0621"/>
    <w:rsid w:val="00203356"/>
    <w:rsid w:val="00205F2F"/>
    <w:rsid w:val="002405C2"/>
    <w:rsid w:val="002574F4"/>
    <w:rsid w:val="00290762"/>
    <w:rsid w:val="002A2E2F"/>
    <w:rsid w:val="002D0E72"/>
    <w:rsid w:val="002D4DC1"/>
    <w:rsid w:val="002D6AB9"/>
    <w:rsid w:val="002E03BF"/>
    <w:rsid w:val="00302944"/>
    <w:rsid w:val="0030567D"/>
    <w:rsid w:val="00317A08"/>
    <w:rsid w:val="0033126A"/>
    <w:rsid w:val="00341876"/>
    <w:rsid w:val="00345DFC"/>
    <w:rsid w:val="00355540"/>
    <w:rsid w:val="0035663E"/>
    <w:rsid w:val="00364290"/>
    <w:rsid w:val="00374971"/>
    <w:rsid w:val="00391E33"/>
    <w:rsid w:val="00395EBB"/>
    <w:rsid w:val="003A55E8"/>
    <w:rsid w:val="003B44B6"/>
    <w:rsid w:val="003C6DFA"/>
    <w:rsid w:val="003D194F"/>
    <w:rsid w:val="003E03B5"/>
    <w:rsid w:val="003F09DF"/>
    <w:rsid w:val="003F3D1A"/>
    <w:rsid w:val="003F4977"/>
    <w:rsid w:val="00416288"/>
    <w:rsid w:val="00417AD4"/>
    <w:rsid w:val="004737B1"/>
    <w:rsid w:val="004803BE"/>
    <w:rsid w:val="00497390"/>
    <w:rsid w:val="004A0A08"/>
    <w:rsid w:val="004B59B4"/>
    <w:rsid w:val="004D37BD"/>
    <w:rsid w:val="00512CA3"/>
    <w:rsid w:val="00520D5D"/>
    <w:rsid w:val="005273C1"/>
    <w:rsid w:val="00527425"/>
    <w:rsid w:val="005311C6"/>
    <w:rsid w:val="00580E2C"/>
    <w:rsid w:val="005A112D"/>
    <w:rsid w:val="005A19E4"/>
    <w:rsid w:val="005A6EF6"/>
    <w:rsid w:val="005F1A4A"/>
    <w:rsid w:val="00614D2E"/>
    <w:rsid w:val="0062184A"/>
    <w:rsid w:val="00630C82"/>
    <w:rsid w:val="00634F77"/>
    <w:rsid w:val="00657096"/>
    <w:rsid w:val="0067288E"/>
    <w:rsid w:val="006762FE"/>
    <w:rsid w:val="006763E1"/>
    <w:rsid w:val="006C54AA"/>
    <w:rsid w:val="007013AC"/>
    <w:rsid w:val="00705DE0"/>
    <w:rsid w:val="00731C72"/>
    <w:rsid w:val="007707A8"/>
    <w:rsid w:val="007B2F17"/>
    <w:rsid w:val="007C0A84"/>
    <w:rsid w:val="00812FB9"/>
    <w:rsid w:val="008177B5"/>
    <w:rsid w:val="00832635"/>
    <w:rsid w:val="00843ACC"/>
    <w:rsid w:val="00844938"/>
    <w:rsid w:val="00852036"/>
    <w:rsid w:val="00882781"/>
    <w:rsid w:val="008A2CF5"/>
    <w:rsid w:val="008A305A"/>
    <w:rsid w:val="008A63A0"/>
    <w:rsid w:val="008E6E0E"/>
    <w:rsid w:val="008F07FA"/>
    <w:rsid w:val="008F639D"/>
    <w:rsid w:val="009239E4"/>
    <w:rsid w:val="009277A0"/>
    <w:rsid w:val="0093460A"/>
    <w:rsid w:val="00934E9B"/>
    <w:rsid w:val="00941028"/>
    <w:rsid w:val="00953533"/>
    <w:rsid w:val="00965DFE"/>
    <w:rsid w:val="00965E9D"/>
    <w:rsid w:val="00983677"/>
    <w:rsid w:val="00986D43"/>
    <w:rsid w:val="009872DD"/>
    <w:rsid w:val="009906EF"/>
    <w:rsid w:val="00994FC5"/>
    <w:rsid w:val="009A759D"/>
    <w:rsid w:val="009C223A"/>
    <w:rsid w:val="009D3143"/>
    <w:rsid w:val="009E7D13"/>
    <w:rsid w:val="009F079C"/>
    <w:rsid w:val="00A07B6A"/>
    <w:rsid w:val="00A14F4B"/>
    <w:rsid w:val="00A4078C"/>
    <w:rsid w:val="00A77AB4"/>
    <w:rsid w:val="00AA4D92"/>
    <w:rsid w:val="00AA6173"/>
    <w:rsid w:val="00AD5F5E"/>
    <w:rsid w:val="00AD6423"/>
    <w:rsid w:val="00B16D50"/>
    <w:rsid w:val="00B22B6F"/>
    <w:rsid w:val="00B33332"/>
    <w:rsid w:val="00B41377"/>
    <w:rsid w:val="00B5268E"/>
    <w:rsid w:val="00B7287E"/>
    <w:rsid w:val="00B8370E"/>
    <w:rsid w:val="00B868CE"/>
    <w:rsid w:val="00B978A7"/>
    <w:rsid w:val="00BB3FC3"/>
    <w:rsid w:val="00BC042E"/>
    <w:rsid w:val="00BE237B"/>
    <w:rsid w:val="00C0702D"/>
    <w:rsid w:val="00C54596"/>
    <w:rsid w:val="00C6559F"/>
    <w:rsid w:val="00C853BB"/>
    <w:rsid w:val="00CA0C89"/>
    <w:rsid w:val="00CA3D59"/>
    <w:rsid w:val="00CB4FE7"/>
    <w:rsid w:val="00CB6CCD"/>
    <w:rsid w:val="00D56B5D"/>
    <w:rsid w:val="00D725D8"/>
    <w:rsid w:val="00D75C17"/>
    <w:rsid w:val="00D912CC"/>
    <w:rsid w:val="00D97FB3"/>
    <w:rsid w:val="00DF0584"/>
    <w:rsid w:val="00E16077"/>
    <w:rsid w:val="00E3168D"/>
    <w:rsid w:val="00E455C4"/>
    <w:rsid w:val="00E5356E"/>
    <w:rsid w:val="00E55187"/>
    <w:rsid w:val="00E56191"/>
    <w:rsid w:val="00E63947"/>
    <w:rsid w:val="00E827AC"/>
    <w:rsid w:val="00E90338"/>
    <w:rsid w:val="00EA530C"/>
    <w:rsid w:val="00EB3705"/>
    <w:rsid w:val="00EE5A14"/>
    <w:rsid w:val="00EF00BA"/>
    <w:rsid w:val="00EF3B40"/>
    <w:rsid w:val="00F01ED9"/>
    <w:rsid w:val="00F221F0"/>
    <w:rsid w:val="00F253A9"/>
    <w:rsid w:val="00F258B7"/>
    <w:rsid w:val="00F27743"/>
    <w:rsid w:val="00F8166D"/>
    <w:rsid w:val="00FA024C"/>
    <w:rsid w:val="00FB4E36"/>
    <w:rsid w:val="00FD4E8C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09824B78"/>
  <w15:docId w15:val="{539C0008-EA9B-4D04-81ED-B00D0BE4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D9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ED9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1ED9"/>
    <w:pPr>
      <w:keepNext/>
      <w:ind w:left="15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1ED9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1ED9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1ED9"/>
    <w:pPr>
      <w:keepNext/>
      <w:ind w:left="1560" w:hanging="15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1ED9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1ED9"/>
    <w:pPr>
      <w:keepNext/>
      <w:ind w:firstLine="2127"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1560"/>
      <w:outlineLvl w:val="8"/>
    </w:pPr>
    <w:rPr>
      <w:rFonts w:ascii="Cambria" w:hAnsi="Cambria" w:cs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19E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19E4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A19E4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A19E4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19E4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A19E4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A19E4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19E4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A19E4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F01ED9"/>
    <w:pPr>
      <w:tabs>
        <w:tab w:val="center" w:pos="4153"/>
        <w:tab w:val="right" w:pos="8306"/>
      </w:tabs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19E4"/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F01ED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01ED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F01ED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80E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0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80E2C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0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80E2C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0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80E2C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rsid w:val="0035663E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812FB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.nhs.uk/research-community/during-your-research-project/amendments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ra.nhs.uk/research-community/during-your-research-project/amendments/which-review-bodies-need-to-approve-or-be-notified-of-which-types-of-amendments/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944C2-B70E-4652-B58D-BCF744073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C2DB6A8B</Template>
  <TotalTime>0</TotalTime>
  <Pages>5</Pages>
  <Words>599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Amendment (Not Substantial)</vt:lpstr>
    </vt:vector>
  </TitlesOfParts>
  <Company>COREC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Amendment (Not Substantial)</dc:title>
  <dc:creator>HRA;NIHR CRN;NISCHR PCU;HSC R&amp;D;NRS</dc:creator>
  <cp:lastModifiedBy>Griffin, Ryan</cp:lastModifiedBy>
  <cp:revision>2</cp:revision>
  <cp:lastPrinted>2018-05-01T14:02:00Z</cp:lastPrinted>
  <dcterms:created xsi:type="dcterms:W3CDTF">2018-07-06T10:18:00Z</dcterms:created>
  <dcterms:modified xsi:type="dcterms:W3CDTF">2018-07-06T10:18:00Z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A8322887</vt:lpwstr>
  </property>
  <property fmtid="{D5CDD505-2E9C-101B-9397-08002B2CF9AE}" pid="4" name="Objective-Title">
    <vt:lpwstr>2014 10 03 Non-Substantial Amendment Form UPDATED</vt:lpwstr>
  </property>
  <property fmtid="{D5CDD505-2E9C-101B-9397-08002B2CF9AE}" pid="5" name="Objective-Comment">
    <vt:lpwstr/>
  </property>
  <property fmtid="{D5CDD505-2E9C-101B-9397-08002B2CF9AE}" pid="6" name="Objective-CreationStamp">
    <vt:filetime>2014-10-03T10:36:25Z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2014-10-03T10:36:45Z</vt:filetime>
  </property>
  <property fmtid="{D5CDD505-2E9C-101B-9397-08002B2CF9AE}" pid="10" name="Objective-ModificationStamp">
    <vt:filetime>2014-10-03T10:36:37Z</vt:filetime>
  </property>
  <property fmtid="{D5CDD505-2E9C-101B-9397-08002B2CF9AE}" pid="11" name="Objective-Owner">
    <vt:lpwstr>Newberry, Alex (DHSS-DHP-NISCHR)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Health Policies &amp; Strategies:NHS Research &amp; Development permissions - UK Compatibility Group - 2011-20</vt:lpwstr>
  </property>
  <property fmtid="{D5CDD505-2E9C-101B-9397-08002B2CF9AE}" pid="13" name="Objective-Parent">
    <vt:lpwstr>UK Compatibility Group 2014 07 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>qA1019268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2014-10-02T23:00:00Z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_AdHocReviewCycleID">
    <vt:i4>-2100196123</vt:i4>
  </property>
  <property fmtid="{D5CDD505-2E9C-101B-9397-08002B2CF9AE}" pid="26" name="_NewReviewCycle">
    <vt:lpwstr/>
  </property>
  <property fmtid="{D5CDD505-2E9C-101B-9397-08002B2CF9AE}" pid="27" name="_EmailSubject">
    <vt:lpwstr>Non substantial amendment addition of new sites</vt:lpwstr>
  </property>
  <property fmtid="{D5CDD505-2E9C-101B-9397-08002B2CF9AE}" pid="28" name="_AuthorEmail">
    <vt:lpwstr>Ceri.Jones@uhcw.nhs.uk</vt:lpwstr>
  </property>
  <property fmtid="{D5CDD505-2E9C-101B-9397-08002B2CF9AE}" pid="29" name="_AuthorEmailDisplayName">
    <vt:lpwstr>Jones Ceri (RKB) Head of R&amp;D</vt:lpwstr>
  </property>
  <property fmtid="{D5CDD505-2E9C-101B-9397-08002B2CF9AE}" pid="30" name="_ReviewingToolsShownOnce">
    <vt:lpwstr/>
  </property>
</Properties>
</file>