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3D55C0">
              <w:t>Amendment 07</w:t>
            </w:r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3D55C0" w:rsidP="009A45CF">
            <w:r>
              <w:t>09/10/2018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183E42" w:rsidRDefault="008F07FA">
            <w:r>
              <w:t>Addition of new site:</w:t>
            </w:r>
          </w:p>
          <w:p w:rsidR="008F07FA" w:rsidRPr="003D194F" w:rsidRDefault="008E5AA4" w:rsidP="00FB7B40">
            <w:r w:rsidRPr="008E5AA4">
              <w:t>Gateshead Health NHS Foundation Trust</w:t>
            </w:r>
          </w:p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  <w:vMerge w:val="restart"/>
          </w:tcPr>
          <w:p w:rsidR="00D56B5D" w:rsidRPr="003D194F" w:rsidRDefault="00D56B5D"/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253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Northern Ireland</w:t>
            </w:r>
          </w:p>
          <w:p w:rsidR="00D56B5D" w:rsidRPr="003D194F" w:rsidRDefault="00D56B5D"/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2</w:t>
            </w:r>
          </w:p>
        </w:tc>
        <w:tc>
          <w:tcPr>
            <w:tcW w:w="5292" w:type="dxa"/>
          </w:tcPr>
          <w:p w:rsidR="00355540" w:rsidRPr="003D194F" w:rsidRDefault="008F07FA">
            <w:r>
              <w:t>Addition of new site:</w:t>
            </w:r>
            <w:r w:rsidR="00EB172A">
              <w:t xml:space="preserve"> </w:t>
            </w:r>
            <w:r w:rsidR="008E5AA4" w:rsidRPr="008E5AA4">
              <w:t xml:space="preserve">NHS Lanarkshire 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8E5AA4" w:rsidRPr="003D194F" w:rsidTr="003D194F">
        <w:tc>
          <w:tcPr>
            <w:tcW w:w="628" w:type="dxa"/>
          </w:tcPr>
          <w:p w:rsidR="008E5AA4" w:rsidRPr="003D194F" w:rsidRDefault="008E5AA4" w:rsidP="003D194F">
            <w:pPr>
              <w:jc w:val="center"/>
            </w:pPr>
            <w:r>
              <w:t>3</w:t>
            </w:r>
          </w:p>
        </w:tc>
        <w:tc>
          <w:tcPr>
            <w:tcW w:w="5292" w:type="dxa"/>
          </w:tcPr>
          <w:p w:rsidR="008E5AA4" w:rsidRDefault="008E5AA4">
            <w:r>
              <w:t xml:space="preserve">Addition of new site: </w:t>
            </w:r>
            <w:r w:rsidRPr="008E5AA4">
              <w:t>City Hospitals Sunderland NHS Foundation Trust</w:t>
            </w:r>
          </w:p>
        </w:tc>
        <w:tc>
          <w:tcPr>
            <w:tcW w:w="2835" w:type="dxa"/>
            <w:gridSpan w:val="2"/>
          </w:tcPr>
          <w:p w:rsidR="008E5AA4" w:rsidRPr="003D194F" w:rsidRDefault="008E5AA4"/>
        </w:tc>
        <w:tc>
          <w:tcPr>
            <w:tcW w:w="3402" w:type="dxa"/>
          </w:tcPr>
          <w:p w:rsidR="008E5AA4" w:rsidRDefault="008E5AA4">
            <w:r>
              <w:t>N/A</w:t>
            </w:r>
          </w:p>
        </w:tc>
        <w:tc>
          <w:tcPr>
            <w:tcW w:w="1559" w:type="dxa"/>
          </w:tcPr>
          <w:p w:rsidR="008E5AA4" w:rsidRPr="003D194F" w:rsidRDefault="008E5AA4"/>
        </w:tc>
        <w:tc>
          <w:tcPr>
            <w:tcW w:w="1843" w:type="dxa"/>
          </w:tcPr>
          <w:p w:rsidR="008E5AA4" w:rsidRPr="003D194F" w:rsidRDefault="008E5AA4"/>
        </w:tc>
      </w:tr>
    </w:tbl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3E03B5">
            <w:pPr>
              <w:rPr>
                <w:sz w:val="20"/>
                <w:szCs w:val="20"/>
              </w:rPr>
            </w:pPr>
            <w:r w:rsidRPr="0005109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1848039</wp:posOffset>
                  </wp:positionH>
                  <wp:positionV relativeFrom="paragraph">
                    <wp:posOffset>63257</wp:posOffset>
                  </wp:positionV>
                  <wp:extent cx="1361872" cy="42017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7"/>
                          <a:stretch/>
                        </pic:blipFill>
                        <pic:spPr bwMode="auto">
                          <a:xfrm>
                            <a:off x="0" y="0"/>
                            <a:ext cx="1379941" cy="42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CA0C89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 xml:space="preserve"> </w:t>
            </w:r>
            <w:r w:rsidR="008E5AA4">
              <w:rPr>
                <w:sz w:val="20"/>
                <w:szCs w:val="20"/>
              </w:rPr>
              <w:t>09</w:t>
            </w:r>
            <w:r w:rsidR="00EB172A">
              <w:rPr>
                <w:sz w:val="20"/>
                <w:szCs w:val="20"/>
              </w:rPr>
              <w:t>/</w:t>
            </w:r>
            <w:r w:rsidR="008E5AA4">
              <w:rPr>
                <w:sz w:val="20"/>
                <w:szCs w:val="20"/>
              </w:rPr>
              <w:t>10</w:t>
            </w:r>
            <w:r w:rsidR="00EB172A">
              <w:rPr>
                <w:sz w:val="20"/>
                <w:szCs w:val="20"/>
              </w:rPr>
              <w:t>/18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8E5AA4" w:rsidP="00812FB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5pt;margin-top:10.1pt;width:87.75pt;height:38.75pt;z-index:251660288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6" DrawAspect="Content" ObjectID="_1600600157" r:id="rId14"/>
              </w:objec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name:</w:t>
            </w:r>
            <w:r w:rsidR="00832635">
              <w:rPr>
                <w:sz w:val="20"/>
                <w:szCs w:val="20"/>
              </w:rPr>
              <w:t xml:space="preserve"> Ceri Jones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CA0C89" w:rsidP="00812F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Post</w:t>
            </w:r>
            <w:r w:rsidR="00832635">
              <w:rPr>
                <w:sz w:val="20"/>
                <w:szCs w:val="20"/>
              </w:rPr>
              <w:t>: Head of Research &amp; Development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Organisation:</w:t>
            </w:r>
            <w:r w:rsidR="00832635">
              <w:rPr>
                <w:sz w:val="20"/>
                <w:szCs w:val="20"/>
              </w:rPr>
              <w:t xml:space="preserve"> University Hospitals Coventry &amp;  Warwickshire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FB7B40">
              <w:rPr>
                <w:i/>
                <w:iCs/>
                <w:sz w:val="20"/>
                <w:szCs w:val="20"/>
              </w:rPr>
              <w:t xml:space="preserve">: </w:t>
            </w:r>
            <w:r w:rsidR="008E5AA4">
              <w:rPr>
                <w:i/>
                <w:iCs/>
                <w:sz w:val="20"/>
                <w:szCs w:val="20"/>
              </w:rPr>
              <w:t>09</w:t>
            </w:r>
            <w:r w:rsidR="00EB172A">
              <w:rPr>
                <w:i/>
                <w:iCs/>
                <w:sz w:val="20"/>
                <w:szCs w:val="20"/>
              </w:rPr>
              <w:t>/</w:t>
            </w:r>
            <w:r w:rsidR="008E5AA4">
              <w:rPr>
                <w:i/>
                <w:iCs/>
                <w:sz w:val="20"/>
                <w:szCs w:val="20"/>
              </w:rPr>
              <w:t>10</w:t>
            </w:r>
            <w:r w:rsidR="00EB172A">
              <w:rPr>
                <w:i/>
                <w:iCs/>
                <w:sz w:val="20"/>
                <w:szCs w:val="20"/>
              </w:rPr>
              <w:t>/18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>
      <w:bookmarkStart w:id="0" w:name="_GoBack"/>
      <w:bookmarkEnd w:id="0"/>
    </w:p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8E5AA4">
      <w:rPr>
        <w:b/>
        <w:bCs/>
        <w:noProof/>
        <w:sz w:val="16"/>
        <w:szCs w:val="16"/>
      </w:rPr>
      <w:t>3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8E5AA4">
      <w:rPr>
        <w:b/>
        <w:bCs/>
        <w:noProof/>
        <w:sz w:val="16"/>
        <w:szCs w:val="16"/>
      </w:rPr>
      <w:t>4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0785D"/>
    <w:rsid w:val="00017A8D"/>
    <w:rsid w:val="00026291"/>
    <w:rsid w:val="00030248"/>
    <w:rsid w:val="00032BE5"/>
    <w:rsid w:val="00036F77"/>
    <w:rsid w:val="00072823"/>
    <w:rsid w:val="000A5E3B"/>
    <w:rsid w:val="000B4F76"/>
    <w:rsid w:val="000F6446"/>
    <w:rsid w:val="000F6B83"/>
    <w:rsid w:val="000F6B9F"/>
    <w:rsid w:val="001038AB"/>
    <w:rsid w:val="001219F9"/>
    <w:rsid w:val="00141B78"/>
    <w:rsid w:val="001800CA"/>
    <w:rsid w:val="00183E42"/>
    <w:rsid w:val="00190CE6"/>
    <w:rsid w:val="00196C83"/>
    <w:rsid w:val="001A1B44"/>
    <w:rsid w:val="001F0621"/>
    <w:rsid w:val="00203356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5540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D55C0"/>
    <w:rsid w:val="003E03B5"/>
    <w:rsid w:val="003F09DF"/>
    <w:rsid w:val="003F3D1A"/>
    <w:rsid w:val="003F4977"/>
    <w:rsid w:val="00416288"/>
    <w:rsid w:val="00417AD4"/>
    <w:rsid w:val="004737B1"/>
    <w:rsid w:val="004803BE"/>
    <w:rsid w:val="00497390"/>
    <w:rsid w:val="004A0A08"/>
    <w:rsid w:val="004B59B4"/>
    <w:rsid w:val="004D37BD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F1A4A"/>
    <w:rsid w:val="00614D2E"/>
    <w:rsid w:val="0062184A"/>
    <w:rsid w:val="00630C82"/>
    <w:rsid w:val="00634F77"/>
    <w:rsid w:val="00657096"/>
    <w:rsid w:val="0067288E"/>
    <w:rsid w:val="006762FE"/>
    <w:rsid w:val="006763E1"/>
    <w:rsid w:val="006C54AA"/>
    <w:rsid w:val="007013AC"/>
    <w:rsid w:val="00705DE0"/>
    <w:rsid w:val="00731C72"/>
    <w:rsid w:val="007707A8"/>
    <w:rsid w:val="007B2F17"/>
    <w:rsid w:val="007C0A84"/>
    <w:rsid w:val="00812FB9"/>
    <w:rsid w:val="008177B5"/>
    <w:rsid w:val="00832635"/>
    <w:rsid w:val="00843ACC"/>
    <w:rsid w:val="00844938"/>
    <w:rsid w:val="00852036"/>
    <w:rsid w:val="00882781"/>
    <w:rsid w:val="008A2CF5"/>
    <w:rsid w:val="008A305A"/>
    <w:rsid w:val="008A63A0"/>
    <w:rsid w:val="008E5AA4"/>
    <w:rsid w:val="008E6E0E"/>
    <w:rsid w:val="008F07FA"/>
    <w:rsid w:val="008F639D"/>
    <w:rsid w:val="009239E4"/>
    <w:rsid w:val="009277A0"/>
    <w:rsid w:val="0093460A"/>
    <w:rsid w:val="00934E9B"/>
    <w:rsid w:val="00941028"/>
    <w:rsid w:val="00953533"/>
    <w:rsid w:val="00965DFE"/>
    <w:rsid w:val="00965E9D"/>
    <w:rsid w:val="00983677"/>
    <w:rsid w:val="00986D43"/>
    <w:rsid w:val="009872DD"/>
    <w:rsid w:val="009906EF"/>
    <w:rsid w:val="00994FC5"/>
    <w:rsid w:val="009A45CF"/>
    <w:rsid w:val="009A759D"/>
    <w:rsid w:val="009C223A"/>
    <w:rsid w:val="009D3143"/>
    <w:rsid w:val="009E7D13"/>
    <w:rsid w:val="009F079C"/>
    <w:rsid w:val="00A07B6A"/>
    <w:rsid w:val="00A14F4B"/>
    <w:rsid w:val="00A4078C"/>
    <w:rsid w:val="00A77AB4"/>
    <w:rsid w:val="00AA4D92"/>
    <w:rsid w:val="00AA6173"/>
    <w:rsid w:val="00AD5F5E"/>
    <w:rsid w:val="00AD6423"/>
    <w:rsid w:val="00B16D50"/>
    <w:rsid w:val="00B22B6F"/>
    <w:rsid w:val="00B33332"/>
    <w:rsid w:val="00B41377"/>
    <w:rsid w:val="00B5268E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6559F"/>
    <w:rsid w:val="00C853BB"/>
    <w:rsid w:val="00CA0C89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356E"/>
    <w:rsid w:val="00E55187"/>
    <w:rsid w:val="00E56191"/>
    <w:rsid w:val="00E6361E"/>
    <w:rsid w:val="00E63947"/>
    <w:rsid w:val="00E827AC"/>
    <w:rsid w:val="00E90338"/>
    <w:rsid w:val="00EA530C"/>
    <w:rsid w:val="00EB172A"/>
    <w:rsid w:val="00EB3705"/>
    <w:rsid w:val="00EE5A14"/>
    <w:rsid w:val="00EF00BA"/>
    <w:rsid w:val="00EF3B40"/>
    <w:rsid w:val="00F01ED9"/>
    <w:rsid w:val="00F221F0"/>
    <w:rsid w:val="00F253A9"/>
    <w:rsid w:val="00F258B7"/>
    <w:rsid w:val="00F27743"/>
    <w:rsid w:val="00F7203C"/>
    <w:rsid w:val="00F8166D"/>
    <w:rsid w:val="00FA024C"/>
    <w:rsid w:val="00FB4E36"/>
    <w:rsid w:val="00FB7B40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75F2D60B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4C84B-D74A-4C97-9DEA-3D2EB786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7239CFD3</Template>
  <TotalTime>4</TotalTime>
  <Pages>4</Pages>
  <Words>537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Griffin, Ryan</cp:lastModifiedBy>
  <cp:revision>3</cp:revision>
  <cp:lastPrinted>2018-05-01T14:02:00Z</cp:lastPrinted>
  <dcterms:created xsi:type="dcterms:W3CDTF">2018-10-09T13:19:00Z</dcterms:created>
  <dcterms:modified xsi:type="dcterms:W3CDTF">2018-10-09T13:23:00Z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