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20922" w14:textId="22408814" w:rsidR="00C124BD" w:rsidRPr="002260CE" w:rsidRDefault="00914C6D" w:rsidP="00E2746F">
      <w:pPr>
        <w:rPr>
          <w:rFonts w:asciiTheme="majorHAnsi" w:hAnsiTheme="majorHAnsi"/>
          <w:b/>
        </w:rPr>
      </w:pPr>
      <w:r w:rsidRPr="008A6BD8">
        <w:rPr>
          <w:rFonts w:asciiTheme="majorHAnsi" w:hAnsiTheme="majorHAnsi"/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68A72E7" wp14:editId="741B86E4">
                <wp:simplePos x="0" y="0"/>
                <wp:positionH relativeFrom="margin">
                  <wp:posOffset>2884788</wp:posOffset>
                </wp:positionH>
                <wp:positionV relativeFrom="paragraph">
                  <wp:posOffset>88900</wp:posOffset>
                </wp:positionV>
                <wp:extent cx="2733675" cy="7905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03FE1" w14:textId="51C9521B" w:rsidR="008A6BD8" w:rsidRPr="00BD6203" w:rsidRDefault="008A6BD8" w:rsidP="008A6BD8">
                            <w:pPr>
                              <w:pStyle w:val="CommentText"/>
                              <w:rPr>
                                <w:rFonts w:asciiTheme="majorHAnsi" w:hAnsiTheme="majorHAnsi"/>
                                <w:b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 w:rsidRPr="00BD6203">
                              <w:rPr>
                                <w:rFonts w:asciiTheme="majorHAnsi" w:hAnsiTheme="majorHAnsi"/>
                                <w:b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Insert patient identification sticker here</w:t>
                            </w:r>
                          </w:p>
                          <w:p w14:paraId="109F7E9F" w14:textId="77777777" w:rsidR="008A6BD8" w:rsidRPr="00BD6203" w:rsidRDefault="008A6BD8" w:rsidP="008A6BD8">
                            <w:pPr>
                              <w:pStyle w:val="CommentText"/>
                              <w:rPr>
                                <w:rFonts w:asciiTheme="majorHAnsi" w:hAnsiTheme="majorHAnsi"/>
                                <w:b/>
                                <w:color w:val="A6A6A6" w:themeColor="background1" w:themeShade="A6"/>
                                <w:sz w:val="12"/>
                                <w:szCs w:val="12"/>
                              </w:rPr>
                            </w:pPr>
                          </w:p>
                          <w:p w14:paraId="335FC66D" w14:textId="5C7385AC" w:rsidR="008A6BD8" w:rsidRPr="00BD6203" w:rsidRDefault="008A6BD8" w:rsidP="008A6BD8">
                            <w:pPr>
                              <w:pStyle w:val="CommentText"/>
                              <w:rPr>
                                <w:rFonts w:asciiTheme="majorHAnsi" w:hAnsiTheme="majorHAnsi"/>
                                <w:b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 w:rsidRPr="00BD6203">
                              <w:rPr>
                                <w:rFonts w:asciiTheme="majorHAnsi" w:hAnsiTheme="majorHAnsi"/>
                                <w:b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 xml:space="preserve">Alternatively write </w:t>
                            </w:r>
                            <w:r w:rsidR="00912415" w:rsidRPr="00BD6203">
                              <w:rPr>
                                <w:rFonts w:asciiTheme="majorHAnsi" w:hAnsiTheme="majorHAnsi"/>
                                <w:b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Pr="00BD6203">
                              <w:rPr>
                                <w:rFonts w:asciiTheme="majorHAnsi" w:hAnsiTheme="majorHAnsi"/>
                                <w:b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patient</w:t>
                            </w:r>
                            <w:r w:rsidR="00B95B17">
                              <w:rPr>
                                <w:rFonts w:asciiTheme="majorHAnsi" w:hAnsiTheme="majorHAnsi"/>
                                <w:b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’s</w:t>
                            </w:r>
                            <w:r w:rsidRPr="00BD6203">
                              <w:rPr>
                                <w:rFonts w:asciiTheme="majorHAnsi" w:hAnsiTheme="majorHAnsi"/>
                                <w:b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 xml:space="preserve"> name, </w:t>
                            </w:r>
                            <w:proofErr w:type="spellStart"/>
                            <w:proofErr w:type="gramStart"/>
                            <w:r w:rsidRPr="00BD6203">
                              <w:rPr>
                                <w:rFonts w:asciiTheme="majorHAnsi" w:hAnsiTheme="majorHAnsi"/>
                                <w:b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DoB</w:t>
                            </w:r>
                            <w:proofErr w:type="spellEnd"/>
                            <w:proofErr w:type="gramEnd"/>
                            <w:r w:rsidRPr="00BD6203">
                              <w:rPr>
                                <w:rFonts w:asciiTheme="majorHAnsi" w:hAnsiTheme="majorHAnsi"/>
                                <w:b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 xml:space="preserve"> and address or NHS number</w:t>
                            </w:r>
                          </w:p>
                          <w:p w14:paraId="4717BB9D" w14:textId="6B5767F5" w:rsidR="008A6BD8" w:rsidRDefault="008A6B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8A72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7.15pt;margin-top:7pt;width:215.25pt;height:62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" stroked="f">
                <v:textbox>
                  <w:txbxContent>
                    <w:p w14:paraId="5C003FE1" w14:textId="51C9521B" w:rsidR="008A6BD8" w:rsidRPr="00BD6203" w:rsidRDefault="008A6BD8" w:rsidP="008A6BD8">
                      <w:pPr>
                        <w:pStyle w:val="CommentText"/>
                        <w:rPr>
                          <w:rFonts w:asciiTheme="majorHAnsi" w:hAnsiTheme="majorHAnsi"/>
                          <w:b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 w:rsidRPr="00BD6203">
                        <w:rPr>
                          <w:rFonts w:asciiTheme="majorHAnsi" w:hAnsiTheme="majorHAnsi"/>
                          <w:b/>
                          <w:color w:val="A6A6A6" w:themeColor="background1" w:themeShade="A6"/>
                          <w:sz w:val="24"/>
                          <w:szCs w:val="24"/>
                        </w:rPr>
                        <w:t>Insert patient identification sticker here</w:t>
                      </w:r>
                    </w:p>
                    <w:p w14:paraId="109F7E9F" w14:textId="77777777" w:rsidR="008A6BD8" w:rsidRPr="00BD6203" w:rsidRDefault="008A6BD8" w:rsidP="008A6BD8">
                      <w:pPr>
                        <w:pStyle w:val="CommentText"/>
                        <w:rPr>
                          <w:rFonts w:asciiTheme="majorHAnsi" w:hAnsiTheme="majorHAnsi"/>
                          <w:b/>
                          <w:color w:val="A6A6A6" w:themeColor="background1" w:themeShade="A6"/>
                          <w:sz w:val="12"/>
                          <w:szCs w:val="12"/>
                        </w:rPr>
                      </w:pPr>
                    </w:p>
                    <w:p w14:paraId="335FC66D" w14:textId="5C7385AC" w:rsidR="008A6BD8" w:rsidRPr="00BD6203" w:rsidRDefault="008A6BD8" w:rsidP="008A6BD8">
                      <w:pPr>
                        <w:pStyle w:val="CommentText"/>
                        <w:rPr>
                          <w:rFonts w:asciiTheme="majorHAnsi" w:hAnsiTheme="majorHAnsi"/>
                          <w:b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 w:rsidRPr="00BD6203">
                        <w:rPr>
                          <w:rFonts w:asciiTheme="majorHAnsi" w:hAnsiTheme="majorHAnsi"/>
                          <w:b/>
                          <w:color w:val="A6A6A6" w:themeColor="background1" w:themeShade="A6"/>
                          <w:sz w:val="24"/>
                          <w:szCs w:val="24"/>
                        </w:rPr>
                        <w:t xml:space="preserve">Alternatively write </w:t>
                      </w:r>
                      <w:r w:rsidR="00912415" w:rsidRPr="00BD6203">
                        <w:rPr>
                          <w:rFonts w:asciiTheme="majorHAnsi" w:hAnsiTheme="majorHAnsi"/>
                          <w:b/>
                          <w:color w:val="A6A6A6" w:themeColor="background1" w:themeShade="A6"/>
                          <w:sz w:val="24"/>
                          <w:szCs w:val="24"/>
                        </w:rPr>
                        <w:t xml:space="preserve">the </w:t>
                      </w:r>
                      <w:r w:rsidRPr="00BD6203">
                        <w:rPr>
                          <w:rFonts w:asciiTheme="majorHAnsi" w:hAnsiTheme="majorHAnsi"/>
                          <w:b/>
                          <w:color w:val="A6A6A6" w:themeColor="background1" w:themeShade="A6"/>
                          <w:sz w:val="24"/>
                          <w:szCs w:val="24"/>
                        </w:rPr>
                        <w:t>patient</w:t>
                      </w:r>
                      <w:r w:rsidR="00B95B17">
                        <w:rPr>
                          <w:rFonts w:asciiTheme="majorHAnsi" w:hAnsiTheme="majorHAnsi"/>
                          <w:b/>
                          <w:color w:val="A6A6A6" w:themeColor="background1" w:themeShade="A6"/>
                          <w:sz w:val="24"/>
                          <w:szCs w:val="24"/>
                        </w:rPr>
                        <w:t>’s</w:t>
                      </w:r>
                      <w:r w:rsidRPr="00BD6203">
                        <w:rPr>
                          <w:rFonts w:asciiTheme="majorHAnsi" w:hAnsiTheme="majorHAnsi"/>
                          <w:b/>
                          <w:color w:val="A6A6A6" w:themeColor="background1" w:themeShade="A6"/>
                          <w:sz w:val="24"/>
                          <w:szCs w:val="24"/>
                        </w:rPr>
                        <w:t xml:space="preserve"> name, </w:t>
                      </w:r>
                      <w:proofErr w:type="spellStart"/>
                      <w:proofErr w:type="gramStart"/>
                      <w:r w:rsidRPr="00BD6203">
                        <w:rPr>
                          <w:rFonts w:asciiTheme="majorHAnsi" w:hAnsiTheme="majorHAnsi"/>
                          <w:b/>
                          <w:color w:val="A6A6A6" w:themeColor="background1" w:themeShade="A6"/>
                          <w:sz w:val="24"/>
                          <w:szCs w:val="24"/>
                        </w:rPr>
                        <w:t>DoB</w:t>
                      </w:r>
                      <w:proofErr w:type="spellEnd"/>
                      <w:proofErr w:type="gramEnd"/>
                      <w:r w:rsidRPr="00BD6203">
                        <w:rPr>
                          <w:rFonts w:asciiTheme="majorHAnsi" w:hAnsiTheme="majorHAnsi"/>
                          <w:b/>
                          <w:color w:val="A6A6A6" w:themeColor="background1" w:themeShade="A6"/>
                          <w:sz w:val="24"/>
                          <w:szCs w:val="24"/>
                        </w:rPr>
                        <w:t xml:space="preserve"> and address or NHS number</w:t>
                      </w:r>
                    </w:p>
                    <w:p w14:paraId="4717BB9D" w14:textId="6B5767F5" w:rsidR="008A6BD8" w:rsidRDefault="008A6BD8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HAnsi" w:hAnsiTheme="majorHAns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22929C" wp14:editId="20B13079">
                <wp:simplePos x="0" y="0"/>
                <wp:positionH relativeFrom="margin">
                  <wp:align>center</wp:align>
                </wp:positionH>
                <wp:positionV relativeFrom="paragraph">
                  <wp:posOffset>107968</wp:posOffset>
                </wp:positionV>
                <wp:extent cx="45719" cy="700217"/>
                <wp:effectExtent l="57150" t="38100" r="50165" b="100330"/>
                <wp:wrapNone/>
                <wp:docPr id="1" name="Left Bracke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00217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E1579B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Left Bracket 1" o:spid="_x0000_s1026" type="#_x0000_t85" style="position:absolute;margin-left:0;margin-top:8.5pt;width:3.6pt;height:55.1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" adj="118" strokecolor="#a5a5a5 [2092]" strokeweight="2pt">
                <v:shadow on="t" color="black" opacity="24903f" origin=",.5" offset="0,.55556mm"/>
                <w10:wrap anchorx="margin"/>
              </v:shape>
            </w:pict>
          </mc:Fallback>
        </mc:AlternateContent>
      </w:r>
      <w:r>
        <w:rPr>
          <w:rFonts w:asciiTheme="majorHAnsi" w:hAnsiTheme="majorHAns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6C7D80" wp14:editId="251FBB82">
                <wp:simplePos x="0" y="0"/>
                <wp:positionH relativeFrom="margin">
                  <wp:align>right</wp:align>
                </wp:positionH>
                <wp:positionV relativeFrom="paragraph">
                  <wp:posOffset>107967</wp:posOffset>
                </wp:positionV>
                <wp:extent cx="73025" cy="716692"/>
                <wp:effectExtent l="38100" t="38100" r="79375" b="102870"/>
                <wp:wrapNone/>
                <wp:docPr id="2" name="Right Bracke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716692"/>
                        </a:xfrm>
                        <a:prstGeom prst="rightBracket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CB530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Right Bracket 2" o:spid="_x0000_s1026" type="#_x0000_t86" style="position:absolute;margin-left:-45.45pt;margin-top:8.5pt;width:5.75pt;height:56.45pt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" adj="183" strokecolor="#a5a5a5 [2092]" strokeweight="2pt">
                <v:shadow on="t" color="black" opacity="24903f" origin=",.5" offset="0,.55556mm"/>
                <w10:wrap anchorx="margin"/>
              </v:shape>
            </w:pict>
          </mc:Fallback>
        </mc:AlternateContent>
      </w:r>
      <w:r w:rsidR="00F55BB7" w:rsidRPr="002260CE">
        <w:rPr>
          <w:rFonts w:asciiTheme="majorHAnsi" w:hAnsiTheme="majorHAnsi"/>
          <w:b/>
        </w:rPr>
        <w:tab/>
      </w:r>
    </w:p>
    <w:p w14:paraId="5C78A74A" w14:textId="41AF46F4" w:rsidR="00F55BB7" w:rsidRDefault="00F55BB7" w:rsidP="00E2746F">
      <w:pPr>
        <w:rPr>
          <w:rFonts w:asciiTheme="majorHAnsi" w:hAnsiTheme="majorHAnsi"/>
          <w:b/>
        </w:rPr>
      </w:pPr>
    </w:p>
    <w:p w14:paraId="2078D266" w14:textId="484E2C51" w:rsidR="0082432F" w:rsidRDefault="0082432F" w:rsidP="00E2746F">
      <w:pPr>
        <w:rPr>
          <w:rFonts w:asciiTheme="majorHAnsi" w:hAnsiTheme="majorHAnsi"/>
          <w:b/>
        </w:rPr>
      </w:pPr>
    </w:p>
    <w:p w14:paraId="562C65C6" w14:textId="77777777" w:rsidR="0082432F" w:rsidRPr="002260CE" w:rsidRDefault="0082432F" w:rsidP="00E2746F">
      <w:pPr>
        <w:rPr>
          <w:rFonts w:asciiTheme="majorHAnsi" w:hAnsiTheme="majorHAnsi"/>
          <w:b/>
        </w:rPr>
      </w:pPr>
    </w:p>
    <w:p w14:paraId="3251306D" w14:textId="77777777" w:rsidR="00291B66" w:rsidRPr="002260CE" w:rsidRDefault="00291B66" w:rsidP="00E2746F">
      <w:pPr>
        <w:rPr>
          <w:rFonts w:asciiTheme="majorHAnsi" w:hAnsiTheme="majorHAnsi"/>
          <w:b/>
        </w:rPr>
      </w:pPr>
    </w:p>
    <w:p w14:paraId="1CC7543F" w14:textId="77777777" w:rsidR="00912415" w:rsidRDefault="00912415" w:rsidP="00E2746F">
      <w:pPr>
        <w:rPr>
          <w:rFonts w:asciiTheme="majorHAnsi" w:hAnsiTheme="majorHAnsi"/>
        </w:rPr>
      </w:pPr>
    </w:p>
    <w:p w14:paraId="65720F37" w14:textId="77777777" w:rsidR="00914C6D" w:rsidRDefault="00914C6D" w:rsidP="00E2746F">
      <w:pPr>
        <w:rPr>
          <w:rFonts w:asciiTheme="majorHAnsi" w:hAnsiTheme="majorHAnsi"/>
          <w:sz w:val="22"/>
          <w:szCs w:val="22"/>
        </w:rPr>
      </w:pPr>
    </w:p>
    <w:p w14:paraId="5DAD727D" w14:textId="3415A771" w:rsidR="00291B66" w:rsidRPr="00914C6D" w:rsidRDefault="00291B66" w:rsidP="00E2746F">
      <w:pPr>
        <w:rPr>
          <w:rFonts w:asciiTheme="majorHAnsi" w:hAnsiTheme="majorHAnsi"/>
          <w:sz w:val="22"/>
          <w:szCs w:val="22"/>
        </w:rPr>
      </w:pPr>
      <w:r w:rsidRPr="00914C6D">
        <w:rPr>
          <w:rFonts w:asciiTheme="majorHAnsi" w:hAnsiTheme="majorHAnsi"/>
          <w:sz w:val="22"/>
          <w:szCs w:val="22"/>
        </w:rPr>
        <w:t>Dear Dr [insert name],</w:t>
      </w:r>
    </w:p>
    <w:p w14:paraId="6FBB8416" w14:textId="77777777" w:rsidR="00291B66" w:rsidRPr="00914C6D" w:rsidRDefault="00291B66" w:rsidP="00E2746F">
      <w:pPr>
        <w:rPr>
          <w:rFonts w:asciiTheme="majorHAnsi" w:hAnsiTheme="majorHAnsi"/>
          <w:b/>
          <w:sz w:val="22"/>
          <w:szCs w:val="22"/>
        </w:rPr>
      </w:pPr>
    </w:p>
    <w:p w14:paraId="6C265444" w14:textId="0C823ADF" w:rsidR="00AC495A" w:rsidRPr="00914C6D" w:rsidRDefault="00291B66" w:rsidP="00E2746F">
      <w:pPr>
        <w:jc w:val="both"/>
        <w:rPr>
          <w:rFonts w:asciiTheme="majorHAnsi" w:hAnsiTheme="majorHAnsi"/>
          <w:b/>
          <w:sz w:val="22"/>
          <w:szCs w:val="22"/>
        </w:rPr>
      </w:pPr>
      <w:r w:rsidRPr="00914C6D">
        <w:rPr>
          <w:rFonts w:asciiTheme="majorHAnsi" w:hAnsiTheme="majorHAnsi"/>
          <w:b/>
          <w:sz w:val="22"/>
          <w:szCs w:val="22"/>
        </w:rPr>
        <w:t xml:space="preserve">Re: patient participation in </w:t>
      </w:r>
      <w:r w:rsidR="00AC495A" w:rsidRPr="00914C6D">
        <w:rPr>
          <w:rFonts w:asciiTheme="majorHAnsi" w:hAnsiTheme="majorHAnsi"/>
          <w:b/>
          <w:sz w:val="22"/>
          <w:szCs w:val="22"/>
        </w:rPr>
        <w:t>‘The Big Baby Trial’ - Induction of labour at 38</w:t>
      </w:r>
      <w:r w:rsidR="00AC495A" w:rsidRPr="00914C6D">
        <w:rPr>
          <w:rFonts w:asciiTheme="majorHAnsi" w:hAnsiTheme="majorHAnsi"/>
          <w:b/>
          <w:sz w:val="22"/>
          <w:szCs w:val="22"/>
          <w:vertAlign w:val="superscript"/>
        </w:rPr>
        <w:t xml:space="preserve"> </w:t>
      </w:r>
      <w:r w:rsidR="00AC495A" w:rsidRPr="00914C6D">
        <w:rPr>
          <w:rFonts w:asciiTheme="majorHAnsi" w:hAnsiTheme="majorHAnsi"/>
          <w:b/>
          <w:sz w:val="22"/>
          <w:szCs w:val="22"/>
        </w:rPr>
        <w:t>weeks in large for gestational age fetuses to reduce the risk of shoulder dystocia</w:t>
      </w:r>
      <w:r w:rsidR="00960E3A" w:rsidRPr="00914C6D">
        <w:rPr>
          <w:rFonts w:asciiTheme="majorHAnsi" w:hAnsiTheme="majorHAnsi"/>
          <w:b/>
          <w:sz w:val="22"/>
          <w:szCs w:val="22"/>
        </w:rPr>
        <w:t xml:space="preserve"> – HTA </w:t>
      </w:r>
      <w:r w:rsidR="000078AE" w:rsidRPr="00914C6D">
        <w:rPr>
          <w:rFonts w:asciiTheme="majorHAnsi" w:hAnsiTheme="majorHAnsi"/>
          <w:b/>
          <w:sz w:val="22"/>
          <w:szCs w:val="22"/>
        </w:rPr>
        <w:t>16/77/02</w:t>
      </w:r>
    </w:p>
    <w:p w14:paraId="3DC558B1" w14:textId="77777777" w:rsidR="00291B66" w:rsidRPr="00914C6D" w:rsidRDefault="00291B66" w:rsidP="00E2746F">
      <w:pPr>
        <w:jc w:val="both"/>
        <w:rPr>
          <w:rFonts w:asciiTheme="majorHAnsi" w:hAnsiTheme="majorHAnsi"/>
          <w:b/>
          <w:sz w:val="22"/>
          <w:szCs w:val="22"/>
        </w:rPr>
      </w:pPr>
    </w:p>
    <w:p w14:paraId="3444083A" w14:textId="4371C4FE" w:rsidR="009309F5" w:rsidRPr="00914C6D" w:rsidRDefault="00960E3A" w:rsidP="009309F5">
      <w:pPr>
        <w:jc w:val="both"/>
        <w:rPr>
          <w:rFonts w:asciiTheme="majorHAnsi" w:hAnsiTheme="majorHAnsi"/>
          <w:sz w:val="22"/>
          <w:szCs w:val="22"/>
        </w:rPr>
      </w:pPr>
      <w:r w:rsidRPr="00914C6D">
        <w:rPr>
          <w:rFonts w:asciiTheme="majorHAnsi" w:hAnsiTheme="majorHAnsi"/>
          <w:sz w:val="22"/>
          <w:szCs w:val="22"/>
        </w:rPr>
        <w:t>I am writing to inform you that your patient has agreed to participate in the Big Baby trial.</w:t>
      </w:r>
      <w:r w:rsidR="002F1F58">
        <w:rPr>
          <w:rFonts w:asciiTheme="majorHAnsi" w:hAnsiTheme="majorHAnsi"/>
          <w:sz w:val="22"/>
          <w:szCs w:val="22"/>
        </w:rPr>
        <w:t xml:space="preserve"> </w:t>
      </w:r>
      <w:r w:rsidR="00AD0FAA" w:rsidRPr="00914C6D">
        <w:rPr>
          <w:rFonts w:asciiTheme="majorHAnsi" w:hAnsiTheme="majorHAnsi"/>
          <w:sz w:val="22"/>
          <w:szCs w:val="22"/>
        </w:rPr>
        <w:t xml:space="preserve">Big Baby is a multicentre prospective, individually randomised controlled trial </w:t>
      </w:r>
      <w:r w:rsidR="00ED1E39" w:rsidRPr="00914C6D">
        <w:rPr>
          <w:rFonts w:asciiTheme="majorHAnsi" w:hAnsiTheme="majorHAnsi"/>
          <w:sz w:val="22"/>
          <w:szCs w:val="22"/>
        </w:rPr>
        <w:t>for w</w:t>
      </w:r>
      <w:r w:rsidR="00AD0FAA" w:rsidRPr="00914C6D">
        <w:rPr>
          <w:rFonts w:asciiTheme="majorHAnsi" w:hAnsiTheme="majorHAnsi"/>
          <w:sz w:val="22"/>
          <w:szCs w:val="22"/>
        </w:rPr>
        <w:t>omen ≥18 years</w:t>
      </w:r>
      <w:r w:rsidR="009309F5" w:rsidRPr="00914C6D">
        <w:rPr>
          <w:rFonts w:asciiTheme="majorHAnsi" w:hAnsiTheme="majorHAnsi"/>
          <w:sz w:val="22"/>
          <w:szCs w:val="22"/>
        </w:rPr>
        <w:t>,</w:t>
      </w:r>
      <w:r w:rsidR="00AD0FAA" w:rsidRPr="00914C6D">
        <w:rPr>
          <w:rFonts w:asciiTheme="majorHAnsi" w:hAnsiTheme="majorHAnsi"/>
          <w:sz w:val="22"/>
          <w:szCs w:val="22"/>
        </w:rPr>
        <w:t xml:space="preserve"> </w:t>
      </w:r>
      <w:r w:rsidR="009309F5" w:rsidRPr="00914C6D">
        <w:rPr>
          <w:rFonts w:asciiTheme="majorHAnsi" w:hAnsiTheme="majorHAnsi"/>
          <w:sz w:val="22"/>
          <w:szCs w:val="22"/>
        </w:rPr>
        <w:t>to determine whether induction of labour at 38+</w:t>
      </w:r>
      <w:r w:rsidR="009309F5" w:rsidRPr="00914C6D">
        <w:rPr>
          <w:rFonts w:asciiTheme="majorHAnsi" w:hAnsiTheme="majorHAnsi"/>
          <w:sz w:val="22"/>
          <w:szCs w:val="22"/>
          <w:vertAlign w:val="superscript"/>
        </w:rPr>
        <w:t>0</w:t>
      </w:r>
      <w:r w:rsidR="009309F5" w:rsidRPr="00914C6D">
        <w:rPr>
          <w:rFonts w:asciiTheme="majorHAnsi" w:hAnsiTheme="majorHAnsi"/>
          <w:sz w:val="22"/>
          <w:szCs w:val="22"/>
        </w:rPr>
        <w:t xml:space="preserve"> to 38+</w:t>
      </w:r>
      <w:r w:rsidR="009309F5" w:rsidRPr="00914C6D">
        <w:rPr>
          <w:rFonts w:asciiTheme="majorHAnsi" w:hAnsiTheme="majorHAnsi"/>
          <w:sz w:val="22"/>
          <w:szCs w:val="22"/>
          <w:vertAlign w:val="superscript"/>
        </w:rPr>
        <w:t>4</w:t>
      </w:r>
      <w:r w:rsidR="009309F5" w:rsidRPr="00914C6D">
        <w:rPr>
          <w:rFonts w:asciiTheme="majorHAnsi" w:hAnsiTheme="majorHAnsi"/>
          <w:sz w:val="22"/>
          <w:szCs w:val="22"/>
        </w:rPr>
        <w:t xml:space="preserve"> weeks gestation </w:t>
      </w:r>
      <w:r w:rsidR="009309F5" w:rsidRPr="00914C6D">
        <w:rPr>
          <w:rFonts w:asciiTheme="majorHAnsi" w:hAnsiTheme="majorHAnsi"/>
          <w:color w:val="000000" w:themeColor="text1"/>
          <w:sz w:val="22"/>
          <w:szCs w:val="22"/>
        </w:rPr>
        <w:t>(intervention)</w:t>
      </w:r>
      <w:r w:rsidR="009309F5" w:rsidRPr="00914C6D">
        <w:rPr>
          <w:rFonts w:asciiTheme="majorHAnsi" w:hAnsiTheme="majorHAnsi"/>
          <w:sz w:val="22"/>
          <w:szCs w:val="22"/>
        </w:rPr>
        <w:t>, in pregnancies with a large for gestational age fetuses (&gt;90</w:t>
      </w:r>
      <w:r w:rsidR="009309F5" w:rsidRPr="00914C6D">
        <w:rPr>
          <w:rFonts w:asciiTheme="majorHAnsi" w:hAnsiTheme="majorHAnsi"/>
          <w:sz w:val="22"/>
          <w:szCs w:val="22"/>
          <w:vertAlign w:val="superscript"/>
        </w:rPr>
        <w:t>th</w:t>
      </w:r>
      <w:r w:rsidR="009309F5" w:rsidRPr="00914C6D">
        <w:rPr>
          <w:rFonts w:asciiTheme="majorHAnsi" w:hAnsiTheme="majorHAnsi"/>
          <w:sz w:val="22"/>
          <w:szCs w:val="22"/>
        </w:rPr>
        <w:t xml:space="preserve"> centile), reduces the incidence of shoulder dystocia compared to </w:t>
      </w:r>
      <w:r w:rsidR="009309F5" w:rsidRPr="00914C6D">
        <w:rPr>
          <w:rFonts w:asciiTheme="majorHAnsi" w:hAnsiTheme="majorHAnsi"/>
          <w:color w:val="000000" w:themeColor="text1"/>
          <w:sz w:val="22"/>
          <w:szCs w:val="22"/>
        </w:rPr>
        <w:t>expectant management</w:t>
      </w:r>
      <w:r w:rsidR="009309F5" w:rsidRPr="00914C6D">
        <w:rPr>
          <w:rFonts w:asciiTheme="majorHAnsi" w:hAnsiTheme="majorHAnsi"/>
          <w:sz w:val="22"/>
          <w:szCs w:val="22"/>
        </w:rPr>
        <w:t xml:space="preserve"> </w:t>
      </w:r>
      <w:r w:rsidR="009309F5" w:rsidRPr="00914C6D">
        <w:rPr>
          <w:rFonts w:asciiTheme="majorHAnsi" w:hAnsiTheme="majorHAnsi"/>
          <w:color w:val="000000" w:themeColor="text1"/>
          <w:sz w:val="22"/>
          <w:szCs w:val="22"/>
        </w:rPr>
        <w:t>(control).</w:t>
      </w:r>
      <w:r w:rsidR="00A92FB2" w:rsidRPr="00914C6D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A92FB2" w:rsidRPr="00914C6D">
        <w:rPr>
          <w:rFonts w:asciiTheme="majorHAnsi" w:hAnsiTheme="majorHAnsi"/>
          <w:sz w:val="22"/>
          <w:szCs w:val="22"/>
        </w:rPr>
        <w:t>Your patient has:</w:t>
      </w:r>
    </w:p>
    <w:p w14:paraId="010D0F77" w14:textId="77777777" w:rsidR="004C704E" w:rsidRPr="00914C6D" w:rsidRDefault="004C704E" w:rsidP="009309F5">
      <w:pPr>
        <w:jc w:val="both"/>
        <w:rPr>
          <w:rFonts w:asciiTheme="majorHAnsi" w:hAnsiTheme="majorHAnsi"/>
          <w:sz w:val="22"/>
          <w:szCs w:val="22"/>
        </w:rPr>
      </w:pPr>
    </w:p>
    <w:tbl>
      <w:tblPr>
        <w:tblStyle w:val="PlainTable1"/>
        <w:tblW w:w="9067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64"/>
        <w:gridCol w:w="8503"/>
      </w:tblGrid>
      <w:tr w:rsidR="000470AE" w:rsidRPr="00914C6D" w14:paraId="66B9740D" w14:textId="3FC54C67" w:rsidTr="009E22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Align w:val="center"/>
          </w:tcPr>
          <w:p w14:paraId="23866E54" w14:textId="06D128EA" w:rsidR="000470AE" w:rsidRPr="00914C6D" w:rsidRDefault="000470AE" w:rsidP="007D02EC">
            <w:pPr>
              <w:spacing w:before="120" w:after="120"/>
              <w:jc w:val="center"/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914C6D">
              <w:rPr>
                <w:rFonts w:asciiTheme="majorHAnsi" w:hAnsiTheme="majorHAnsi"/>
                <w:b w:val="0"/>
                <w:sz w:val="22"/>
                <w:szCs w:val="22"/>
              </w:rPr>
              <w:sym w:font="Wingdings" w:char="F0A8"/>
            </w:r>
          </w:p>
        </w:tc>
        <w:tc>
          <w:tcPr>
            <w:tcW w:w="8503" w:type="dxa"/>
          </w:tcPr>
          <w:p w14:paraId="0F10D633" w14:textId="5A87480C" w:rsidR="000470AE" w:rsidRPr="00914C6D" w:rsidRDefault="009E2263" w:rsidP="007D02EC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 w:val="22"/>
                <w:szCs w:val="22"/>
              </w:rPr>
            </w:pPr>
            <w:r>
              <w:rPr>
                <w:rFonts w:asciiTheme="majorHAnsi" w:hAnsiTheme="majorHAnsi"/>
                <w:b w:val="0"/>
                <w:sz w:val="22"/>
                <w:szCs w:val="22"/>
              </w:rPr>
              <w:t>A</w:t>
            </w:r>
            <w:r w:rsidR="000470AE" w:rsidRPr="00914C6D">
              <w:rPr>
                <w:rFonts w:asciiTheme="majorHAnsi" w:hAnsiTheme="majorHAnsi"/>
                <w:b w:val="0"/>
                <w:sz w:val="22"/>
                <w:szCs w:val="22"/>
              </w:rPr>
              <w:t>greed to be randomised and was allocated to Arm A</w:t>
            </w:r>
            <w:r w:rsidR="007D02EC" w:rsidRPr="00914C6D">
              <w:rPr>
                <w:rFonts w:asciiTheme="majorHAnsi" w:hAnsiTheme="majorHAnsi"/>
                <w:b w:val="0"/>
                <w:sz w:val="22"/>
                <w:szCs w:val="22"/>
              </w:rPr>
              <w:t xml:space="preserve"> -</w:t>
            </w:r>
            <w:r w:rsidR="000470AE" w:rsidRPr="00914C6D">
              <w:rPr>
                <w:rFonts w:asciiTheme="majorHAnsi" w:hAnsiTheme="majorHAnsi"/>
                <w:b w:val="0"/>
                <w:sz w:val="22"/>
                <w:szCs w:val="22"/>
              </w:rPr>
              <w:t xml:space="preserve"> Usual care                                             </w:t>
            </w:r>
          </w:p>
        </w:tc>
      </w:tr>
      <w:tr w:rsidR="000470AE" w:rsidRPr="00914C6D" w14:paraId="4C27976E" w14:textId="77777777" w:rsidTr="009E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Align w:val="center"/>
          </w:tcPr>
          <w:p w14:paraId="2C5B4843" w14:textId="6AADD32A" w:rsidR="000470AE" w:rsidRPr="00914C6D" w:rsidRDefault="000470AE" w:rsidP="007D02EC">
            <w:pPr>
              <w:spacing w:before="120"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914C6D">
              <w:rPr>
                <w:rFonts w:asciiTheme="majorHAnsi" w:hAnsiTheme="majorHAnsi"/>
                <w:b w:val="0"/>
                <w:sz w:val="22"/>
                <w:szCs w:val="22"/>
              </w:rPr>
              <w:sym w:font="Wingdings" w:char="F0A8"/>
            </w:r>
          </w:p>
        </w:tc>
        <w:tc>
          <w:tcPr>
            <w:tcW w:w="8503" w:type="dxa"/>
          </w:tcPr>
          <w:p w14:paraId="6D0DF973" w14:textId="4A4496DC" w:rsidR="000470AE" w:rsidRPr="00914C6D" w:rsidRDefault="009E2263" w:rsidP="007D02EC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</w:t>
            </w:r>
            <w:r w:rsidR="000470AE" w:rsidRPr="00914C6D">
              <w:rPr>
                <w:rFonts w:asciiTheme="majorHAnsi" w:hAnsiTheme="majorHAnsi"/>
                <w:sz w:val="22"/>
                <w:szCs w:val="22"/>
              </w:rPr>
              <w:t xml:space="preserve">greed to be randomised and was allocated to Arm B </w:t>
            </w:r>
            <w:r w:rsidR="007D02EC" w:rsidRPr="00914C6D">
              <w:rPr>
                <w:rFonts w:asciiTheme="majorHAnsi" w:hAnsiTheme="majorHAnsi"/>
                <w:sz w:val="22"/>
                <w:szCs w:val="22"/>
              </w:rPr>
              <w:t xml:space="preserve">- </w:t>
            </w:r>
            <w:r w:rsidR="000470AE" w:rsidRPr="00914C6D">
              <w:rPr>
                <w:rFonts w:asciiTheme="majorHAnsi" w:hAnsiTheme="majorHAnsi"/>
                <w:sz w:val="22"/>
                <w:szCs w:val="22"/>
              </w:rPr>
              <w:t>Induction of labour at 38+</w:t>
            </w:r>
            <w:r w:rsidR="000470AE" w:rsidRPr="00914C6D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  <w:r w:rsidR="000470AE" w:rsidRPr="00914C6D">
              <w:rPr>
                <w:rFonts w:asciiTheme="majorHAnsi" w:hAnsiTheme="majorHAnsi"/>
                <w:sz w:val="22"/>
                <w:szCs w:val="22"/>
              </w:rPr>
              <w:t xml:space="preserve"> – 38+</w:t>
            </w:r>
            <w:r w:rsidR="000470AE" w:rsidRPr="00914C6D">
              <w:rPr>
                <w:rFonts w:asciiTheme="majorHAnsi" w:hAnsiTheme="majorHAnsi"/>
                <w:sz w:val="22"/>
                <w:szCs w:val="22"/>
                <w:vertAlign w:val="superscript"/>
              </w:rPr>
              <w:t>4</w:t>
            </w:r>
          </w:p>
        </w:tc>
      </w:tr>
      <w:tr w:rsidR="00E434ED" w:rsidRPr="00914C6D" w14:paraId="1CEDF147" w14:textId="77777777" w:rsidTr="009E2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Align w:val="center"/>
          </w:tcPr>
          <w:p w14:paraId="1779BED9" w14:textId="2B5B7B33" w:rsidR="00E434ED" w:rsidRPr="00914C6D" w:rsidRDefault="00E434ED" w:rsidP="007D02E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914C6D">
              <w:rPr>
                <w:rFonts w:asciiTheme="majorHAnsi" w:hAnsiTheme="majorHAnsi"/>
                <w:b w:val="0"/>
                <w:sz w:val="22"/>
                <w:szCs w:val="22"/>
              </w:rPr>
              <w:sym w:font="Wingdings" w:char="F0A8"/>
            </w:r>
          </w:p>
        </w:tc>
        <w:tc>
          <w:tcPr>
            <w:tcW w:w="8503" w:type="dxa"/>
          </w:tcPr>
          <w:p w14:paraId="0D0F3EEE" w14:textId="0ECABB38" w:rsidR="000470AE" w:rsidRPr="00914C6D" w:rsidRDefault="007A2AEA" w:rsidP="009E22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</w:t>
            </w:r>
            <w:r w:rsidR="000470AE" w:rsidRPr="00914C6D">
              <w:rPr>
                <w:rFonts w:asciiTheme="majorHAnsi" w:hAnsiTheme="majorHAnsi"/>
                <w:sz w:val="22"/>
                <w:szCs w:val="22"/>
              </w:rPr>
              <w:t xml:space="preserve">eclined to be randomised </w:t>
            </w:r>
            <w:r w:rsidR="009E2263">
              <w:rPr>
                <w:rFonts w:asciiTheme="majorHAnsi" w:hAnsiTheme="majorHAnsi"/>
                <w:sz w:val="22"/>
                <w:szCs w:val="22"/>
              </w:rPr>
              <w:t xml:space="preserve">but </w:t>
            </w:r>
            <w:r w:rsidR="000470AE" w:rsidRPr="00914C6D">
              <w:rPr>
                <w:rFonts w:asciiTheme="majorHAnsi" w:hAnsiTheme="majorHAnsi"/>
                <w:sz w:val="22"/>
                <w:szCs w:val="22"/>
              </w:rPr>
              <w:t>agreed to participate in the prospective cohort study</w:t>
            </w:r>
            <w:r w:rsidR="009E2263">
              <w:rPr>
                <w:rFonts w:asciiTheme="majorHAnsi" w:hAnsiTheme="majorHAnsi"/>
                <w:sz w:val="22"/>
                <w:szCs w:val="22"/>
              </w:rPr>
              <w:t xml:space="preserve"> (data collection only)</w:t>
            </w:r>
          </w:p>
        </w:tc>
      </w:tr>
    </w:tbl>
    <w:p w14:paraId="54F89E69" w14:textId="77777777" w:rsidR="00912415" w:rsidRPr="00914C6D" w:rsidRDefault="00912415" w:rsidP="009309F5">
      <w:pPr>
        <w:jc w:val="both"/>
        <w:rPr>
          <w:rFonts w:asciiTheme="majorHAnsi" w:hAnsiTheme="majorHAnsi"/>
          <w:sz w:val="22"/>
          <w:szCs w:val="22"/>
        </w:rPr>
      </w:pPr>
    </w:p>
    <w:p w14:paraId="019878CC" w14:textId="608511CD" w:rsidR="009309F5" w:rsidRPr="00914C6D" w:rsidRDefault="009309F5" w:rsidP="009309F5">
      <w:pPr>
        <w:jc w:val="both"/>
        <w:rPr>
          <w:rFonts w:asciiTheme="majorHAnsi" w:hAnsiTheme="majorHAnsi"/>
          <w:sz w:val="22"/>
          <w:szCs w:val="22"/>
        </w:rPr>
      </w:pPr>
    </w:p>
    <w:p w14:paraId="7B3BC479" w14:textId="0D09D32E" w:rsidR="0039065B" w:rsidRPr="00914C6D" w:rsidRDefault="009309F5" w:rsidP="00960E3A">
      <w:pPr>
        <w:jc w:val="both"/>
        <w:rPr>
          <w:rFonts w:asciiTheme="majorHAnsi" w:hAnsiTheme="majorHAnsi"/>
          <w:sz w:val="22"/>
          <w:szCs w:val="22"/>
        </w:rPr>
      </w:pPr>
      <w:r w:rsidRPr="00914C6D">
        <w:rPr>
          <w:rFonts w:asciiTheme="majorHAnsi" w:hAnsiTheme="majorHAnsi"/>
          <w:sz w:val="22"/>
          <w:szCs w:val="22"/>
        </w:rPr>
        <w:t xml:space="preserve">Please find enclosed a copy of the </w:t>
      </w:r>
      <w:r w:rsidR="002B6833">
        <w:rPr>
          <w:rFonts w:asciiTheme="majorHAnsi" w:hAnsiTheme="majorHAnsi"/>
          <w:sz w:val="22"/>
          <w:szCs w:val="22"/>
        </w:rPr>
        <w:t>Participant</w:t>
      </w:r>
      <w:r w:rsidRPr="00914C6D">
        <w:rPr>
          <w:rFonts w:asciiTheme="majorHAnsi" w:hAnsiTheme="majorHAnsi"/>
          <w:sz w:val="22"/>
          <w:szCs w:val="22"/>
        </w:rPr>
        <w:t xml:space="preserve"> Information Sheet for this trial. </w:t>
      </w:r>
      <w:r w:rsidR="0039065B" w:rsidRPr="00914C6D">
        <w:rPr>
          <w:rFonts w:asciiTheme="majorHAnsi" w:hAnsiTheme="majorHAnsi"/>
          <w:sz w:val="22"/>
          <w:szCs w:val="22"/>
        </w:rPr>
        <w:t xml:space="preserve">Your </w:t>
      </w:r>
      <w:r w:rsidRPr="00914C6D">
        <w:rPr>
          <w:rFonts w:asciiTheme="majorHAnsi" w:hAnsiTheme="majorHAnsi"/>
          <w:sz w:val="22"/>
          <w:szCs w:val="22"/>
        </w:rPr>
        <w:t xml:space="preserve">patient has been given a copy of this, </w:t>
      </w:r>
      <w:r w:rsidR="0039065B" w:rsidRPr="00914C6D">
        <w:rPr>
          <w:rFonts w:asciiTheme="majorHAnsi" w:hAnsiTheme="majorHAnsi"/>
          <w:sz w:val="22"/>
          <w:szCs w:val="22"/>
        </w:rPr>
        <w:t>together</w:t>
      </w:r>
      <w:r w:rsidRPr="00914C6D">
        <w:rPr>
          <w:rFonts w:asciiTheme="majorHAnsi" w:hAnsiTheme="majorHAnsi"/>
          <w:sz w:val="22"/>
          <w:szCs w:val="22"/>
        </w:rPr>
        <w:t xml:space="preserve"> with a copy of their completed Consent Form(s). </w:t>
      </w:r>
      <w:r w:rsidR="0039065B" w:rsidRPr="00914C6D">
        <w:rPr>
          <w:rFonts w:asciiTheme="majorHAnsi" w:hAnsiTheme="majorHAnsi"/>
          <w:sz w:val="22"/>
          <w:szCs w:val="22"/>
        </w:rPr>
        <w:t xml:space="preserve">Your patient is </w:t>
      </w:r>
      <w:r w:rsidRPr="00914C6D">
        <w:rPr>
          <w:rFonts w:asciiTheme="majorHAnsi" w:hAnsiTheme="majorHAnsi"/>
          <w:sz w:val="22"/>
          <w:szCs w:val="22"/>
        </w:rPr>
        <w:t xml:space="preserve">able to withdraw from all aspects of the study, and in such circumstances they would be asked to complete a Consent Withdrawal Form. </w:t>
      </w:r>
    </w:p>
    <w:p w14:paraId="32822F78" w14:textId="77777777" w:rsidR="0039065B" w:rsidRPr="00914C6D" w:rsidRDefault="0039065B" w:rsidP="00960E3A">
      <w:pPr>
        <w:jc w:val="both"/>
        <w:rPr>
          <w:rFonts w:asciiTheme="majorHAnsi" w:hAnsiTheme="majorHAnsi"/>
          <w:sz w:val="22"/>
          <w:szCs w:val="22"/>
        </w:rPr>
      </w:pPr>
    </w:p>
    <w:p w14:paraId="05304B22" w14:textId="75325BE3" w:rsidR="00960E3A" w:rsidRPr="009E2263" w:rsidRDefault="009E2263" w:rsidP="004C5F6B">
      <w:pPr>
        <w:jc w:val="both"/>
        <w:rPr>
          <w:rFonts w:asciiTheme="majorHAnsi" w:hAnsiTheme="majorHAnsi"/>
          <w:sz w:val="22"/>
          <w:szCs w:val="22"/>
          <w:lang w:val="en-US"/>
        </w:rPr>
      </w:pPr>
      <w:r w:rsidRPr="00EA09FB"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59C56375" wp14:editId="7F772574">
            <wp:simplePos x="0" y="0"/>
            <wp:positionH relativeFrom="column">
              <wp:posOffset>5119475</wp:posOffset>
            </wp:positionH>
            <wp:positionV relativeFrom="paragraph">
              <wp:posOffset>6467</wp:posOffset>
            </wp:positionV>
            <wp:extent cx="700216" cy="674180"/>
            <wp:effectExtent l="0" t="0" r="5080" b="0"/>
            <wp:wrapTight wrapText="bothSides">
              <wp:wrapPolygon edited="0">
                <wp:start x="0" y="0"/>
                <wp:lineTo x="0" y="20765"/>
                <wp:lineTo x="21169" y="20765"/>
                <wp:lineTo x="21169" y="0"/>
                <wp:lineTo x="0" y="0"/>
              </wp:wrapPolygon>
            </wp:wrapTight>
            <wp:docPr id="3" name="Picture 3" descr="C:\Users\mescg\AppData\Local\Microsoft\Windows\Temporary Internet Files\Content.Outlook\74HA3FAR\QR Code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scg\AppData\Local\Microsoft\Windows\Temporary Internet Files\Content.Outlook\74HA3FAR\QR Code (00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4" t="4962" r="4049" b="7434"/>
                    <a:stretch/>
                  </pic:blipFill>
                  <pic:spPr bwMode="auto">
                    <a:xfrm>
                      <a:off x="0" y="0"/>
                      <a:ext cx="700216" cy="67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E3A" w:rsidRPr="00914C6D">
        <w:rPr>
          <w:rFonts w:asciiTheme="majorHAnsi" w:hAnsiTheme="majorHAnsi"/>
          <w:sz w:val="22"/>
          <w:szCs w:val="22"/>
        </w:rPr>
        <w:t xml:space="preserve">Further information and progress updates are available at </w:t>
      </w:r>
      <w:hyperlink r:id="rId9" w:history="1">
        <w:r w:rsidR="00914C6D" w:rsidRPr="00914C6D">
          <w:rPr>
            <w:rStyle w:val="Hyperlink"/>
            <w:rFonts w:asciiTheme="majorHAnsi" w:hAnsiTheme="majorHAnsi"/>
            <w:sz w:val="22"/>
            <w:szCs w:val="22"/>
            <w:lang w:val="en-US"/>
          </w:rPr>
          <w:t>http://warwick.ac.uk/bigbaby</w:t>
        </w:r>
      </w:hyperlink>
      <w:r>
        <w:rPr>
          <w:rFonts w:asciiTheme="majorHAnsi" w:hAnsiTheme="majorHAnsi"/>
          <w:sz w:val="22"/>
          <w:szCs w:val="22"/>
          <w:lang w:val="en-US"/>
        </w:rPr>
        <w:t xml:space="preserve"> </w:t>
      </w:r>
      <w:r w:rsidR="00151264" w:rsidRPr="00914C6D">
        <w:rPr>
          <w:rFonts w:asciiTheme="majorHAnsi" w:hAnsiTheme="majorHAnsi"/>
          <w:sz w:val="22"/>
          <w:szCs w:val="22"/>
        </w:rPr>
        <w:t xml:space="preserve">but if you have any questions </w:t>
      </w:r>
      <w:r w:rsidR="00960E3A" w:rsidRPr="00914C6D">
        <w:rPr>
          <w:rFonts w:asciiTheme="majorHAnsi" w:hAnsiTheme="majorHAnsi"/>
          <w:sz w:val="22"/>
          <w:szCs w:val="22"/>
        </w:rPr>
        <w:t>please contact the Trial Office</w:t>
      </w:r>
      <w:r w:rsidR="00151264" w:rsidRPr="00914C6D">
        <w:rPr>
          <w:rFonts w:asciiTheme="majorHAnsi" w:hAnsiTheme="majorHAnsi"/>
          <w:sz w:val="22"/>
          <w:szCs w:val="22"/>
        </w:rPr>
        <w:t xml:space="preserve">: email: </w:t>
      </w:r>
      <w:hyperlink r:id="rId10" w:history="1">
        <w:r w:rsidR="0039065B" w:rsidRPr="00914C6D">
          <w:rPr>
            <w:rStyle w:val="Hyperlink"/>
            <w:rFonts w:asciiTheme="majorHAnsi" w:hAnsiTheme="majorHAnsi"/>
            <w:sz w:val="22"/>
            <w:szCs w:val="22"/>
          </w:rPr>
          <w:t>BigBaby@warwick.ac.uk</w:t>
        </w:r>
      </w:hyperlink>
      <w:r w:rsidR="004C5F6B" w:rsidRPr="00914C6D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, </w:t>
      </w:r>
      <w:r w:rsidR="00151264" w:rsidRPr="00914C6D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telephone: </w:t>
      </w:r>
      <w:r w:rsidR="002B6833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02476 968663</w:t>
      </w:r>
      <w:r w:rsidR="004C5F6B" w:rsidRPr="00914C6D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or write to</w:t>
      </w:r>
      <w:r w:rsidR="00914C6D" w:rsidRPr="00914C6D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: The Big Baby Trial Coordinator, Warwick Clinical Trials Unit, CSL, University Hospital Coventry</w:t>
      </w:r>
      <w:r w:rsidR="003D36D0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and Warwickshire</w:t>
      </w:r>
      <w:r w:rsidR="00914C6D" w:rsidRPr="00914C6D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, Coventry, CV2 2DX.</w:t>
      </w:r>
    </w:p>
    <w:p w14:paraId="28BF037C" w14:textId="77777777" w:rsidR="00960E3A" w:rsidRPr="00914C6D" w:rsidRDefault="00960E3A" w:rsidP="00960E3A">
      <w:pPr>
        <w:jc w:val="both"/>
        <w:rPr>
          <w:rFonts w:asciiTheme="majorHAnsi" w:hAnsiTheme="majorHAnsi"/>
          <w:sz w:val="22"/>
          <w:szCs w:val="22"/>
        </w:rPr>
      </w:pPr>
    </w:p>
    <w:p w14:paraId="42F5855D" w14:textId="77777777" w:rsidR="00960E3A" w:rsidRPr="00914C6D" w:rsidRDefault="00960E3A" w:rsidP="00960E3A">
      <w:pPr>
        <w:jc w:val="both"/>
        <w:rPr>
          <w:rFonts w:asciiTheme="majorHAnsi" w:hAnsiTheme="majorHAnsi"/>
          <w:sz w:val="22"/>
          <w:szCs w:val="22"/>
        </w:rPr>
      </w:pPr>
      <w:r w:rsidRPr="00914C6D">
        <w:rPr>
          <w:rFonts w:asciiTheme="majorHAnsi" w:hAnsiTheme="majorHAnsi"/>
          <w:sz w:val="22"/>
          <w:szCs w:val="22"/>
        </w:rPr>
        <w:t>Yours sincerely,</w:t>
      </w:r>
    </w:p>
    <w:p w14:paraId="39531035" w14:textId="77777777" w:rsidR="002F1F58" w:rsidRDefault="002F1F58" w:rsidP="00960E3A">
      <w:pPr>
        <w:jc w:val="both"/>
        <w:rPr>
          <w:rFonts w:asciiTheme="majorHAnsi" w:hAnsiTheme="majorHAnsi"/>
          <w:sz w:val="22"/>
          <w:szCs w:val="22"/>
        </w:rPr>
      </w:pPr>
    </w:p>
    <w:p w14:paraId="42A19ACB" w14:textId="77777777" w:rsidR="002F1F58" w:rsidRDefault="002F1F58" w:rsidP="00960E3A">
      <w:pPr>
        <w:jc w:val="both"/>
        <w:rPr>
          <w:rFonts w:asciiTheme="majorHAnsi" w:hAnsiTheme="majorHAnsi"/>
          <w:sz w:val="22"/>
          <w:szCs w:val="22"/>
        </w:rPr>
      </w:pPr>
    </w:p>
    <w:p w14:paraId="4CBC39E8" w14:textId="77777777" w:rsidR="002F1F58" w:rsidRDefault="002F1F58" w:rsidP="00960E3A">
      <w:pPr>
        <w:jc w:val="both"/>
        <w:rPr>
          <w:rFonts w:asciiTheme="majorHAnsi" w:hAnsiTheme="majorHAnsi"/>
          <w:sz w:val="22"/>
          <w:szCs w:val="22"/>
        </w:rPr>
      </w:pPr>
    </w:p>
    <w:p w14:paraId="600A080A" w14:textId="66E415FB" w:rsidR="00960E3A" w:rsidRPr="00914C6D" w:rsidRDefault="00960E3A" w:rsidP="00960E3A">
      <w:pPr>
        <w:jc w:val="both"/>
        <w:rPr>
          <w:rFonts w:asciiTheme="majorHAnsi" w:hAnsiTheme="majorHAnsi"/>
          <w:sz w:val="22"/>
          <w:szCs w:val="22"/>
        </w:rPr>
      </w:pPr>
      <w:r w:rsidRPr="00914C6D">
        <w:rPr>
          <w:rFonts w:asciiTheme="majorHAnsi" w:hAnsiTheme="majorHAnsi"/>
          <w:sz w:val="22"/>
          <w:szCs w:val="22"/>
        </w:rPr>
        <w:t>[</w:t>
      </w:r>
      <w:r w:rsidRPr="00914C6D">
        <w:rPr>
          <w:rFonts w:asciiTheme="majorHAnsi" w:hAnsiTheme="majorHAnsi"/>
          <w:b/>
          <w:color w:val="BFBFBF" w:themeColor="background1" w:themeShade="BF"/>
          <w:sz w:val="22"/>
          <w:szCs w:val="22"/>
        </w:rPr>
        <w:t xml:space="preserve">Insert </w:t>
      </w:r>
      <w:r w:rsidR="002260CE" w:rsidRPr="00914C6D">
        <w:rPr>
          <w:rFonts w:asciiTheme="majorHAnsi" w:hAnsiTheme="majorHAnsi"/>
          <w:b/>
          <w:color w:val="BFBFBF" w:themeColor="background1" w:themeShade="BF"/>
          <w:sz w:val="22"/>
          <w:szCs w:val="22"/>
        </w:rPr>
        <w:t xml:space="preserve">informant’s </w:t>
      </w:r>
      <w:r w:rsidRPr="00914C6D">
        <w:rPr>
          <w:rFonts w:asciiTheme="majorHAnsi" w:hAnsiTheme="majorHAnsi"/>
          <w:b/>
          <w:color w:val="BFBFBF" w:themeColor="background1" w:themeShade="BF"/>
          <w:sz w:val="22"/>
          <w:szCs w:val="22"/>
        </w:rPr>
        <w:t>details</w:t>
      </w:r>
      <w:r w:rsidRPr="00914C6D">
        <w:rPr>
          <w:rFonts w:asciiTheme="majorHAnsi" w:hAnsiTheme="majorHAnsi"/>
          <w:sz w:val="22"/>
          <w:szCs w:val="22"/>
        </w:rPr>
        <w:t>]</w:t>
      </w:r>
    </w:p>
    <w:p w14:paraId="01B13523" w14:textId="77777777" w:rsidR="002260CE" w:rsidRPr="00914C6D" w:rsidRDefault="002260CE" w:rsidP="00960E3A">
      <w:pPr>
        <w:jc w:val="both"/>
        <w:rPr>
          <w:rFonts w:asciiTheme="majorHAnsi" w:hAnsiTheme="majorHAnsi"/>
          <w:sz w:val="22"/>
          <w:szCs w:val="22"/>
        </w:rPr>
      </w:pPr>
    </w:p>
    <w:p w14:paraId="5C94FF9D" w14:textId="7ED55E5A" w:rsidR="00960E3A" w:rsidRPr="00914C6D" w:rsidRDefault="00960E3A" w:rsidP="00960E3A">
      <w:pPr>
        <w:jc w:val="both"/>
        <w:rPr>
          <w:rFonts w:asciiTheme="majorHAnsi" w:hAnsiTheme="majorHAnsi"/>
          <w:b/>
          <w:sz w:val="22"/>
          <w:szCs w:val="22"/>
        </w:rPr>
      </w:pPr>
      <w:r w:rsidRPr="00914C6D">
        <w:rPr>
          <w:rFonts w:asciiTheme="majorHAnsi" w:hAnsiTheme="majorHAnsi"/>
          <w:b/>
          <w:sz w:val="22"/>
          <w:szCs w:val="22"/>
        </w:rPr>
        <w:t>Enc</w:t>
      </w:r>
      <w:r w:rsidR="002260CE" w:rsidRPr="00914C6D">
        <w:rPr>
          <w:rFonts w:asciiTheme="majorHAnsi" w:hAnsiTheme="majorHAnsi"/>
          <w:b/>
          <w:sz w:val="22"/>
          <w:szCs w:val="22"/>
        </w:rPr>
        <w:t>losures:</w:t>
      </w:r>
    </w:p>
    <w:p w14:paraId="56E85272" w14:textId="46CC68C1" w:rsidR="00291B66" w:rsidRPr="00914C6D" w:rsidRDefault="00960E3A" w:rsidP="002260CE">
      <w:pPr>
        <w:jc w:val="both"/>
        <w:rPr>
          <w:rFonts w:asciiTheme="majorHAnsi" w:hAnsiTheme="majorHAnsi"/>
          <w:sz w:val="22"/>
          <w:szCs w:val="22"/>
        </w:rPr>
      </w:pPr>
      <w:r w:rsidRPr="00914C6D">
        <w:rPr>
          <w:rFonts w:asciiTheme="majorHAnsi" w:hAnsiTheme="majorHAnsi"/>
          <w:sz w:val="22"/>
          <w:szCs w:val="22"/>
        </w:rPr>
        <w:t xml:space="preserve">Big Baby </w:t>
      </w:r>
      <w:r w:rsidR="002B6833">
        <w:rPr>
          <w:rFonts w:asciiTheme="majorHAnsi" w:hAnsiTheme="majorHAnsi"/>
          <w:sz w:val="22"/>
          <w:szCs w:val="22"/>
        </w:rPr>
        <w:t>Participant</w:t>
      </w:r>
      <w:r w:rsidRPr="00914C6D">
        <w:rPr>
          <w:rFonts w:asciiTheme="majorHAnsi" w:hAnsiTheme="majorHAnsi"/>
          <w:sz w:val="22"/>
          <w:szCs w:val="22"/>
        </w:rPr>
        <w:t xml:space="preserve"> Information Sheet</w:t>
      </w:r>
    </w:p>
    <w:sectPr w:rsidR="00291B66" w:rsidRPr="00914C6D" w:rsidSect="00E2746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496F43" w16cid:durableId="1DA45035"/>
  <w16cid:commentId w16cid:paraId="3C42B82C" w16cid:durableId="1DA45036"/>
  <w16cid:commentId w16cid:paraId="5EC40738" w16cid:durableId="1DA45037"/>
  <w16cid:commentId w16cid:paraId="3B2ABCC0" w16cid:durableId="1DA46B82"/>
  <w16cid:commentId w16cid:paraId="223E0DFC" w16cid:durableId="1DA45038"/>
  <w16cid:commentId w16cid:paraId="0A08AE5C" w16cid:durableId="1DA453D4"/>
  <w16cid:commentId w16cid:paraId="2FA1654A" w16cid:durableId="1DA45039"/>
  <w16cid:commentId w16cid:paraId="39059298" w16cid:durableId="1DA4503A"/>
  <w16cid:commentId w16cid:paraId="3B6B4D42" w16cid:durableId="1DA4503B"/>
  <w16cid:commentId w16cid:paraId="7D08F2D2" w16cid:durableId="1DA4503C"/>
  <w16cid:commentId w16cid:paraId="292A2E0E" w16cid:durableId="1DA4503D"/>
  <w16cid:commentId w16cid:paraId="3F68BEB4" w16cid:durableId="1DA4503E"/>
  <w16cid:commentId w16cid:paraId="3D0F540C" w16cid:durableId="1DA4503F"/>
  <w16cid:commentId w16cid:paraId="46913DEC" w16cid:durableId="1DA45040"/>
  <w16cid:commentId w16cid:paraId="4445228D" w16cid:durableId="1DA45041"/>
  <w16cid:commentId w16cid:paraId="0F849DD8" w16cid:durableId="1DA45042"/>
  <w16cid:commentId w16cid:paraId="0F16115A" w16cid:durableId="1DA45B32"/>
  <w16cid:commentId w16cid:paraId="75B4F590" w16cid:durableId="1DA45043"/>
  <w16cid:commentId w16cid:paraId="28184E15" w16cid:durableId="1DA45BE9"/>
  <w16cid:commentId w16cid:paraId="577FF2FF" w16cid:durableId="1DA45044"/>
  <w16cid:commentId w16cid:paraId="2541A317" w16cid:durableId="1DA45045"/>
  <w16cid:commentId w16cid:paraId="5EDC5E89" w16cid:durableId="1DA45046"/>
  <w16cid:commentId w16cid:paraId="76D1E489" w16cid:durableId="1DA45047"/>
  <w16cid:commentId w16cid:paraId="5DF8E875" w16cid:durableId="1DA45C88"/>
  <w16cid:commentId w16cid:paraId="079644D4" w16cid:durableId="1DA45048"/>
  <w16cid:commentId w16cid:paraId="36425CCE" w16cid:durableId="1DA45049"/>
  <w16cid:commentId w16cid:paraId="392E2BA6" w16cid:durableId="1DA46186"/>
  <w16cid:commentId w16cid:paraId="03EB4FAB" w16cid:durableId="1DA4504A"/>
  <w16cid:commentId w16cid:paraId="656454E2" w16cid:durableId="1DA4504B"/>
  <w16cid:commentId w16cid:paraId="31722444" w16cid:durableId="1DA47CBE"/>
  <w16cid:commentId w16cid:paraId="77430AB6" w16cid:durableId="1DA4504C"/>
  <w16cid:commentId w16cid:paraId="0AEFEB9D" w16cid:durableId="1DA4504D"/>
  <w16cid:commentId w16cid:paraId="32200666" w16cid:durableId="1DA4504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47FAA6" w14:textId="77777777" w:rsidR="00E2746F" w:rsidRDefault="00E2746F" w:rsidP="00E2746F">
      <w:r>
        <w:separator/>
      </w:r>
    </w:p>
  </w:endnote>
  <w:endnote w:type="continuationSeparator" w:id="0">
    <w:p w14:paraId="24D219F0" w14:textId="77777777" w:rsidR="00E2746F" w:rsidRDefault="00E2746F" w:rsidP="00E27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C413B" w14:textId="77777777" w:rsidR="00A748A2" w:rsidRDefault="00A748A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sz w:val="20"/>
        <w:szCs w:val="20"/>
      </w:rPr>
      <w:id w:val="-171703592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E17537" w14:textId="7A456468" w:rsidR="00E2746F" w:rsidRPr="00E2746F" w:rsidRDefault="00E2746F" w:rsidP="00E2746F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Big Baby </w:t>
            </w:r>
            <w:r w:rsidR="002260CE">
              <w:rPr>
                <w:rFonts w:asciiTheme="majorHAnsi" w:hAnsiTheme="majorHAnsi"/>
                <w:sz w:val="20"/>
                <w:szCs w:val="20"/>
              </w:rPr>
              <w:t>GP Notification Letter</w:t>
            </w:r>
            <w:r w:rsidR="000943A5">
              <w:rPr>
                <w:rFonts w:asciiTheme="majorHAnsi" w:hAnsiTheme="majorHAnsi"/>
                <w:sz w:val="20"/>
                <w:szCs w:val="20"/>
              </w:rPr>
              <w:t xml:space="preserve"> v1.0</w:t>
            </w:r>
            <w:r w:rsidRPr="00E2746F">
              <w:rPr>
                <w:rFonts w:asciiTheme="majorHAnsi" w:hAnsiTheme="majorHAnsi"/>
                <w:sz w:val="20"/>
                <w:szCs w:val="20"/>
              </w:rPr>
              <w:t xml:space="preserve"> | </w:t>
            </w:r>
            <w:r w:rsidR="000943A5">
              <w:rPr>
                <w:rFonts w:asciiTheme="majorHAnsi" w:hAnsiTheme="majorHAnsi"/>
                <w:sz w:val="20"/>
                <w:szCs w:val="20"/>
              </w:rPr>
              <w:t>12 January 18</w:t>
            </w:r>
            <w:r w:rsidR="00A748A2">
              <w:rPr>
                <w:rFonts w:asciiTheme="majorHAnsi" w:hAnsiTheme="majorHAnsi"/>
                <w:sz w:val="20"/>
                <w:szCs w:val="20"/>
              </w:rPr>
              <w:t xml:space="preserve"> | IRAS: ID 229163 | ISRCTN: </w:t>
            </w:r>
            <w:r w:rsidR="00A748A2">
              <w:rPr>
                <w:rFonts w:asciiTheme="majorHAnsi" w:hAnsiTheme="majorHAnsi"/>
                <w:sz w:val="20"/>
                <w:szCs w:val="20"/>
              </w:rPr>
              <w:t>18229892</w:t>
            </w:r>
            <w:bookmarkStart w:id="0" w:name="_GoBack"/>
            <w:bookmarkEnd w:id="0"/>
            <w:r>
              <w:rPr>
                <w:rFonts w:asciiTheme="majorHAnsi" w:hAnsiTheme="majorHAnsi"/>
                <w:sz w:val="20"/>
                <w:szCs w:val="20"/>
              </w:rPr>
              <w:tab/>
            </w:r>
            <w:r w:rsidRPr="00E2746F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sdtContent>
      </w:sdt>
    </w:sdtContent>
  </w:sdt>
  <w:p w14:paraId="25B65225" w14:textId="1497B402" w:rsidR="00E2746F" w:rsidRDefault="00E2746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45C7A" w14:textId="77777777" w:rsidR="00A748A2" w:rsidRDefault="00A748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7BFDC2" w14:textId="77777777" w:rsidR="00E2746F" w:rsidRDefault="00E2746F" w:rsidP="00E2746F">
      <w:r>
        <w:separator/>
      </w:r>
    </w:p>
  </w:footnote>
  <w:footnote w:type="continuationSeparator" w:id="0">
    <w:p w14:paraId="193A06C6" w14:textId="77777777" w:rsidR="00E2746F" w:rsidRDefault="00E2746F" w:rsidP="00E274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6A509" w14:textId="77777777" w:rsidR="00A748A2" w:rsidRDefault="00A748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5"/>
      <w:gridCol w:w="4505"/>
    </w:tblGrid>
    <w:tr w:rsidR="007D02EC" w14:paraId="4B54D00B" w14:textId="77777777" w:rsidTr="007D02EC">
      <w:tc>
        <w:tcPr>
          <w:tcW w:w="4505" w:type="dxa"/>
        </w:tcPr>
        <w:p w14:paraId="2EE81AD9" w14:textId="223437FD" w:rsidR="007D02EC" w:rsidRDefault="007D02EC" w:rsidP="007D02EC">
          <w:pPr>
            <w:pStyle w:val="Header"/>
            <w:rPr>
              <w:rFonts w:asciiTheme="majorHAnsi" w:hAnsiTheme="majorHAnsi"/>
              <w:b/>
              <w:sz w:val="28"/>
              <w:szCs w:val="28"/>
            </w:rPr>
          </w:pPr>
          <w:r w:rsidRPr="00434E69">
            <w:rPr>
              <w:rFonts w:asciiTheme="majorHAnsi" w:hAnsiTheme="majorHAnsi"/>
              <w:b/>
              <w:noProof/>
              <w:sz w:val="28"/>
              <w:szCs w:val="28"/>
              <w:lang w:eastAsia="en-GB"/>
            </w:rPr>
            <w:drawing>
              <wp:inline distT="0" distB="0" distL="0" distR="0" wp14:anchorId="48549756" wp14:editId="703EA172">
                <wp:extent cx="1836109" cy="617838"/>
                <wp:effectExtent l="0" t="0" r="0" b="0"/>
                <wp:docPr id="5" name="Picture 5" descr="M:\WMS\CTU\Reproductive Health\Big Baby\Trial management\Logos\Final logos supplied\Final logos supplied\BigBaby_straplin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WMS\CTU\Reproductive Health\Big Baby\Trial management\Logos\Final logos supplied\Final logos supplied\BigBaby_straplin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2773" cy="6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5" w:type="dxa"/>
          <w:vAlign w:val="center"/>
        </w:tcPr>
        <w:p w14:paraId="195ACC1A" w14:textId="4FF16AC6" w:rsidR="007D02EC" w:rsidRDefault="007D02EC" w:rsidP="007D02EC">
          <w:pPr>
            <w:pStyle w:val="Header"/>
            <w:jc w:val="right"/>
            <w:rPr>
              <w:rFonts w:asciiTheme="majorHAnsi" w:hAnsiTheme="majorHAnsi"/>
              <w:b/>
              <w:sz w:val="28"/>
              <w:szCs w:val="28"/>
            </w:rPr>
          </w:pPr>
          <w:r w:rsidRPr="00F55BB7">
            <w:rPr>
              <w:rFonts w:asciiTheme="majorHAnsi" w:hAnsiTheme="majorHAnsi"/>
              <w:b/>
              <w:sz w:val="28"/>
              <w:szCs w:val="28"/>
            </w:rPr>
            <w:t>[</w:t>
          </w:r>
          <w:r w:rsidRPr="00F55BB7">
            <w:rPr>
              <w:rFonts w:asciiTheme="majorHAnsi" w:hAnsiTheme="majorHAnsi"/>
              <w:b/>
              <w:color w:val="808080" w:themeColor="background1" w:themeShade="80"/>
              <w:sz w:val="28"/>
              <w:szCs w:val="28"/>
            </w:rPr>
            <w:t>Print on Trust Headed Paper</w:t>
          </w:r>
          <w:r w:rsidRPr="00F55BB7">
            <w:rPr>
              <w:rFonts w:asciiTheme="majorHAnsi" w:hAnsiTheme="majorHAnsi"/>
              <w:b/>
              <w:sz w:val="28"/>
              <w:szCs w:val="28"/>
            </w:rPr>
            <w:t>]</w:t>
          </w:r>
        </w:p>
      </w:tc>
    </w:tr>
  </w:tbl>
  <w:p w14:paraId="4245C3E2" w14:textId="1D6EE58E" w:rsidR="00C124BD" w:rsidRDefault="00F55BB7" w:rsidP="00AD0FAA">
    <w:pPr>
      <w:pStyle w:val="Header"/>
      <w:jc w:val="right"/>
      <w:rPr>
        <w:rFonts w:asciiTheme="majorHAnsi" w:hAnsiTheme="majorHAnsi"/>
        <w:b/>
        <w:sz w:val="28"/>
        <w:szCs w:val="28"/>
      </w:rPr>
    </w:pPr>
    <w:r w:rsidRPr="00F55BB7">
      <w:rPr>
        <w:rFonts w:asciiTheme="majorHAnsi" w:hAnsiTheme="majorHAnsi"/>
        <w:b/>
        <w:sz w:val="28"/>
        <w:szCs w:val="28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18F42" w14:textId="77777777" w:rsidR="00A748A2" w:rsidRDefault="00A748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E5AD8"/>
    <w:multiLevelType w:val="hybridMultilevel"/>
    <w:tmpl w:val="C32889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7B6203"/>
    <w:multiLevelType w:val="hybridMultilevel"/>
    <w:tmpl w:val="92B249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546DA4"/>
    <w:multiLevelType w:val="hybridMultilevel"/>
    <w:tmpl w:val="1DB2A590"/>
    <w:lvl w:ilvl="0" w:tplc="224AEA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F415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305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EBF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EC91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6E19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344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340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72BF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4DC4050"/>
    <w:multiLevelType w:val="hybridMultilevel"/>
    <w:tmpl w:val="A5DED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369866">
      <w:numFmt w:val="bullet"/>
      <w:lvlText w:val="•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0224C"/>
    <w:multiLevelType w:val="hybridMultilevel"/>
    <w:tmpl w:val="D5FCBF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24605"/>
    <w:multiLevelType w:val="hybridMultilevel"/>
    <w:tmpl w:val="CFE8708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3E19B4"/>
    <w:multiLevelType w:val="hybridMultilevel"/>
    <w:tmpl w:val="7D3CDD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4BD"/>
    <w:rsid w:val="000078AE"/>
    <w:rsid w:val="00011B93"/>
    <w:rsid w:val="00017BE9"/>
    <w:rsid w:val="00040B2F"/>
    <w:rsid w:val="000470AE"/>
    <w:rsid w:val="000943A5"/>
    <w:rsid w:val="00096F55"/>
    <w:rsid w:val="000B1089"/>
    <w:rsid w:val="000C0E8C"/>
    <w:rsid w:val="000F0CCE"/>
    <w:rsid w:val="000F6E7F"/>
    <w:rsid w:val="00110ED8"/>
    <w:rsid w:val="00111943"/>
    <w:rsid w:val="00146B3A"/>
    <w:rsid w:val="00151264"/>
    <w:rsid w:val="00162119"/>
    <w:rsid w:val="00172802"/>
    <w:rsid w:val="00172D76"/>
    <w:rsid w:val="001843E6"/>
    <w:rsid w:val="00185E26"/>
    <w:rsid w:val="0019411F"/>
    <w:rsid w:val="001A11DB"/>
    <w:rsid w:val="001B503A"/>
    <w:rsid w:val="001F3D09"/>
    <w:rsid w:val="001F541E"/>
    <w:rsid w:val="002070A4"/>
    <w:rsid w:val="00211065"/>
    <w:rsid w:val="0022415F"/>
    <w:rsid w:val="002260CE"/>
    <w:rsid w:val="00254091"/>
    <w:rsid w:val="00255598"/>
    <w:rsid w:val="00282251"/>
    <w:rsid w:val="00291B66"/>
    <w:rsid w:val="00295216"/>
    <w:rsid w:val="002B6833"/>
    <w:rsid w:val="002E4039"/>
    <w:rsid w:val="002F1F58"/>
    <w:rsid w:val="00302160"/>
    <w:rsid w:val="00326B53"/>
    <w:rsid w:val="00334F15"/>
    <w:rsid w:val="00343EA3"/>
    <w:rsid w:val="003479FA"/>
    <w:rsid w:val="0035091E"/>
    <w:rsid w:val="003822B0"/>
    <w:rsid w:val="00387611"/>
    <w:rsid w:val="0039065B"/>
    <w:rsid w:val="003A4581"/>
    <w:rsid w:val="003C7B7C"/>
    <w:rsid w:val="003D0C1A"/>
    <w:rsid w:val="003D36D0"/>
    <w:rsid w:val="00433001"/>
    <w:rsid w:val="00433539"/>
    <w:rsid w:val="00447224"/>
    <w:rsid w:val="00465C10"/>
    <w:rsid w:val="004C5F6B"/>
    <w:rsid w:val="004C704E"/>
    <w:rsid w:val="004D5EFC"/>
    <w:rsid w:val="005020EE"/>
    <w:rsid w:val="005100EA"/>
    <w:rsid w:val="005373F9"/>
    <w:rsid w:val="0055506F"/>
    <w:rsid w:val="00564B69"/>
    <w:rsid w:val="00565333"/>
    <w:rsid w:val="005754BD"/>
    <w:rsid w:val="00584D85"/>
    <w:rsid w:val="005877EA"/>
    <w:rsid w:val="005B1A68"/>
    <w:rsid w:val="005D117D"/>
    <w:rsid w:val="005F687D"/>
    <w:rsid w:val="0061327D"/>
    <w:rsid w:val="00646624"/>
    <w:rsid w:val="00652987"/>
    <w:rsid w:val="00660A60"/>
    <w:rsid w:val="00673E81"/>
    <w:rsid w:val="006A4103"/>
    <w:rsid w:val="006B58E1"/>
    <w:rsid w:val="006D180D"/>
    <w:rsid w:val="006D2D5A"/>
    <w:rsid w:val="006D36AF"/>
    <w:rsid w:val="006F79F0"/>
    <w:rsid w:val="00704426"/>
    <w:rsid w:val="00713501"/>
    <w:rsid w:val="007331C6"/>
    <w:rsid w:val="0075153C"/>
    <w:rsid w:val="00765B7B"/>
    <w:rsid w:val="007A0348"/>
    <w:rsid w:val="007A2AEA"/>
    <w:rsid w:val="007B402E"/>
    <w:rsid w:val="007C630D"/>
    <w:rsid w:val="007D02EC"/>
    <w:rsid w:val="007D6CF2"/>
    <w:rsid w:val="007E2461"/>
    <w:rsid w:val="00814D7C"/>
    <w:rsid w:val="0082432F"/>
    <w:rsid w:val="00840835"/>
    <w:rsid w:val="00873778"/>
    <w:rsid w:val="0088373F"/>
    <w:rsid w:val="00885CE5"/>
    <w:rsid w:val="00893385"/>
    <w:rsid w:val="008A6BD8"/>
    <w:rsid w:val="008B2D49"/>
    <w:rsid w:val="008B3DB0"/>
    <w:rsid w:val="008D52D1"/>
    <w:rsid w:val="008D7ED1"/>
    <w:rsid w:val="00912415"/>
    <w:rsid w:val="00914C6D"/>
    <w:rsid w:val="009309F5"/>
    <w:rsid w:val="009474EB"/>
    <w:rsid w:val="00951544"/>
    <w:rsid w:val="00960E3A"/>
    <w:rsid w:val="00964B08"/>
    <w:rsid w:val="00972F29"/>
    <w:rsid w:val="00983ED0"/>
    <w:rsid w:val="009D025E"/>
    <w:rsid w:val="009D7410"/>
    <w:rsid w:val="009E2263"/>
    <w:rsid w:val="009F17BE"/>
    <w:rsid w:val="00A150CF"/>
    <w:rsid w:val="00A4491B"/>
    <w:rsid w:val="00A748A2"/>
    <w:rsid w:val="00A76351"/>
    <w:rsid w:val="00A826D2"/>
    <w:rsid w:val="00A8523E"/>
    <w:rsid w:val="00A92FB2"/>
    <w:rsid w:val="00AC495A"/>
    <w:rsid w:val="00AD0FAA"/>
    <w:rsid w:val="00AD34B0"/>
    <w:rsid w:val="00B37AB9"/>
    <w:rsid w:val="00B504E2"/>
    <w:rsid w:val="00B53895"/>
    <w:rsid w:val="00B65794"/>
    <w:rsid w:val="00B95B17"/>
    <w:rsid w:val="00BD6203"/>
    <w:rsid w:val="00BE4C2C"/>
    <w:rsid w:val="00BF6C4D"/>
    <w:rsid w:val="00C04D5E"/>
    <w:rsid w:val="00C11CB6"/>
    <w:rsid w:val="00C124BD"/>
    <w:rsid w:val="00C12AE2"/>
    <w:rsid w:val="00C26D2B"/>
    <w:rsid w:val="00C27D13"/>
    <w:rsid w:val="00C36F00"/>
    <w:rsid w:val="00C6793D"/>
    <w:rsid w:val="00C77B5F"/>
    <w:rsid w:val="00C86999"/>
    <w:rsid w:val="00CB32CD"/>
    <w:rsid w:val="00CF5B26"/>
    <w:rsid w:val="00D03682"/>
    <w:rsid w:val="00D07804"/>
    <w:rsid w:val="00D10871"/>
    <w:rsid w:val="00D16F7A"/>
    <w:rsid w:val="00D33F58"/>
    <w:rsid w:val="00D44E52"/>
    <w:rsid w:val="00D555A6"/>
    <w:rsid w:val="00D64C25"/>
    <w:rsid w:val="00D76C7A"/>
    <w:rsid w:val="00D81216"/>
    <w:rsid w:val="00DA249B"/>
    <w:rsid w:val="00DD636F"/>
    <w:rsid w:val="00E219F1"/>
    <w:rsid w:val="00E2746F"/>
    <w:rsid w:val="00E410D3"/>
    <w:rsid w:val="00E434ED"/>
    <w:rsid w:val="00E60984"/>
    <w:rsid w:val="00E65ECE"/>
    <w:rsid w:val="00E70F41"/>
    <w:rsid w:val="00E73C4A"/>
    <w:rsid w:val="00E935B2"/>
    <w:rsid w:val="00ED1E39"/>
    <w:rsid w:val="00F0247F"/>
    <w:rsid w:val="00F03329"/>
    <w:rsid w:val="00F10769"/>
    <w:rsid w:val="00F3702B"/>
    <w:rsid w:val="00F54B11"/>
    <w:rsid w:val="00F55BB7"/>
    <w:rsid w:val="00F62089"/>
    <w:rsid w:val="00FA715C"/>
    <w:rsid w:val="00FD7FAC"/>
    <w:rsid w:val="00FF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2515E706"/>
  <w14:defaultImageDpi w14:val="330"/>
  <w15:docId w15:val="{C2B6E4D4-B9EC-4FCE-9E05-3D5B928C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024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4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47F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4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247F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4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47F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7A0348"/>
    <w:rPr>
      <w:lang w:val="en-GB"/>
    </w:rPr>
  </w:style>
  <w:style w:type="table" w:styleId="TableGrid">
    <w:name w:val="Table Grid"/>
    <w:basedOn w:val="TableNormal"/>
    <w:uiPriority w:val="59"/>
    <w:rsid w:val="00254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uiPriority w:val="46"/>
    <w:rsid w:val="003C7B7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E274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746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274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46F"/>
    <w:rPr>
      <w:lang w:val="en-GB"/>
    </w:rPr>
  </w:style>
  <w:style w:type="paragraph" w:styleId="ListParagraph">
    <w:name w:val="List Paragraph"/>
    <w:basedOn w:val="Normal"/>
    <w:uiPriority w:val="34"/>
    <w:qFormat/>
    <w:rsid w:val="005B1A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0E8C"/>
    <w:rPr>
      <w:color w:val="0000FF" w:themeColor="hyperlink"/>
      <w:u w:val="single"/>
    </w:rPr>
  </w:style>
  <w:style w:type="table" w:customStyle="1" w:styleId="GridTable1Light1">
    <w:name w:val="Grid Table 1 Light1"/>
    <w:basedOn w:val="TableNormal"/>
    <w:uiPriority w:val="99"/>
    <w:rsid w:val="00960E3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99"/>
    <w:rsid w:val="000470A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1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5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67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BigBaby@warwick.ac.uk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://warwick.ac.uk/bigbaby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35BF1-C919-4E3C-9819-083AE012F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F1FBD261</Template>
  <TotalTime>14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Ewington</dc:creator>
  <cp:keywords/>
  <dc:description/>
  <cp:lastModifiedBy>Hedgecott, Deborah</cp:lastModifiedBy>
  <cp:revision>5</cp:revision>
  <cp:lastPrinted>2017-11-07T17:15:00Z</cp:lastPrinted>
  <dcterms:created xsi:type="dcterms:W3CDTF">2018-01-12T13:36:00Z</dcterms:created>
  <dcterms:modified xsi:type="dcterms:W3CDTF">2018-08-15T10:28:00Z</dcterms:modified>
</cp:coreProperties>
</file>