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5FF3F" w14:textId="1480E227" w:rsidR="004D308F" w:rsidRDefault="004D308F" w:rsidP="004D308F">
      <w:pPr>
        <w:bidi/>
        <w:outlineLvl w:val="0"/>
        <w:rPr>
          <w:rFonts w:asciiTheme="majorHAnsi" w:hAnsiTheme="majorHAnsi"/>
          <w:bCs/>
          <w:rtl/>
          <w:lang w:bidi="ur-PK"/>
        </w:rPr>
      </w:pPr>
      <w:r w:rsidRPr="004D308F">
        <w:rPr>
          <w:rFonts w:asciiTheme="majorHAnsi" w:hAnsiTheme="majorHAnsi" w:hint="cs"/>
          <w:bCs/>
          <w:rtl/>
          <w:lang w:bidi="ur-PK"/>
        </w:rPr>
        <w:t>بڑے بے بی ٹرائل کے لیے شرکاء کی معلوماتی شیٹ</w:t>
      </w:r>
    </w:p>
    <w:p w14:paraId="2F70C005" w14:textId="77777777" w:rsidR="004D308F" w:rsidRDefault="004D308F" w:rsidP="004D308F">
      <w:pPr>
        <w:bidi/>
        <w:outlineLvl w:val="0"/>
        <w:rPr>
          <w:rFonts w:asciiTheme="majorHAnsi" w:hAnsiTheme="majorHAnsi"/>
          <w:bCs/>
          <w:rtl/>
          <w:lang w:bidi="ur-PK"/>
        </w:rPr>
      </w:pPr>
    </w:p>
    <w:p w14:paraId="50A1DD5E" w14:textId="0B6AF1F6" w:rsidR="00D66A9D" w:rsidRPr="00E6677A" w:rsidRDefault="004D308F" w:rsidP="00E6677A">
      <w:pPr>
        <w:bidi/>
        <w:outlineLvl w:val="0"/>
        <w:rPr>
          <w:rFonts w:asciiTheme="majorHAnsi" w:hAnsiTheme="majorHAnsi"/>
          <w:b/>
          <w:lang w:val="en-US" w:bidi="ur-PK"/>
        </w:rPr>
      </w:pPr>
      <w:r>
        <w:rPr>
          <w:rFonts w:asciiTheme="majorHAnsi" w:hAnsiTheme="majorHAnsi" w:hint="cs"/>
          <w:b/>
          <w:rtl/>
          <w:lang w:bidi="ur-PK"/>
        </w:rPr>
        <w:t xml:space="preserve">یہ معلوماتی شیٹ بڑے پرنٹ،آڈیو اور اقلیتی زبانوں کے ترجمے کے ساتھ دستیاب ہے۔ نقول کے لیے براہ مہربانی </w:t>
      </w:r>
      <w:hyperlink r:id="rId8" w:history="1">
        <w:r w:rsidRPr="004407EB">
          <w:rPr>
            <w:rStyle w:val="Hyperlink"/>
            <w:rFonts w:asciiTheme="majorHAnsi" w:hAnsiTheme="majorHAnsi"/>
          </w:rPr>
          <w:t>BigBaby@warwick.ac.uk</w:t>
        </w:r>
      </w:hyperlink>
      <w:r>
        <w:rPr>
          <w:rStyle w:val="Hyperlink"/>
          <w:rFonts w:asciiTheme="majorHAnsi" w:hAnsiTheme="majorHAnsi" w:hint="cs"/>
          <w:rtl/>
        </w:rPr>
        <w:t xml:space="preserve">   </w:t>
      </w:r>
      <w:r w:rsidRPr="004D308F">
        <w:rPr>
          <w:rStyle w:val="Hyperlink"/>
          <w:rFonts w:asciiTheme="majorHAnsi" w:hAnsiTheme="majorHAnsi" w:hint="cs"/>
          <w:color w:val="auto"/>
          <w:u w:val="none"/>
          <w:rtl/>
        </w:rPr>
        <w:t xml:space="preserve"> پر</w:t>
      </w:r>
      <w:r>
        <w:rPr>
          <w:rStyle w:val="Hyperlink"/>
          <w:rFonts w:asciiTheme="majorHAnsi" w:hAnsiTheme="majorHAnsi" w:hint="cs"/>
          <w:color w:val="auto"/>
          <w:u w:val="none"/>
          <w:rtl/>
        </w:rPr>
        <w:t xml:space="preserve">ای میل کریں۔ یا </w:t>
      </w:r>
      <w:hyperlink r:id="rId9" w:history="1">
        <w:r w:rsidR="00E6677A" w:rsidRPr="00DC3D12">
          <w:rPr>
            <w:rStyle w:val="Hyperlink"/>
            <w:rFonts w:asciiTheme="majorHAnsi" w:hAnsiTheme="majorHAnsi"/>
          </w:rPr>
          <w:t>http://warwick.ac.uk/bigbaby</w:t>
        </w:r>
      </w:hyperlink>
      <w:r w:rsidR="00E6677A">
        <w:rPr>
          <w:rStyle w:val="Hyperlink"/>
          <w:rFonts w:asciiTheme="majorHAnsi" w:hAnsiTheme="majorHAnsi"/>
          <w:color w:val="auto"/>
          <w:u w:val="none"/>
        </w:rPr>
        <w:t xml:space="preserve"> </w:t>
      </w:r>
      <w:r w:rsidR="00E6677A">
        <w:rPr>
          <w:rStyle w:val="Hyperlink"/>
          <w:rFonts w:asciiTheme="majorHAnsi" w:hAnsiTheme="majorHAnsi" w:hint="cs"/>
          <w:color w:val="auto"/>
          <w:u w:val="none"/>
          <w:rtl/>
        </w:rPr>
        <w:t xml:space="preserve">  سے ڈاؤن لوڈ کریں۔</w:t>
      </w:r>
    </w:p>
    <w:p w14:paraId="0836D04B" w14:textId="77777777" w:rsidR="004C47CB" w:rsidRDefault="004C47CB" w:rsidP="00E00842">
      <w:pPr>
        <w:rPr>
          <w:rFonts w:asciiTheme="majorHAnsi" w:hAnsiTheme="majorHAnsi"/>
        </w:rPr>
      </w:pPr>
    </w:p>
    <w:p w14:paraId="2ECEFB3D" w14:textId="7FB2DA3A" w:rsidR="0010670F" w:rsidRPr="00304417" w:rsidRDefault="00BA0ED0" w:rsidP="00E6677A">
      <w:pPr>
        <w:rPr>
          <w:rFonts w:eastAsia="Times New Roman"/>
          <w:b/>
          <w:bCs/>
          <w:lang w:eastAsia="en-GB"/>
        </w:rPr>
      </w:pPr>
      <w:r w:rsidRPr="0067784C">
        <w:rPr>
          <w:rFonts w:asciiTheme="majorHAnsi" w:hAnsiTheme="majorHAnsi"/>
          <w:noProof/>
          <w:lang w:eastAsia="en-GB"/>
        </w:rPr>
        <mc:AlternateContent>
          <mc:Choice Requires="wps">
            <w:drawing>
              <wp:anchor distT="0" distB="0" distL="114300" distR="114300" simplePos="0" relativeHeight="251665408" behindDoc="1" locked="0" layoutInCell="1" allowOverlap="1" wp14:anchorId="34E31B19" wp14:editId="7EDE2977">
                <wp:simplePos x="0" y="0"/>
                <wp:positionH relativeFrom="page">
                  <wp:posOffset>5334000</wp:posOffset>
                </wp:positionH>
                <wp:positionV relativeFrom="paragraph">
                  <wp:posOffset>496570</wp:posOffset>
                </wp:positionV>
                <wp:extent cx="1676400" cy="876300"/>
                <wp:effectExtent l="177800" t="25400" r="76200" b="114300"/>
                <wp:wrapTight wrapText="bothSides">
                  <wp:wrapPolygon edited="0">
                    <wp:start x="327" y="-626"/>
                    <wp:lineTo x="-982" y="0"/>
                    <wp:lineTo x="-982" y="10017"/>
                    <wp:lineTo x="-2291" y="10017"/>
                    <wp:lineTo x="-2291" y="20035"/>
                    <wp:lineTo x="-982" y="20035"/>
                    <wp:lineTo x="-982" y="23165"/>
                    <wp:lineTo x="327" y="23791"/>
                    <wp:lineTo x="21273" y="23791"/>
                    <wp:lineTo x="22255" y="20035"/>
                    <wp:lineTo x="22255" y="10017"/>
                    <wp:lineTo x="21273" y="626"/>
                    <wp:lineTo x="21273" y="-626"/>
                    <wp:lineTo x="327" y="-626"/>
                  </wp:wrapPolygon>
                </wp:wrapTight>
                <wp:docPr id="4" name="Rounded Rectangular Callout 4"/>
                <wp:cNvGraphicFramePr/>
                <a:graphic xmlns:a="http://schemas.openxmlformats.org/drawingml/2006/main">
                  <a:graphicData uri="http://schemas.microsoft.com/office/word/2010/wordprocessingShape">
                    <wps:wsp>
                      <wps:cNvSpPr/>
                      <wps:spPr>
                        <a:xfrm>
                          <a:off x="0" y="0"/>
                          <a:ext cx="16764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88E39AE" w14:textId="37F3A6BA" w:rsidR="00BA3B5A" w:rsidRPr="00BA0ED0" w:rsidRDefault="00E6677A" w:rsidP="00FA4953">
                            <w:pPr>
                              <w:jc w:val="center"/>
                              <w:rPr>
                                <w:rFonts w:ascii="Calibri" w:hAnsi="Calibri"/>
                                <w:color w:val="000000" w:themeColor="text1"/>
                              </w:rPr>
                            </w:pPr>
                            <w:r>
                              <w:rPr>
                                <w:rFonts w:ascii="Calibri" w:hAnsi="Calibri" w:hint="cs"/>
                                <w:b/>
                                <w:color w:val="000000" w:themeColor="text1"/>
                                <w:rtl/>
                              </w:rPr>
                              <w:t>میکروسومیا ان بچوں کا حوالہ دیتا ہے جو توق</w:t>
                            </w:r>
                            <w:r w:rsidR="00FA4953">
                              <w:rPr>
                                <w:rFonts w:ascii="Calibri" w:hAnsi="Calibri" w:hint="cs"/>
                                <w:b/>
                                <w:color w:val="000000" w:themeColor="text1"/>
                                <w:rtl/>
                              </w:rPr>
                              <w:t>ع سے بڑے ظاہر ہوتے ہیں۔</w:t>
                            </w:r>
                            <w:r>
                              <w:rPr>
                                <w:rFonts w:ascii="Calibri" w:hAnsi="Calibri" w:hint="cs"/>
                                <w:b/>
                                <w:color w:val="000000" w:themeColor="text1"/>
                                <w:rtl/>
                              </w:rPr>
                              <w:t xml:space="preserve"> </w:t>
                            </w:r>
                            <w:r w:rsidR="00BA3B5A" w:rsidRPr="00BA0ED0">
                              <w:rPr>
                                <w:rFonts w:ascii="Calibri" w:hAnsi="Calibri"/>
                                <w:color w:val="000000" w:themeColor="text1"/>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31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20pt;margin-top:39.1pt;width:132pt;height:6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" adj="-1473,12527" fillcolor="#dbe5f1 [660]" strokecolor="#4579b8 [3044]">
                <v:shadow on="t" color="black" opacity="22937f" origin=",.5" offset="0,.63889mm"/>
                <v:textbox inset="0,0,0,0">
                  <w:txbxContent>
                    <w:p w14:paraId="588E39AE" w14:textId="37F3A6BA" w:rsidR="00BA3B5A" w:rsidRPr="00BA0ED0" w:rsidRDefault="00E6677A" w:rsidP="00FA4953">
                      <w:pPr>
                        <w:jc w:val="center"/>
                        <w:rPr>
                          <w:rFonts w:ascii="Calibri" w:hAnsi="Calibri"/>
                          <w:color w:val="000000" w:themeColor="text1"/>
                        </w:rPr>
                      </w:pPr>
                      <w:r>
                        <w:rPr>
                          <w:rFonts w:ascii="Calibri" w:hAnsi="Calibri" w:hint="cs"/>
                          <w:b/>
                          <w:color w:val="000000" w:themeColor="text1"/>
                          <w:rtl/>
                        </w:rPr>
                        <w:t>میکروسومیا ان بچوں کا حوالہ دیتا ہے جو توق</w:t>
                      </w:r>
                      <w:r w:rsidR="00FA4953">
                        <w:rPr>
                          <w:rFonts w:ascii="Calibri" w:hAnsi="Calibri" w:hint="cs"/>
                          <w:b/>
                          <w:color w:val="000000" w:themeColor="text1"/>
                          <w:rtl/>
                        </w:rPr>
                        <w:t>ع سے بڑے ظاہر ہوتے ہیں۔</w:t>
                      </w:r>
                      <w:r>
                        <w:rPr>
                          <w:rFonts w:ascii="Calibri" w:hAnsi="Calibri" w:hint="cs"/>
                          <w:b/>
                          <w:color w:val="000000" w:themeColor="text1"/>
                          <w:rtl/>
                        </w:rPr>
                        <w:t xml:space="preserve"> </w:t>
                      </w:r>
                      <w:r w:rsidR="00BA3B5A" w:rsidRPr="00BA0ED0">
                        <w:rPr>
                          <w:rFonts w:ascii="Calibri" w:hAnsi="Calibri"/>
                          <w:color w:val="000000" w:themeColor="text1"/>
                        </w:rPr>
                        <w:t xml:space="preserve"> </w:t>
                      </w:r>
                    </w:p>
                  </w:txbxContent>
                </v:textbox>
                <w10:wrap type="tight" anchorx="page"/>
              </v:shape>
            </w:pict>
          </mc:Fallback>
        </mc:AlternateContent>
      </w:r>
      <w:r w:rsidR="00E6677A">
        <w:rPr>
          <w:rFonts w:eastAsia="Times New Roman"/>
          <w:lang w:eastAsia="en-GB"/>
        </w:rPr>
        <w:t xml:space="preserve"> </w:t>
      </w:r>
      <w:r w:rsidR="00E6677A" w:rsidRPr="00304417">
        <w:rPr>
          <w:rFonts w:eastAsia="Times New Roman" w:hint="cs"/>
          <w:b/>
          <w:bCs/>
          <w:rtl/>
          <w:lang w:eastAsia="en-GB"/>
        </w:rPr>
        <w:t xml:space="preserve">ٹرائل کا عنوان                                                                                                                 </w:t>
      </w:r>
    </w:p>
    <w:p w14:paraId="210DF46E" w14:textId="045B586D" w:rsidR="00AC495A" w:rsidRPr="004407EB" w:rsidRDefault="00E6677A" w:rsidP="00304417">
      <w:pPr>
        <w:rPr>
          <w:rFonts w:asciiTheme="majorHAnsi" w:hAnsiTheme="majorHAnsi"/>
          <w:rtl/>
          <w:lang w:bidi="ur-PK"/>
        </w:rPr>
      </w:pPr>
      <w:r>
        <w:rPr>
          <w:rFonts w:asciiTheme="majorHAnsi" w:hAnsiTheme="majorHAnsi" w:hint="cs"/>
          <w:rtl/>
        </w:rPr>
        <w:t xml:space="preserve">      پیشن گوئی کردہ</w:t>
      </w:r>
      <w:r w:rsidR="00304417">
        <w:rPr>
          <w:rFonts w:asciiTheme="majorHAnsi" w:hAnsiTheme="majorHAnsi" w:hint="cs"/>
          <w:rtl/>
        </w:rPr>
        <w:t xml:space="preserve"> میکروسومیا کے لیے مصنوئی دردوں کا لگانا۔ بگ بےبی ٹرائل۔</w:t>
      </w:r>
    </w:p>
    <w:p w14:paraId="079B6645" w14:textId="6C2909E5" w:rsidR="005A04AD" w:rsidRPr="004407EB" w:rsidRDefault="005A04AD" w:rsidP="00444997">
      <w:pPr>
        <w:outlineLvl w:val="0"/>
        <w:rPr>
          <w:rFonts w:asciiTheme="majorHAnsi" w:hAnsiTheme="majorHAnsi" w:cs="Arial"/>
          <w:b/>
        </w:rPr>
      </w:pPr>
    </w:p>
    <w:p w14:paraId="66D7CD76" w14:textId="1D5BD7DB" w:rsidR="005B1A68" w:rsidRPr="004407EB" w:rsidRDefault="005B1A68" w:rsidP="007D0D25">
      <w:pPr>
        <w:rPr>
          <w:rFonts w:asciiTheme="majorHAnsi" w:hAnsiTheme="majorHAnsi"/>
        </w:rPr>
      </w:pPr>
    </w:p>
    <w:p w14:paraId="499E2D73" w14:textId="77777777" w:rsidR="00304417" w:rsidRDefault="00EF2807" w:rsidP="00304417">
      <w:pPr>
        <w:outlineLvl w:val="0"/>
        <w:rPr>
          <w:rFonts w:asciiTheme="majorHAnsi" w:hAnsiTheme="majorHAnsi"/>
          <w:bCs/>
          <w:rtl/>
        </w:rPr>
      </w:pPr>
      <w:r w:rsidRPr="00304417">
        <w:rPr>
          <w:rFonts w:asciiTheme="majorHAnsi" w:hAnsiTheme="majorHAnsi" w:hint="cs"/>
          <w:bCs/>
          <w:rtl/>
        </w:rPr>
        <w:t xml:space="preserve">دعوت نامہ اور مختصر خلاصہ </w:t>
      </w:r>
    </w:p>
    <w:p w14:paraId="749D9B4E" w14:textId="5C50E15E" w:rsidR="000C0856" w:rsidRPr="007A5AA6" w:rsidRDefault="00304417" w:rsidP="007A5AA6">
      <w:pPr>
        <w:bidi/>
        <w:outlineLvl w:val="0"/>
        <w:rPr>
          <w:rFonts w:asciiTheme="majorHAnsi" w:hAnsiTheme="majorHAnsi"/>
          <w:bCs/>
          <w:rtl/>
          <w:lang w:bidi="ur-PK"/>
        </w:rPr>
      </w:pPr>
      <w:r>
        <w:rPr>
          <w:rFonts w:asciiTheme="majorHAnsi" w:hAnsiTheme="majorHAnsi" w:hint="cs"/>
          <w:b/>
          <w:rtl/>
        </w:rPr>
        <w:t>آپ کے حالیہ الٹراساؤنڈ اسکین سے پتہ چلا ہے کہ آپ کا بچہ توقع سے زیادہ بڑا ہے۔ہم ریسرچ ٹرائل میں</w:t>
      </w:r>
      <w:r w:rsidR="007A5AA6">
        <w:rPr>
          <w:rFonts w:asciiTheme="majorHAnsi" w:hAnsiTheme="majorHAnsi" w:hint="cs"/>
          <w:b/>
          <w:rtl/>
        </w:rPr>
        <w:t xml:space="preserve"> حصہ لینے کے لیے</w:t>
      </w:r>
      <w:r>
        <w:rPr>
          <w:rFonts w:asciiTheme="majorHAnsi" w:hAnsiTheme="majorHAnsi" w:hint="cs"/>
          <w:b/>
          <w:rtl/>
        </w:rPr>
        <w:t xml:space="preserve"> آپ کو</w:t>
      </w:r>
      <w:r w:rsidR="007A5AA6">
        <w:rPr>
          <w:rFonts w:asciiTheme="majorHAnsi" w:hAnsiTheme="majorHAnsi" w:hint="cs"/>
          <w:b/>
          <w:rtl/>
        </w:rPr>
        <w:t>مدعو کرتے ہیں تا کہ بڑے بچے کی پیدائش کے لیے بہترین وقت کا پتہ لگا سکیں۔ہمارا مقصد ہے کہ پورے یوکے سے 4000 ہزار عورتیں اس ریسرچ ٹرائل میں حصہ لیں۔</w:t>
      </w:r>
      <w:r>
        <w:rPr>
          <w:rFonts w:asciiTheme="majorHAnsi" w:hAnsiTheme="majorHAnsi" w:hint="cs"/>
          <w:b/>
          <w:rtl/>
        </w:rPr>
        <w:t xml:space="preserve"> </w:t>
      </w:r>
      <w:r w:rsidR="00EF2807" w:rsidRPr="00304417">
        <w:rPr>
          <w:rFonts w:asciiTheme="majorHAnsi" w:hAnsiTheme="majorHAnsi" w:hint="cs"/>
          <w:bCs/>
          <w:rtl/>
        </w:rPr>
        <w:t xml:space="preserve">        </w:t>
      </w:r>
      <w:r>
        <w:rPr>
          <w:rFonts w:asciiTheme="majorHAnsi" w:hAnsiTheme="majorHAnsi" w:hint="cs"/>
          <w:bCs/>
          <w:rtl/>
        </w:rPr>
        <w:t xml:space="preserve"> </w:t>
      </w:r>
      <w:r w:rsidR="00EF2807" w:rsidRPr="00304417">
        <w:rPr>
          <w:rFonts w:asciiTheme="majorHAnsi" w:hAnsiTheme="majorHAnsi" w:hint="cs"/>
          <w:bCs/>
          <w:rtl/>
        </w:rPr>
        <w:t xml:space="preserve">                                               </w:t>
      </w:r>
    </w:p>
    <w:p w14:paraId="641CCE13" w14:textId="4CC59B4D" w:rsidR="00901A1D" w:rsidRDefault="007A5AA6" w:rsidP="009A6F6B">
      <w:pPr>
        <w:bidi/>
        <w:rPr>
          <w:rFonts w:asciiTheme="majorHAnsi" w:hAnsiTheme="majorHAnsi"/>
          <w:rtl/>
        </w:rPr>
      </w:pPr>
      <w:r>
        <w:rPr>
          <w:rFonts w:asciiTheme="majorHAnsi" w:hAnsiTheme="majorHAnsi" w:hint="cs"/>
          <w:rtl/>
        </w:rPr>
        <w:t xml:space="preserve">آپ کے فیصلہ کرنے سے پہلے اگر آپ </w:t>
      </w:r>
      <w:r w:rsidR="00FD3DD6">
        <w:rPr>
          <w:rFonts w:asciiTheme="majorHAnsi" w:hAnsiTheme="majorHAnsi" w:hint="cs"/>
          <w:rtl/>
        </w:rPr>
        <w:t>اس ٹرائل میں حصہ لینا چاہتے ہیں ،براہ مہربانی اس معلوماتی شیٹ کو اختیاط سے پڑھ لیں۔ اگر آپ اس ریسرچ میں حصہ لیتے ہیں تواس میں اس بات کی وضاحت ہے کہ یہ ریسرچ کیوں کی جا رہی ہےاور آپ کے لیے اس کا کیا مقصد ہے۔ہماری ٹیم آپ کو معلوماتی شیٹ پڑھ کر سنا</w:t>
      </w:r>
      <w:r w:rsidR="009A6F6B">
        <w:rPr>
          <w:rFonts w:asciiTheme="majorHAnsi" w:hAnsiTheme="majorHAnsi" w:hint="cs"/>
          <w:rtl/>
        </w:rPr>
        <w:t>ئے گی اور آپکے ہر سوال کا جواب دے گی۔آپ اس ریسرچ ٹرائل کے بارے میں اپنی دائی جو آپ کی دیکھ بھال کر رہی ہے اس سے بھی بات کر سکتے ہیں۔</w:t>
      </w:r>
    </w:p>
    <w:p w14:paraId="5B941E8A" w14:textId="77777777" w:rsidR="00896289" w:rsidRDefault="00896289" w:rsidP="00896289">
      <w:pPr>
        <w:bidi/>
        <w:rPr>
          <w:rFonts w:asciiTheme="majorHAnsi" w:hAnsiTheme="majorHAnsi"/>
          <w:rtl/>
        </w:rPr>
      </w:pPr>
    </w:p>
    <w:p w14:paraId="2520CF46" w14:textId="7501A2E3" w:rsidR="00896289" w:rsidRDefault="00896289" w:rsidP="00896289">
      <w:pPr>
        <w:bidi/>
        <w:rPr>
          <w:rFonts w:asciiTheme="majorHAnsi" w:hAnsiTheme="majorHAnsi"/>
          <w:b/>
          <w:bCs/>
          <w:rtl/>
        </w:rPr>
      </w:pPr>
      <w:r w:rsidRPr="00896289">
        <w:rPr>
          <w:rFonts w:asciiTheme="majorHAnsi" w:hAnsiTheme="majorHAnsi" w:hint="cs"/>
          <w:b/>
          <w:bCs/>
          <w:rtl/>
        </w:rPr>
        <w:t>ٹرائل کس کے متعلق ہے؟</w:t>
      </w:r>
      <w:r w:rsidR="00862D3A">
        <w:rPr>
          <w:rFonts w:asciiTheme="majorHAnsi" w:hAnsiTheme="majorHAnsi" w:hint="cs"/>
          <w:b/>
          <w:bCs/>
          <w:rtl/>
        </w:rPr>
        <w:t xml:space="preserve">  </w:t>
      </w:r>
    </w:p>
    <w:p w14:paraId="52A091AE" w14:textId="77777777" w:rsidR="00862D3A" w:rsidRDefault="00862D3A" w:rsidP="00862D3A">
      <w:pPr>
        <w:bidi/>
        <w:rPr>
          <w:rFonts w:asciiTheme="majorHAnsi" w:hAnsiTheme="majorHAnsi"/>
          <w:b/>
          <w:bCs/>
          <w:rtl/>
        </w:rPr>
      </w:pPr>
    </w:p>
    <w:p w14:paraId="73679C2D" w14:textId="34ED6CBF" w:rsidR="00A150CF" w:rsidRPr="00CA1E70" w:rsidRDefault="00862D3A" w:rsidP="00CA1E70">
      <w:pPr>
        <w:bidi/>
        <w:rPr>
          <w:rFonts w:asciiTheme="majorHAnsi" w:hAnsiTheme="majorHAnsi"/>
          <w:lang w:bidi="ur-PK"/>
        </w:rPr>
      </w:pPr>
      <w:r>
        <w:rPr>
          <w:rFonts w:asciiTheme="majorHAnsi" w:hAnsiTheme="majorHAnsi" w:hint="cs"/>
          <w:rtl/>
        </w:rPr>
        <w:t>اس ٹرائل کا مقصد اس بات کا پتہ لگانا ہے کہ اگر معمول سے پہلے مصنوئی درد لگائے جائیں اڑتیسویں ہفتے میں،</w:t>
      </w:r>
      <w:r w:rsidR="00F4457F">
        <w:rPr>
          <w:rFonts w:asciiTheme="majorHAnsi" w:hAnsiTheme="majorHAnsi" w:hint="cs"/>
          <w:rtl/>
        </w:rPr>
        <w:t xml:space="preserve">اس بات کے کتنے کم امکانات ہیں کہ وہ عورتیں جن کے بچے توقع سے زیادہ بڑے( افزائش چارٹ پر نوے سنٹائل سے اوپر)  ہیں ان میں </w:t>
      </w:r>
      <w:r w:rsidR="00CA1E70">
        <w:rPr>
          <w:rFonts w:asciiTheme="majorHAnsi" w:hAnsiTheme="majorHAnsi" w:hint="cs"/>
          <w:rtl/>
        </w:rPr>
        <w:t>'شولڈر ڈسٹوکیا'ہو گا</w:t>
      </w:r>
      <w:r w:rsidR="002104C7" w:rsidRPr="004407EB">
        <w:rPr>
          <w:rFonts w:asciiTheme="majorHAnsi" w:hAnsiTheme="majorHAnsi"/>
          <w:noProof/>
          <w:lang w:eastAsia="en-GB"/>
        </w:rPr>
        <mc:AlternateContent>
          <mc:Choice Requires="wps">
            <w:drawing>
              <wp:anchor distT="0" distB="0" distL="114300" distR="114300" simplePos="0" relativeHeight="251659264" behindDoc="1" locked="0" layoutInCell="1" allowOverlap="1" wp14:anchorId="51DCF01C" wp14:editId="37F41E96">
                <wp:simplePos x="0" y="0"/>
                <wp:positionH relativeFrom="margin">
                  <wp:posOffset>3763010</wp:posOffset>
                </wp:positionH>
                <wp:positionV relativeFrom="paragraph">
                  <wp:posOffset>175260</wp:posOffset>
                </wp:positionV>
                <wp:extent cx="1977390" cy="1677035"/>
                <wp:effectExtent l="76200" t="25400" r="80010" b="100965"/>
                <wp:wrapTight wrapText="bothSides">
                  <wp:wrapPolygon edited="0">
                    <wp:start x="1387" y="-327"/>
                    <wp:lineTo x="-832" y="0"/>
                    <wp:lineTo x="-832" y="20610"/>
                    <wp:lineTo x="1387" y="22573"/>
                    <wp:lineTo x="20254" y="22573"/>
                    <wp:lineTo x="21642" y="20938"/>
                    <wp:lineTo x="22197" y="16030"/>
                    <wp:lineTo x="22197" y="4580"/>
                    <wp:lineTo x="21364" y="2290"/>
                    <wp:lineTo x="20254" y="-327"/>
                    <wp:lineTo x="1387" y="-327"/>
                  </wp:wrapPolygon>
                </wp:wrapTight>
                <wp:docPr id="1" name="Rounded Rectangular Callout 1"/>
                <wp:cNvGraphicFramePr/>
                <a:graphic xmlns:a="http://schemas.openxmlformats.org/drawingml/2006/main">
                  <a:graphicData uri="http://schemas.microsoft.com/office/word/2010/wordprocessingShape">
                    <wps:wsp>
                      <wps:cNvSpPr/>
                      <wps:spPr>
                        <a:xfrm>
                          <a:off x="0" y="0"/>
                          <a:ext cx="1977390" cy="1677035"/>
                        </a:xfrm>
                        <a:prstGeom prst="wedgeRoundRectCallout">
                          <a:avLst>
                            <a:gd name="adj1" fmla="val -51595"/>
                            <a:gd name="adj2" fmla="val -19548"/>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6120A675" w14:textId="2B96F9B9" w:rsidR="002A797B" w:rsidRDefault="002A797B" w:rsidP="002A797B">
                            <w:pPr>
                              <w:bidi/>
                              <w:jc w:val="center"/>
                              <w:rPr>
                                <w:rFonts w:asciiTheme="majorHAnsi" w:hAnsiTheme="majorHAnsi"/>
                                <w:b/>
                                <w:color w:val="000000" w:themeColor="text1"/>
                              </w:rPr>
                            </w:pPr>
                            <w:r>
                              <w:rPr>
                                <w:rFonts w:asciiTheme="majorHAnsi" w:hAnsiTheme="majorHAnsi" w:hint="cs"/>
                                <w:b/>
                                <w:color w:val="000000" w:themeColor="text1"/>
                                <w:rtl/>
                              </w:rPr>
                              <w:t xml:space="preserve">'شولڈر </w:t>
                            </w:r>
                            <w:r>
                              <w:rPr>
                                <w:rFonts w:asciiTheme="majorHAnsi" w:hAnsiTheme="majorHAnsi" w:hint="cs"/>
                                <w:b/>
                                <w:color w:val="000000" w:themeColor="text1"/>
                                <w:rtl/>
                              </w:rPr>
                              <w:t xml:space="preserve">ڈسٹوکیا' اس حالت کو کہتے ہیں جب بچے کا سر تو باہر نکل آئے لیکن اس کا ایک کندھا عورت کی ناف کی ہڈی (پیڑو کی ہڈی میں سے ایک)میں پیچھے پھنس جائے،اور اس سے بچے </w:t>
                            </w:r>
                            <w:r w:rsidR="00397408">
                              <w:rPr>
                                <w:rFonts w:asciiTheme="majorHAnsi" w:hAnsiTheme="majorHAnsi" w:hint="cs"/>
                                <w:b/>
                                <w:color w:val="000000" w:themeColor="text1"/>
                                <w:rtl/>
                              </w:rPr>
                              <w:t>کی جسم کے باہر آنے میں تاخیر ہو۔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F01C" id="Rounded Rectangular Callout 1" o:spid="_x0000_s1027" type="#_x0000_t62" style="position:absolute;left:0;text-align:left;margin-left:296.3pt;margin-top:13.8pt;width:155.7pt;height:132.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" adj="-345,6578" fillcolor="#dbe5f1 [660]" strokecolor="#4579b8 [3044]">
                <v:shadow on="t" color="black" opacity="22937f" origin=",.5" offset="0,.63889mm"/>
                <v:textbox inset="0,0,0,0">
                  <w:txbxContent>
                    <w:p w14:paraId="6120A675" w14:textId="2B96F9B9" w:rsidR="002A797B" w:rsidRDefault="002A797B" w:rsidP="002A797B">
                      <w:pPr>
                        <w:bidi/>
                        <w:jc w:val="center"/>
                        <w:rPr>
                          <w:rFonts w:asciiTheme="majorHAnsi" w:hAnsiTheme="majorHAnsi"/>
                          <w:b/>
                          <w:color w:val="000000" w:themeColor="text1"/>
                        </w:rPr>
                      </w:pPr>
                      <w:r>
                        <w:rPr>
                          <w:rFonts w:asciiTheme="majorHAnsi" w:hAnsiTheme="majorHAnsi" w:hint="cs"/>
                          <w:b/>
                          <w:color w:val="000000" w:themeColor="text1"/>
                          <w:rtl/>
                        </w:rPr>
                        <w:t xml:space="preserve">'شولڈر ڈسٹوکیا' اس حالت کو کہتے ہیں جب بچے کا سر تو باہر نکل آئے لیکن اس کا ایک کندھا عورت کی ناف کی ہڈی (پیڑو کی ہڈی میں سے ایک)میں پیچھے پھنس جائے،اور اس سے بچے </w:t>
                      </w:r>
                      <w:r w:rsidR="00397408">
                        <w:rPr>
                          <w:rFonts w:asciiTheme="majorHAnsi" w:hAnsiTheme="majorHAnsi" w:hint="cs"/>
                          <w:b/>
                          <w:color w:val="000000" w:themeColor="text1"/>
                          <w:rtl/>
                        </w:rPr>
                        <w:t>کی جسم کے باہر آنے میں تاخیر ہو۔</w:t>
                      </w:r>
                    </w:p>
                  </w:txbxContent>
                </v:textbox>
                <w10:wrap type="tight" anchorx="margin"/>
              </v:shape>
            </w:pict>
          </mc:Fallback>
        </mc:AlternateContent>
      </w:r>
      <w:r w:rsidR="0067784C" w:rsidRPr="004407EB">
        <w:rPr>
          <w:rFonts w:asciiTheme="majorHAnsi" w:hAnsiTheme="majorHAnsi"/>
          <w:noProof/>
          <w:lang w:eastAsia="en-GB"/>
        </w:rPr>
        <mc:AlternateContent>
          <mc:Choice Requires="wps">
            <w:drawing>
              <wp:anchor distT="0" distB="0" distL="114300" distR="114300" simplePos="0" relativeHeight="251661312" behindDoc="1" locked="0" layoutInCell="1" allowOverlap="1" wp14:anchorId="5558FCF0" wp14:editId="6F6FE5D3">
                <wp:simplePos x="0" y="0"/>
                <wp:positionH relativeFrom="margin">
                  <wp:posOffset>133350</wp:posOffset>
                </wp:positionH>
                <wp:positionV relativeFrom="paragraph">
                  <wp:posOffset>1305560</wp:posOffset>
                </wp:positionV>
                <wp:extent cx="3255010" cy="1066800"/>
                <wp:effectExtent l="57150" t="304800" r="78740" b="95250"/>
                <wp:wrapTight wrapText="bothSides">
                  <wp:wrapPolygon edited="0">
                    <wp:start x="4045" y="-6171"/>
                    <wp:lineTo x="253" y="-5786"/>
                    <wp:lineTo x="253" y="386"/>
                    <wp:lineTo x="-379" y="386"/>
                    <wp:lineTo x="-379" y="19286"/>
                    <wp:lineTo x="506" y="22757"/>
                    <wp:lineTo x="632" y="23143"/>
                    <wp:lineTo x="20985" y="23143"/>
                    <wp:lineTo x="21111" y="22757"/>
                    <wp:lineTo x="21996" y="19286"/>
                    <wp:lineTo x="21996" y="5786"/>
                    <wp:lineTo x="21490" y="386"/>
                    <wp:lineTo x="21364" y="-5786"/>
                    <wp:lineTo x="4551" y="-6171"/>
                    <wp:lineTo x="4045" y="-6171"/>
                  </wp:wrapPolygon>
                </wp:wrapTight>
                <wp:docPr id="2" name="Rounded Rectangular Callout 2"/>
                <wp:cNvGraphicFramePr/>
                <a:graphic xmlns:a="http://schemas.openxmlformats.org/drawingml/2006/main">
                  <a:graphicData uri="http://schemas.microsoft.com/office/word/2010/wordprocessingShape">
                    <wps:wsp>
                      <wps:cNvSpPr/>
                      <wps:spPr>
                        <a:xfrm>
                          <a:off x="0" y="0"/>
                          <a:ext cx="3255010" cy="1066800"/>
                        </a:xfrm>
                        <a:prstGeom prst="wedgeRoundRectCallout">
                          <a:avLst>
                            <a:gd name="adj1" fmla="val -30052"/>
                            <a:gd name="adj2" fmla="val -75680"/>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3FEC739" w14:textId="50E90F33" w:rsidR="009E3198" w:rsidRDefault="009E3198" w:rsidP="009E3198">
                            <w:pPr>
                              <w:bidi/>
                              <w:jc w:val="center"/>
                              <w:rPr>
                                <w:rFonts w:ascii="Calibri" w:hAnsi="Calibri"/>
                                <w:b/>
                                <w:color w:val="000000" w:themeColor="text1"/>
                                <w:rtl/>
                              </w:rPr>
                            </w:pPr>
                            <w:r>
                              <w:rPr>
                                <w:rFonts w:ascii="Calibri" w:hAnsi="Calibri" w:hint="cs"/>
                                <w:b/>
                                <w:color w:val="000000" w:themeColor="text1"/>
                                <w:rtl/>
                              </w:rPr>
                              <w:t xml:space="preserve">'نوے </w:t>
                            </w:r>
                            <w:r>
                              <w:rPr>
                                <w:rFonts w:ascii="Calibri" w:hAnsi="Calibri" w:hint="cs"/>
                                <w:b/>
                                <w:color w:val="000000" w:themeColor="text1"/>
                                <w:rtl/>
                              </w:rPr>
                              <w:t>سینٹائل سے اوپر ' آپ کی افزائش کا چارٹ اس بات کا اندازہ لگانے کے لیے بنایا جاتا ہے کہ آپ کی جسامت اور قومیت کے لخاظ سےآپ کے بچے کا مثالی وزن کتنا ہونا چاہیۓ۔دس بچوں میں سے کوئی ایک توقع سے بڑا ہو گا(جس کا حوالہ بطور 'نوے</w:t>
                            </w:r>
                            <w:r w:rsidR="007469A9">
                              <w:rPr>
                                <w:rFonts w:ascii="Calibri" w:hAnsi="Calibri" w:hint="cs"/>
                                <w:b/>
                                <w:color w:val="000000" w:themeColor="text1"/>
                                <w:rtl/>
                              </w:rPr>
                              <w:t xml:space="preserve"> سے اوپر سینٹائل 'سے دیا گیا ہے)۔۔۔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8FCF0" id="Rounded Rectangular Callout 2" o:spid="_x0000_s1028" type="#_x0000_t62" style="position:absolute;left:0;text-align:left;margin-left:10.5pt;margin-top:102.8pt;width:256.3pt;height:8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" adj="4309,-5547" fillcolor="#dbe5f1 [660]" strokecolor="#4579b8 [3044]">
                <v:shadow on="t" color="black" opacity="22937f" origin=",.5" offset="0,.63889mm"/>
                <v:textbox inset="0,0,0,0">
                  <w:txbxContent>
                    <w:p w14:paraId="53FEC739" w14:textId="50E90F33" w:rsidR="009E3198" w:rsidRDefault="009E3198" w:rsidP="009E3198">
                      <w:pPr>
                        <w:bidi/>
                        <w:jc w:val="center"/>
                        <w:rPr>
                          <w:rFonts w:ascii="Calibri" w:hAnsi="Calibri"/>
                          <w:b/>
                          <w:color w:val="000000" w:themeColor="text1"/>
                          <w:rtl/>
                        </w:rPr>
                      </w:pPr>
                      <w:r>
                        <w:rPr>
                          <w:rFonts w:ascii="Calibri" w:hAnsi="Calibri" w:hint="cs"/>
                          <w:b/>
                          <w:color w:val="000000" w:themeColor="text1"/>
                          <w:rtl/>
                        </w:rPr>
                        <w:t>'نوے سینٹائل سے اوپر ' آپ کی افزائش کا چارٹ اس بات کا اندازہ لگانے کے لیے بنایا جاتا ہے کہ آپ کی جسامت اور قومیت کے لخاظ سےآپ کے بچے کا مثالی وزن کتنا ہونا چاہیۓ۔دس بچوں میں سے کوئی ایک توقع سے بڑا ہو گا(جس کا حوالہ بطور 'نوے</w:t>
                      </w:r>
                      <w:r w:rsidR="007469A9">
                        <w:rPr>
                          <w:rFonts w:ascii="Calibri" w:hAnsi="Calibri" w:hint="cs"/>
                          <w:b/>
                          <w:color w:val="000000" w:themeColor="text1"/>
                          <w:rtl/>
                        </w:rPr>
                        <w:t xml:space="preserve"> سے اوپر سینٹائل 'سے دیا گیا ہے)۔۔۔</w:t>
                      </w:r>
                    </w:p>
                  </w:txbxContent>
                </v:textbox>
                <w10:wrap type="tight" anchorx="margin"/>
              </v:shape>
            </w:pict>
          </mc:Fallback>
        </mc:AlternateContent>
      </w:r>
      <w:r w:rsidR="006F4E98" w:rsidRPr="004407EB">
        <w:rPr>
          <w:rFonts w:asciiTheme="majorHAnsi" w:hAnsiTheme="majorHAnsi"/>
        </w:rPr>
        <w:t xml:space="preserve"> </w:t>
      </w:r>
    </w:p>
    <w:p w14:paraId="730A8641" w14:textId="0EC15CA5" w:rsidR="00A150CF" w:rsidRDefault="00A150CF" w:rsidP="007D0D25">
      <w:pPr>
        <w:rPr>
          <w:rFonts w:asciiTheme="majorHAnsi" w:hAnsiTheme="majorHAnsi"/>
        </w:rPr>
      </w:pPr>
    </w:p>
    <w:p w14:paraId="661C54EF" w14:textId="4807475A" w:rsidR="000E4946" w:rsidRDefault="000E4946" w:rsidP="007D0D25">
      <w:pPr>
        <w:rPr>
          <w:rFonts w:asciiTheme="majorHAnsi" w:hAnsiTheme="majorHAnsi"/>
        </w:rPr>
      </w:pPr>
    </w:p>
    <w:p w14:paraId="67F34BCF" w14:textId="7CAE6984" w:rsidR="000E4946" w:rsidRDefault="000E4946" w:rsidP="007D0D25">
      <w:pPr>
        <w:rPr>
          <w:rFonts w:asciiTheme="majorHAnsi" w:hAnsiTheme="majorHAnsi"/>
        </w:rPr>
      </w:pPr>
    </w:p>
    <w:p w14:paraId="137B065F" w14:textId="692EF6F3" w:rsidR="000E4946" w:rsidRDefault="000E4946" w:rsidP="007D0D25">
      <w:pPr>
        <w:rPr>
          <w:rFonts w:asciiTheme="majorHAnsi" w:hAnsiTheme="majorHAnsi"/>
        </w:rPr>
      </w:pPr>
    </w:p>
    <w:p w14:paraId="4074B90B" w14:textId="77777777" w:rsidR="008B0860" w:rsidRDefault="008B0860" w:rsidP="0067784C">
      <w:pPr>
        <w:rPr>
          <w:rFonts w:asciiTheme="majorHAnsi" w:hAnsiTheme="majorHAnsi"/>
          <w:rtl/>
        </w:rPr>
      </w:pPr>
    </w:p>
    <w:p w14:paraId="4A75325D" w14:textId="09B5361E" w:rsidR="001362C7" w:rsidRDefault="001362C7" w:rsidP="001362C7">
      <w:pPr>
        <w:bidi/>
        <w:rPr>
          <w:rFonts w:asciiTheme="majorHAnsi" w:hAnsiTheme="majorHAnsi"/>
        </w:rPr>
      </w:pPr>
      <w:r>
        <w:rPr>
          <w:rFonts w:asciiTheme="majorHAnsi" w:hAnsiTheme="majorHAnsi" w:hint="cs"/>
          <w:rtl/>
        </w:rPr>
        <w:t xml:space="preserve">وہ عورتیں جنہیں ان کے الٹراساؤنڈ اسکین کے بعد </w:t>
      </w:r>
      <w:r w:rsidR="0096138B">
        <w:rPr>
          <w:rFonts w:asciiTheme="majorHAnsi" w:hAnsiTheme="majorHAnsi" w:hint="cs"/>
          <w:rtl/>
        </w:rPr>
        <w:t>یہ بتایا جاتا ہے کہ ہو سکتا ہے ان کا بچہ بڑا ہو۔ضروری ںہیں ہے کہ جب ان کا بچہ  پیدا ہو وہ بڑا ہی ہو۔</w:t>
      </w:r>
    </w:p>
    <w:p w14:paraId="054D6D08" w14:textId="2FC6D556" w:rsidR="008B0860" w:rsidRDefault="008B0860" w:rsidP="000E2F22">
      <w:pPr>
        <w:bidi/>
        <w:rPr>
          <w:rFonts w:asciiTheme="majorHAnsi" w:hAnsiTheme="majorHAnsi" w:cstheme="majorHAnsi"/>
          <w:rtl/>
        </w:rPr>
      </w:pPr>
    </w:p>
    <w:p w14:paraId="6DF83ED9" w14:textId="6669BE29" w:rsidR="000E2F22" w:rsidRPr="008B0860" w:rsidRDefault="000E2F22" w:rsidP="000E2F22">
      <w:pPr>
        <w:bidi/>
        <w:rPr>
          <w:rFonts w:asciiTheme="majorHAnsi" w:hAnsiTheme="majorHAnsi" w:cstheme="majorHAnsi"/>
        </w:rPr>
      </w:pPr>
      <w:r>
        <w:rPr>
          <w:rFonts w:asciiTheme="majorHAnsi" w:hAnsiTheme="majorHAnsi" w:cstheme="majorHAnsi" w:hint="cs"/>
          <w:rtl/>
        </w:rPr>
        <w:t xml:space="preserve">زیادہ تر صورتوں میں ،بڑے بچوں والی عورتوں میں عام درد اٹھتے اور پیدائش ہوتی ہے اور اس میں کوئی خدشات نہیں ہوتے۔ تاہم ،اس بات کی زیادہ توقع ہے کہ پیدائش زیادہ مشکل ہو،جس کا نتیجہ شولڈر ڈسٹوکیا ہو سکتا ہے ۔شولڈر ڈسٹوکیا 150 میں سے کسی ایک عورت میں ہوتا ہے جو اندامِ نہانی سے بچے پیدا کرتی ہیں ۔ہم جانتے ہیں کہ شولڈر ڈسٹوکیا زیادہ تر ان عورتوں میں ہوتا ہے جن کے </w:t>
      </w:r>
      <w:r w:rsidR="00AA6F12">
        <w:rPr>
          <w:rFonts w:asciiTheme="majorHAnsi" w:hAnsiTheme="majorHAnsi" w:cstheme="majorHAnsi" w:hint="cs"/>
          <w:rtl/>
        </w:rPr>
        <w:t>بچے بڑے ہوں،لیکن ہم اس بات کا اندازہ نہیں  لگا سکتے کہ کتنا اکثر۔ بڑے بچوں کے لیے ہم اندازہ لگاتے ہیں کہ شولڈر ڈسٹوکیا اندامِ نہانی سے ہونے والی پیدائش میں ہر پچیس (25) میں سے ایک عورت کو ہوتا ہے۔اگر شولڈر ڈسٹوکیا ہو جائے،تو دائی اور ڈاکٹر مختلف طریقوں سے بچے کے کندھے کو آزاد کرنے کی کوشش کریں گے،جس سے عموماجسم کے باہر نکلنے میں مدد ملتی ہے۔</w:t>
      </w:r>
    </w:p>
    <w:p w14:paraId="42E107B7" w14:textId="60CFA8DF" w:rsidR="006D1647" w:rsidRDefault="006D1647" w:rsidP="006D1647">
      <w:pPr>
        <w:rPr>
          <w:rFonts w:asciiTheme="majorHAnsi" w:hAnsiTheme="majorHAnsi"/>
        </w:rPr>
      </w:pPr>
      <w:bookmarkStart w:id="0" w:name="_GoBack"/>
      <w:bookmarkEnd w:id="0"/>
    </w:p>
    <w:p w14:paraId="0FDA2837" w14:textId="0182F0AC" w:rsidR="008C089B" w:rsidRDefault="008C089B" w:rsidP="007D0D25">
      <w:pPr>
        <w:rPr>
          <w:rFonts w:asciiTheme="majorHAnsi" w:hAnsiTheme="majorHAnsi"/>
        </w:rPr>
      </w:pPr>
    </w:p>
    <w:p w14:paraId="53CD0C02" w14:textId="77777777" w:rsidR="0067784C" w:rsidRDefault="0067784C" w:rsidP="007D0D25">
      <w:pPr>
        <w:rPr>
          <w:rFonts w:asciiTheme="majorHAnsi" w:hAnsiTheme="majorHAnsi"/>
        </w:rPr>
      </w:pPr>
    </w:p>
    <w:p w14:paraId="64FB903E" w14:textId="1E80124E" w:rsidR="00DD2393" w:rsidRDefault="003C774C" w:rsidP="00DD2393">
      <w:pPr>
        <w:bidi/>
        <w:rPr>
          <w:rFonts w:asciiTheme="majorHAnsi" w:hAnsiTheme="majorHAnsi"/>
          <w:rtl/>
        </w:rPr>
      </w:pPr>
      <w:r>
        <w:rPr>
          <w:rFonts w:asciiTheme="majorHAnsi" w:hAnsiTheme="majorHAnsi" w:hint="cs"/>
          <w:rtl/>
        </w:rPr>
        <w:t xml:space="preserve">زیادہ تر بچے جن میں شولڈر ڈسٹوکیا ہوتا ہے وہ بغیر کسی پیچیدگی کے بالکل ٹھیک ہوں گے۔ لیکن شولڈر ڈسٹوکیا کے دس صورتوں میں سے کسی ایک میں ایسا ہوتا ہے کہ بچے کی گردن کے اعصاب میں کچھاؤ آجائے گا (جسے بریکیل پلکسسز انجری )کہتے ہیں ۔اس سے بچے کے بازو کی حرکت ختم ہو سکتی ہے ۔زیادہ تر صورتوں میں حرکت کا خاتمہ عارضی ہوتا ہے، لیکن ان بچوں کے ہر دس میں سے کسی ایک میں حرکت کا خاتمہ دائمی ہو سکتا ہے </w:t>
      </w:r>
      <w:r w:rsidR="00E241F9">
        <w:rPr>
          <w:rFonts w:asciiTheme="majorHAnsi" w:hAnsiTheme="majorHAnsi" w:hint="cs"/>
          <w:rtl/>
        </w:rPr>
        <w:t>۔کچھ صورتوں میں بچے کی</w:t>
      </w:r>
      <w:r>
        <w:rPr>
          <w:rFonts w:asciiTheme="majorHAnsi" w:hAnsiTheme="majorHAnsi" w:hint="cs"/>
          <w:rtl/>
        </w:rPr>
        <w:t xml:space="preserve"> ہنسلی </w:t>
      </w:r>
      <w:r w:rsidR="00E241F9">
        <w:rPr>
          <w:rFonts w:asciiTheme="majorHAnsi" w:hAnsiTheme="majorHAnsi" w:hint="cs"/>
          <w:rtl/>
        </w:rPr>
        <w:t>کی ہڈی ٹوٹ سکتی ہے،لیکن بچوں میں یہ بہت جلدی اور آسانی سے ٹھیک ہو جاتی ہے۔</w:t>
      </w:r>
    </w:p>
    <w:p w14:paraId="6337EEB9" w14:textId="77777777" w:rsidR="0024725F" w:rsidRDefault="0024725F" w:rsidP="0024725F">
      <w:pPr>
        <w:bidi/>
        <w:rPr>
          <w:rFonts w:asciiTheme="majorHAnsi" w:hAnsiTheme="majorHAnsi"/>
          <w:rtl/>
        </w:rPr>
      </w:pPr>
    </w:p>
    <w:p w14:paraId="18FAA5C5" w14:textId="7118969A" w:rsidR="00A826D2" w:rsidRDefault="002D0AC3" w:rsidP="002D0AC3">
      <w:pPr>
        <w:bidi/>
        <w:rPr>
          <w:rFonts w:asciiTheme="majorHAnsi" w:hAnsiTheme="majorHAnsi"/>
        </w:rPr>
      </w:pPr>
      <w:r>
        <w:rPr>
          <w:rFonts w:asciiTheme="majorHAnsi" w:hAnsiTheme="majorHAnsi" w:hint="cs"/>
          <w:rtl/>
        </w:rPr>
        <w:t>ابھی تک ہم بڑے بچون کو پیدا کرنے کا بہترین طریقہ نہیں جانتے۔ یہ طریقہ وقت سے پہلے دردیں لگانا ہو سکتا ہے ،جب بچے چھوٹے ہوں ، جس کا مطلب ہے شولڈر ڈسٹوکیا ہونے کے کم سے کم امکانات ہیں۔ اس مسئلے کی این ایچ ایس میٹرنٹی یونٹ کے لیے بطور اہم غیر جواب شدہ سوال کے طور پر نشاندہی کی گئی ہے۔ اس ٹرائل کے نتیجے سے عورتوں ،دائیوں اور ڈاکٹروں کو مدد ملے گی کہ وہ بڑے بچوں کو پیدا کرنے مکے لیے بہتر طریقے کا فیصلہ کر سکیں۔</w:t>
      </w:r>
    </w:p>
    <w:p w14:paraId="244DADA6" w14:textId="438A8FCD" w:rsidR="0098013A" w:rsidRDefault="0098013A" w:rsidP="007D0D25">
      <w:pPr>
        <w:rPr>
          <w:rFonts w:asciiTheme="majorHAnsi" w:hAnsiTheme="majorHAnsi"/>
        </w:rPr>
      </w:pPr>
    </w:p>
    <w:p w14:paraId="0488765E" w14:textId="0A0243E8" w:rsidR="00A826D2" w:rsidRDefault="002D0AC3" w:rsidP="002D0AC3">
      <w:pPr>
        <w:bidi/>
        <w:rPr>
          <w:rFonts w:asciiTheme="majorHAnsi" w:hAnsiTheme="majorHAnsi"/>
          <w:b/>
          <w:bCs/>
          <w:rtl/>
        </w:rPr>
      </w:pPr>
      <w:r w:rsidRPr="00C4457D">
        <w:rPr>
          <w:rFonts w:asciiTheme="majorHAnsi" w:hAnsiTheme="majorHAnsi" w:hint="cs"/>
          <w:b/>
          <w:bCs/>
          <w:rtl/>
        </w:rPr>
        <w:t>اگر میں اس میں شمولیت کے لیے متفق ہوں تو کیا ہو گا</w:t>
      </w:r>
      <w:r w:rsidR="00C4457D" w:rsidRPr="00C4457D">
        <w:rPr>
          <w:rFonts w:asciiTheme="majorHAnsi" w:hAnsiTheme="majorHAnsi" w:hint="cs"/>
          <w:b/>
          <w:bCs/>
          <w:rtl/>
        </w:rPr>
        <w:t>؟</w:t>
      </w:r>
    </w:p>
    <w:p w14:paraId="7BB61520" w14:textId="6245AC5C" w:rsidR="000B1089" w:rsidRDefault="00C4457D" w:rsidP="007E7E3C">
      <w:pPr>
        <w:bidi/>
        <w:rPr>
          <w:rFonts w:asciiTheme="majorHAnsi" w:hAnsiTheme="majorHAnsi"/>
          <w:rtl/>
        </w:rPr>
      </w:pPr>
      <w:r>
        <w:rPr>
          <w:rFonts w:asciiTheme="majorHAnsi" w:hAnsiTheme="majorHAnsi" w:hint="cs"/>
          <w:rtl/>
        </w:rPr>
        <w:t xml:space="preserve">آپ میٹرںٹی یونٹ میں ہماری ریسرچ ٹیم کے ایک ممبر سے ملیں گی جو ٹرائل کے بارے میں وضاحت کرے گا۔ آپ اپنے ساتھ اپنے ساتھی ،فیملی ممبر یا دوست کو اس میٹنگ میں لا سکتی ہیں۔ ہم آپ سے آپکی طبی تاریخ ،کسی پرانے حمل اور موجودہ حمل کے بارے میں پوچھیں گے ۔ہم آپ کے الٹراساؤنڈ اسکین کے نتیجے کا بھی جائزہ لیں گے۔ آپ کو ہماری ٹیم ممبر سے اگرکوئی سوال پوچھنا ہے تو پوچھ سکتے ہیں۔ اگر آپ اہل ہین اور اس میں حصہ لینا چاہتے ہیں ،تا ہم آپ کو </w:t>
      </w:r>
      <w:r w:rsidR="004872E9">
        <w:rPr>
          <w:rFonts w:asciiTheme="majorHAnsi" w:hAnsiTheme="majorHAnsi" w:hint="cs"/>
          <w:rtl/>
        </w:rPr>
        <w:t>رضامندی فارم پر دستخط کرنے کو کہیں گے۔</w:t>
      </w:r>
    </w:p>
    <w:p w14:paraId="312B3FB6" w14:textId="77777777" w:rsidR="0024725F" w:rsidRDefault="0024725F" w:rsidP="0024725F">
      <w:pPr>
        <w:bidi/>
        <w:rPr>
          <w:rFonts w:asciiTheme="majorHAnsi" w:hAnsiTheme="majorHAnsi"/>
          <w:rtl/>
        </w:rPr>
      </w:pPr>
    </w:p>
    <w:p w14:paraId="25F220C3" w14:textId="309F5D64" w:rsidR="007E7E3C" w:rsidRPr="004407EB" w:rsidRDefault="007E7E3C" w:rsidP="007E7E3C">
      <w:pPr>
        <w:bidi/>
        <w:rPr>
          <w:rFonts w:asciiTheme="majorHAnsi" w:hAnsiTheme="majorHAnsi"/>
        </w:rPr>
      </w:pPr>
      <w:r>
        <w:rPr>
          <w:rFonts w:asciiTheme="majorHAnsi" w:hAnsiTheme="majorHAnsi" w:hint="cs"/>
          <w:rtl/>
        </w:rPr>
        <w:t xml:space="preserve">آپ </w:t>
      </w:r>
      <w:r w:rsidR="00796042">
        <w:rPr>
          <w:rFonts w:asciiTheme="majorHAnsi" w:hAnsiTheme="majorHAnsi" w:hint="cs"/>
          <w:rtl/>
        </w:rPr>
        <w:t>کے</w:t>
      </w:r>
      <w:r>
        <w:rPr>
          <w:rFonts w:asciiTheme="majorHAnsi" w:hAnsiTheme="majorHAnsi" w:hint="cs"/>
          <w:rtl/>
        </w:rPr>
        <w:t xml:space="preserve">رضامندی فارم پر دستخط کرنے کے بعد </w:t>
      </w:r>
      <w:r w:rsidR="00796042">
        <w:rPr>
          <w:rFonts w:asciiTheme="majorHAnsi" w:hAnsiTheme="majorHAnsi" w:hint="cs"/>
          <w:rtl/>
        </w:rPr>
        <w:t>ہم آپ کو آپکی صحت ،بہتری اور زندگی کی اہمیت کت بارے میں سوالنامہ مکمل کرنے کو کہیں گے۔آپ کو اڑتیسویں ہفتے میں مصنوعی درد دینے کے لیے منتخب کیا جائے گا (مداخلت گروپ /گروہ)یا نارمل طریقے سے جاری رکھنے کو کہا جائے گا (عمومی نگہداشت گروہ)</w:t>
      </w:r>
      <w:r w:rsidR="00536D09">
        <w:rPr>
          <w:rFonts w:asciiTheme="majorHAnsi" w:hAnsiTheme="majorHAnsi" w:hint="cs"/>
          <w:rtl/>
        </w:rPr>
        <w:t>۔</w:t>
      </w:r>
    </w:p>
    <w:p w14:paraId="3C0C2EE8" w14:textId="48AE36D1" w:rsidR="00197E6D" w:rsidRDefault="00536D09" w:rsidP="00536D09">
      <w:pPr>
        <w:bidi/>
        <w:rPr>
          <w:rFonts w:asciiTheme="majorHAnsi" w:hAnsiTheme="majorHAnsi"/>
          <w:rtl/>
        </w:rPr>
      </w:pPr>
      <w:r>
        <w:rPr>
          <w:rFonts w:asciiTheme="majorHAnsi" w:hAnsiTheme="majorHAnsi" w:hint="cs"/>
          <w:rtl/>
        </w:rPr>
        <w:t>اگر آپ کا مصنوعی دردوں کے لیے انتخاب کیا جاتا ہے، تو آپ کی دائی آپکو درد لگانے کے لیے وقت اور تایخ کا انتظام کرے گی اور اس بات کی وضاحت کرے گی کہ کیسے اور کب یہ سب ہو گا۔</w:t>
      </w:r>
    </w:p>
    <w:p w14:paraId="21A77B20" w14:textId="77777777" w:rsidR="0024725F" w:rsidRPr="004407EB" w:rsidRDefault="0024725F" w:rsidP="0024725F">
      <w:pPr>
        <w:bidi/>
        <w:rPr>
          <w:rFonts w:asciiTheme="majorHAnsi" w:hAnsiTheme="majorHAnsi"/>
        </w:rPr>
      </w:pPr>
    </w:p>
    <w:p w14:paraId="546A01BD" w14:textId="4C99461C" w:rsidR="00536D09" w:rsidRDefault="00680DFA" w:rsidP="00680DFA">
      <w:pPr>
        <w:bidi/>
        <w:rPr>
          <w:rFonts w:asciiTheme="majorHAnsi" w:hAnsiTheme="majorHAnsi"/>
          <w:rtl/>
        </w:rPr>
      </w:pPr>
      <w:r>
        <w:rPr>
          <w:rFonts w:asciiTheme="majorHAnsi" w:hAnsiTheme="majorHAnsi" w:hint="cs"/>
          <w:rtl/>
        </w:rPr>
        <w:t xml:space="preserve">اگر آپ عمومی نگہداشت گروپ میں ہیں ،تو آپ اس بات کا انتظار کریں گے کہ آپ کت درد قدرتی طور پر شروع ہوں اور آپ اپنی قبل ازپیدائش </w:t>
      </w:r>
      <w:r w:rsidR="003A6EAA">
        <w:rPr>
          <w:rFonts w:asciiTheme="majorHAnsi" w:hAnsiTheme="majorHAnsi" w:hint="cs"/>
          <w:rtl/>
        </w:rPr>
        <w:t>طے شدہ ملاقات میں حاضر ہونگی۔</w:t>
      </w:r>
    </w:p>
    <w:p w14:paraId="27DB4309" w14:textId="77777777" w:rsidR="0024725F" w:rsidRDefault="0024725F" w:rsidP="0024725F">
      <w:pPr>
        <w:bidi/>
        <w:rPr>
          <w:rFonts w:asciiTheme="majorHAnsi" w:hAnsiTheme="majorHAnsi"/>
          <w:rtl/>
        </w:rPr>
      </w:pPr>
    </w:p>
    <w:p w14:paraId="543B484B" w14:textId="0151550B" w:rsidR="0024725F" w:rsidRDefault="004F31D9" w:rsidP="0024725F">
      <w:pPr>
        <w:bidi/>
        <w:rPr>
          <w:rFonts w:asciiTheme="majorHAnsi" w:hAnsiTheme="majorHAnsi"/>
          <w:rtl/>
        </w:rPr>
      </w:pPr>
      <w:r>
        <w:rPr>
          <w:rFonts w:asciiTheme="majorHAnsi" w:hAnsiTheme="majorHAnsi" w:hint="cs"/>
          <w:rtl/>
        </w:rPr>
        <w:t>اگر کسی بھی موقع پر آپکی دائی محسوس کرتی ہے کہ آپکی پیدائش کے لیے مختلف منصوبے کی ضرورت ہے تو وہ یہ بات آپ سے کرے گی۔ اگر آپ ٹرائل کی وجہ سے سامنے آنے والی پیدائش کے انتخاب سے خوش نہیں ہیں اور دوسرے انتخابات کے بارے میں بات کرنا چاہتی ہیں تو آپ اپنی دائی سے اس متعلق بات کر سکتی ہیں۔اگر آپ کی پیدائش آپ کو دیئے جانے والے انتخاب سے مختلف ہے ،مثال کے طور پر آپ کے پاس سی سیکشن کا انتخاب ہے،تو آپ ابھی بھی اس ٹرائل کو جاری رکھ سکتی ہیں۔</w:t>
      </w:r>
    </w:p>
    <w:p w14:paraId="7A3A40F7" w14:textId="77777777" w:rsidR="0024725F" w:rsidRDefault="0024725F" w:rsidP="0024725F">
      <w:pPr>
        <w:bidi/>
        <w:rPr>
          <w:rFonts w:asciiTheme="majorHAnsi" w:hAnsiTheme="majorHAnsi"/>
          <w:rtl/>
        </w:rPr>
      </w:pPr>
    </w:p>
    <w:p w14:paraId="2C99AD6C" w14:textId="0456CFFE" w:rsidR="004F31D9" w:rsidRDefault="004F31D9" w:rsidP="004F31D9">
      <w:pPr>
        <w:bidi/>
        <w:rPr>
          <w:rFonts w:asciiTheme="majorHAnsi" w:hAnsiTheme="majorHAnsi"/>
          <w:rtl/>
        </w:rPr>
      </w:pPr>
      <w:r>
        <w:rPr>
          <w:rFonts w:asciiTheme="majorHAnsi" w:hAnsiTheme="majorHAnsi" w:hint="cs"/>
          <w:rtl/>
        </w:rPr>
        <w:t xml:space="preserve">اگر آپ اس میں حصہ لینے پر اتفاق کرتی ہیں ،تو ہم ہسپتال کے ریکارڈ سے آپ کے بچے کی پیدائش اور ہسپتال میں آپ کی اور آپ کے بچے کی صحت کے متعلق معلومات اکٹھی کریں گے ۔ہم آپ سے آپ کے بچے کے پیدا ہونے کے دو یا چھے </w:t>
      </w:r>
      <w:r w:rsidR="00C55FE4">
        <w:rPr>
          <w:rFonts w:asciiTheme="majorHAnsi" w:hAnsiTheme="majorHAnsi" w:hint="cs"/>
          <w:rtl/>
        </w:rPr>
        <w:t>مہینوں کے بعد رابطہ کریں گے اور آپ کو آپ کی اور بچے کی صحت کی بہتری کے متعلق سوالنامہ مکمل کرنے کو کہیں گے۔ براہِ مہربانی جو معلومات ہم اکٹھی کریں گے اس سے متعلق مزید تفصیلات جاننے کے لیے اس معلوماتی شیٹ کے صفحہ نمبر چھے کو دیکھیں۔</w:t>
      </w:r>
    </w:p>
    <w:p w14:paraId="73CE2597" w14:textId="77777777" w:rsidR="0024725F" w:rsidRDefault="0024725F" w:rsidP="0024725F">
      <w:pPr>
        <w:bidi/>
        <w:rPr>
          <w:rFonts w:asciiTheme="majorHAnsi" w:hAnsiTheme="majorHAnsi"/>
          <w:rtl/>
        </w:rPr>
      </w:pPr>
    </w:p>
    <w:p w14:paraId="468511C2" w14:textId="77777777" w:rsidR="0024725F" w:rsidRDefault="0024725F" w:rsidP="0024725F">
      <w:pPr>
        <w:bidi/>
        <w:rPr>
          <w:rFonts w:asciiTheme="majorHAnsi" w:hAnsiTheme="majorHAnsi"/>
          <w:rtl/>
        </w:rPr>
      </w:pPr>
    </w:p>
    <w:p w14:paraId="7A071BB6" w14:textId="77777777" w:rsidR="0024725F" w:rsidRDefault="0024725F" w:rsidP="0024725F">
      <w:pPr>
        <w:bidi/>
        <w:rPr>
          <w:rFonts w:asciiTheme="majorHAnsi" w:hAnsiTheme="majorHAnsi"/>
          <w:rtl/>
        </w:rPr>
      </w:pPr>
    </w:p>
    <w:p w14:paraId="7DBF05F5" w14:textId="77777777" w:rsidR="0024725F" w:rsidRDefault="0024725F" w:rsidP="0024725F">
      <w:pPr>
        <w:bidi/>
        <w:rPr>
          <w:rFonts w:asciiTheme="majorHAnsi" w:hAnsiTheme="majorHAnsi"/>
          <w:rtl/>
        </w:rPr>
      </w:pPr>
    </w:p>
    <w:p w14:paraId="24547720" w14:textId="77777777" w:rsidR="0024725F" w:rsidRDefault="0024725F" w:rsidP="0024725F">
      <w:pPr>
        <w:bidi/>
        <w:rPr>
          <w:rFonts w:asciiTheme="majorHAnsi" w:hAnsiTheme="majorHAnsi"/>
          <w:rtl/>
        </w:rPr>
      </w:pPr>
    </w:p>
    <w:p w14:paraId="576AC87C" w14:textId="77777777" w:rsidR="0024725F" w:rsidRDefault="0024725F" w:rsidP="0024725F">
      <w:pPr>
        <w:bidi/>
        <w:rPr>
          <w:rFonts w:asciiTheme="majorHAnsi" w:hAnsiTheme="majorHAnsi"/>
        </w:rPr>
      </w:pPr>
    </w:p>
    <w:p w14:paraId="1AE26F77" w14:textId="02C7BEEF" w:rsidR="00A51E30" w:rsidRPr="004407EB" w:rsidRDefault="00A51E30" w:rsidP="007D0D25">
      <w:pPr>
        <w:rPr>
          <w:rFonts w:asciiTheme="majorHAnsi" w:hAnsiTheme="majorHAnsi"/>
        </w:rPr>
      </w:pPr>
    </w:p>
    <w:p w14:paraId="2B780ACE" w14:textId="77777777" w:rsidR="003B34FC" w:rsidRDefault="003B34FC" w:rsidP="004C4BCB">
      <w:pPr>
        <w:outlineLvl w:val="0"/>
        <w:rPr>
          <w:rFonts w:asciiTheme="majorHAnsi" w:hAnsiTheme="majorHAnsi"/>
          <w:b/>
        </w:rPr>
      </w:pPr>
    </w:p>
    <w:p w14:paraId="2987CCE0" w14:textId="77777777" w:rsidR="00593C9D" w:rsidRDefault="00593C9D" w:rsidP="004C4BCB">
      <w:pPr>
        <w:outlineLvl w:val="0"/>
        <w:rPr>
          <w:rFonts w:asciiTheme="majorHAnsi" w:hAnsiTheme="majorHAnsi"/>
          <w:b/>
        </w:rPr>
      </w:pPr>
    </w:p>
    <w:p w14:paraId="646B5D27" w14:textId="77777777" w:rsidR="00132F23" w:rsidRDefault="00132F23" w:rsidP="00132F23">
      <w:pPr>
        <w:bidi/>
        <w:outlineLvl w:val="0"/>
        <w:rPr>
          <w:rFonts w:asciiTheme="majorHAnsi" w:hAnsiTheme="majorHAnsi"/>
          <w:bCs/>
          <w:rtl/>
        </w:rPr>
      </w:pPr>
    </w:p>
    <w:p w14:paraId="10DF9461" w14:textId="77777777" w:rsidR="00132F23" w:rsidRDefault="00132F23" w:rsidP="00132F23">
      <w:pPr>
        <w:bidi/>
        <w:outlineLvl w:val="0"/>
        <w:rPr>
          <w:rFonts w:asciiTheme="majorHAnsi" w:hAnsiTheme="majorHAnsi"/>
          <w:b/>
          <w:rtl/>
        </w:rPr>
      </w:pPr>
      <w:r w:rsidRPr="00132F23">
        <w:rPr>
          <w:rFonts w:asciiTheme="majorHAnsi" w:hAnsiTheme="majorHAnsi" w:hint="cs"/>
          <w:bCs/>
          <w:rtl/>
        </w:rPr>
        <w:t>کلینکل متبادل کیا ہیں؟</w:t>
      </w:r>
    </w:p>
    <w:p w14:paraId="31C7E517" w14:textId="77777777" w:rsidR="00132F23" w:rsidRDefault="00132F23" w:rsidP="00132F23">
      <w:pPr>
        <w:bidi/>
        <w:outlineLvl w:val="0"/>
        <w:rPr>
          <w:rFonts w:asciiTheme="majorHAnsi" w:hAnsiTheme="majorHAnsi"/>
          <w:bCs/>
          <w:rtl/>
        </w:rPr>
      </w:pPr>
      <w:r>
        <w:rPr>
          <w:rFonts w:asciiTheme="majorHAnsi" w:hAnsiTheme="majorHAnsi" w:hint="cs"/>
          <w:bCs/>
          <w:rtl/>
        </w:rPr>
        <w:t xml:space="preserve">            </w:t>
      </w:r>
    </w:p>
    <w:p w14:paraId="48670F62" w14:textId="77777777" w:rsidR="0089568B" w:rsidRDefault="00132F23" w:rsidP="00B7454D">
      <w:pPr>
        <w:bidi/>
        <w:outlineLvl w:val="0"/>
        <w:rPr>
          <w:rFonts w:asciiTheme="majorHAnsi" w:hAnsiTheme="majorHAnsi"/>
          <w:b/>
          <w:rtl/>
        </w:rPr>
      </w:pPr>
      <w:r>
        <w:rPr>
          <w:rFonts w:asciiTheme="majorHAnsi" w:hAnsiTheme="majorHAnsi" w:hint="cs"/>
          <w:b/>
          <w:rtl/>
        </w:rPr>
        <w:t xml:space="preserve">ٹرائل میں موجود تمام عورتوں کو وہی نگہداشت ملے گی جو انھیں اس صورت میں ملتی اگر ٹرائل نہ ہو رہا ہوتا ۔اگر آپ مکمل ٹرائل میں حصہ نہیں لینا چاہتے،تو آپ پھر بھی ریسرچ کا حصہ بن سکتے ہیں ۔(اسے "دستی تحقیق " کہا جاتا ہے )۔ اگر آپ اس دستی تحقیق میں  حصہ لینے پر متفق ہو جاتے ہیں تو ہم آپ </w:t>
      </w:r>
      <w:r w:rsidR="00B7454D">
        <w:rPr>
          <w:rFonts w:asciiTheme="majorHAnsi" w:hAnsiTheme="majorHAnsi" w:hint="cs"/>
          <w:b/>
          <w:rtl/>
        </w:rPr>
        <w:t xml:space="preserve">کے بچے کی پیدائش کے متعلق معلومات اکٹھی کریں گے جو کہ ڈاکٹر اور داٰئیوں کو مستقبل میں بڑے بچوں کو بہتر طریقے سے پیدا کرنے کے متعلق فیصلہ کرنے میں مدد دے گی۔اگر آپ اس بات پر خوش ہیں کہ ہم آپ کے بچے کی پیدائش کے متعلق معلومات اکٹھی کریں ،تو ہم آپ کو رضا مندی فارم پر دستخط کرنے کو کہیں گے۔ </w:t>
      </w:r>
    </w:p>
    <w:p w14:paraId="6A9D7A6D" w14:textId="77777777" w:rsidR="00E11FD6" w:rsidRDefault="0089568B" w:rsidP="00E11FD6">
      <w:pPr>
        <w:bidi/>
        <w:outlineLvl w:val="0"/>
        <w:rPr>
          <w:rFonts w:asciiTheme="majorHAnsi" w:hAnsiTheme="majorHAnsi"/>
          <w:bCs/>
          <w:rtl/>
        </w:rPr>
      </w:pPr>
      <w:r>
        <w:rPr>
          <w:rFonts w:asciiTheme="majorHAnsi" w:hAnsiTheme="majorHAnsi" w:hint="cs"/>
          <w:b/>
          <w:rtl/>
        </w:rPr>
        <w:t xml:space="preserve">بڑے بچوں کے ساتھ کچھ عورتیں یہ فیصلہ کر سکتی ہیں کہ انھیں مصنوعی درد لگائے جائیں یا وہ اس کے قدرتی طور پر شروع ہونے کا انتظار کریں۔اگر آپ اس بارے میں پر یقین ہیں کہ مصنوعی درد لگائے جائیں یا ان کے قدرتی طور پر شروع ہونے کا انتظار کیا جائے،تو </w:t>
      </w:r>
      <w:r w:rsidR="00E11FD6">
        <w:rPr>
          <w:rFonts w:asciiTheme="majorHAnsi" w:hAnsiTheme="majorHAnsi" w:hint="cs"/>
          <w:b/>
          <w:rtl/>
        </w:rPr>
        <w:t>براہ مہربانی اسکے متعلق اپنی دائی یا ڈاکٹر سے بات کریں۔</w:t>
      </w:r>
      <w:r w:rsidR="00132F23" w:rsidRPr="00132F23">
        <w:rPr>
          <w:rFonts w:asciiTheme="majorHAnsi" w:hAnsiTheme="majorHAnsi" w:hint="cs"/>
          <w:bCs/>
          <w:rtl/>
        </w:rPr>
        <w:t xml:space="preserve">                                                          </w:t>
      </w:r>
      <w:r w:rsidR="00B7454D">
        <w:rPr>
          <w:rFonts w:asciiTheme="majorHAnsi" w:hAnsiTheme="majorHAnsi" w:hint="cs"/>
          <w:bCs/>
          <w:rtl/>
        </w:rPr>
        <w:t xml:space="preserve">       </w:t>
      </w:r>
      <w:r w:rsidR="00E11FD6">
        <w:rPr>
          <w:rFonts w:asciiTheme="majorHAnsi" w:hAnsiTheme="majorHAnsi" w:hint="cs"/>
          <w:bCs/>
          <w:rtl/>
        </w:rPr>
        <w:t xml:space="preserve">                 </w:t>
      </w:r>
    </w:p>
    <w:p w14:paraId="6C586755" w14:textId="77777777" w:rsidR="00A53383" w:rsidRDefault="00A53383" w:rsidP="00E11FD6">
      <w:pPr>
        <w:bidi/>
        <w:outlineLvl w:val="0"/>
        <w:rPr>
          <w:rFonts w:asciiTheme="majorHAnsi" w:hAnsiTheme="majorHAnsi"/>
          <w:bCs/>
          <w:rtl/>
        </w:rPr>
      </w:pPr>
    </w:p>
    <w:p w14:paraId="5B560908" w14:textId="77777777" w:rsidR="00822385" w:rsidRDefault="00A53383" w:rsidP="00A53383">
      <w:pPr>
        <w:bidi/>
        <w:outlineLvl w:val="0"/>
        <w:rPr>
          <w:rFonts w:asciiTheme="majorHAnsi" w:hAnsiTheme="majorHAnsi"/>
          <w:b/>
          <w:rtl/>
        </w:rPr>
      </w:pPr>
      <w:r>
        <w:rPr>
          <w:rFonts w:asciiTheme="majorHAnsi" w:hAnsiTheme="majorHAnsi" w:hint="cs"/>
          <w:b/>
          <w:rtl/>
        </w:rPr>
        <w:t xml:space="preserve">اگر آپ کا اپنا بچہ سی سیکشن کے ذریعے پیدا کرنا چاہتی ہیں،تو اسکے متعلق اپنی دائی یا ڈاکٹر سے بات کرنے کا موقع ہو گا اگر آپ کا سی سیکشن ہوتا ہے ،تو ہم آپکی پیدائش اور بعد از پیدائش آپکی اور آپکے بچے کی صحت کے بارے میں معلومات حاصل کرنا چاہیں گے ۔اگر آپ اس بات پر خوش ہوئیں کہ ہم معلومات اکٹھی کر سکیں ،تو ہم آپ کو سوالنامہ مکمل کرنے کو بھی کہیں گے ۔جس میں آپ کی اور آپ کے بچے کی صحت ،بہتری اور ذندگی کی اہمیت کے متعلق سوال ہونگے۔ ہم آپ کو سوالنامہ مکمل کرنے کے لیے تب کہیں گے جب آپ پہلی دفعہ اس ٹرائل میں حصہ لینے پر متفق ہونگی اور دوسری دفعہ آپ کے بچے کے پیدا ہونے کے دو </w:t>
      </w:r>
      <w:r w:rsidR="00822385">
        <w:rPr>
          <w:rFonts w:asciiTheme="majorHAnsi" w:hAnsiTheme="majorHAnsi" w:hint="cs"/>
          <w:b/>
          <w:rtl/>
        </w:rPr>
        <w:t>اور چھ مہینوں کے بعد۔ اگر آپ نے اس وقت یہ بتایا کہ آپ کے بچے کے ساتھ اہم صحتی مسائل ہیں تو ہم اس کے متعلق معلومات ان کے ہسپتال اور جی پی کے ریکارڈ سے حاصل کریں گے۔ اس سے ہمیں بڑے بچوں کے ساتھ عورتوں میں اندامِ نہانی یا سی سیکشن سے پیدائش کو بہتر سمجھنے اور خطرے کے موازنے میں مدد ملے گی۔</w:t>
      </w:r>
    </w:p>
    <w:p w14:paraId="7A6599B7" w14:textId="77777777" w:rsidR="00822385" w:rsidRDefault="00822385" w:rsidP="00822385">
      <w:pPr>
        <w:bidi/>
        <w:outlineLvl w:val="0"/>
        <w:rPr>
          <w:rFonts w:asciiTheme="majorHAnsi" w:hAnsiTheme="majorHAnsi"/>
          <w:b/>
          <w:rtl/>
        </w:rPr>
      </w:pPr>
    </w:p>
    <w:p w14:paraId="725778B5" w14:textId="77777777" w:rsidR="00B11BB4" w:rsidRDefault="00822385" w:rsidP="00822385">
      <w:pPr>
        <w:bidi/>
        <w:outlineLvl w:val="0"/>
        <w:rPr>
          <w:rFonts w:asciiTheme="majorHAnsi" w:hAnsiTheme="majorHAnsi"/>
          <w:bCs/>
          <w:rtl/>
        </w:rPr>
      </w:pPr>
      <w:r>
        <w:rPr>
          <w:rFonts w:asciiTheme="majorHAnsi" w:hAnsiTheme="majorHAnsi" w:hint="cs"/>
          <w:bCs/>
          <w:rtl/>
        </w:rPr>
        <w:t>ٹرائل میں حصہ لینے کے ممکنہ فوائد کیا ہیں؟</w:t>
      </w:r>
    </w:p>
    <w:p w14:paraId="625CD11B" w14:textId="2136FB93" w:rsidR="00835A2C" w:rsidRDefault="00B11BB4" w:rsidP="0012199A">
      <w:pPr>
        <w:bidi/>
        <w:outlineLvl w:val="0"/>
        <w:rPr>
          <w:rFonts w:asciiTheme="majorHAnsi" w:hAnsiTheme="majorHAnsi"/>
          <w:b/>
          <w:rtl/>
        </w:rPr>
      </w:pPr>
      <w:r>
        <w:rPr>
          <w:rFonts w:asciiTheme="majorHAnsi" w:hAnsiTheme="majorHAnsi" w:hint="cs"/>
          <w:b/>
          <w:rtl/>
        </w:rPr>
        <w:t xml:space="preserve">ہم نہیں جانتےکہ اس </w:t>
      </w:r>
      <w:r w:rsidR="009B2CF3">
        <w:rPr>
          <w:rFonts w:asciiTheme="majorHAnsi" w:hAnsiTheme="majorHAnsi" w:hint="cs"/>
          <w:b/>
          <w:rtl/>
        </w:rPr>
        <w:t xml:space="preserve">ریسرچ ٹرائل میں حصہ لینے سے آپ کو یا آپ کے بچے کو کوئی فائدہ پہنچے گا یا نہیں ۔اس کے نتائج سے ہمیں مدد ملے گی کہ ہم مستقبل میں عورتوں کو بہتر مشورہ دے سکیں کہ ان کے بڑے بچوں کو پیدائش کے دوران ممکنہ مسائل کو کم کر کے بہتر طور پر پیدا کر سکیں ،اس میں شولڈر </w:t>
      </w:r>
      <w:r w:rsidR="0012199A">
        <w:rPr>
          <w:rFonts w:asciiTheme="majorHAnsi" w:hAnsiTheme="majorHAnsi" w:hint="cs"/>
          <w:b/>
          <w:rtl/>
        </w:rPr>
        <w:t xml:space="preserve">ڈسٹوکیا کا خطرہ بھی شامل ہے۔ </w:t>
      </w:r>
    </w:p>
    <w:p w14:paraId="40DAAA8D" w14:textId="472A91BC" w:rsidR="004C4BCB" w:rsidRDefault="004C4BCB" w:rsidP="0012199A">
      <w:pPr>
        <w:bidi/>
        <w:rPr>
          <w:rFonts w:asciiTheme="majorHAnsi" w:hAnsiTheme="majorHAnsi"/>
          <w:b/>
          <w:rtl/>
          <w:lang w:bidi="ur-PK"/>
        </w:rPr>
      </w:pPr>
    </w:p>
    <w:p w14:paraId="4725BDDA" w14:textId="4F56E047" w:rsidR="0012199A" w:rsidRPr="00D05D06" w:rsidRDefault="0012199A" w:rsidP="0012199A">
      <w:pPr>
        <w:bidi/>
        <w:rPr>
          <w:rFonts w:asciiTheme="majorHAnsi" w:hAnsiTheme="majorHAnsi"/>
          <w:bCs/>
          <w:rtl/>
          <w:lang w:bidi="ur-PK"/>
        </w:rPr>
      </w:pPr>
      <w:r w:rsidRPr="00D05D06">
        <w:rPr>
          <w:rFonts w:asciiTheme="majorHAnsi" w:hAnsiTheme="majorHAnsi" w:hint="cs"/>
          <w:bCs/>
          <w:rtl/>
          <w:lang w:bidi="ur-PK"/>
        </w:rPr>
        <w:t>اس میں حصہ لینے کے ممکنہ نقصانات اور خطرات کیا ہیں؟</w:t>
      </w:r>
    </w:p>
    <w:p w14:paraId="772130B7" w14:textId="069D787A" w:rsidR="0012199A" w:rsidRDefault="0012199A" w:rsidP="0012199A">
      <w:pPr>
        <w:bidi/>
        <w:rPr>
          <w:rFonts w:asciiTheme="majorHAnsi" w:hAnsiTheme="majorHAnsi"/>
          <w:b/>
          <w:rtl/>
          <w:lang w:bidi="ur-PK"/>
        </w:rPr>
      </w:pPr>
      <w:r>
        <w:rPr>
          <w:rFonts w:asciiTheme="majorHAnsi" w:hAnsiTheme="majorHAnsi" w:hint="cs"/>
          <w:b/>
          <w:rtl/>
          <w:lang w:bidi="ur-PK"/>
        </w:rPr>
        <w:t>یو کے میں عام طور پر پیدائش بہت محفوظ ہے ،</w:t>
      </w:r>
      <w:r w:rsidR="00D05D06">
        <w:rPr>
          <w:rFonts w:asciiTheme="majorHAnsi" w:hAnsiTheme="majorHAnsi" w:hint="cs"/>
          <w:b/>
          <w:rtl/>
          <w:lang w:bidi="ur-PK"/>
        </w:rPr>
        <w:t>چاہے پیدائش کسی بھی قسم کی ہو،تاہم اگر آپ کا بچہ بڑا ہے، تو آپ اور آپ کے بچے کے لیے خطرات بڑھ سکتے ہیں ۔اس ریسرچ میں ہم ان عورتوں میں خطرات کم کرنے کے لیے بہتر طریقے کا پتہ لگانے کی کوشش کررہے ہیں جن میں پیدائش اندامِ نہانی سے ہوتی ہے۔بعض اوقات ،ڈاکٹر اندامِ نہانی کی بجائے سی سیکشن کا مشورہ دیتے ہیں اور کچھ عورتیں سی سیکشن کا انتخاب کرتی ہیں۔</w:t>
      </w:r>
    </w:p>
    <w:p w14:paraId="31E2708C" w14:textId="77777777" w:rsidR="00D05D06" w:rsidRDefault="00D05D06" w:rsidP="00D05D06">
      <w:pPr>
        <w:bidi/>
        <w:rPr>
          <w:rFonts w:asciiTheme="majorHAnsi" w:hAnsiTheme="majorHAnsi"/>
          <w:b/>
          <w:rtl/>
          <w:lang w:bidi="ur-PK"/>
        </w:rPr>
      </w:pPr>
    </w:p>
    <w:p w14:paraId="77AB6DBA" w14:textId="1BFC2846" w:rsidR="00D05D06" w:rsidRPr="00D05D06" w:rsidRDefault="00D05D06" w:rsidP="00D05D06">
      <w:pPr>
        <w:bidi/>
        <w:rPr>
          <w:rFonts w:asciiTheme="majorHAnsi" w:hAnsiTheme="majorHAnsi"/>
          <w:bCs/>
          <w:rtl/>
          <w:lang w:bidi="ur-PK"/>
        </w:rPr>
      </w:pPr>
      <w:r>
        <w:rPr>
          <w:rFonts w:asciiTheme="majorHAnsi" w:hAnsiTheme="majorHAnsi" w:hint="cs"/>
          <w:b/>
          <w:rtl/>
          <w:lang w:bidi="ur-PK"/>
        </w:rPr>
        <w:t xml:space="preserve">اگر آپ کا سی سیکشن ہوتا ہے تو مختلف خطرات کو پہش نظر رکھا جاتا ہے </w:t>
      </w:r>
      <w:r w:rsidR="00A36C34">
        <w:rPr>
          <w:rFonts w:asciiTheme="majorHAnsi" w:hAnsiTheme="majorHAnsi" w:hint="cs"/>
          <w:b/>
          <w:rtl/>
          <w:lang w:bidi="ur-PK"/>
        </w:rPr>
        <w:t>۔</w:t>
      </w:r>
      <w:r w:rsidR="00E0333B">
        <w:rPr>
          <w:rFonts w:asciiTheme="majorHAnsi" w:hAnsiTheme="majorHAnsi" w:hint="cs"/>
          <w:b/>
          <w:rtl/>
          <w:lang w:bidi="ur-PK"/>
        </w:rPr>
        <w:t>ہم نے نیچے دئیے گئے ٹیبل میں اندامِ نہانی ،مصنوئی دردوں اور سی سیکشن کے ساتھ پیدائش کے خطرات کا خلاصہ بیان کیا ہے،لیکن فی الحال ہم نہیں جانتے کہ کس قسم سے بڑے بچوں کے ساتھ عورتوں میں کم سے کم خطرات ہونگے ۔آپکی دائی آپ کے ساتھ زیادہ تفصیل میں ان خطرات کے بارے میں بات کرے۔</w:t>
      </w:r>
    </w:p>
    <w:p w14:paraId="1FCDC5C1" w14:textId="77777777" w:rsidR="004C4BCB" w:rsidRDefault="004C4BCB" w:rsidP="004C4BCB">
      <w:pPr>
        <w:rPr>
          <w:rFonts w:asciiTheme="majorHAnsi" w:hAnsiTheme="majorHAnsi"/>
          <w:b/>
        </w:rPr>
      </w:pPr>
    </w:p>
    <w:p w14:paraId="264AF035" w14:textId="0A7D40CC" w:rsidR="00E6657B" w:rsidRPr="00A93E6B" w:rsidRDefault="00E6657B" w:rsidP="00A93E6B">
      <w:pPr>
        <w:outlineLvl w:val="0"/>
        <w:rPr>
          <w:rFonts w:asciiTheme="majorHAnsi" w:hAnsiTheme="majorHAnsi"/>
          <w:b/>
          <w:rtl/>
          <w:lang w:bidi="ur-PK"/>
        </w:rPr>
        <w:sectPr w:rsidR="00E6657B" w:rsidRPr="00A93E6B" w:rsidSect="004F7EB2">
          <w:headerReference w:type="default" r:id="rId10"/>
          <w:footerReference w:type="default" r:id="rId11"/>
          <w:pgSz w:w="11900" w:h="16840"/>
          <w:pgMar w:top="1440" w:right="1440" w:bottom="1440" w:left="1440" w:header="709" w:footer="709" w:gutter="0"/>
          <w:cols w:space="708"/>
          <w:docGrid w:linePitch="360"/>
        </w:sectPr>
      </w:pPr>
    </w:p>
    <w:p w14:paraId="079DF273" w14:textId="73D06D08" w:rsidR="000A1C80" w:rsidRPr="000A1C80" w:rsidRDefault="000A1C80" w:rsidP="000A1C80">
      <w:pPr>
        <w:bidi/>
        <w:outlineLvl w:val="0"/>
        <w:rPr>
          <w:rFonts w:asciiTheme="majorHAnsi" w:hAnsiTheme="majorHAnsi"/>
          <w:bCs/>
          <w:rtl/>
        </w:rPr>
      </w:pPr>
      <w:r>
        <w:rPr>
          <w:rFonts w:asciiTheme="majorHAnsi" w:hAnsiTheme="majorHAnsi" w:hint="cs"/>
          <w:bCs/>
          <w:rtl/>
        </w:rPr>
        <w:lastRenderedPageBreak/>
        <w:t xml:space="preserve"> ٹیبل 1  بڑے بچوں کے ساتھ اندامِ نہانی کی پیدائش کے خطرات</w:t>
      </w:r>
    </w:p>
    <w:p w14:paraId="27405B1D" w14:textId="1554B0F7" w:rsidR="004C4BCB" w:rsidRDefault="004C4BCB" w:rsidP="004C4BCB">
      <w:pPr>
        <w:outlineLvl w:val="0"/>
        <w:rPr>
          <w:rFonts w:asciiTheme="majorHAnsi" w:hAnsiTheme="majorHAnsi"/>
          <w:b/>
        </w:rPr>
      </w:pPr>
    </w:p>
    <w:p w14:paraId="61D7F9C5" w14:textId="77777777" w:rsidR="004F7EB2" w:rsidRDefault="004F7EB2"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18"/>
        <w:gridCol w:w="4704"/>
      </w:tblGrid>
      <w:tr w:rsidR="00E05B42" w14:paraId="09ED0B19" w14:textId="77777777" w:rsidTr="00B427EC">
        <w:tc>
          <w:tcPr>
            <w:tcW w:w="4618" w:type="dxa"/>
          </w:tcPr>
          <w:p w14:paraId="59739C0A" w14:textId="7FAD2011" w:rsidR="00E05B42" w:rsidRPr="00BE535B" w:rsidRDefault="00BE535B" w:rsidP="00B427EC">
            <w:pPr>
              <w:jc w:val="center"/>
              <w:outlineLvl w:val="0"/>
              <w:rPr>
                <w:rFonts w:asciiTheme="majorHAnsi" w:hAnsiTheme="majorHAnsi"/>
                <w:bCs/>
              </w:rPr>
            </w:pPr>
            <w:r>
              <w:rPr>
                <w:rFonts w:asciiTheme="majorHAnsi" w:hAnsiTheme="majorHAnsi" w:hint="cs"/>
                <w:bCs/>
                <w:rtl/>
              </w:rPr>
              <w:t>بچے کو خطرات</w:t>
            </w:r>
          </w:p>
        </w:tc>
        <w:tc>
          <w:tcPr>
            <w:tcW w:w="4704" w:type="dxa"/>
          </w:tcPr>
          <w:p w14:paraId="433601BA" w14:textId="43493F26" w:rsidR="00E05B42" w:rsidRPr="00BE535B" w:rsidRDefault="00BE535B" w:rsidP="00B427EC">
            <w:pPr>
              <w:jc w:val="center"/>
              <w:outlineLvl w:val="0"/>
              <w:rPr>
                <w:rFonts w:asciiTheme="majorHAnsi" w:hAnsiTheme="majorHAnsi"/>
                <w:bCs/>
              </w:rPr>
            </w:pPr>
            <w:r>
              <w:rPr>
                <w:rFonts w:asciiTheme="majorHAnsi" w:hAnsiTheme="majorHAnsi" w:hint="cs"/>
                <w:bCs/>
                <w:rtl/>
              </w:rPr>
              <w:t>عورت کو خطرات</w:t>
            </w:r>
          </w:p>
        </w:tc>
      </w:tr>
      <w:tr w:rsidR="00E05B42" w14:paraId="33D86509" w14:textId="77777777" w:rsidTr="00B427EC">
        <w:tc>
          <w:tcPr>
            <w:tcW w:w="4618" w:type="dxa"/>
          </w:tcPr>
          <w:p w14:paraId="2BADC9C5" w14:textId="34F22128" w:rsidR="00597707" w:rsidRPr="00597707" w:rsidRDefault="00597707" w:rsidP="00597707">
            <w:pPr>
              <w:bidi/>
              <w:outlineLvl w:val="0"/>
              <w:rPr>
                <w:rFonts w:asciiTheme="majorHAnsi" w:hAnsiTheme="majorHAnsi"/>
                <w:rtl/>
              </w:rPr>
            </w:pPr>
            <w:r>
              <w:rPr>
                <w:rFonts w:asciiTheme="majorHAnsi" w:hAnsiTheme="majorHAnsi" w:hint="cs"/>
                <w:rtl/>
              </w:rPr>
              <w:t>ہم صحیحطور پر نہیں جانتے کہ کتنے بڑے بچوں میں شولڈر ڈسٹوکیا ہ</w:t>
            </w:r>
            <w:r w:rsidR="002369EA">
              <w:rPr>
                <w:rFonts w:asciiTheme="majorHAnsi" w:hAnsiTheme="majorHAnsi" w:hint="cs"/>
                <w:rtl/>
              </w:rPr>
              <w:t>و گا۔ ہم اندازہ لگاتے ہیں کہ پچیس بچوں میں سے ایک بچے کو شولڈر ڈسٹوکیا ہو گا اور ان کے کندھے نکالنے کے لیے زیادہ مدد کی ضرورت پڑھے گی ۔زیادہ تر بچے جن میں شولڈر ڈسٹوکیا ہوتا ہے ان مین اثرات زیادہ لمبے عرصے تک نہیں رہتے۔</w:t>
            </w:r>
          </w:p>
          <w:p w14:paraId="65CF7F58" w14:textId="20B08383" w:rsidR="00E05B42" w:rsidRDefault="00E05B42">
            <w:pPr>
              <w:outlineLvl w:val="0"/>
              <w:rPr>
                <w:rFonts w:asciiTheme="majorHAnsi" w:hAnsiTheme="majorHAnsi"/>
                <w:b/>
              </w:rPr>
            </w:pPr>
          </w:p>
        </w:tc>
        <w:tc>
          <w:tcPr>
            <w:tcW w:w="4704" w:type="dxa"/>
          </w:tcPr>
          <w:p w14:paraId="7FACCDBE" w14:textId="0255D594" w:rsidR="00B81464" w:rsidRDefault="00B81464" w:rsidP="00B81464">
            <w:pPr>
              <w:bidi/>
              <w:outlineLvl w:val="0"/>
              <w:rPr>
                <w:rFonts w:asciiTheme="majorHAnsi" w:hAnsiTheme="majorHAnsi"/>
                <w:rtl/>
              </w:rPr>
            </w:pPr>
            <w:r>
              <w:rPr>
                <w:rFonts w:asciiTheme="majorHAnsi" w:hAnsiTheme="majorHAnsi" w:hint="cs"/>
                <w:rtl/>
              </w:rPr>
              <w:t xml:space="preserve">بعض اوقات بڑے بچوں میں دردیں زیادہ دیر تک رہ سکتی ہیں ۔ یو کے میں 100 میں سے 15 عورتیں جو اندامِ نہانی پیدائش کا منصوبہ بناتی ہیں انھیں سی سیکشن کی ضرورت پڑے گی (براہِ مہربانی نیچے ٹیبل 3 کو دیکھیں )۔ کچھ عورتوں کو پہدائش کے لیے </w:t>
            </w:r>
            <w:r w:rsidR="00BF4F29">
              <w:rPr>
                <w:rFonts w:asciiTheme="majorHAnsi" w:hAnsiTheme="majorHAnsi" w:hint="cs"/>
                <w:rtl/>
              </w:rPr>
              <w:t>(جراحی کی چمٹی</w:t>
            </w:r>
            <w:r>
              <w:rPr>
                <w:rFonts w:asciiTheme="majorHAnsi" w:hAnsiTheme="majorHAnsi" w:hint="cs"/>
                <w:rtl/>
              </w:rPr>
              <w:t xml:space="preserve"> </w:t>
            </w:r>
            <w:r w:rsidR="00BF4F29">
              <w:rPr>
                <w:rFonts w:asciiTheme="majorHAnsi" w:hAnsiTheme="majorHAnsi" w:hint="cs"/>
                <w:rtl/>
              </w:rPr>
              <w:t>یا کوزہ)فورسپس یا وینٹس کی ضرورت پڑے گی۔</w:t>
            </w:r>
          </w:p>
          <w:p w14:paraId="645534D3" w14:textId="012DC2D9" w:rsidR="00E05B42" w:rsidRPr="00B427EC" w:rsidRDefault="00E05B42">
            <w:pPr>
              <w:outlineLvl w:val="0"/>
              <w:rPr>
                <w:rFonts w:asciiTheme="majorHAnsi" w:hAnsiTheme="majorHAnsi"/>
              </w:rPr>
            </w:pPr>
          </w:p>
        </w:tc>
      </w:tr>
      <w:tr w:rsidR="00E05B42" w14:paraId="7D7F312C" w14:textId="77777777" w:rsidTr="00B427EC">
        <w:tc>
          <w:tcPr>
            <w:tcW w:w="4618" w:type="dxa"/>
          </w:tcPr>
          <w:p w14:paraId="609E34B9" w14:textId="74A5E89B" w:rsidR="00C020DC" w:rsidRDefault="00C020DC" w:rsidP="00C020DC">
            <w:pPr>
              <w:bidi/>
              <w:outlineLvl w:val="0"/>
              <w:rPr>
                <w:rFonts w:asciiTheme="majorHAnsi" w:hAnsiTheme="majorHAnsi"/>
                <w:rtl/>
              </w:rPr>
            </w:pPr>
            <w:r>
              <w:rPr>
                <w:rFonts w:asciiTheme="majorHAnsi" w:hAnsiTheme="majorHAnsi" w:hint="cs"/>
                <w:rtl/>
              </w:rPr>
              <w:t>دس بچوں میں سے کوئی ایک جن میں شولڈر ڈسٹوکیا ہوتا ہے انھیں گردن کے اعصاب میں کچھاؤ ہو گا۔ اسے بریکیل پلکسز انجری کہتے ہیں اور اس سے بچے کے بازو کی حرکت کا خاتمہ ہو سکتا ہے۔ بر یکیل پلکسز انجری کی سب سے عام قسم اِرب پالسے ہے ۔ بریکیل پلکسز انجری کے ساتھ ہر دس میں سے کسی ایک بچے میں حرکت کا خاتمہ دائمی ہو گا۔</w:t>
            </w:r>
          </w:p>
          <w:p w14:paraId="0FA8D0B5" w14:textId="66D51D2C" w:rsidR="00E05B42" w:rsidRDefault="00E05B42">
            <w:pPr>
              <w:outlineLvl w:val="0"/>
              <w:rPr>
                <w:rFonts w:asciiTheme="majorHAnsi" w:hAnsiTheme="majorHAnsi"/>
                <w:b/>
              </w:rPr>
            </w:pPr>
          </w:p>
        </w:tc>
        <w:tc>
          <w:tcPr>
            <w:tcW w:w="4704" w:type="dxa"/>
          </w:tcPr>
          <w:p w14:paraId="5A5B5956" w14:textId="2B4BE0A4" w:rsidR="00E05B42" w:rsidRPr="00B427EC" w:rsidRDefault="00FF05EC" w:rsidP="00FF05EC">
            <w:pPr>
              <w:bidi/>
              <w:outlineLvl w:val="0"/>
              <w:rPr>
                <w:rFonts w:asciiTheme="majorHAnsi" w:hAnsiTheme="majorHAnsi"/>
              </w:rPr>
            </w:pPr>
            <w:r>
              <w:rPr>
                <w:rFonts w:asciiTheme="majorHAnsi" w:hAnsiTheme="majorHAnsi" w:hint="cs"/>
                <w:rtl/>
              </w:rPr>
              <w:t>سو میں تین عورتوں کی اندامِ نہانی میں آنسو بنیں گے جو پچھلے رستے کی جانب بڑھیں گے اور اگر ان آنسوؤں کی نشاندہی اور علاج نہ کیا گیا تو اس سے ان کے پیشاب کے کنٹرول پر اثر ہو گا۔</w:t>
            </w:r>
          </w:p>
        </w:tc>
      </w:tr>
      <w:tr w:rsidR="00E05B42" w14:paraId="4BD0E207" w14:textId="77777777" w:rsidTr="00B427EC">
        <w:tc>
          <w:tcPr>
            <w:tcW w:w="4618" w:type="dxa"/>
          </w:tcPr>
          <w:p w14:paraId="48A2A78B" w14:textId="2D99F95D" w:rsidR="006A27F9" w:rsidRDefault="006A27F9" w:rsidP="006A27F9">
            <w:pPr>
              <w:bidi/>
              <w:outlineLvl w:val="0"/>
              <w:rPr>
                <w:rFonts w:asciiTheme="majorHAnsi" w:hAnsiTheme="majorHAnsi"/>
                <w:rtl/>
              </w:rPr>
            </w:pPr>
            <w:r>
              <w:rPr>
                <w:rFonts w:asciiTheme="majorHAnsi" w:hAnsiTheme="majorHAnsi" w:hint="cs"/>
                <w:rtl/>
              </w:rPr>
              <w:t>وہ بچے جن میں شولڈر ڈسٹوکیا ہوتا ہے ،ان میں ہر دس بچوں میں سے کسی ایک کی ہنسلی کی ہڈی میں فریکچر ہو سکتا ہے ۔100 میں سے ہر چار بچے جن میں شولڈر ڈسٹوکیا ہوتا ہے ان کے بازو میں فریکچر ہو سکتا ہے ۔ یہ بالکل ٹھیک ہو جاتا ہے۔</w:t>
            </w:r>
          </w:p>
          <w:p w14:paraId="138E6BA2" w14:textId="6F6D1F6C" w:rsidR="00E05B42" w:rsidRDefault="00E05B42" w:rsidP="009534F2">
            <w:pPr>
              <w:outlineLvl w:val="0"/>
              <w:rPr>
                <w:rFonts w:asciiTheme="majorHAnsi" w:hAnsiTheme="majorHAnsi"/>
                <w:b/>
              </w:rPr>
            </w:pPr>
            <w:r w:rsidRPr="00AA479E">
              <w:rPr>
                <w:rFonts w:asciiTheme="majorHAnsi" w:hAnsiTheme="majorHAnsi"/>
              </w:rPr>
              <w:t>.</w:t>
            </w:r>
          </w:p>
        </w:tc>
        <w:tc>
          <w:tcPr>
            <w:tcW w:w="4704" w:type="dxa"/>
          </w:tcPr>
          <w:p w14:paraId="59C3E910" w14:textId="6EFBF871" w:rsidR="00E05B42" w:rsidRPr="00B427EC" w:rsidRDefault="0041267B" w:rsidP="0041267B">
            <w:pPr>
              <w:bidi/>
              <w:outlineLvl w:val="0"/>
              <w:rPr>
                <w:rFonts w:asciiTheme="majorHAnsi" w:hAnsiTheme="majorHAnsi"/>
              </w:rPr>
            </w:pPr>
            <w:r>
              <w:rPr>
                <w:rFonts w:asciiTheme="majorHAnsi" w:hAnsiTheme="majorHAnsi" w:hint="cs"/>
                <w:rtl/>
              </w:rPr>
              <w:t>کچھ عورتیں جن کے بچے بڑے ہوتے ہیں ان میں بچے کی پیدائش کے بعد بہت زیادہ خون کا اخراج ہوتا ہے اور کم صورتوں میں ،کچھ عورتوں کو خون لگانے کی ضرورت پڑھ سکتی ہے۔</w:t>
            </w:r>
          </w:p>
        </w:tc>
      </w:tr>
      <w:tr w:rsidR="00E05B42" w14:paraId="5A1A33C4" w14:textId="77777777" w:rsidTr="00B427EC">
        <w:tc>
          <w:tcPr>
            <w:tcW w:w="4618" w:type="dxa"/>
          </w:tcPr>
          <w:p w14:paraId="277C10DE" w14:textId="0A6FB711" w:rsidR="00E05B42" w:rsidRDefault="004A1BE0" w:rsidP="004A1BE0">
            <w:pPr>
              <w:bidi/>
              <w:outlineLvl w:val="0"/>
              <w:rPr>
                <w:rFonts w:asciiTheme="majorHAnsi" w:hAnsiTheme="majorHAnsi"/>
                <w:b/>
              </w:rPr>
            </w:pPr>
            <w:r>
              <w:rPr>
                <w:rFonts w:asciiTheme="majorHAnsi" w:hAnsiTheme="majorHAnsi" w:hint="cs"/>
                <w:rtl/>
              </w:rPr>
              <w:t>بہت کم صورتوں میں بچے کے دماغ کو نقصان پہنچ سکتا ہے اگر شولڈر ڈسٹوکیا کی وجہ سے پیدائش کے دوران ان کو مناسب آکسیجن نہیں ملتی</w:t>
            </w:r>
          </w:p>
        </w:tc>
        <w:tc>
          <w:tcPr>
            <w:tcW w:w="4704" w:type="dxa"/>
          </w:tcPr>
          <w:p w14:paraId="5D9FE4D2" w14:textId="77777777" w:rsidR="00E05B42" w:rsidRDefault="00E05B42" w:rsidP="004C4BCB">
            <w:pPr>
              <w:outlineLvl w:val="0"/>
              <w:rPr>
                <w:rFonts w:asciiTheme="majorHAnsi" w:hAnsiTheme="majorHAnsi"/>
                <w:b/>
              </w:rPr>
            </w:pPr>
          </w:p>
        </w:tc>
      </w:tr>
    </w:tbl>
    <w:p w14:paraId="3BFFCD9A" w14:textId="77777777" w:rsidR="00E05B42" w:rsidRDefault="00E05B42" w:rsidP="004C4BCB">
      <w:pPr>
        <w:outlineLvl w:val="0"/>
        <w:rPr>
          <w:rFonts w:asciiTheme="majorHAnsi" w:hAnsiTheme="majorHAnsi"/>
          <w:b/>
        </w:rPr>
      </w:pPr>
    </w:p>
    <w:p w14:paraId="5F7F61EA" w14:textId="03F9C488" w:rsidR="00E05B42" w:rsidRPr="008629D2" w:rsidRDefault="008629D2" w:rsidP="008629D2">
      <w:pPr>
        <w:bidi/>
        <w:outlineLvl w:val="0"/>
        <w:rPr>
          <w:rFonts w:asciiTheme="majorHAnsi" w:hAnsiTheme="majorHAnsi"/>
          <w:bCs/>
        </w:rPr>
      </w:pPr>
      <w:r w:rsidRPr="008629D2">
        <w:rPr>
          <w:rFonts w:asciiTheme="majorHAnsi" w:hAnsiTheme="majorHAnsi" w:hint="cs"/>
          <w:bCs/>
          <w:rtl/>
        </w:rPr>
        <w:t>ٹیبل 2 بڑے بچے کے ساتھ مصنوئی دردوں کے خطرات</w:t>
      </w:r>
    </w:p>
    <w:p w14:paraId="1BD2FB5E" w14:textId="77777777" w:rsidR="003B34FC" w:rsidRDefault="003B34FC"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44"/>
        <w:gridCol w:w="4678"/>
      </w:tblGrid>
      <w:tr w:rsidR="00C53B2C" w14:paraId="4260821D" w14:textId="77777777" w:rsidTr="00B427EC">
        <w:tc>
          <w:tcPr>
            <w:tcW w:w="4644" w:type="dxa"/>
          </w:tcPr>
          <w:p w14:paraId="28EC9620" w14:textId="0B6601A4" w:rsidR="00C53B2C" w:rsidRPr="008629D2" w:rsidRDefault="008629D2" w:rsidP="008629D2">
            <w:pPr>
              <w:bidi/>
              <w:outlineLvl w:val="0"/>
              <w:rPr>
                <w:rFonts w:asciiTheme="majorHAnsi" w:hAnsiTheme="majorHAnsi"/>
                <w:bCs/>
              </w:rPr>
            </w:pPr>
            <w:r>
              <w:rPr>
                <w:rFonts w:asciiTheme="majorHAnsi" w:hAnsiTheme="majorHAnsi" w:hint="cs"/>
                <w:bCs/>
                <w:rtl/>
              </w:rPr>
              <w:t xml:space="preserve">   </w:t>
            </w:r>
            <w:r w:rsidR="00BE0300">
              <w:rPr>
                <w:rFonts w:asciiTheme="majorHAnsi" w:hAnsiTheme="majorHAnsi" w:hint="cs"/>
                <w:bCs/>
                <w:rtl/>
              </w:rPr>
              <w:t xml:space="preserve">                            بچے</w:t>
            </w:r>
            <w:r>
              <w:rPr>
                <w:rFonts w:asciiTheme="majorHAnsi" w:hAnsiTheme="majorHAnsi" w:hint="cs"/>
                <w:bCs/>
                <w:rtl/>
              </w:rPr>
              <w:t>کو خطرات</w:t>
            </w:r>
          </w:p>
        </w:tc>
        <w:tc>
          <w:tcPr>
            <w:tcW w:w="4678" w:type="dxa"/>
          </w:tcPr>
          <w:p w14:paraId="17480E7D" w14:textId="0A5A6E11" w:rsidR="00C53B2C" w:rsidRPr="008629D2" w:rsidRDefault="008629D2" w:rsidP="00B427EC">
            <w:pPr>
              <w:jc w:val="center"/>
              <w:outlineLvl w:val="0"/>
              <w:rPr>
                <w:rFonts w:asciiTheme="majorHAnsi" w:hAnsiTheme="majorHAnsi"/>
                <w:bCs/>
              </w:rPr>
            </w:pPr>
            <w:r w:rsidRPr="008629D2">
              <w:rPr>
                <w:rFonts w:asciiTheme="majorHAnsi" w:hAnsiTheme="majorHAnsi" w:hint="cs"/>
                <w:bCs/>
                <w:rtl/>
              </w:rPr>
              <w:t xml:space="preserve">عورتوں کو خطرات </w:t>
            </w:r>
          </w:p>
        </w:tc>
      </w:tr>
      <w:tr w:rsidR="00C53B2C" w14:paraId="3AF29488" w14:textId="77777777" w:rsidTr="00B427EC">
        <w:tc>
          <w:tcPr>
            <w:tcW w:w="4644" w:type="dxa"/>
          </w:tcPr>
          <w:p w14:paraId="6D9C3410" w14:textId="77777777" w:rsidR="00C53B2C" w:rsidRDefault="00A34AF9" w:rsidP="00FC3115">
            <w:pPr>
              <w:bidi/>
              <w:outlineLvl w:val="0"/>
              <w:rPr>
                <w:rFonts w:asciiTheme="majorHAnsi" w:hAnsiTheme="majorHAnsi"/>
                <w:rtl/>
              </w:rPr>
            </w:pPr>
            <w:r>
              <w:rPr>
                <w:rFonts w:asciiTheme="majorHAnsi" w:hAnsiTheme="majorHAnsi" w:hint="cs"/>
                <w:rtl/>
              </w:rPr>
              <w:t>38 ویں ہفتے میں مصنوعی دردوں کا لگانابا لکل محفوظ ہے۔کچھ ثبوت ملے ہیں کہ قبل از وقت مصنوعی درد لگانے سے بچے میں یرقان ہو جاتا ہے ۔اس کے عموما دور رس نتائج نہیں ہوتے۔</w:t>
            </w:r>
          </w:p>
          <w:p w14:paraId="0B6C6EED" w14:textId="3EF8E5FF" w:rsidR="00FC3115" w:rsidRPr="00B427EC" w:rsidRDefault="00FC3115" w:rsidP="00FC3115">
            <w:pPr>
              <w:bidi/>
              <w:outlineLvl w:val="0"/>
              <w:rPr>
                <w:rFonts w:asciiTheme="majorHAnsi" w:hAnsiTheme="majorHAnsi"/>
              </w:rPr>
            </w:pPr>
          </w:p>
        </w:tc>
        <w:tc>
          <w:tcPr>
            <w:tcW w:w="4678" w:type="dxa"/>
          </w:tcPr>
          <w:p w14:paraId="5A4A856D" w14:textId="79D9E7E1" w:rsidR="00983921" w:rsidRDefault="00983921" w:rsidP="00983921">
            <w:pPr>
              <w:bidi/>
              <w:outlineLvl w:val="0"/>
              <w:rPr>
                <w:rFonts w:asciiTheme="majorHAnsi" w:hAnsiTheme="majorHAnsi"/>
                <w:rtl/>
              </w:rPr>
            </w:pPr>
            <w:r>
              <w:rPr>
                <w:rFonts w:asciiTheme="majorHAnsi" w:hAnsiTheme="majorHAnsi" w:hint="cs"/>
                <w:rtl/>
              </w:rPr>
              <w:t>اکثر عورتیں جن میں مصنوعی درد لگائے جاتے ہیں ان میں درد کا دورانیہ لمبا اور</w:t>
            </w:r>
            <w:r w:rsidR="00BF03E1">
              <w:rPr>
                <w:rFonts w:asciiTheme="majorHAnsi" w:hAnsiTheme="majorHAnsi" w:hint="cs"/>
                <w:rtl/>
              </w:rPr>
              <w:t>زیادہ تکلیف دہ ہو سکتا ہے بجائے ان عورتوں کے جن میں درد قدرتی طور پر اٹھتے ہیں ۔</w:t>
            </w:r>
          </w:p>
          <w:p w14:paraId="59E82C26" w14:textId="7C83ABF4" w:rsidR="00C53B2C" w:rsidRPr="00B427EC" w:rsidRDefault="00C53B2C">
            <w:pPr>
              <w:outlineLvl w:val="0"/>
              <w:rPr>
                <w:rFonts w:asciiTheme="majorHAnsi" w:hAnsiTheme="majorHAnsi"/>
              </w:rPr>
            </w:pPr>
            <w:r>
              <w:rPr>
                <w:rFonts w:asciiTheme="majorHAnsi" w:hAnsiTheme="majorHAnsi"/>
              </w:rPr>
              <w:t xml:space="preserve"> </w:t>
            </w:r>
          </w:p>
        </w:tc>
      </w:tr>
      <w:tr w:rsidR="00C53B2C" w14:paraId="3727ACB3" w14:textId="77777777" w:rsidTr="00B427EC">
        <w:tc>
          <w:tcPr>
            <w:tcW w:w="4644" w:type="dxa"/>
          </w:tcPr>
          <w:p w14:paraId="1C862E25" w14:textId="75D1B2F9" w:rsidR="00FC3115" w:rsidRDefault="00FC3115" w:rsidP="00FC3115">
            <w:pPr>
              <w:bidi/>
              <w:outlineLvl w:val="0"/>
              <w:rPr>
                <w:rFonts w:asciiTheme="majorHAnsi" w:hAnsiTheme="majorHAnsi"/>
                <w:rtl/>
              </w:rPr>
            </w:pPr>
            <w:r>
              <w:rPr>
                <w:rFonts w:asciiTheme="majorHAnsi" w:hAnsiTheme="majorHAnsi" w:hint="cs"/>
                <w:rtl/>
              </w:rPr>
              <w:t xml:space="preserve">اس ٹرائل کا مقصد اس بات کا پتہ لگانا ہے کہ اگر 38 ویں ہفتے میں درد پہلے لگائے جائیں تو کیا شولڈر ڈسٹوکیا کے امکان کم ہو سکتے ہیں ۔اگر بچے میں شولڈر ڈسٹوکیا ہوتا ہے ، تو ممکنہ خطرات کو ٹیبل 1 میں بیان کیا گیا ہے۔ </w:t>
            </w:r>
          </w:p>
          <w:p w14:paraId="0739005F" w14:textId="21B4DAF8" w:rsidR="00C53B2C" w:rsidRPr="00B427EC" w:rsidRDefault="00C53B2C">
            <w:pPr>
              <w:outlineLvl w:val="0"/>
              <w:rPr>
                <w:rFonts w:asciiTheme="majorHAnsi" w:hAnsiTheme="majorHAnsi"/>
              </w:rPr>
            </w:pPr>
          </w:p>
        </w:tc>
        <w:tc>
          <w:tcPr>
            <w:tcW w:w="4678" w:type="dxa"/>
          </w:tcPr>
          <w:p w14:paraId="49C2BF0D" w14:textId="5495AEE5" w:rsidR="0004610C" w:rsidRDefault="0004610C" w:rsidP="0004610C">
            <w:pPr>
              <w:bidi/>
              <w:outlineLvl w:val="0"/>
              <w:rPr>
                <w:rFonts w:asciiTheme="majorHAnsi" w:hAnsiTheme="majorHAnsi"/>
                <w:rtl/>
              </w:rPr>
            </w:pPr>
            <w:r>
              <w:rPr>
                <w:rFonts w:asciiTheme="majorHAnsi" w:hAnsiTheme="majorHAnsi" w:hint="cs"/>
                <w:rtl/>
              </w:rPr>
              <w:t>اگر آپ میں پیدائش اندامِ نہانی سے ہوتی ہے تو خطرات کو ٹیبل 1 میں بیان کیا گیا ہے ۔مصنوعی درد لگانے سے آپکی اندامِ نہانی میں آنسوؤں کا خطرہ بڑھ جاتا ہے جو کہ آپکی پچھلی جانب بڑھتا ہے۔</w:t>
            </w:r>
          </w:p>
          <w:p w14:paraId="30D0039F" w14:textId="3C5B6C52" w:rsidR="00C53B2C" w:rsidRPr="00B427EC" w:rsidRDefault="002A0433">
            <w:pPr>
              <w:outlineLvl w:val="0"/>
              <w:rPr>
                <w:rFonts w:asciiTheme="majorHAnsi" w:hAnsiTheme="majorHAnsi"/>
              </w:rPr>
            </w:pPr>
            <w:r>
              <w:rPr>
                <w:rFonts w:asciiTheme="majorHAnsi" w:hAnsiTheme="majorHAnsi"/>
              </w:rPr>
              <w:t xml:space="preserve">  </w:t>
            </w:r>
          </w:p>
        </w:tc>
      </w:tr>
      <w:tr w:rsidR="00C53B2C" w14:paraId="226271ED" w14:textId="77777777" w:rsidTr="00B427EC">
        <w:tc>
          <w:tcPr>
            <w:tcW w:w="4644" w:type="dxa"/>
          </w:tcPr>
          <w:p w14:paraId="081922E0" w14:textId="77777777" w:rsidR="00C53B2C" w:rsidRDefault="00C53B2C" w:rsidP="004C4BCB">
            <w:pPr>
              <w:outlineLvl w:val="0"/>
              <w:rPr>
                <w:rFonts w:asciiTheme="majorHAnsi" w:hAnsiTheme="majorHAnsi"/>
                <w:b/>
              </w:rPr>
            </w:pPr>
          </w:p>
        </w:tc>
        <w:tc>
          <w:tcPr>
            <w:tcW w:w="4678" w:type="dxa"/>
          </w:tcPr>
          <w:p w14:paraId="4E39CAA9" w14:textId="6F34D62E" w:rsidR="004609E5" w:rsidRDefault="004609E5" w:rsidP="004609E5">
            <w:pPr>
              <w:bidi/>
              <w:outlineLvl w:val="0"/>
              <w:rPr>
                <w:rFonts w:asciiTheme="majorHAnsi" w:hAnsiTheme="majorHAnsi"/>
                <w:rtl/>
              </w:rPr>
            </w:pPr>
            <w:r>
              <w:rPr>
                <w:rFonts w:asciiTheme="majorHAnsi" w:hAnsiTheme="majorHAnsi" w:hint="cs"/>
                <w:rtl/>
              </w:rPr>
              <w:t>کبھی کبھار جب آپکو مصنوعی درد لگائے جائیں تو آپ کو ایمرجنسی  سی سیکشن کی ضرورت پڑھ سکتی ہے ،اور اسکے خطرات کو ٹیبل 3 میں دکھایا گیا ہے۔</w:t>
            </w:r>
          </w:p>
          <w:p w14:paraId="475BA8AB" w14:textId="6BE901F9" w:rsidR="00C53B2C" w:rsidRDefault="00C53B2C">
            <w:pPr>
              <w:outlineLvl w:val="0"/>
              <w:rPr>
                <w:rFonts w:asciiTheme="majorHAnsi" w:hAnsiTheme="majorHAnsi"/>
                <w:b/>
              </w:rPr>
            </w:pPr>
          </w:p>
        </w:tc>
      </w:tr>
    </w:tbl>
    <w:p w14:paraId="017451CE" w14:textId="77777777" w:rsidR="00F97569" w:rsidRDefault="00F97569" w:rsidP="002A0433">
      <w:pPr>
        <w:outlineLvl w:val="0"/>
        <w:rPr>
          <w:rFonts w:asciiTheme="majorHAnsi" w:hAnsiTheme="majorHAnsi"/>
          <w:b/>
        </w:rPr>
      </w:pPr>
    </w:p>
    <w:p w14:paraId="20B6D7DD" w14:textId="1E487F7C" w:rsidR="003B34FC" w:rsidRDefault="003B34FC" w:rsidP="004C4BCB">
      <w:pPr>
        <w:outlineLvl w:val="0"/>
        <w:rPr>
          <w:rFonts w:asciiTheme="majorHAnsi" w:hAnsiTheme="majorHAnsi"/>
          <w:b/>
        </w:rPr>
      </w:pPr>
    </w:p>
    <w:p w14:paraId="37CDAF0A" w14:textId="77777777" w:rsidR="0006553C" w:rsidRDefault="0006553C" w:rsidP="004C4BCB">
      <w:pPr>
        <w:outlineLvl w:val="0"/>
        <w:rPr>
          <w:rFonts w:asciiTheme="majorHAnsi" w:hAnsiTheme="majorHAnsi"/>
          <w:b/>
        </w:rPr>
      </w:pPr>
    </w:p>
    <w:p w14:paraId="5E4F782F" w14:textId="77777777" w:rsidR="003B34FC" w:rsidRDefault="003B34FC" w:rsidP="004C4BCB">
      <w:pPr>
        <w:outlineLvl w:val="0"/>
        <w:rPr>
          <w:rFonts w:asciiTheme="majorHAnsi" w:hAnsiTheme="majorHAnsi"/>
          <w:b/>
        </w:rPr>
      </w:pPr>
    </w:p>
    <w:p w14:paraId="5BAB5889" w14:textId="28F08310" w:rsidR="002A0433" w:rsidRPr="00B616EA" w:rsidRDefault="008A17DB" w:rsidP="00B616EA">
      <w:pPr>
        <w:bidi/>
        <w:outlineLvl w:val="0"/>
        <w:rPr>
          <w:rFonts w:asciiTheme="majorHAnsi" w:hAnsiTheme="majorHAnsi"/>
          <w:bCs/>
        </w:rPr>
      </w:pPr>
      <w:r>
        <w:rPr>
          <w:rFonts w:asciiTheme="majorHAnsi" w:hAnsiTheme="majorHAnsi" w:hint="cs"/>
          <w:bCs/>
          <w:rtl/>
        </w:rPr>
        <w:t>ٹیبل 3 سی سیکشن کے خطرات</w:t>
      </w:r>
      <w:r w:rsidR="002A0433">
        <w:rPr>
          <w:rFonts w:asciiTheme="majorHAnsi" w:hAnsiTheme="majorHAnsi"/>
          <w:b/>
        </w:rPr>
        <w:t xml:space="preserve">  </w:t>
      </w:r>
    </w:p>
    <w:p w14:paraId="7CD4C2CB" w14:textId="77777777" w:rsidR="00E05B42" w:rsidRDefault="00E05B42" w:rsidP="004C4BCB">
      <w:pPr>
        <w:outlineLvl w:val="0"/>
        <w:rPr>
          <w:rFonts w:asciiTheme="majorHAnsi" w:hAnsiTheme="majorHAnsi"/>
          <w:b/>
        </w:rPr>
      </w:pPr>
    </w:p>
    <w:tbl>
      <w:tblPr>
        <w:tblStyle w:val="TableGrid"/>
        <w:tblW w:w="0" w:type="auto"/>
        <w:tblLook w:val="04A0" w:firstRow="1" w:lastRow="0" w:firstColumn="1" w:lastColumn="0" w:noHBand="0" w:noVBand="1"/>
      </w:tblPr>
      <w:tblGrid>
        <w:gridCol w:w="3539"/>
        <w:gridCol w:w="5471"/>
      </w:tblGrid>
      <w:tr w:rsidR="002A0433" w14:paraId="28C93FB5" w14:textId="77777777" w:rsidTr="005A58C1">
        <w:tc>
          <w:tcPr>
            <w:tcW w:w="3539" w:type="dxa"/>
          </w:tcPr>
          <w:p w14:paraId="6835486C" w14:textId="281BD718" w:rsidR="002A0433" w:rsidRPr="00B616EA" w:rsidRDefault="00B616EA" w:rsidP="00B616EA">
            <w:pPr>
              <w:bidi/>
              <w:jc w:val="center"/>
              <w:outlineLvl w:val="0"/>
              <w:rPr>
                <w:rFonts w:asciiTheme="majorHAnsi" w:hAnsiTheme="majorHAnsi"/>
                <w:bCs/>
              </w:rPr>
            </w:pPr>
            <w:r w:rsidRPr="00B616EA">
              <w:rPr>
                <w:rFonts w:asciiTheme="majorHAnsi" w:hAnsiTheme="majorHAnsi" w:hint="cs"/>
                <w:bCs/>
                <w:rtl/>
              </w:rPr>
              <w:t xml:space="preserve">بچے کو خطرات </w:t>
            </w:r>
          </w:p>
        </w:tc>
        <w:tc>
          <w:tcPr>
            <w:tcW w:w="5471" w:type="dxa"/>
          </w:tcPr>
          <w:p w14:paraId="5F285171" w14:textId="62E52164" w:rsidR="002A0433" w:rsidRPr="00832302" w:rsidRDefault="00832302" w:rsidP="00832302">
            <w:pPr>
              <w:jc w:val="center"/>
              <w:outlineLvl w:val="0"/>
              <w:rPr>
                <w:rFonts w:asciiTheme="majorHAnsi" w:hAnsiTheme="majorHAnsi"/>
                <w:bCs/>
              </w:rPr>
            </w:pPr>
            <w:r w:rsidRPr="00832302">
              <w:rPr>
                <w:rFonts w:asciiTheme="majorHAnsi" w:hAnsiTheme="majorHAnsi" w:hint="cs"/>
                <w:bCs/>
                <w:rtl/>
              </w:rPr>
              <w:t>عورتوں کو خطرات</w:t>
            </w:r>
          </w:p>
        </w:tc>
      </w:tr>
      <w:tr w:rsidR="00835A2C" w14:paraId="026A5196" w14:textId="77777777" w:rsidTr="005A58C1">
        <w:tc>
          <w:tcPr>
            <w:tcW w:w="3539" w:type="dxa"/>
          </w:tcPr>
          <w:p w14:paraId="6CDA7EE5" w14:textId="495595E7" w:rsidR="005D5B25" w:rsidRDefault="005D5B25" w:rsidP="005D5B25">
            <w:pPr>
              <w:bidi/>
              <w:outlineLvl w:val="0"/>
              <w:rPr>
                <w:rFonts w:asciiTheme="majorHAnsi" w:hAnsiTheme="majorHAnsi"/>
                <w:rtl/>
              </w:rPr>
            </w:pPr>
            <w:r>
              <w:rPr>
                <w:rFonts w:asciiTheme="majorHAnsi" w:hAnsiTheme="majorHAnsi" w:hint="cs"/>
                <w:rtl/>
              </w:rPr>
              <w:t>ہر دس بچوں میں سے کسی ایک کو سانس لینے میں مشکل ہو سکتی ہے ان میں سے کچھ بچوں کو نیو نیٹل یونٹ میں علاج کی ضرورت پڑے گی۔</w:t>
            </w:r>
          </w:p>
          <w:p w14:paraId="70F43FE5" w14:textId="75E21E55" w:rsidR="00835A2C" w:rsidRPr="00835A2C" w:rsidRDefault="00835A2C" w:rsidP="004C4BCB">
            <w:pPr>
              <w:outlineLvl w:val="0"/>
              <w:rPr>
                <w:rFonts w:asciiTheme="majorHAnsi" w:hAnsiTheme="majorHAnsi"/>
              </w:rPr>
            </w:pPr>
          </w:p>
        </w:tc>
        <w:tc>
          <w:tcPr>
            <w:tcW w:w="5471" w:type="dxa"/>
          </w:tcPr>
          <w:p w14:paraId="5D6DB985" w14:textId="37B455B6" w:rsidR="00155804" w:rsidRDefault="00155804" w:rsidP="00155804">
            <w:pPr>
              <w:bidi/>
              <w:outlineLvl w:val="0"/>
              <w:rPr>
                <w:rFonts w:asciiTheme="majorHAnsi" w:hAnsiTheme="majorHAnsi"/>
                <w:rtl/>
              </w:rPr>
            </w:pPr>
            <w:r>
              <w:rPr>
                <w:rFonts w:asciiTheme="majorHAnsi" w:hAnsiTheme="majorHAnsi" w:hint="cs"/>
                <w:rtl/>
              </w:rPr>
              <w:t>ہر سو میں سے نو عورتوں کو اپنے زخم کی جگہ اور پیٹ میں سی سیکشن کے بعد کچھ مہینوں کے لیے مسلسل درد رہتا ہے۔</w:t>
            </w:r>
          </w:p>
          <w:p w14:paraId="654425C8" w14:textId="6A245D0D" w:rsidR="00835A2C" w:rsidRDefault="00835A2C">
            <w:pPr>
              <w:outlineLvl w:val="0"/>
              <w:rPr>
                <w:rFonts w:asciiTheme="majorHAnsi" w:hAnsiTheme="majorHAnsi"/>
              </w:rPr>
            </w:pPr>
          </w:p>
        </w:tc>
      </w:tr>
      <w:tr w:rsidR="00835A2C" w14:paraId="4671BAAB" w14:textId="77777777" w:rsidTr="005A58C1">
        <w:tc>
          <w:tcPr>
            <w:tcW w:w="3539" w:type="dxa"/>
          </w:tcPr>
          <w:p w14:paraId="7EB29F42" w14:textId="3507622D" w:rsidR="005F7758" w:rsidRDefault="005F7758" w:rsidP="005F7758">
            <w:pPr>
              <w:bidi/>
              <w:outlineLvl w:val="0"/>
              <w:rPr>
                <w:rFonts w:asciiTheme="majorHAnsi" w:hAnsiTheme="majorHAnsi"/>
                <w:rtl/>
              </w:rPr>
            </w:pPr>
            <w:r>
              <w:rPr>
                <w:rFonts w:asciiTheme="majorHAnsi" w:hAnsiTheme="majorHAnsi" w:hint="cs"/>
                <w:rtl/>
              </w:rPr>
              <w:t>ہر سو میں سے ایک سے دو بچوں کی جلد میں زخم ہو گا۔</w:t>
            </w:r>
          </w:p>
          <w:p w14:paraId="154A03D8" w14:textId="5BED00FE" w:rsidR="00835A2C" w:rsidRPr="00835A2C" w:rsidRDefault="00835A2C" w:rsidP="004C4BCB">
            <w:pPr>
              <w:outlineLvl w:val="0"/>
              <w:rPr>
                <w:rFonts w:asciiTheme="majorHAnsi" w:hAnsiTheme="majorHAnsi"/>
              </w:rPr>
            </w:pPr>
          </w:p>
        </w:tc>
        <w:tc>
          <w:tcPr>
            <w:tcW w:w="5471" w:type="dxa"/>
          </w:tcPr>
          <w:p w14:paraId="525AB2D6" w14:textId="15D5FA30" w:rsidR="00D26354" w:rsidRDefault="00D26354" w:rsidP="00D26354">
            <w:pPr>
              <w:bidi/>
              <w:outlineLvl w:val="0"/>
              <w:rPr>
                <w:rFonts w:asciiTheme="majorHAnsi" w:hAnsiTheme="majorHAnsi"/>
                <w:rtl/>
              </w:rPr>
            </w:pPr>
            <w:r>
              <w:rPr>
                <w:rFonts w:asciiTheme="majorHAnsi" w:hAnsiTheme="majorHAnsi" w:hint="cs"/>
                <w:rtl/>
              </w:rPr>
              <w:t>ہر سو میں سے پانچ عورتوں کو سی سیکشن کے بعد ہسپتال میں دوبارہ داخل ہونے کی ضرورت پڑے گی ۔ایسا اس لیے ہوتا ہے کہ ان کا زخم ٹھیک نہیں ہوتا یا اس میں انفیکشن ہو جاتا ہے۔</w:t>
            </w:r>
          </w:p>
          <w:p w14:paraId="53823D2D" w14:textId="321D7DE8" w:rsidR="00835A2C" w:rsidRDefault="00835A2C" w:rsidP="004C4BCB">
            <w:pPr>
              <w:outlineLvl w:val="0"/>
              <w:rPr>
                <w:rFonts w:asciiTheme="majorHAnsi" w:hAnsiTheme="majorHAnsi"/>
              </w:rPr>
            </w:pPr>
          </w:p>
        </w:tc>
      </w:tr>
      <w:tr w:rsidR="00835A2C" w14:paraId="7FB4F0F4" w14:textId="77777777" w:rsidTr="005A58C1">
        <w:tc>
          <w:tcPr>
            <w:tcW w:w="3539" w:type="dxa"/>
          </w:tcPr>
          <w:p w14:paraId="73028EC4" w14:textId="5819D392" w:rsidR="00F83037" w:rsidRDefault="00F83037" w:rsidP="00F83037">
            <w:pPr>
              <w:bidi/>
              <w:outlineLvl w:val="0"/>
              <w:rPr>
                <w:rFonts w:asciiTheme="majorHAnsi" w:hAnsiTheme="majorHAnsi"/>
                <w:rtl/>
              </w:rPr>
            </w:pPr>
            <w:r>
              <w:rPr>
                <w:rFonts w:asciiTheme="majorHAnsi" w:hAnsiTheme="majorHAnsi" w:hint="cs"/>
                <w:rtl/>
              </w:rPr>
              <w:t xml:space="preserve">کچھ عورتیں رپورٹ کرتی ہیں کہ سی سیکشن کے بعد گلنے ملنے </w:t>
            </w:r>
            <w:r w:rsidR="006F21B5">
              <w:rPr>
                <w:rFonts w:asciiTheme="majorHAnsi" w:hAnsiTheme="majorHAnsi" w:hint="cs"/>
                <w:rtl/>
              </w:rPr>
              <w:t>میں زیادہ وقت لگتا ہے۔</w:t>
            </w:r>
          </w:p>
          <w:p w14:paraId="0E105CDB" w14:textId="7807573F" w:rsidR="00835A2C" w:rsidRPr="00835A2C" w:rsidRDefault="00835A2C" w:rsidP="004C4BCB">
            <w:pPr>
              <w:outlineLvl w:val="0"/>
              <w:rPr>
                <w:rFonts w:asciiTheme="majorHAnsi" w:hAnsiTheme="majorHAnsi"/>
              </w:rPr>
            </w:pPr>
          </w:p>
        </w:tc>
        <w:tc>
          <w:tcPr>
            <w:tcW w:w="5471" w:type="dxa"/>
          </w:tcPr>
          <w:p w14:paraId="30740878" w14:textId="3644793F" w:rsidR="004B134B" w:rsidRDefault="004B134B" w:rsidP="004B134B">
            <w:pPr>
              <w:bidi/>
              <w:outlineLvl w:val="0"/>
              <w:rPr>
                <w:rFonts w:asciiTheme="majorHAnsi" w:hAnsiTheme="majorHAnsi"/>
                <w:rtl/>
              </w:rPr>
            </w:pPr>
            <w:r>
              <w:rPr>
                <w:rFonts w:asciiTheme="majorHAnsi" w:hAnsiTheme="majorHAnsi" w:hint="cs"/>
                <w:rtl/>
              </w:rPr>
              <w:t>ہر سو میں سے چھ عورتوں کو سی سیکشن کے بعد انفیکشن ہو گا۔ اس انفیکشن میں داغ لگنا ،ان کے مثانے یا گردوں یا ان کی رحم کیاندرونی جھلی میں انفیکشن ہو سکتا ہے۔</w:t>
            </w:r>
          </w:p>
          <w:p w14:paraId="24C6F515" w14:textId="342162D3" w:rsidR="00835A2C" w:rsidRDefault="00835A2C" w:rsidP="004C4BCB">
            <w:pPr>
              <w:outlineLvl w:val="0"/>
              <w:rPr>
                <w:rFonts w:asciiTheme="majorHAnsi" w:hAnsiTheme="majorHAnsi"/>
              </w:rPr>
            </w:pPr>
          </w:p>
        </w:tc>
      </w:tr>
      <w:tr w:rsidR="00835A2C" w14:paraId="22B1B645" w14:textId="77777777" w:rsidTr="005A58C1">
        <w:tc>
          <w:tcPr>
            <w:tcW w:w="3539" w:type="dxa"/>
          </w:tcPr>
          <w:p w14:paraId="2AD7410B" w14:textId="77777777" w:rsidR="00835A2C" w:rsidRPr="00835A2C" w:rsidRDefault="00835A2C" w:rsidP="004C4BCB">
            <w:pPr>
              <w:outlineLvl w:val="0"/>
              <w:rPr>
                <w:rFonts w:asciiTheme="majorHAnsi" w:hAnsiTheme="majorHAnsi"/>
              </w:rPr>
            </w:pPr>
          </w:p>
        </w:tc>
        <w:tc>
          <w:tcPr>
            <w:tcW w:w="5471" w:type="dxa"/>
          </w:tcPr>
          <w:p w14:paraId="7FD90680" w14:textId="4FEAE972" w:rsidR="001C0384" w:rsidRDefault="001C0384" w:rsidP="001C0384">
            <w:pPr>
              <w:bidi/>
              <w:outlineLvl w:val="0"/>
              <w:rPr>
                <w:rFonts w:asciiTheme="majorHAnsi" w:hAnsiTheme="majorHAnsi"/>
                <w:rtl/>
              </w:rPr>
            </w:pPr>
            <w:r>
              <w:rPr>
                <w:rFonts w:asciiTheme="majorHAnsi" w:hAnsiTheme="majorHAnsi" w:hint="cs"/>
                <w:rtl/>
              </w:rPr>
              <w:t>ہر سو میں سے کسی ایک عورت کے مثانے یا آنتوں میں سی سیکشن کے دوران زخم ہو سکتا ہے ۔اس کو علاج کی ضرورت پڑے گی۔</w:t>
            </w:r>
          </w:p>
          <w:p w14:paraId="1EE718DE" w14:textId="7653B259" w:rsidR="00835A2C" w:rsidRDefault="00835A2C" w:rsidP="004C4BCB">
            <w:pPr>
              <w:outlineLvl w:val="0"/>
              <w:rPr>
                <w:rFonts w:asciiTheme="majorHAnsi" w:hAnsiTheme="majorHAnsi"/>
              </w:rPr>
            </w:pPr>
          </w:p>
        </w:tc>
      </w:tr>
      <w:tr w:rsidR="00835A2C" w14:paraId="1F2E739E" w14:textId="77777777" w:rsidTr="005A58C1">
        <w:tc>
          <w:tcPr>
            <w:tcW w:w="3539" w:type="dxa"/>
          </w:tcPr>
          <w:p w14:paraId="4B9DCC8F" w14:textId="58CACDEE" w:rsidR="00835A2C" w:rsidRPr="00B427EC" w:rsidRDefault="00835A2C" w:rsidP="004C4BCB">
            <w:pPr>
              <w:outlineLvl w:val="0"/>
              <w:rPr>
                <w:rFonts w:asciiTheme="majorHAnsi" w:hAnsiTheme="majorHAnsi"/>
              </w:rPr>
            </w:pPr>
          </w:p>
        </w:tc>
        <w:tc>
          <w:tcPr>
            <w:tcW w:w="5471" w:type="dxa"/>
          </w:tcPr>
          <w:p w14:paraId="5BDDEA19" w14:textId="6F3F3927" w:rsidR="00093B41" w:rsidRDefault="00093B41" w:rsidP="00093B41">
            <w:pPr>
              <w:bidi/>
              <w:outlineLvl w:val="0"/>
              <w:rPr>
                <w:rFonts w:asciiTheme="majorHAnsi" w:hAnsiTheme="majorHAnsi"/>
                <w:rtl/>
              </w:rPr>
            </w:pPr>
            <w:r>
              <w:rPr>
                <w:rFonts w:asciiTheme="majorHAnsi" w:hAnsiTheme="majorHAnsi" w:hint="cs"/>
                <w:rtl/>
              </w:rPr>
              <w:t xml:space="preserve">ہر ہزار میں سے پانچ عورتوں میں سی سیکشن کے دوران بے انتہا خون کا اخراج (ہیموریج )ہو گا ۔ ان میں سے کچھ عورتوں کو خون لگانے کی ضرورت پڑے گی ۔کچھ صورتوں میں ، </w:t>
            </w:r>
            <w:r w:rsidR="004833A3">
              <w:rPr>
                <w:rFonts w:asciiTheme="majorHAnsi" w:hAnsiTheme="majorHAnsi" w:hint="cs"/>
                <w:rtl/>
              </w:rPr>
              <w:t>عورتوں کو ہیسٹر</w:t>
            </w:r>
            <w:r w:rsidR="00715D2A">
              <w:rPr>
                <w:rFonts w:asciiTheme="majorHAnsi" w:hAnsiTheme="majorHAnsi" w:hint="cs"/>
                <w:rtl/>
              </w:rPr>
              <w:t xml:space="preserve"> ایکٹومی (ایسی صورت جس میں زخم کو ختم کیا جاتا ہے)کی ضرورت پڑے گی تاکہ خون کے اخراج کو کنٹرول کیا جا سکے۔</w:t>
            </w:r>
          </w:p>
          <w:p w14:paraId="7FBD6090" w14:textId="67A5DD00" w:rsidR="00835A2C" w:rsidRPr="00B427EC" w:rsidRDefault="00835A2C">
            <w:pPr>
              <w:outlineLvl w:val="0"/>
              <w:rPr>
                <w:rFonts w:asciiTheme="majorHAnsi" w:hAnsiTheme="majorHAnsi"/>
              </w:rPr>
            </w:pPr>
          </w:p>
        </w:tc>
      </w:tr>
      <w:tr w:rsidR="00835A2C" w14:paraId="3C9B49A3" w14:textId="77777777" w:rsidTr="005A58C1">
        <w:tc>
          <w:tcPr>
            <w:tcW w:w="3539" w:type="dxa"/>
          </w:tcPr>
          <w:p w14:paraId="54163F40" w14:textId="11FA26BF" w:rsidR="00835A2C" w:rsidRPr="00B427EC" w:rsidRDefault="00835A2C" w:rsidP="004C4BCB">
            <w:pPr>
              <w:outlineLvl w:val="0"/>
              <w:rPr>
                <w:rFonts w:asciiTheme="majorHAnsi" w:hAnsiTheme="majorHAnsi"/>
              </w:rPr>
            </w:pPr>
          </w:p>
        </w:tc>
        <w:tc>
          <w:tcPr>
            <w:tcW w:w="5471" w:type="dxa"/>
          </w:tcPr>
          <w:p w14:paraId="611C44A1" w14:textId="521A2F5F" w:rsidR="00515274" w:rsidRDefault="00515274" w:rsidP="00515274">
            <w:pPr>
              <w:bidi/>
              <w:outlineLvl w:val="0"/>
              <w:rPr>
                <w:rFonts w:asciiTheme="majorHAnsi" w:hAnsiTheme="majorHAnsi"/>
                <w:rtl/>
              </w:rPr>
            </w:pPr>
            <w:r>
              <w:rPr>
                <w:rFonts w:asciiTheme="majorHAnsi" w:hAnsiTheme="majorHAnsi" w:hint="cs"/>
                <w:rtl/>
              </w:rPr>
              <w:t>ہر ہزار میں سے پانچ عورتوں کو سی سیکشن کے بعد مزید سرجری کی ضرورت پڑ سکتی ہے۔</w:t>
            </w:r>
          </w:p>
          <w:p w14:paraId="748565B2" w14:textId="65035FDA" w:rsidR="00835A2C" w:rsidRPr="00B427EC" w:rsidRDefault="00835A2C" w:rsidP="004C4BCB">
            <w:pPr>
              <w:outlineLvl w:val="0"/>
              <w:rPr>
                <w:rFonts w:asciiTheme="majorHAnsi" w:hAnsiTheme="majorHAnsi"/>
              </w:rPr>
            </w:pPr>
          </w:p>
        </w:tc>
      </w:tr>
      <w:tr w:rsidR="00835A2C" w14:paraId="204F5415" w14:textId="77777777" w:rsidTr="005A58C1">
        <w:tc>
          <w:tcPr>
            <w:tcW w:w="3539" w:type="dxa"/>
          </w:tcPr>
          <w:p w14:paraId="2C64C251" w14:textId="17460413" w:rsidR="00835A2C" w:rsidRPr="00B427EC" w:rsidRDefault="00835A2C" w:rsidP="004C4BCB">
            <w:pPr>
              <w:outlineLvl w:val="0"/>
              <w:rPr>
                <w:rFonts w:asciiTheme="majorHAnsi" w:hAnsiTheme="majorHAnsi"/>
              </w:rPr>
            </w:pPr>
          </w:p>
        </w:tc>
        <w:tc>
          <w:tcPr>
            <w:tcW w:w="5471" w:type="dxa"/>
          </w:tcPr>
          <w:p w14:paraId="307F5792" w14:textId="13661A83" w:rsidR="00835A2C" w:rsidRPr="00B427EC" w:rsidRDefault="00B96F5C" w:rsidP="00B96F5C">
            <w:pPr>
              <w:bidi/>
              <w:outlineLvl w:val="0"/>
              <w:rPr>
                <w:rFonts w:asciiTheme="majorHAnsi" w:hAnsiTheme="majorHAnsi"/>
              </w:rPr>
            </w:pPr>
            <w:r>
              <w:rPr>
                <w:rFonts w:asciiTheme="majorHAnsi" w:hAnsiTheme="majorHAnsi" w:hint="cs"/>
                <w:rtl/>
              </w:rPr>
              <w:t>ہر دس ہزار میں سے چھ عورتوں کی ٹانگوں یا پھیپھڑوں میں سی سیکشن کے بعد خون جم سکتا ہے۔</w:t>
            </w:r>
          </w:p>
        </w:tc>
      </w:tr>
      <w:tr w:rsidR="00835A2C" w14:paraId="781D2C20" w14:textId="77777777" w:rsidTr="005A58C1">
        <w:tc>
          <w:tcPr>
            <w:tcW w:w="3539" w:type="dxa"/>
          </w:tcPr>
          <w:p w14:paraId="1E596D84" w14:textId="77777777" w:rsidR="00835A2C" w:rsidRPr="00B427EC" w:rsidRDefault="00835A2C" w:rsidP="004C4BCB">
            <w:pPr>
              <w:outlineLvl w:val="0"/>
              <w:rPr>
                <w:rFonts w:asciiTheme="majorHAnsi" w:hAnsiTheme="majorHAnsi"/>
                <w:rtl/>
                <w:lang w:bidi="ur-PK"/>
              </w:rPr>
            </w:pPr>
          </w:p>
        </w:tc>
        <w:tc>
          <w:tcPr>
            <w:tcW w:w="5471" w:type="dxa"/>
          </w:tcPr>
          <w:p w14:paraId="455FDC68" w14:textId="688B469A" w:rsidR="004F1ADA" w:rsidRPr="00AF5421" w:rsidRDefault="004F1ADA" w:rsidP="004F1ADA">
            <w:pPr>
              <w:bidi/>
              <w:outlineLvl w:val="0"/>
              <w:rPr>
                <w:rFonts w:asciiTheme="majorHAnsi" w:hAnsiTheme="majorHAnsi"/>
                <w:rtl/>
              </w:rPr>
            </w:pPr>
            <w:r>
              <w:rPr>
                <w:rFonts w:asciiTheme="majorHAnsi" w:hAnsiTheme="majorHAnsi" w:hint="cs"/>
                <w:rtl/>
              </w:rPr>
              <w:t>ہرچار</w:t>
            </w:r>
            <w:r w:rsidR="00AF5421">
              <w:rPr>
                <w:rFonts w:asciiTheme="majorHAnsi" w:hAnsiTheme="majorHAnsi" w:hint="cs"/>
                <w:rtl/>
              </w:rPr>
              <w:t>عرتوں میں سے کسی ایک کو جس کا سی سیکشن ہو چکا ہو کو اپنے اگلے حمل میں دوبارہ سی سیکشن کی ضرورت پڑ سکتی ہے اگر وہ اندامِ نہانی کے ذریعے پیدائش کی کوشش کریں۔ اگر آپ کا سی سیکشن ہو چکا ہے اور آپ اپنے اگلے حمل میں اندامِ نہانی کے ذریعے پہدائش کا فیصلہ کرتی ہیں،تو دردوں کے دوران آپ کو زیادہ نگرانی کی ضرورت ہے کیونکہ اس بات کا خطرہ ہے (ہر دو سو میں سے ایک عورت کو )کے یوٹرس کا زخم دردوں کے دوران کھل سکتا ہے۔</w:t>
            </w:r>
          </w:p>
          <w:p w14:paraId="67CB2A28" w14:textId="04F233A7" w:rsidR="00835A2C" w:rsidRPr="00B427EC" w:rsidRDefault="00835A2C">
            <w:pPr>
              <w:outlineLvl w:val="0"/>
              <w:rPr>
                <w:rFonts w:asciiTheme="majorHAnsi" w:hAnsiTheme="majorHAnsi"/>
              </w:rPr>
            </w:pPr>
          </w:p>
        </w:tc>
      </w:tr>
      <w:tr w:rsidR="00835A2C" w14:paraId="41CE9BE0" w14:textId="77777777" w:rsidTr="005A58C1">
        <w:tc>
          <w:tcPr>
            <w:tcW w:w="3539" w:type="dxa"/>
          </w:tcPr>
          <w:p w14:paraId="70AFAADA" w14:textId="77777777" w:rsidR="00835A2C" w:rsidRPr="00835A2C" w:rsidRDefault="00835A2C" w:rsidP="004C4BCB">
            <w:pPr>
              <w:outlineLvl w:val="0"/>
              <w:rPr>
                <w:rFonts w:asciiTheme="majorHAnsi" w:hAnsiTheme="majorHAnsi"/>
              </w:rPr>
            </w:pPr>
          </w:p>
        </w:tc>
        <w:tc>
          <w:tcPr>
            <w:tcW w:w="5471" w:type="dxa"/>
          </w:tcPr>
          <w:p w14:paraId="10A8F791" w14:textId="2F2FABDE" w:rsidR="0084104A" w:rsidRDefault="0084104A" w:rsidP="0084104A">
            <w:pPr>
              <w:bidi/>
              <w:outlineLvl w:val="0"/>
              <w:rPr>
                <w:rFonts w:asciiTheme="majorHAnsi" w:hAnsiTheme="majorHAnsi"/>
                <w:rtl/>
              </w:rPr>
            </w:pPr>
            <w:r>
              <w:rPr>
                <w:rFonts w:asciiTheme="majorHAnsi" w:hAnsiTheme="majorHAnsi" w:hint="cs"/>
                <w:rtl/>
              </w:rPr>
              <w:t>اگر اس حمل میں سی سیکشن ہوتا ہے تو اگلے حمل میں اس بات کے زیادہ امکانات ہیں کہ بچہ مردہ پہدا ہو ۔لیکن یہ زیادہ عام نہیں ہے۔</w:t>
            </w:r>
          </w:p>
          <w:p w14:paraId="1E3A68AE" w14:textId="19E78E3A" w:rsidR="00835A2C" w:rsidRDefault="00835A2C">
            <w:pPr>
              <w:outlineLvl w:val="0"/>
              <w:rPr>
                <w:rFonts w:asciiTheme="majorHAnsi" w:hAnsiTheme="majorHAnsi"/>
              </w:rPr>
            </w:pPr>
          </w:p>
        </w:tc>
      </w:tr>
      <w:tr w:rsidR="00FB152A" w14:paraId="51088B48" w14:textId="77777777" w:rsidTr="005A58C1">
        <w:tc>
          <w:tcPr>
            <w:tcW w:w="3539" w:type="dxa"/>
          </w:tcPr>
          <w:p w14:paraId="4DE37B5E" w14:textId="77777777" w:rsidR="00FB152A" w:rsidRPr="00835A2C" w:rsidRDefault="00FB152A" w:rsidP="004C4BCB">
            <w:pPr>
              <w:outlineLvl w:val="0"/>
              <w:rPr>
                <w:rFonts w:asciiTheme="majorHAnsi" w:hAnsiTheme="majorHAnsi"/>
              </w:rPr>
            </w:pPr>
          </w:p>
        </w:tc>
        <w:tc>
          <w:tcPr>
            <w:tcW w:w="5471" w:type="dxa"/>
          </w:tcPr>
          <w:p w14:paraId="6043A4FC" w14:textId="22E5FBB1" w:rsidR="00673820" w:rsidRDefault="00673820" w:rsidP="00673820">
            <w:pPr>
              <w:bidi/>
              <w:outlineLvl w:val="0"/>
              <w:rPr>
                <w:rFonts w:asciiTheme="majorHAnsi" w:hAnsiTheme="majorHAnsi"/>
                <w:rtl/>
              </w:rPr>
            </w:pPr>
            <w:r>
              <w:rPr>
                <w:rFonts w:asciiTheme="majorHAnsi" w:hAnsiTheme="majorHAnsi" w:hint="cs"/>
                <w:rtl/>
              </w:rPr>
              <w:t xml:space="preserve">اگر اس حمل میں سی سیکشن ہوتا ہے اور اگلے حمل مین آنول نیچے ہوتی ہے ،تو اس بات کے زیادہ امکانات ہیں کہ آنول بچے کی پیدائش کے بعد بھی آسانی سے دور نہیں ہو گی ۔ اس سے خون </w:t>
            </w:r>
            <w:r w:rsidR="002E6C4D">
              <w:rPr>
                <w:rFonts w:asciiTheme="majorHAnsi" w:hAnsiTheme="majorHAnsi" w:hint="cs"/>
                <w:rtl/>
              </w:rPr>
              <w:t>کا بہاؤ زیادہ ہو سکتا ہے اور آپ کو ہیسٹر اکٹامی کی ضرورت پڑ سکتی ہے ، یہ عام نہیں ہے ،لیکن اس کے امکانات ہر سی سیکشن کے ساتھ بڑھ جاتے ہیں۔</w:t>
            </w:r>
          </w:p>
          <w:p w14:paraId="2B00995F" w14:textId="73D38E5F" w:rsidR="00FB152A" w:rsidRDefault="00FB152A">
            <w:pPr>
              <w:outlineLvl w:val="0"/>
              <w:rPr>
                <w:rFonts w:asciiTheme="majorHAnsi" w:hAnsiTheme="majorHAnsi"/>
              </w:rPr>
            </w:pPr>
          </w:p>
        </w:tc>
      </w:tr>
    </w:tbl>
    <w:p w14:paraId="7E531878" w14:textId="698CDA8E" w:rsidR="005A3A97" w:rsidRDefault="005A3A97" w:rsidP="00B427EC">
      <w:pPr>
        <w:outlineLvl w:val="0"/>
        <w:rPr>
          <w:rFonts w:asciiTheme="majorHAnsi" w:hAnsiTheme="majorHAnsi"/>
          <w:b/>
        </w:rPr>
        <w:sectPr w:rsidR="005A3A97" w:rsidSect="00B427EC">
          <w:pgSz w:w="11900" w:h="16840"/>
          <w:pgMar w:top="1440" w:right="1440" w:bottom="1440" w:left="1440" w:header="709" w:footer="709" w:gutter="0"/>
          <w:cols w:space="708"/>
          <w:docGrid w:linePitch="360"/>
        </w:sectPr>
      </w:pPr>
    </w:p>
    <w:p w14:paraId="10891B1C" w14:textId="4FB8E97D" w:rsidR="0080563C" w:rsidRDefault="0080563C" w:rsidP="0080563C">
      <w:pPr>
        <w:bidi/>
        <w:rPr>
          <w:rFonts w:asciiTheme="majorHAnsi" w:hAnsiTheme="majorHAnsi"/>
          <w:bCs/>
          <w:rtl/>
        </w:rPr>
      </w:pPr>
      <w:r>
        <w:rPr>
          <w:rFonts w:asciiTheme="majorHAnsi" w:hAnsiTheme="majorHAnsi" w:hint="cs"/>
          <w:bCs/>
          <w:rtl/>
        </w:rPr>
        <w:lastRenderedPageBreak/>
        <w:t>آپ اور کون سی معلومات اکٹھی کریں گے؟</w:t>
      </w:r>
    </w:p>
    <w:p w14:paraId="1F4ED500" w14:textId="208070CC" w:rsidR="00CD510E" w:rsidRPr="00976677" w:rsidRDefault="006D7A44" w:rsidP="006D7A44">
      <w:pPr>
        <w:bidi/>
        <w:rPr>
          <w:rFonts w:asciiTheme="majorHAnsi" w:hAnsiTheme="majorHAnsi"/>
          <w:b/>
          <w:lang w:val="en-US" w:bidi="ur-PK"/>
        </w:rPr>
      </w:pPr>
      <w:r>
        <w:rPr>
          <w:rFonts w:asciiTheme="majorHAnsi" w:hAnsiTheme="majorHAnsi" w:hint="cs"/>
          <w:b/>
          <w:rtl/>
        </w:rPr>
        <w:t>اس ٹرائل کے لیے یونیورسٹی ہسپتال کووینٹری اور وارویک شائر (</w:t>
      </w:r>
      <w:r w:rsidRPr="00A932A5">
        <w:rPr>
          <w:rFonts w:asciiTheme="majorHAnsi" w:hAnsiTheme="majorHAnsi"/>
          <w:bCs/>
        </w:rPr>
        <w:t>UHCW</w:t>
      </w:r>
      <w:r>
        <w:rPr>
          <w:rFonts w:asciiTheme="majorHAnsi" w:hAnsiTheme="majorHAnsi" w:hint="cs"/>
          <w:b/>
          <w:rtl/>
        </w:rPr>
        <w:t xml:space="preserve">) پیسہ مہیا کر رہے ہیں اور ڈیٹا کنٹرولر کے طور پر کام کریں گے ۔اس کا مطلب یہ ہے کہ ہم آپ کے متعلق جو معلومات اکٹھی کریں گے وہ اس کی دیکھ بھال کریں گے اور اس بات کی یقین دہانی کریں گے کہ ہم اسے صحیح طور پر استعمال کر رہے ہیں ۔ٹرائل سائنس ڈیٹا پروسیسرز ہیں اور ٹرائل اسپانسر کی ہدایات کے تحت کام کریں گی۔ آپ زیادہ پتہ لگا سکتے ہیں کہ آپ کی معلومات سے متعلق آپ اپنے حقوق کیسے استعمال کر سکتے ہیں، اور آپ ڈیٹا پروٹیکشن افسر سے </w:t>
      </w:r>
      <w:r w:rsidR="00976677" w:rsidRPr="003175E1">
        <w:rPr>
          <w:rFonts w:asciiTheme="majorHAnsi" w:hAnsiTheme="majorHAnsi"/>
          <w:bCs/>
          <w:color w:val="4F81BD" w:themeColor="accent1"/>
          <w:u w:val="single"/>
          <w:lang w:val="en-US"/>
        </w:rPr>
        <w:t>https://www.uhcw.nhs.uk/privacy/</w:t>
      </w:r>
      <w:r w:rsidR="00976677" w:rsidRPr="003175E1">
        <w:rPr>
          <w:rFonts w:asciiTheme="majorHAnsi" w:hAnsiTheme="majorHAnsi"/>
          <w:bCs/>
          <w:color w:val="4F81BD" w:themeColor="accent1"/>
          <w:lang w:val="en-US"/>
        </w:rPr>
        <w:t>.</w:t>
      </w:r>
      <w:r w:rsidR="00976677" w:rsidRPr="00A932A5">
        <w:rPr>
          <w:rFonts w:asciiTheme="majorHAnsi" w:hAnsiTheme="majorHAnsi" w:hint="cs"/>
          <w:bCs/>
          <w:rtl/>
          <w:lang w:val="en-US"/>
        </w:rPr>
        <w:t xml:space="preserve"> </w:t>
      </w:r>
      <w:r w:rsidR="00976677">
        <w:rPr>
          <w:rFonts w:asciiTheme="majorHAnsi" w:hAnsiTheme="majorHAnsi" w:hint="cs"/>
          <w:b/>
          <w:rtl/>
          <w:lang w:val="en-US"/>
        </w:rPr>
        <w:t>پر رابطہ کریں۔</w:t>
      </w:r>
    </w:p>
    <w:p w14:paraId="4980BB57" w14:textId="77777777" w:rsidR="00597109" w:rsidRDefault="00597109" w:rsidP="000D2191">
      <w:pPr>
        <w:rPr>
          <w:rStyle w:val="Hyperlink"/>
          <w:rFonts w:asciiTheme="majorHAnsi" w:hAnsiTheme="majorHAnsi" w:cstheme="majorHAnsi"/>
          <w:rtl/>
        </w:rPr>
      </w:pPr>
    </w:p>
    <w:p w14:paraId="06A26BE8" w14:textId="340A5A5E" w:rsidR="003175E1" w:rsidRDefault="003175E1" w:rsidP="003175E1">
      <w:pPr>
        <w:bidi/>
        <w:rPr>
          <w:rStyle w:val="Hyperlink"/>
          <w:rFonts w:asciiTheme="majorHAnsi" w:hAnsiTheme="majorHAnsi" w:cstheme="majorHAnsi"/>
          <w:color w:val="000000" w:themeColor="text1"/>
          <w:u w:val="none"/>
          <w:rtl/>
        </w:rPr>
      </w:pPr>
      <w:r>
        <w:rPr>
          <w:rStyle w:val="Hyperlink"/>
          <w:rFonts w:asciiTheme="majorHAnsi" w:hAnsiTheme="majorHAnsi" w:cstheme="majorHAnsi" w:hint="cs"/>
          <w:color w:val="000000" w:themeColor="text1"/>
          <w:u w:val="none"/>
          <w:rtl/>
        </w:rPr>
        <w:t>ہم ہسپتال کے ریکارڈ سے آپ کے بچے کی پیدائش اور ہسپتال میں گزارے گئے وقت کے دوران آپ کی اور آپ کے بچے کی صحت کے متعلق معلومات اکٹھی کریں گے ۔اس میں قومیت اور صحت کی معلومات شامل ہو گی،اسے "ذاتی ڈیٹا کے لیے مخصوص کیٹیگری " کہا جاتا ہے ۔ اپنے حقوق کی حفاظت کے لیے ہم ذاتی طور پر شناخت کردہ معلومات کا استعمال کم سے کم</w:t>
      </w:r>
      <w:r w:rsidR="00F53CA1">
        <w:rPr>
          <w:rStyle w:val="Hyperlink"/>
          <w:rFonts w:asciiTheme="majorHAnsi" w:hAnsiTheme="majorHAnsi" w:cstheme="majorHAnsi" w:hint="cs"/>
          <w:color w:val="000000" w:themeColor="text1"/>
          <w:u w:val="none"/>
          <w:rtl/>
        </w:rPr>
        <w:t xml:space="preserve"> کریں گے ۔ہم آپ کا نام ،تاریخ پیدائش ،پتہ،فون نمبر اور ای میل پتہ آپ کے میڈیکل ریکارڈ سے اکٹھا کریں گے، تا کہ آپ سے ریسرچ کے متعلق رابطہ کر سکیں اور اس بات کو پر یقین بنائیں کہ ٹرائل سے متعلق معلومات آپکی نگہداشت اور ریسرچ کی کوالٹی کی یقین دہانی کےلیے ریکارڈ کی گئی ہے۔</w:t>
      </w:r>
      <w:r w:rsidR="002E648D">
        <w:rPr>
          <w:rStyle w:val="Hyperlink"/>
          <w:rFonts w:asciiTheme="majorHAnsi" w:hAnsiTheme="majorHAnsi" w:cstheme="majorHAnsi" w:hint="cs"/>
          <w:color w:val="000000" w:themeColor="text1"/>
          <w:u w:val="none"/>
          <w:rtl/>
        </w:rPr>
        <w:t xml:space="preserve"> ایسا کرنے کے لیے، ٹرائل اسپانسر اور ریگولیٹری اتھارٹی کے افراد آپکے طبی نوٹ اور ریسرچ ریکارڈ کا تجزیہ کر سکتے ہیں۔</w:t>
      </w:r>
    </w:p>
    <w:p w14:paraId="3DAD14F9" w14:textId="77777777" w:rsidR="002E648D" w:rsidRDefault="002E648D" w:rsidP="002E648D">
      <w:pPr>
        <w:bidi/>
        <w:rPr>
          <w:rStyle w:val="Hyperlink"/>
          <w:rFonts w:asciiTheme="majorHAnsi" w:hAnsiTheme="majorHAnsi" w:cstheme="majorHAnsi"/>
          <w:color w:val="000000" w:themeColor="text1"/>
          <w:u w:val="none"/>
          <w:rtl/>
        </w:rPr>
      </w:pPr>
    </w:p>
    <w:p w14:paraId="6246563F" w14:textId="35E95266" w:rsidR="0000485D" w:rsidRDefault="0000485D" w:rsidP="0000485D">
      <w:pPr>
        <w:bidi/>
        <w:rPr>
          <w:rStyle w:val="Hyperlink"/>
          <w:rFonts w:asciiTheme="majorHAnsi" w:hAnsiTheme="majorHAnsi" w:cstheme="majorHAnsi"/>
          <w:color w:val="000000" w:themeColor="text1"/>
          <w:u w:val="none"/>
          <w:rtl/>
        </w:rPr>
      </w:pPr>
      <w:r>
        <w:rPr>
          <w:rStyle w:val="Hyperlink"/>
          <w:rFonts w:asciiTheme="majorHAnsi" w:hAnsiTheme="majorHAnsi" w:cstheme="majorHAnsi" w:hint="cs"/>
          <w:color w:val="000000" w:themeColor="text1"/>
          <w:u w:val="none"/>
          <w:rtl/>
        </w:rPr>
        <w:t>ہم آپ سے آپکے بچے کی پیدائش کے دو اور چھ مہینوں کے بعد رابطہ کرنے کے لیے آپکی معلومات کا استعمال کریں گے تاکہ آپکو اپنی اور اپنے بچے کی صحت اور اگر آپکو اور آپکے بچے کو کسی ہیتھ سروس کی ضرورت پڑی ہے تو اس کے متعلق سوالنامہ مکمل کرنے کا کہہ سکیں اگر آپ ہمیں بتاتے ہیں کہ اس دوران آپکے بچے کو اہم صحتی مسائل رہے ہیں، تو آپکی اجازت کے ساتھ، ہم آپکے یا آپکے بچے کے ہسپتال یا جی پی کے ریکارڈ سے معلومات اکٹھی کرین گے یا ہم ان مسائل پر مزید بات کرنے کے لیے آپ سے رابطہ کر سکتے ہیں۔ جب ہم آپ کا سوالنامہ موصول کرین گے ، تو ہم آپکی معلومات کا تجزیہ کرین گے اور اگر ہمیں لگا کہ کوئی اہم تفصیلات موجود نہیں ہیں تو ان کو اکٹھا کرنے کے لیے آپ سے رابطہ کرین گے۔</w:t>
      </w:r>
    </w:p>
    <w:p w14:paraId="07251D7F" w14:textId="77777777" w:rsidR="0000485D" w:rsidRDefault="0000485D" w:rsidP="0000485D">
      <w:pPr>
        <w:bidi/>
        <w:rPr>
          <w:rStyle w:val="Hyperlink"/>
          <w:rFonts w:asciiTheme="majorHAnsi" w:hAnsiTheme="majorHAnsi" w:cstheme="majorHAnsi"/>
          <w:color w:val="000000" w:themeColor="text1"/>
          <w:u w:val="none"/>
          <w:rtl/>
        </w:rPr>
      </w:pPr>
    </w:p>
    <w:p w14:paraId="530AF4E9" w14:textId="29038B23" w:rsidR="0000485D" w:rsidRDefault="0000485D" w:rsidP="0000485D">
      <w:pPr>
        <w:bidi/>
        <w:rPr>
          <w:rStyle w:val="Hyperlink"/>
          <w:rFonts w:asciiTheme="majorHAnsi" w:hAnsiTheme="majorHAnsi" w:cstheme="majorHAnsi"/>
          <w:color w:val="000000" w:themeColor="text1"/>
          <w:u w:val="none"/>
          <w:rtl/>
        </w:rPr>
      </w:pPr>
      <w:r>
        <w:rPr>
          <w:rStyle w:val="Hyperlink"/>
          <w:rFonts w:asciiTheme="majorHAnsi" w:hAnsiTheme="majorHAnsi" w:cstheme="majorHAnsi" w:hint="cs"/>
          <w:color w:val="000000" w:themeColor="text1"/>
          <w:u w:val="none"/>
          <w:rtl/>
        </w:rPr>
        <w:t>اگر آپ اجازت دے چکے ہین کہ ہم آپ سے رابطہ کر سکتے ہین اور آپ سے پوچھ سکتے ہین کہ اگر آپ بڑے بے بی ٹرائل سے متعلق اپنے تجربے کے بارے مین ہماری ریسرچ ٹیم کے ممبر کے ساتھ آمنے سامنے انٹرویو کے لیے رضامند  ہین۔ آپ کی اجازت کے ہم آپ کے ساتھی یا پیدائش کے ساتھی سے بھی انٹرویو کر سکتے ہین تاکہ سمجھا جا سکے کہ  ان کا بڑے بے بی ٹرائل میں حصہ لینے کا تجربہ کیسا رہا۔</w:t>
      </w:r>
    </w:p>
    <w:p w14:paraId="424D0619" w14:textId="77777777" w:rsidR="00C21019" w:rsidRDefault="00C21019" w:rsidP="00C21019">
      <w:pPr>
        <w:bidi/>
        <w:rPr>
          <w:rStyle w:val="Hyperlink"/>
          <w:rFonts w:asciiTheme="majorHAnsi" w:hAnsiTheme="majorHAnsi" w:cstheme="majorHAnsi"/>
          <w:color w:val="000000" w:themeColor="text1"/>
          <w:u w:val="none"/>
          <w:rtl/>
        </w:rPr>
      </w:pPr>
    </w:p>
    <w:p w14:paraId="1FEFB6BD" w14:textId="14210F8F" w:rsidR="00C21019" w:rsidRPr="00D2729C" w:rsidRDefault="00A4685C" w:rsidP="00C21019">
      <w:pPr>
        <w:bidi/>
        <w:rPr>
          <w:rStyle w:val="Hyperlink"/>
          <w:rFonts w:asciiTheme="majorHAnsi" w:hAnsiTheme="majorHAnsi" w:cstheme="majorHAnsi"/>
          <w:color w:val="000000" w:themeColor="text1"/>
          <w:u w:val="none"/>
          <w:lang w:val="en-US"/>
        </w:rPr>
      </w:pPr>
      <w:r>
        <w:rPr>
          <w:rStyle w:val="Hyperlink"/>
          <w:rFonts w:asciiTheme="majorHAnsi" w:hAnsiTheme="majorHAnsi" w:cstheme="majorHAnsi" w:hint="cs"/>
          <w:color w:val="000000" w:themeColor="text1"/>
          <w:u w:val="none"/>
          <w:rtl/>
        </w:rPr>
        <w:t>یو کے میں</w:t>
      </w:r>
      <w:r w:rsidR="00CF760B">
        <w:rPr>
          <w:rStyle w:val="Hyperlink"/>
          <w:rFonts w:asciiTheme="majorHAnsi" w:hAnsiTheme="majorHAnsi" w:cstheme="majorHAnsi" w:hint="cs"/>
          <w:color w:val="000000" w:themeColor="text1"/>
          <w:u w:val="none"/>
          <w:rtl/>
        </w:rPr>
        <w:t>،</w:t>
      </w:r>
      <w:r>
        <w:rPr>
          <w:rStyle w:val="Hyperlink"/>
          <w:rFonts w:asciiTheme="majorHAnsi" w:hAnsiTheme="majorHAnsi" w:cstheme="majorHAnsi" w:hint="cs"/>
          <w:color w:val="000000" w:themeColor="text1"/>
          <w:u w:val="none"/>
          <w:rtl/>
        </w:rPr>
        <w:t xml:space="preserve"> یہ بہت نایاب ہے</w:t>
      </w:r>
      <w:r w:rsidR="00CF760B">
        <w:rPr>
          <w:rStyle w:val="Hyperlink"/>
          <w:rFonts w:asciiTheme="majorHAnsi" w:hAnsiTheme="majorHAnsi" w:cstheme="majorHAnsi" w:hint="cs"/>
          <w:color w:val="000000" w:themeColor="text1"/>
          <w:u w:val="none"/>
          <w:rtl/>
        </w:rPr>
        <w:t xml:space="preserve"> کہ عورتیں لیٹ حمل یا پیدائش کے دوران یا بعد مین فوت ہو جائیں( اس بات کا خطرہ ہر 10000 میں سے کسی ایک کو ہوتا ہے) ۔</w:t>
      </w:r>
      <w:r w:rsidR="000B6E30">
        <w:rPr>
          <w:rStyle w:val="Hyperlink"/>
          <w:rFonts w:asciiTheme="majorHAnsi" w:hAnsiTheme="majorHAnsi" w:cstheme="majorHAnsi" w:hint="cs"/>
          <w:color w:val="000000" w:themeColor="text1"/>
          <w:u w:val="none"/>
          <w:rtl/>
        </w:rPr>
        <w:t xml:space="preserve"> یہ بھی بہت نایاب ہے کہ بچہ پیدائش کے بعد پہلے 28 دنوں میں فوت ہو جائے( اس کا خطرہ ہر 400 میں سے کسی ایک کو ہوتا ہے(۔ اگر ان مین سے کوئی بات آپ کے اس ٹرائل میں حصہ لینے کے دوران ہوجاتی ہے تو یہ بات ہمارے بہت اہم ہے کہ ہم اس تکلیف کو آپ کے اور آپ کے خاندان کے لیے کم سے کم کرین۔</w:t>
      </w:r>
      <w:r w:rsidR="00977466">
        <w:rPr>
          <w:rStyle w:val="Hyperlink"/>
          <w:rFonts w:asciiTheme="majorHAnsi" w:hAnsiTheme="majorHAnsi" w:cstheme="majorHAnsi" w:hint="cs"/>
          <w:color w:val="000000" w:themeColor="text1"/>
          <w:u w:val="none"/>
          <w:rtl/>
        </w:rPr>
        <w:t xml:space="preserve"> ایسا کرنے کے لیے آپکی اجازت کے ساتھ، ہم آپ کو سوالنامہ بھیجنے سے پہلے ( پیدائش کے دو اور چھ مہینوں کے بعد)</w:t>
      </w:r>
      <w:r w:rsidR="003D4414">
        <w:rPr>
          <w:rStyle w:val="Hyperlink"/>
          <w:rFonts w:asciiTheme="majorHAnsi" w:hAnsiTheme="majorHAnsi" w:cstheme="majorHAnsi" w:hint="cs"/>
          <w:color w:val="000000" w:themeColor="text1"/>
          <w:u w:val="none"/>
          <w:rtl/>
        </w:rPr>
        <w:t xml:space="preserve"> یا آپ کو انٹرویو یا مزید تحقیق پر بلانے سے پہلے آپ کے بچے کے ہسپتال کے ریکارڈ کو چیک کرین گے اور جب ہم چیک کرین گے، آپ کے بچے کے ریکارڈ کو، اور اگر ہمیں پتہ چلتا ہے کہ آپ کا بچہ فوت ہو چکا ہے تو ہم آپ سے رابطہ ہسپتال کی سوگواری سروس یا ریسرچ ٹیم کے تجربہ کار فرد کے ذریعے آپ سے براہ راست فون پر رابطہ کرین گے۔</w:t>
      </w:r>
      <w:r w:rsidR="00D2729C">
        <w:rPr>
          <w:rStyle w:val="Hyperlink"/>
          <w:rFonts w:asciiTheme="majorHAnsi" w:hAnsiTheme="majorHAnsi" w:cstheme="majorHAnsi" w:hint="cs"/>
          <w:color w:val="000000" w:themeColor="text1"/>
          <w:u w:val="none"/>
          <w:rtl/>
        </w:rPr>
        <w:t xml:space="preserve"> ہمارے لیے یہ جاننا بہت اہم ہے کہ اگر آپ یا آپ کا بچہ فوت ہو چکا ہے اور اگر ایسا ہوتا ہے تو ایسا کیون ہوا  اس معلومات کی رسائی دینے کے لیے ہمیں آپ کی اجازت کی ضرورت ہو گی تاکہ ہم </w:t>
      </w:r>
      <w:r w:rsidR="00D2729C">
        <w:rPr>
          <w:rStyle w:val="Hyperlink"/>
          <w:rFonts w:asciiTheme="majorHAnsi" w:hAnsiTheme="majorHAnsi" w:cstheme="majorHAnsi"/>
          <w:color w:val="000000" w:themeColor="text1"/>
          <w:u w:val="none"/>
          <w:lang w:val="en-US"/>
        </w:rPr>
        <w:t xml:space="preserve">NHS DIGITAL </w:t>
      </w:r>
      <w:r w:rsidR="00D2729C">
        <w:rPr>
          <w:rStyle w:val="Hyperlink"/>
          <w:rFonts w:asciiTheme="majorHAnsi" w:hAnsiTheme="majorHAnsi" w:cstheme="majorHAnsi" w:hint="cs"/>
          <w:color w:val="000000" w:themeColor="text1"/>
          <w:u w:val="none"/>
          <w:rtl/>
          <w:lang w:val="en-US"/>
        </w:rPr>
        <w:t xml:space="preserve">کے ساتھ منسلک معلومات دے سکیں، یہ وہ تنظیم ہے جس کے پاس ہیلتھ کئیر سے متعلق معلومات ہوتی ہین ہم صرف اس صورت میں یہ معلومات اکٹھی کریں گے اگر آپ اپنا سوالنامہ مکمل نہیں کرتے اور ہم ایسا کرنے کے لیے آپ کا اور آپ کے بچے کا </w:t>
      </w:r>
      <w:r w:rsidR="00D2729C">
        <w:rPr>
          <w:rStyle w:val="Hyperlink"/>
          <w:rFonts w:asciiTheme="majorHAnsi" w:hAnsiTheme="majorHAnsi" w:cstheme="majorHAnsi"/>
          <w:color w:val="000000" w:themeColor="text1"/>
          <w:u w:val="none"/>
          <w:lang w:val="en-US"/>
        </w:rPr>
        <w:t xml:space="preserve">NHS </w:t>
      </w:r>
      <w:r w:rsidR="00D2729C">
        <w:rPr>
          <w:rStyle w:val="Hyperlink"/>
          <w:rFonts w:asciiTheme="majorHAnsi" w:hAnsiTheme="majorHAnsi" w:cstheme="majorHAnsi" w:hint="cs"/>
          <w:color w:val="000000" w:themeColor="text1"/>
          <w:u w:val="none"/>
          <w:rtl/>
          <w:lang w:val="en-US"/>
        </w:rPr>
        <w:t xml:space="preserve"> نمبر آپ کے  میڈیکل ریکارڈ سے لے لیں گے۔ </w:t>
      </w:r>
    </w:p>
    <w:p w14:paraId="2FD56800" w14:textId="77777777" w:rsidR="0000485D" w:rsidRPr="003175E1" w:rsidRDefault="0000485D" w:rsidP="0000485D">
      <w:pPr>
        <w:bidi/>
        <w:rPr>
          <w:rStyle w:val="Hyperlink"/>
          <w:rFonts w:asciiTheme="majorHAnsi" w:hAnsiTheme="majorHAnsi" w:cstheme="majorHAnsi"/>
          <w:color w:val="000000" w:themeColor="text1"/>
          <w:u w:val="none"/>
        </w:rPr>
      </w:pPr>
    </w:p>
    <w:p w14:paraId="15B25805" w14:textId="07FD8DF7" w:rsidR="00E76560" w:rsidRDefault="00E76560" w:rsidP="007D0D25">
      <w:pPr>
        <w:rPr>
          <w:rFonts w:asciiTheme="majorHAnsi" w:hAnsiTheme="majorHAnsi"/>
        </w:rPr>
      </w:pPr>
    </w:p>
    <w:p w14:paraId="08212A1B" w14:textId="77777777" w:rsidR="004F1055" w:rsidRDefault="004F1055" w:rsidP="003C196B">
      <w:pPr>
        <w:rPr>
          <w:rFonts w:asciiTheme="majorHAnsi" w:hAnsiTheme="majorHAnsi"/>
          <w:rtl/>
        </w:rPr>
      </w:pPr>
    </w:p>
    <w:p w14:paraId="1FA19A5E" w14:textId="77777777" w:rsidR="004400CE" w:rsidRDefault="004400CE" w:rsidP="003C196B">
      <w:pPr>
        <w:rPr>
          <w:rFonts w:asciiTheme="majorHAnsi" w:hAnsiTheme="majorHAnsi"/>
          <w:rtl/>
        </w:rPr>
      </w:pPr>
    </w:p>
    <w:p w14:paraId="15ABC166" w14:textId="77777777" w:rsidR="004400CE" w:rsidRPr="00694ED0" w:rsidRDefault="004400CE" w:rsidP="003C196B">
      <w:pPr>
        <w:rPr>
          <w:rFonts w:asciiTheme="majorHAnsi" w:hAnsiTheme="majorHAnsi"/>
        </w:rPr>
      </w:pPr>
    </w:p>
    <w:p w14:paraId="55045E04" w14:textId="3CD53013" w:rsidR="001C704F" w:rsidRPr="001C704F" w:rsidRDefault="001C704F" w:rsidP="001C704F">
      <w:pPr>
        <w:bidi/>
        <w:outlineLvl w:val="0"/>
        <w:rPr>
          <w:rFonts w:asciiTheme="majorHAnsi" w:hAnsiTheme="majorHAnsi"/>
          <w:bCs/>
          <w:rtl/>
        </w:rPr>
      </w:pPr>
      <w:r w:rsidRPr="001C704F">
        <w:rPr>
          <w:rFonts w:asciiTheme="majorHAnsi" w:hAnsiTheme="majorHAnsi" w:hint="cs"/>
          <w:bCs/>
          <w:rtl/>
        </w:rPr>
        <w:lastRenderedPageBreak/>
        <w:t>کیا مجھے حصہ لینا ہو گا</w:t>
      </w:r>
      <w:r>
        <w:rPr>
          <w:rFonts w:asciiTheme="majorHAnsi" w:hAnsiTheme="majorHAnsi" w:hint="cs"/>
          <w:bCs/>
          <w:rtl/>
        </w:rPr>
        <w:t xml:space="preserve"> </w:t>
      </w:r>
      <w:r>
        <w:rPr>
          <w:rFonts w:asciiTheme="majorHAnsi" w:hAnsiTheme="majorHAnsi" w:hint="cs"/>
          <w:b/>
          <w:rtl/>
        </w:rPr>
        <w:t>؟</w:t>
      </w:r>
    </w:p>
    <w:p w14:paraId="19EA9471" w14:textId="075B71E5" w:rsidR="007331C6" w:rsidRDefault="007331C6" w:rsidP="00444997">
      <w:pPr>
        <w:outlineLvl w:val="0"/>
        <w:rPr>
          <w:rFonts w:asciiTheme="majorHAnsi" w:hAnsiTheme="majorHAnsi"/>
          <w:b/>
          <w:rtl/>
        </w:rPr>
      </w:pPr>
    </w:p>
    <w:p w14:paraId="5A2D15C9" w14:textId="18326718" w:rsidR="00862220" w:rsidRPr="004407EB" w:rsidRDefault="00862220" w:rsidP="00862220">
      <w:pPr>
        <w:bidi/>
        <w:outlineLvl w:val="0"/>
        <w:rPr>
          <w:rFonts w:asciiTheme="majorHAnsi" w:hAnsiTheme="majorHAnsi"/>
          <w:b/>
        </w:rPr>
      </w:pPr>
      <w:r>
        <w:rPr>
          <w:rFonts w:asciiTheme="majorHAnsi" w:hAnsiTheme="majorHAnsi" w:hint="cs"/>
          <w:b/>
          <w:rtl/>
        </w:rPr>
        <w:t>یہ مکمل طور پر آپ کے اوپر ہے کہ اگر آپ ٹرائل یا ریسرچ کے کسی دوسرے حصے میں شمولیت اختیار کرنا چاہتے ہیں  اگر آپ اس میں شامل ہونے پر مجبور نہیں ہیں اور اگر آپ انتخاب کرتے ہیں کہ آپ اس میں حصہ نہیں لیں گے تو آپ کو ملنے والی نگہداشت میں کسی قسم کا کوئی فرق نہیں پڑے گا۔ اگر آپ اس میں حصہ لیتے ہیں تو آپ کے پاس موقع ہو گا کہ آپ اس شیٹ پر ہم سے بات کریں اور اگر کوئی سوال ہے تو پوچھ سکیں ۔ ہم آپ سے رضا مندی کا فارم دستخط کرنے کو کہیں گے تاکہ اس بات کی تصدیق ہو سکے کہ آپ اس میں حصہ لینے پر راضی ہیں ۔رضامندی فارم کو دستخط کرنے کے بعد بھی ، اگر آپ کا ذہن بدل جاتا ہے تو آپ ٹرائل سے کسی بھی وقت کوئی بھی وجہ بیان کیے بغیر نکل سکتے ہیں ۔اس سے آپ کی نگہداشت میں کوئی فرق نہیں پڑے گا۔</w:t>
      </w:r>
    </w:p>
    <w:p w14:paraId="147E1C0A" w14:textId="77777777" w:rsidR="00DF64AB" w:rsidRPr="004407EB" w:rsidRDefault="00DF64AB" w:rsidP="007D0D25">
      <w:pPr>
        <w:rPr>
          <w:rFonts w:asciiTheme="majorHAnsi" w:hAnsiTheme="majorHAnsi"/>
          <w:b/>
        </w:rPr>
      </w:pPr>
    </w:p>
    <w:p w14:paraId="4BB25D5B" w14:textId="50B7DF22" w:rsidR="00B1637F" w:rsidRPr="00B1637F" w:rsidRDefault="00B1637F" w:rsidP="00B1637F">
      <w:pPr>
        <w:bidi/>
        <w:outlineLvl w:val="0"/>
        <w:rPr>
          <w:rFonts w:asciiTheme="majorHAnsi" w:hAnsiTheme="majorHAnsi"/>
          <w:bCs/>
          <w:rtl/>
        </w:rPr>
      </w:pPr>
      <w:r w:rsidRPr="00B1637F">
        <w:rPr>
          <w:rFonts w:asciiTheme="majorHAnsi" w:hAnsiTheme="majorHAnsi" w:hint="cs"/>
          <w:bCs/>
          <w:rtl/>
        </w:rPr>
        <w:t>ریسرچ ٹرائل کے ختم ہونے پر کیا ہو گا؟</w:t>
      </w:r>
    </w:p>
    <w:p w14:paraId="29F86F05" w14:textId="5BC355A4" w:rsidR="005B1A68" w:rsidRPr="004407EB" w:rsidRDefault="00B1637F" w:rsidP="00B1637F">
      <w:pPr>
        <w:bidi/>
        <w:outlineLvl w:val="0"/>
        <w:rPr>
          <w:rFonts w:asciiTheme="majorHAnsi" w:hAnsiTheme="majorHAnsi"/>
          <w:b/>
        </w:rPr>
      </w:pPr>
      <w:r>
        <w:rPr>
          <w:rFonts w:asciiTheme="majorHAnsi" w:hAnsiTheme="majorHAnsi" w:hint="cs"/>
          <w:b/>
          <w:rtl/>
        </w:rPr>
        <w:t>ٹرائل کے اختتام پر جس میں 42 مہینے لگیں گے ہم اپنی جمع کردپ معلومات کا تجزیہ کریں گے تا کہ فیصلہ کر سکیں اگر عورتوں اور ان کے بچوں کے لیے جلد دردوں کا شروع کرنا صحیح چیز ہے ۔مستقبل میں ان نتائج سے ان عورتوں کو مدد ملے گی جن کے بچے بڑے ہوں گے تاکہ فیصلہ کیا جا سکے کہ اگر ان کو مصنوعی درد لگائے جا سکیں۔</w:t>
      </w:r>
    </w:p>
    <w:p w14:paraId="6FB95A08" w14:textId="77777777" w:rsidR="00B1637F" w:rsidRDefault="00B1637F" w:rsidP="007D0D25">
      <w:pPr>
        <w:rPr>
          <w:rFonts w:asciiTheme="majorHAnsi" w:hAnsiTheme="majorHAnsi"/>
          <w:rtl/>
        </w:rPr>
      </w:pPr>
    </w:p>
    <w:p w14:paraId="1358D4BC" w14:textId="232C8A94" w:rsidR="00B1637F" w:rsidRPr="004407EB" w:rsidRDefault="002D257B" w:rsidP="002D257B">
      <w:pPr>
        <w:bidi/>
        <w:rPr>
          <w:rFonts w:asciiTheme="majorHAnsi" w:hAnsiTheme="majorHAnsi"/>
        </w:rPr>
      </w:pPr>
      <w:r>
        <w:rPr>
          <w:rFonts w:asciiTheme="majorHAnsi" w:hAnsiTheme="majorHAnsi" w:hint="cs"/>
          <w:rtl/>
        </w:rPr>
        <w:t xml:space="preserve">آپ ٹرائل کے جس بھی حصے میں شمولیت اختیار کریں ،ہم ٹرائل کے اختتام پر آپ کے اور آپ کے بچے کے متعلق معلومات اپنے پاس رکھنا چاہیں گے ۔ ایسا اس لیے ہے تاکہ ہم آپ سے رابطہ کر سکیں جب آپ کا بچہ بڑا ہو رہا ہو(یا ہم آپ کے بچے سے اس وقت رابطہ کریں جب وہ بڑا ہو چکا ہو)تاکہ اس بات کا پتہ لگایا جا سکے کہ پیدائش سے متعلق کسی چیز نے اگر ان کی صحت پر اثر ڈالا ہے۔چنانچہ ایسا کرنے کے لیے ہم چاہیں گے کہ آپ اور آپ کے بچے (یا دونوں ) کے بارے میں  </w:t>
      </w:r>
      <w:r w:rsidRPr="00F81991">
        <w:rPr>
          <w:rFonts w:asciiTheme="majorHAnsi" w:hAnsiTheme="majorHAnsi"/>
        </w:rPr>
        <w:t>Hospital Episode Statistics</w:t>
      </w:r>
      <w:r>
        <w:rPr>
          <w:rFonts w:asciiTheme="majorHAnsi" w:hAnsiTheme="majorHAnsi" w:hint="cs"/>
          <w:rtl/>
        </w:rPr>
        <w:t xml:space="preserve"> میں دیکھنے کے لیے آپ کی اجازت حاصل کریں۔ایسا کرنے کے لیے ہم آپ کا اور آپ کے بچے کا </w:t>
      </w:r>
      <w:r w:rsidRPr="00F81991">
        <w:rPr>
          <w:rFonts w:asciiTheme="majorHAnsi" w:hAnsiTheme="majorHAnsi"/>
        </w:rPr>
        <w:t>NHS</w:t>
      </w:r>
      <w:r>
        <w:rPr>
          <w:rFonts w:asciiTheme="majorHAnsi" w:hAnsiTheme="majorHAnsi" w:hint="cs"/>
          <w:rtl/>
        </w:rPr>
        <w:t xml:space="preserve"> نمبر حاصل کریں گے۔</w:t>
      </w:r>
    </w:p>
    <w:p w14:paraId="00DE9EEA" w14:textId="77777777" w:rsidR="00DA249B" w:rsidRDefault="00DA249B" w:rsidP="006806F9">
      <w:pPr>
        <w:bidi/>
        <w:rPr>
          <w:rFonts w:asciiTheme="majorHAnsi" w:hAnsiTheme="majorHAnsi"/>
          <w:b/>
          <w:rtl/>
        </w:rPr>
      </w:pPr>
    </w:p>
    <w:p w14:paraId="341B66CC" w14:textId="2A4B29B5" w:rsidR="006806F9" w:rsidRPr="006806F9" w:rsidRDefault="006806F9" w:rsidP="006806F9">
      <w:pPr>
        <w:bidi/>
        <w:rPr>
          <w:rFonts w:asciiTheme="majorHAnsi" w:hAnsiTheme="majorHAnsi"/>
          <w:bCs/>
        </w:rPr>
      </w:pPr>
      <w:r w:rsidRPr="006806F9">
        <w:rPr>
          <w:rFonts w:asciiTheme="majorHAnsi" w:hAnsiTheme="majorHAnsi" w:hint="cs"/>
          <w:bCs/>
          <w:rtl/>
        </w:rPr>
        <w:t>اخراجات اور ادائیگیاں</w:t>
      </w:r>
    </w:p>
    <w:p w14:paraId="6CE24326" w14:textId="3ABB01FF" w:rsidR="003A1AA9" w:rsidRDefault="003A1AA9" w:rsidP="003A1AA9">
      <w:pPr>
        <w:bidi/>
        <w:rPr>
          <w:rFonts w:asciiTheme="majorHAnsi" w:hAnsiTheme="majorHAnsi"/>
          <w:b/>
          <w:rtl/>
        </w:rPr>
      </w:pPr>
      <w:r>
        <w:rPr>
          <w:rFonts w:asciiTheme="majorHAnsi" w:hAnsiTheme="majorHAnsi" w:hint="cs"/>
          <w:b/>
          <w:rtl/>
        </w:rPr>
        <w:t>ہمیں توقع ہے کہ ریسرچ کے لیے ملاقاتیں آپ کی روٹین کلینک طے شدہ ملاقات کے ساتھ ترتیب دی جائے گی، اس لیے آپ کو ہسپتال میں زائد چکر لگانے کی ضرورت نہیں پڑے گی۔ اس ریسرچ میں حصہ لینے کے لیے آپ کو کسی قسم کی ادائیگی یا سفری خرچ نہیں کرنا پڑے گا۔</w:t>
      </w:r>
    </w:p>
    <w:p w14:paraId="0B6D472F" w14:textId="77777777" w:rsidR="00693F1A" w:rsidRDefault="00693F1A" w:rsidP="00403C3E">
      <w:pPr>
        <w:rPr>
          <w:rFonts w:asciiTheme="majorHAnsi" w:hAnsiTheme="majorHAnsi"/>
          <w:rtl/>
        </w:rPr>
      </w:pPr>
    </w:p>
    <w:p w14:paraId="22682DA1" w14:textId="4F49324B" w:rsidR="00BF0693" w:rsidRDefault="00DD4E03" w:rsidP="00DD4E03">
      <w:pPr>
        <w:bidi/>
        <w:rPr>
          <w:rFonts w:asciiTheme="majorHAnsi" w:hAnsiTheme="majorHAnsi"/>
          <w:b/>
          <w:bCs/>
          <w:rtl/>
        </w:rPr>
      </w:pPr>
      <w:r w:rsidRPr="00DD4E03">
        <w:rPr>
          <w:rFonts w:asciiTheme="majorHAnsi" w:hAnsiTheme="majorHAnsi" w:hint="cs"/>
          <w:b/>
          <w:bCs/>
          <w:rtl/>
        </w:rPr>
        <w:t>اگر مجھے کچھ تشویش ہو تو کیا ہو گا؟</w:t>
      </w:r>
    </w:p>
    <w:p w14:paraId="461B3AB7" w14:textId="5EA4B5D1" w:rsidR="00DD4E03" w:rsidRPr="00DD4E03" w:rsidRDefault="00DD4E03" w:rsidP="00DD4E03">
      <w:pPr>
        <w:bidi/>
        <w:rPr>
          <w:rFonts w:asciiTheme="majorHAnsi" w:hAnsiTheme="majorHAnsi"/>
        </w:rPr>
      </w:pPr>
      <w:r>
        <w:rPr>
          <w:rFonts w:asciiTheme="majorHAnsi" w:hAnsiTheme="majorHAnsi" w:hint="cs"/>
          <w:rtl/>
        </w:rPr>
        <w:t xml:space="preserve">اگر  آپ کو کوئی تشویش ہے ، تو براہِ مہربانی ریسرچ ٹیم کے فرد (جس کی تفصیلات نیچے موجود ہیں) یا اپنی دائی سے بات کریں۔وہ آپ کو آپ کی پوچھی جانے والی تمام معلومات مہیا کریں گے۔اگر آپ ابھی بھی خوش نہیں ہیں ، تو آپ کو </w:t>
      </w:r>
      <w:r w:rsidRPr="005F7C70">
        <w:rPr>
          <w:rFonts w:asciiTheme="majorHAnsi" w:hAnsiTheme="majorHAnsi" w:hint="cs"/>
          <w:highlight w:val="yellow"/>
          <w:rtl/>
        </w:rPr>
        <w:t>(</w:t>
      </w:r>
      <w:r w:rsidR="005F7C70" w:rsidRPr="005F7C70">
        <w:rPr>
          <w:rFonts w:asciiTheme="majorHAnsi" w:hAnsiTheme="majorHAnsi" w:hint="cs"/>
          <w:highlight w:val="yellow"/>
          <w:rtl/>
        </w:rPr>
        <w:t>مناسب اندراج کریں</w:t>
      </w:r>
      <w:r w:rsidRPr="005F7C70">
        <w:rPr>
          <w:rFonts w:asciiTheme="majorHAnsi" w:hAnsiTheme="majorHAnsi" w:hint="cs"/>
          <w:highlight w:val="yellow"/>
          <w:rtl/>
        </w:rPr>
        <w:t>)</w:t>
      </w:r>
      <w:r>
        <w:rPr>
          <w:rFonts w:asciiTheme="majorHAnsi" w:hAnsiTheme="majorHAnsi" w:hint="cs"/>
          <w:rtl/>
        </w:rPr>
        <w:t xml:space="preserve"> سے رابطہ کرنا چاہیے۔جو آپ کو آزادانہ مشورہ حاصل کرنے کے لیے رازدارانہ رہنمائی دے سکتے ہیں۔آپ کو وہی قانونی حقوق حاصل ہوں گے جو کسی بھی دوسرے شخص کو حاصل ہوتے ہیںجن کا علاج </w:t>
      </w:r>
      <w:r w:rsidRPr="00F81991">
        <w:rPr>
          <w:rFonts w:asciiTheme="majorHAnsi" w:hAnsiTheme="majorHAnsi"/>
        </w:rPr>
        <w:t>NHS</w:t>
      </w:r>
      <w:r>
        <w:rPr>
          <w:rFonts w:asciiTheme="majorHAnsi" w:hAnsiTheme="majorHAnsi" w:hint="cs"/>
          <w:rtl/>
        </w:rPr>
        <w:t xml:space="preserve"> میں ہوتا ہے ۔اگر آپ کو یا آپ کے بچے کو لا پرواہی کی وجہ سے نقصان پہنچتا ہے تو آپ قانونی کاروائی کر سکتے ہیں۔لیکن اس کے لیے آپ کو ادائیگی کرنا ہو گی۔</w:t>
      </w:r>
    </w:p>
    <w:p w14:paraId="767A0F7E" w14:textId="77777777" w:rsidR="00E60984" w:rsidRDefault="00E60984" w:rsidP="00057528">
      <w:pPr>
        <w:bidi/>
        <w:rPr>
          <w:rFonts w:asciiTheme="majorHAnsi" w:hAnsiTheme="majorHAnsi"/>
          <w:b/>
          <w:rtl/>
        </w:rPr>
      </w:pPr>
    </w:p>
    <w:p w14:paraId="49B14366" w14:textId="5B290011" w:rsidR="00057528" w:rsidRDefault="00057528" w:rsidP="00057528">
      <w:pPr>
        <w:bidi/>
        <w:rPr>
          <w:rFonts w:asciiTheme="majorHAnsi" w:hAnsiTheme="majorHAnsi"/>
          <w:bCs/>
          <w:rtl/>
        </w:rPr>
      </w:pPr>
      <w:r>
        <w:rPr>
          <w:rFonts w:asciiTheme="majorHAnsi" w:hAnsiTheme="majorHAnsi" w:hint="cs"/>
          <w:bCs/>
          <w:rtl/>
        </w:rPr>
        <w:t>اگر میں ٹرائل جاری رکھنا نہیں چاہتی تو کیا ہو گا؟</w:t>
      </w:r>
    </w:p>
    <w:p w14:paraId="6B5E613A" w14:textId="02497886" w:rsidR="007C2C3D" w:rsidRPr="007C2C3D" w:rsidRDefault="007C2C3D" w:rsidP="007C2C3D">
      <w:pPr>
        <w:bidi/>
        <w:rPr>
          <w:rFonts w:asciiTheme="majorHAnsi" w:hAnsiTheme="majorHAnsi"/>
          <w:b/>
        </w:rPr>
      </w:pPr>
      <w:r>
        <w:rPr>
          <w:rFonts w:asciiTheme="majorHAnsi" w:hAnsiTheme="majorHAnsi" w:hint="cs"/>
          <w:b/>
          <w:rtl/>
        </w:rPr>
        <w:t>ریسرچ میں حصہ لینا مکمل طور پر رضاکارانہ ہے ۔اگر آپ ٹرئل جاری رکھنا نہیں چاہتیں ،تو آپ کوئی بھی وجہ بیان کیے بغیر کسی بھی وقت ٹرائل سے نکل سکتی ہیں اور اس سے آپ کی نگہداشت پر کوئی اثر نہیں پڑے گا۔ اگر آپ ٹرائل سے نکلنے کا فیصلہ کرتی ہیں تو آپ ہماری طرف سے کسی بھی قسم کے رابطہ نہ ہونے کا انتخاب کر سکتی ہیں۔تاہم اگر آپ ایسا کرتی ہیں تو وہ معلومات جو ہم پہلے ہی اکٹھی کر چکے ہیں اس کو اپنے پاس ہی رکھیں گے۔ آپ کے معلومات کی رسائی ،تبدیلی یا منتقلی سے متعلق حقوق بہت محدود ہوں گے کیوںکہ ریسرچ کے پراعتماد اور درست ہونے کے لیے ہمیں آپ کی معلومات کو مخصوص طریقے سے محفوظ کرنا ہوتا ہے۔</w:t>
      </w:r>
    </w:p>
    <w:p w14:paraId="7F83CEB5" w14:textId="77777777" w:rsidR="003C196B" w:rsidRDefault="003C196B" w:rsidP="00444997">
      <w:pPr>
        <w:outlineLvl w:val="0"/>
        <w:rPr>
          <w:rFonts w:asciiTheme="majorHAnsi" w:hAnsiTheme="majorHAnsi"/>
          <w:b/>
        </w:rPr>
      </w:pPr>
    </w:p>
    <w:p w14:paraId="6E26B998" w14:textId="77777777" w:rsidR="004F1ADA" w:rsidRDefault="004F1ADA" w:rsidP="004F1ADA">
      <w:pPr>
        <w:bidi/>
        <w:outlineLvl w:val="0"/>
        <w:rPr>
          <w:rFonts w:asciiTheme="majorHAnsi" w:hAnsiTheme="majorHAnsi"/>
          <w:b/>
          <w:rtl/>
        </w:rPr>
      </w:pPr>
    </w:p>
    <w:p w14:paraId="3F5D7BC2" w14:textId="3F67D64B" w:rsidR="005B1A68" w:rsidRPr="00DC354B" w:rsidRDefault="00DC354B" w:rsidP="00DC354B">
      <w:pPr>
        <w:bidi/>
        <w:outlineLvl w:val="0"/>
        <w:rPr>
          <w:rFonts w:asciiTheme="majorHAnsi" w:hAnsiTheme="majorHAnsi"/>
          <w:bCs/>
        </w:rPr>
      </w:pPr>
      <w:r>
        <w:rPr>
          <w:rFonts w:asciiTheme="majorHAnsi" w:hAnsiTheme="majorHAnsi" w:hint="cs"/>
          <w:bCs/>
          <w:rtl/>
        </w:rPr>
        <w:t xml:space="preserve"> کیا میری اور میرے بچے کے متعلق معلومات صیغہَ راز رکھی جائیں گی؟</w:t>
      </w:r>
    </w:p>
    <w:p w14:paraId="2FA4FC3B" w14:textId="3473C139" w:rsidR="00C86999" w:rsidRDefault="004F1ADA" w:rsidP="00952B42">
      <w:pPr>
        <w:bidi/>
        <w:jc w:val="both"/>
        <w:rPr>
          <w:rFonts w:asciiTheme="majorHAnsi" w:hAnsiTheme="majorHAnsi"/>
          <w:rtl/>
        </w:rPr>
      </w:pPr>
      <w:r>
        <w:rPr>
          <w:rFonts w:asciiTheme="majorHAnsi" w:hAnsiTheme="majorHAnsi" w:hint="cs"/>
          <w:rtl/>
        </w:rPr>
        <w:t xml:space="preserve">ہاں۔آپ کے اورآپکےبچےسےمتعلق تمام معلومات سختی سے راز رکھی جائیں گی۔ اگر ایک دفعہ آپ ٹرائل میں حصہ لینے پر رضامند ہو جاتی ہیں ہم آپ کی رانطہ کی تفصیلات محفوظ ڈیٹا بیس میں محفوظ کریں گے جنہیں </w:t>
      </w:r>
      <w:r>
        <w:rPr>
          <w:rFonts w:asciiTheme="majorHAnsi" w:hAnsiTheme="majorHAnsi" w:hint="cs"/>
          <w:rtl/>
        </w:rPr>
        <w:lastRenderedPageBreak/>
        <w:t xml:space="preserve">صرف ٹرائل ٹم دیکھ سکتی ہے ۔ ٹرائل کے لیے جمع کی جانے والی ریسرچ معلومات کو ہم منفرد ٹرائل نمبر کا حالہ دیتے ہیں ،اس لیے آپ کی شناخت کیے جانے کا خطرہ بہت کم ہے ۔ ہم رابطے کی تفصیلات اور ریسرچ معلومات کو ڈیٹا بیس کے مختلف حصوں میں رکھیں گے ۔ بہت کم </w:t>
      </w:r>
      <w:r w:rsidR="00C07B06">
        <w:rPr>
          <w:rFonts w:asciiTheme="majorHAnsi" w:hAnsiTheme="majorHAnsi" w:hint="cs"/>
          <w:rtl/>
        </w:rPr>
        <w:t>صورتوں میں ٹرائل کا سینٹر تحقیق کار ہمیں موصول ہونے والی معلومات دوسرے کو دے گا۔ اگر آپ کو یا آپ کے بچے کو یا دوسرے افراد کو خطرہ پہنچنے کی تشویش ہو یہ معلومات صرف ان افراد کو دی جائے گی جن کو ایسے خدشات سے نمٹنے کی اتھارٹی حاصل ہو اور اگر ممکن ہوا تا تحقیق کار آپ کو وضاحت دے گا کہ کیا اور کیوں معلومات دی جا رہی ہیں ۔ تمام معلومات مخفوظ طریقے سے جمع کی جاتی ہیں اور انھیں یو کے قوانین کے مطابق پیرینیٹل انسٹی ٹیوٹ اور وارویک کلینیکل ٹرائل یونٹ میں رکھا جاتا ہے اور صرف وہ اسٹاف اسے دیکھ سکتا ہے جسے اتھارٹی حاصل ہو۔</w:t>
      </w:r>
    </w:p>
    <w:p w14:paraId="571BA34E" w14:textId="77777777" w:rsidR="00647C6E" w:rsidRDefault="00647C6E" w:rsidP="00647C6E">
      <w:pPr>
        <w:bidi/>
        <w:jc w:val="both"/>
        <w:rPr>
          <w:rFonts w:asciiTheme="majorHAnsi" w:hAnsiTheme="majorHAnsi"/>
          <w:rtl/>
        </w:rPr>
      </w:pPr>
    </w:p>
    <w:p w14:paraId="5A54C392" w14:textId="1F5EAEB6" w:rsidR="00647C6E" w:rsidRDefault="00647C6E" w:rsidP="00647C6E">
      <w:pPr>
        <w:bidi/>
        <w:jc w:val="both"/>
        <w:rPr>
          <w:rFonts w:asciiTheme="majorHAnsi" w:hAnsiTheme="majorHAnsi"/>
          <w:b/>
          <w:bCs/>
          <w:rtl/>
        </w:rPr>
      </w:pPr>
      <w:r>
        <w:rPr>
          <w:rFonts w:asciiTheme="majorHAnsi" w:hAnsiTheme="majorHAnsi" w:hint="cs"/>
          <w:b/>
          <w:bCs/>
          <w:rtl/>
        </w:rPr>
        <w:t>میری معلومات کون دیکھ سکتا ہے؟</w:t>
      </w:r>
    </w:p>
    <w:p w14:paraId="2D31B9C6" w14:textId="2E40C7DA" w:rsidR="001F3A85" w:rsidRDefault="001F3A85" w:rsidP="001F3A85">
      <w:pPr>
        <w:bidi/>
        <w:jc w:val="both"/>
        <w:rPr>
          <w:rFonts w:asciiTheme="majorHAnsi" w:hAnsiTheme="majorHAnsi"/>
          <w:rtl/>
        </w:rPr>
      </w:pPr>
      <w:r>
        <w:rPr>
          <w:rFonts w:asciiTheme="majorHAnsi" w:hAnsiTheme="majorHAnsi" w:hint="cs"/>
          <w:rtl/>
        </w:rPr>
        <w:t xml:space="preserve">بعض اوقات ہم آپ اور آپ کے بچے کے میڈیکل کے ریکارڈ کو دیکھتے ہیں تاکہ یقین دہانی کر سکیں کہ آپ دونوں کے متعلق جو معلومات اکٹھی کی گئی ہیں وہ درست ہیں ۔ صرف وہی اسٹاف ایسا کرے گا جسے اتھارٹی حاصل ہے ۔وہ لوگ جو معلومات کا تجزیہ کرتے ہیں آپکی شناخت نہیں کر سکتے۔ آپ کے </w:t>
      </w:r>
      <w:r w:rsidRPr="00C8115F">
        <w:rPr>
          <w:rFonts w:asciiTheme="majorHAnsi" w:hAnsiTheme="majorHAnsi"/>
        </w:rPr>
        <w:t>GP</w:t>
      </w:r>
      <w:r>
        <w:rPr>
          <w:rFonts w:asciiTheme="majorHAnsi" w:hAnsiTheme="majorHAnsi" w:hint="cs"/>
          <w:rtl/>
        </w:rPr>
        <w:t xml:space="preserve"> کو بتانے کے لیے آپ ٹرائل میں حصہ لے رہی ہیں اس کے لیے آپ سے اجازت لی جائے گی ۔اگر آپ چاہتے ہیں کہ آپ کے</w:t>
      </w:r>
      <w:r w:rsidRPr="001F3A85">
        <w:rPr>
          <w:rFonts w:asciiTheme="majorHAnsi" w:hAnsiTheme="majorHAnsi"/>
        </w:rPr>
        <w:t xml:space="preserve"> </w:t>
      </w:r>
      <w:r w:rsidRPr="00C8115F">
        <w:rPr>
          <w:rFonts w:asciiTheme="majorHAnsi" w:hAnsiTheme="majorHAnsi"/>
        </w:rPr>
        <w:t>GP</w:t>
      </w:r>
      <w:r>
        <w:rPr>
          <w:rFonts w:asciiTheme="majorHAnsi" w:hAnsiTheme="majorHAnsi" w:hint="cs"/>
          <w:rtl/>
        </w:rPr>
        <w:t xml:space="preserve"> کو نہ بتایا جائے ،تو آپ اس میں حصہ نہیں لے سکیں گے۔</w:t>
      </w:r>
    </w:p>
    <w:p w14:paraId="1736D973" w14:textId="0DF58BE9" w:rsidR="001F3A85" w:rsidRDefault="001F3A85" w:rsidP="001F3A85">
      <w:pPr>
        <w:bidi/>
        <w:jc w:val="both"/>
        <w:rPr>
          <w:rFonts w:asciiTheme="majorHAnsi" w:hAnsiTheme="majorHAnsi"/>
          <w:rtl/>
        </w:rPr>
      </w:pPr>
      <w:r>
        <w:rPr>
          <w:rFonts w:asciiTheme="majorHAnsi" w:hAnsiTheme="majorHAnsi" w:hint="cs"/>
          <w:rtl/>
        </w:rPr>
        <w:t xml:space="preserve">صرف وہی اسٹاف جس کو اتھارٹی حاصل ہے آپ کی ذاتی معلومات حاصل کر سکتے ہیں اور آپ کی شناخت کر سکتے ہیں ۔ اس تحقیق کے آخر میں ہم ٹرائل کے لیے آپ کی اور آپ کے بچے کی جمع کردہ معلومات کو 25 سال تک محفوظ رکھ سکتے ہیں ۔ اگر آپ رینڈم ٹرائل کا حصہ ہیں </w:t>
      </w:r>
      <w:r w:rsidR="001B05AE">
        <w:rPr>
          <w:rFonts w:asciiTheme="majorHAnsi" w:hAnsiTheme="majorHAnsi" w:hint="cs"/>
          <w:rtl/>
        </w:rPr>
        <w:t>یا دستی تحقیق کے لیے 10 سال کے لیے۔ یہ یو کے قوانین کے عین مطابق ہیں۔</w:t>
      </w:r>
    </w:p>
    <w:p w14:paraId="24A5E2ED" w14:textId="77777777" w:rsidR="00FA109A" w:rsidRDefault="00FA109A" w:rsidP="00FA109A">
      <w:pPr>
        <w:bidi/>
        <w:jc w:val="both"/>
        <w:rPr>
          <w:rFonts w:asciiTheme="majorHAnsi" w:hAnsiTheme="majorHAnsi"/>
          <w:rtl/>
        </w:rPr>
      </w:pPr>
    </w:p>
    <w:p w14:paraId="0AFF70AC" w14:textId="7757C8EA" w:rsidR="00FA109A" w:rsidRDefault="00FA109A" w:rsidP="00FA109A">
      <w:pPr>
        <w:bidi/>
        <w:jc w:val="both"/>
        <w:rPr>
          <w:rFonts w:asciiTheme="majorHAnsi" w:hAnsiTheme="majorHAnsi"/>
          <w:b/>
          <w:bCs/>
          <w:rtl/>
        </w:rPr>
      </w:pPr>
      <w:r>
        <w:rPr>
          <w:rFonts w:asciiTheme="majorHAnsi" w:hAnsiTheme="majorHAnsi" w:hint="cs"/>
          <w:b/>
          <w:bCs/>
          <w:rtl/>
        </w:rPr>
        <w:t>اس ٹرائل کے نتائج کے ساتھ کیا ہو گا؟</w:t>
      </w:r>
    </w:p>
    <w:p w14:paraId="082A2158" w14:textId="39202C7B" w:rsidR="00E60449" w:rsidRDefault="00E60449" w:rsidP="00E60449">
      <w:pPr>
        <w:bidi/>
        <w:jc w:val="both"/>
        <w:rPr>
          <w:rFonts w:asciiTheme="majorHAnsi" w:hAnsiTheme="majorHAnsi"/>
          <w:rtl/>
        </w:rPr>
      </w:pPr>
      <w:r>
        <w:rPr>
          <w:rFonts w:asciiTheme="majorHAnsi" w:hAnsiTheme="majorHAnsi" w:hint="cs"/>
          <w:rtl/>
        </w:rPr>
        <w:t xml:space="preserve"> ایک دفعہ جب ٹرائل مکمل ہو جائے گا ،تو ہم ایک رپورٹ تیار کر کے پبلش کریں گے۔ نتائج ان تمام ہسپتالوں کو میسر ہونگے جنہوں نے ٹرائل میں حصہ لیا ہے۔ ہم ٹرائل سے متعلق معلومات سائنسی ملاقاتوں میں بتا سکتے ہیں اور یہ سائنسی جرنلز میں پبلش ہو سکتی ہیں۔ آپ کسی بھی رپورٹ یا پبلیکیشن میں شناخت نہیں ہوں گے اور کوئی بھی معلومات آپ کی ذاتی طور پر تصدیق نہیں کرے گی۔ ٹرائل کے نتائج کو بڑے بے بی ویب سائٹ پر پبلش کیا جائے گا</w:t>
      </w:r>
      <w:hyperlink r:id="rId12" w:tgtFrame="_blank" w:history="1">
        <w:r w:rsidRPr="008074AA">
          <w:rPr>
            <w:rStyle w:val="Hyperlink"/>
            <w:rFonts w:asciiTheme="majorHAnsi" w:eastAsia="Times New Roman" w:hAnsiTheme="majorHAnsi" w:cs="Segoe UI"/>
            <w:spacing w:val="-4"/>
          </w:rPr>
          <w:t>http://warwick.ac.uk/bigbaby</w:t>
        </w:r>
      </w:hyperlink>
      <w:r>
        <w:rPr>
          <w:rFonts w:asciiTheme="majorHAnsi" w:hAnsiTheme="majorHAnsi"/>
        </w:rPr>
        <w:t xml:space="preserve"> .</w:t>
      </w:r>
    </w:p>
    <w:p w14:paraId="790F5C6F" w14:textId="77777777" w:rsidR="00920AAE" w:rsidRDefault="00920AAE" w:rsidP="00920AAE">
      <w:pPr>
        <w:bidi/>
        <w:jc w:val="both"/>
        <w:rPr>
          <w:rFonts w:asciiTheme="majorHAnsi" w:hAnsiTheme="majorHAnsi"/>
          <w:rtl/>
        </w:rPr>
      </w:pPr>
    </w:p>
    <w:p w14:paraId="5D5A11D2" w14:textId="0C19B2EF" w:rsidR="00920AAE" w:rsidRDefault="00920AAE" w:rsidP="00920AAE">
      <w:pPr>
        <w:bidi/>
        <w:jc w:val="both"/>
        <w:rPr>
          <w:rFonts w:asciiTheme="majorHAnsi" w:hAnsiTheme="majorHAnsi"/>
          <w:b/>
          <w:bCs/>
          <w:rtl/>
        </w:rPr>
      </w:pPr>
      <w:r>
        <w:rPr>
          <w:rFonts w:asciiTheme="majorHAnsi" w:hAnsiTheme="majorHAnsi" w:hint="cs"/>
          <w:b/>
          <w:bCs/>
          <w:rtl/>
        </w:rPr>
        <w:t>اس ٹرائل کا انعقاد اور فنڈنگ کون کر ریا ہے؟</w:t>
      </w:r>
    </w:p>
    <w:p w14:paraId="64927601" w14:textId="4737222C" w:rsidR="00CD33C6" w:rsidRPr="00CD33C6" w:rsidRDefault="00CD33C6" w:rsidP="00CD33C6">
      <w:pPr>
        <w:bidi/>
        <w:jc w:val="both"/>
        <w:rPr>
          <w:rFonts w:asciiTheme="majorHAnsi" w:hAnsiTheme="majorHAnsi"/>
        </w:rPr>
      </w:pPr>
      <w:r>
        <w:rPr>
          <w:rFonts w:asciiTheme="majorHAnsi" w:hAnsiTheme="majorHAnsi" w:hint="cs"/>
          <w:rtl/>
        </w:rPr>
        <w:t xml:space="preserve"> اس ٹرائل کو نیشنل انسٹی ٹیوٹ فار ہیلتھ ریسرچ ،ہیلتھ ٹیکنالوجی اسسمنٹ پروگرام فنڈ دے رہا ہے۔ گورنمنٹ نے 2006 </w:t>
      </w:r>
      <w:r w:rsidR="00847606">
        <w:rPr>
          <w:rFonts w:asciiTheme="majorHAnsi" w:hAnsiTheme="majorHAnsi" w:hint="cs"/>
          <w:rtl/>
        </w:rPr>
        <w:t xml:space="preserve">میں </w:t>
      </w:r>
      <w:r w:rsidR="00847606" w:rsidRPr="004407EB">
        <w:rPr>
          <w:rFonts w:asciiTheme="majorHAnsi" w:hAnsiTheme="majorHAnsi"/>
        </w:rPr>
        <w:t>NIHR</w:t>
      </w:r>
      <w:r w:rsidR="00847606">
        <w:rPr>
          <w:rFonts w:asciiTheme="majorHAnsi" w:hAnsiTheme="majorHAnsi" w:hint="cs"/>
          <w:rtl/>
        </w:rPr>
        <w:t xml:space="preserve">قائم کیا  تاکہ </w:t>
      </w:r>
      <w:r w:rsidR="00847606" w:rsidRPr="004407EB">
        <w:rPr>
          <w:rFonts w:asciiTheme="majorHAnsi" w:hAnsiTheme="majorHAnsi"/>
        </w:rPr>
        <w:t>NHS</w:t>
      </w:r>
      <w:r w:rsidR="00847606">
        <w:rPr>
          <w:rFonts w:asciiTheme="majorHAnsi" w:hAnsiTheme="majorHAnsi" w:hint="cs"/>
          <w:rtl/>
        </w:rPr>
        <w:t xml:space="preserve"> میں ہونے والی ریسرچ کے لیے فنڈ مہیا کیے جا سکیں ۔ یونیورسٹی ہاسپٹل </w:t>
      </w:r>
      <w:r w:rsidR="00847606" w:rsidRPr="004407EB">
        <w:rPr>
          <w:rFonts w:asciiTheme="majorHAnsi" w:hAnsiTheme="majorHAnsi"/>
        </w:rPr>
        <w:t>Coventry</w:t>
      </w:r>
      <w:r w:rsidR="00847606">
        <w:rPr>
          <w:rFonts w:asciiTheme="majorHAnsi" w:hAnsiTheme="majorHAnsi" w:hint="cs"/>
          <w:rtl/>
        </w:rPr>
        <w:t xml:space="preserve"> اور وارویک شائر ٹرائل کو اسپانسر کر رہے ہیں ۔ اس میں ریسرچ ٹرائل کی انشورنس اور معاوضے کی لاگت شامل ہے۔پروفیسر </w:t>
      </w:r>
      <w:r w:rsidR="00847606" w:rsidRPr="004407EB">
        <w:rPr>
          <w:rFonts w:asciiTheme="majorHAnsi" w:hAnsiTheme="majorHAnsi"/>
        </w:rPr>
        <w:t>Siobhan Quenby</w:t>
      </w:r>
      <w:r w:rsidR="00847606">
        <w:rPr>
          <w:rFonts w:asciiTheme="majorHAnsi" w:hAnsiTheme="majorHAnsi" w:hint="cs"/>
          <w:rtl/>
        </w:rPr>
        <w:t xml:space="preserve"> (یونیورسٹی ہاسپٹل کووینٹری،وارویک شائر این ایچ ایس  ٹرسٹ اور وارویک یونیورسٹی سے) اورپروفیسر جیسن گردوسی (پیرینٹیل انسٹی ٹیوٹ سے)چیف تحقیق کار ہیں اور ٹرائل کی تمام ذمہ داری ان پر ہے ۔ وارویک کلینیکل  ٹرائل یونٹ یونیورسٹی ٹرائل کی تمام منتظمین کو ترتیب دیتی ہے۔</w:t>
      </w:r>
    </w:p>
    <w:p w14:paraId="50ABAD26" w14:textId="77777777" w:rsidR="00C41DFD" w:rsidRPr="00C8115F" w:rsidRDefault="00C41DFD" w:rsidP="007D0D25">
      <w:pPr>
        <w:rPr>
          <w:rFonts w:asciiTheme="majorHAnsi" w:hAnsiTheme="majorHAnsi"/>
          <w:b/>
        </w:rPr>
      </w:pPr>
    </w:p>
    <w:p w14:paraId="094B9E25" w14:textId="7FE64C24" w:rsidR="00C86999" w:rsidRPr="002E1A8D" w:rsidRDefault="002E1A8D" w:rsidP="002E1A8D">
      <w:pPr>
        <w:bidi/>
        <w:rPr>
          <w:rFonts w:asciiTheme="majorHAnsi" w:hAnsiTheme="majorHAnsi"/>
          <w:b/>
          <w:bCs/>
        </w:rPr>
      </w:pPr>
      <w:r w:rsidRPr="002E1A8D">
        <w:rPr>
          <w:rFonts w:asciiTheme="majorHAnsi" w:hAnsiTheme="majorHAnsi" w:hint="cs"/>
          <w:b/>
          <w:bCs/>
          <w:rtl/>
        </w:rPr>
        <w:t>اس ٹرائل کا جائزہ کس نے لیا ہے؟</w:t>
      </w:r>
    </w:p>
    <w:p w14:paraId="778D31D8" w14:textId="59995006" w:rsidR="00AD097B" w:rsidRDefault="00AD097B" w:rsidP="00E00842">
      <w:pPr>
        <w:rPr>
          <w:rFonts w:asciiTheme="majorHAnsi" w:hAnsiTheme="majorHAnsi"/>
          <w:b/>
          <w:rtl/>
        </w:rPr>
      </w:pPr>
    </w:p>
    <w:p w14:paraId="18264D1A" w14:textId="47C0738C" w:rsidR="00C44CE6" w:rsidRDefault="002E1A8D" w:rsidP="00C44CE6">
      <w:pPr>
        <w:bidi/>
        <w:rPr>
          <w:rFonts w:asciiTheme="majorHAnsi" w:hAnsiTheme="majorHAnsi"/>
          <w:b/>
          <w:rtl/>
        </w:rPr>
      </w:pPr>
      <w:r>
        <w:rPr>
          <w:rFonts w:asciiTheme="majorHAnsi" w:hAnsiTheme="majorHAnsi" w:hint="cs"/>
          <w:b/>
          <w:rtl/>
        </w:rPr>
        <w:t>اس ٹرائل کا جائزہ 01 فروری 2</w:t>
      </w:r>
      <w:r>
        <w:rPr>
          <w:rFonts w:asciiTheme="majorHAnsi" w:hAnsiTheme="majorHAnsi" w:hint="cs"/>
          <w:b/>
          <w:rtl/>
          <w:lang w:bidi="ur-PK"/>
        </w:rPr>
        <w:t xml:space="preserve">018 کو ساؤتھ ویسٹ- ایگزیٹر ریسرچ ایتھکس کمیٹی نے لے کر منظور کیا۔ </w:t>
      </w:r>
      <w:r>
        <w:rPr>
          <w:rFonts w:asciiTheme="majorHAnsi" w:hAnsiTheme="majorHAnsi"/>
          <w:b/>
          <w:lang w:bidi="ur-PK"/>
        </w:rPr>
        <w:t>REC</w:t>
      </w:r>
      <w:r>
        <w:rPr>
          <w:rFonts w:asciiTheme="majorHAnsi" w:hAnsiTheme="majorHAnsi" w:hint="cs"/>
          <w:b/>
          <w:rtl/>
          <w:lang w:bidi="ur-PK"/>
        </w:rPr>
        <w:t xml:space="preserve"> آزادانہ لوگوں کا گروہ ہے جو این ایچ ایس میں ہونے والی تمام تحقیقوں لا جائزہ لیتے ہیں تا کہ آپکے حقوق کی بہتری اور وقار کا جائزہ لیا جا سکے۔</w:t>
      </w:r>
    </w:p>
    <w:p w14:paraId="1D10AAFA" w14:textId="77777777" w:rsidR="00EB1A8C" w:rsidRDefault="00EB1A8C" w:rsidP="00EB1A8C">
      <w:pPr>
        <w:bidi/>
        <w:rPr>
          <w:rFonts w:asciiTheme="majorHAnsi" w:hAnsiTheme="majorHAnsi"/>
          <w:b/>
          <w:rtl/>
        </w:rPr>
      </w:pPr>
    </w:p>
    <w:p w14:paraId="237BF211" w14:textId="28CC58B3" w:rsidR="00EB1A8C" w:rsidRDefault="00EB1A8C" w:rsidP="00EB1A8C">
      <w:pPr>
        <w:bidi/>
        <w:rPr>
          <w:rFonts w:asciiTheme="majorHAnsi" w:hAnsiTheme="majorHAnsi"/>
          <w:bCs/>
          <w:rtl/>
        </w:rPr>
      </w:pPr>
      <w:r>
        <w:rPr>
          <w:rFonts w:asciiTheme="majorHAnsi" w:hAnsiTheme="majorHAnsi" w:hint="cs"/>
          <w:bCs/>
          <w:rtl/>
        </w:rPr>
        <w:t>اگر مجھے شکایت ہو تو کیا؟</w:t>
      </w:r>
    </w:p>
    <w:p w14:paraId="23770A21" w14:textId="77777777" w:rsidR="00EB1A8C" w:rsidRDefault="00EB1A8C" w:rsidP="00EB1A8C">
      <w:pPr>
        <w:bidi/>
        <w:rPr>
          <w:rFonts w:asciiTheme="majorHAnsi" w:hAnsiTheme="majorHAnsi"/>
          <w:bCs/>
          <w:rtl/>
        </w:rPr>
      </w:pPr>
    </w:p>
    <w:p w14:paraId="42739428" w14:textId="0FD78406" w:rsidR="00EB1A8C" w:rsidRDefault="008734D5" w:rsidP="00EB1A8C">
      <w:pPr>
        <w:bidi/>
        <w:rPr>
          <w:rFonts w:asciiTheme="majorHAnsi" w:hAnsiTheme="majorHAnsi"/>
          <w:b/>
          <w:rtl/>
          <w:lang w:val="en-US" w:bidi="ur-PK"/>
        </w:rPr>
      </w:pPr>
      <w:r>
        <w:rPr>
          <w:rFonts w:asciiTheme="majorHAnsi" w:hAnsiTheme="majorHAnsi" w:hint="cs"/>
          <w:b/>
          <w:rtl/>
        </w:rPr>
        <w:t xml:space="preserve">اگر آپکو کوئی شکایت ہے ، تو براہ مہربانی ریسرچ اور ڈویلپمینٹ، فورتھ فلور روٹنڈا، </w:t>
      </w:r>
      <w:r>
        <w:rPr>
          <w:rFonts w:asciiTheme="majorHAnsi" w:hAnsiTheme="majorHAnsi"/>
          <w:b/>
          <w:lang w:val="en-US"/>
        </w:rPr>
        <w:t>ADA40007</w:t>
      </w:r>
      <w:r>
        <w:rPr>
          <w:rFonts w:asciiTheme="majorHAnsi" w:hAnsiTheme="majorHAnsi" w:hint="cs"/>
          <w:b/>
          <w:rtl/>
          <w:lang w:val="en-US" w:bidi="ur-PK"/>
        </w:rPr>
        <w:t xml:space="preserve"> ، یونیورسٹی ہسپتال کووینٹری اور وار ویک شائڑ این ایچ ٹرسٹ، کلفرڈ بریج روڈ، کو وینٹری ، </w:t>
      </w:r>
      <w:r>
        <w:rPr>
          <w:rFonts w:asciiTheme="majorHAnsi" w:hAnsiTheme="majorHAnsi"/>
          <w:b/>
          <w:lang w:val="en-US" w:bidi="ur-PK"/>
        </w:rPr>
        <w:t>CV2 2DX</w:t>
      </w:r>
      <w:r>
        <w:rPr>
          <w:rFonts w:asciiTheme="majorHAnsi" w:hAnsiTheme="majorHAnsi" w:hint="cs"/>
          <w:b/>
          <w:rtl/>
          <w:lang w:val="en-US" w:bidi="ur-PK"/>
        </w:rPr>
        <w:t xml:space="preserve">  پر رابطہ کریں۔</w:t>
      </w:r>
    </w:p>
    <w:p w14:paraId="4A35C925" w14:textId="77777777" w:rsidR="00A36C30" w:rsidRDefault="00A36C30" w:rsidP="00A36C30">
      <w:pPr>
        <w:bidi/>
        <w:rPr>
          <w:rFonts w:asciiTheme="majorHAnsi" w:hAnsiTheme="majorHAnsi"/>
          <w:b/>
          <w:rtl/>
          <w:lang w:val="en-US" w:bidi="ur-PK"/>
        </w:rPr>
      </w:pPr>
    </w:p>
    <w:p w14:paraId="0C725CA6" w14:textId="77777777" w:rsidR="00A36C30" w:rsidRDefault="00A36C30" w:rsidP="00A36C30">
      <w:pPr>
        <w:bidi/>
        <w:rPr>
          <w:rFonts w:asciiTheme="majorHAnsi" w:hAnsiTheme="majorHAnsi"/>
          <w:b/>
          <w:rtl/>
          <w:lang w:val="en-US" w:bidi="ur-PK"/>
        </w:rPr>
      </w:pPr>
    </w:p>
    <w:p w14:paraId="1A58F55E" w14:textId="77777777" w:rsidR="00A36C30" w:rsidRDefault="00A36C30" w:rsidP="00A36C30">
      <w:pPr>
        <w:bidi/>
        <w:rPr>
          <w:rFonts w:asciiTheme="majorHAnsi" w:hAnsiTheme="majorHAnsi"/>
          <w:b/>
          <w:rtl/>
          <w:lang w:val="en-US" w:bidi="ur-PK"/>
        </w:rPr>
      </w:pPr>
    </w:p>
    <w:p w14:paraId="61C9DF4D" w14:textId="4926EE52" w:rsidR="00A36C30" w:rsidRDefault="00A36C30" w:rsidP="00A36C30">
      <w:pPr>
        <w:bidi/>
        <w:rPr>
          <w:rFonts w:asciiTheme="majorHAnsi" w:hAnsiTheme="majorHAnsi"/>
          <w:bCs/>
          <w:rtl/>
          <w:lang w:val="en-US" w:bidi="ur-PK"/>
        </w:rPr>
      </w:pPr>
      <w:r w:rsidRPr="00A36C30">
        <w:rPr>
          <w:rFonts w:asciiTheme="majorHAnsi" w:hAnsiTheme="majorHAnsi" w:hint="cs"/>
          <w:bCs/>
          <w:rtl/>
          <w:lang w:val="en-US" w:bidi="ur-PK"/>
        </w:rPr>
        <w:t>میں ہسپتال کی ریسرچ ٹیم سے کیسے رابطہ کر سکتی ہوں؟</w:t>
      </w:r>
    </w:p>
    <w:p w14:paraId="7591A8B0" w14:textId="77777777" w:rsidR="00A36C30" w:rsidRDefault="00A36C30" w:rsidP="00A36C30">
      <w:pPr>
        <w:bidi/>
        <w:rPr>
          <w:rFonts w:asciiTheme="majorHAnsi" w:hAnsiTheme="majorHAnsi"/>
          <w:bCs/>
          <w:rtl/>
          <w:lang w:val="en-US" w:bidi="ur-PK"/>
        </w:rPr>
      </w:pPr>
    </w:p>
    <w:p w14:paraId="70014D2A" w14:textId="3E9BBC45" w:rsidR="00A36C30" w:rsidRDefault="00754BF8" w:rsidP="00A36C30">
      <w:pPr>
        <w:bidi/>
        <w:rPr>
          <w:rFonts w:asciiTheme="majorHAnsi" w:hAnsiTheme="majorHAnsi"/>
          <w:b/>
          <w:rtl/>
          <w:lang w:val="en-US" w:bidi="ur-PK"/>
        </w:rPr>
      </w:pPr>
      <w:r>
        <w:rPr>
          <w:rFonts w:asciiTheme="majorHAnsi" w:hAnsiTheme="majorHAnsi" w:hint="cs"/>
          <w:b/>
          <w:rtl/>
          <w:lang w:val="en-US" w:bidi="ur-PK"/>
        </w:rPr>
        <w:t>ہسپتال کی ریسرچ ٹیم ٹرائل یا اس میں آپکی شمولیت کے متعلق کسی بھی سوال کا جواب دے کر خوشی محسوس کرے گی۔ چاہے وہ ابھی ہو یا مستقبل میں ، براہ مہربانی ہسپتال کی ریسرچ ٹیم سے رابطہ کریں۔</w:t>
      </w:r>
    </w:p>
    <w:p w14:paraId="1EE47CFD" w14:textId="77777777" w:rsidR="00754BF8" w:rsidRDefault="00754BF8" w:rsidP="00754BF8">
      <w:pPr>
        <w:bidi/>
        <w:rPr>
          <w:rFonts w:asciiTheme="majorHAnsi" w:hAnsiTheme="majorHAnsi"/>
          <w:b/>
          <w:rtl/>
          <w:lang w:val="en-US" w:bidi="ur-PK"/>
        </w:rPr>
      </w:pPr>
    </w:p>
    <w:p w14:paraId="77926C0B" w14:textId="2B44D5B5" w:rsidR="00754BF8" w:rsidRDefault="00754BF8" w:rsidP="00754BF8">
      <w:pPr>
        <w:bidi/>
        <w:rPr>
          <w:rFonts w:asciiTheme="majorHAnsi" w:hAnsiTheme="majorHAnsi"/>
          <w:b/>
          <w:rtl/>
          <w:lang w:val="en-US" w:bidi="ur-PK"/>
        </w:rPr>
      </w:pPr>
      <w:r>
        <w:rPr>
          <w:rFonts w:asciiTheme="majorHAnsi" w:hAnsiTheme="majorHAnsi" w:hint="cs"/>
          <w:b/>
          <w:rtl/>
          <w:lang w:val="en-US" w:bidi="ur-PK"/>
        </w:rPr>
        <w:t xml:space="preserve">ای میل: </w:t>
      </w:r>
      <w:r w:rsidRPr="00754BF8">
        <w:rPr>
          <w:rFonts w:asciiTheme="majorHAnsi" w:hAnsiTheme="majorHAnsi" w:hint="cs"/>
          <w:b/>
          <w:highlight w:val="yellow"/>
          <w:rtl/>
          <w:lang w:val="en-US" w:bidi="ur-PK"/>
        </w:rPr>
        <w:t>(( براہ مہربانی لکھیں))</w:t>
      </w:r>
    </w:p>
    <w:p w14:paraId="0AC74E62" w14:textId="50A5D9F9" w:rsidR="00754BF8" w:rsidRDefault="00754BF8" w:rsidP="00754BF8">
      <w:pPr>
        <w:bidi/>
        <w:rPr>
          <w:rFonts w:asciiTheme="majorHAnsi" w:hAnsiTheme="majorHAnsi"/>
          <w:b/>
          <w:rtl/>
          <w:lang w:val="en-US" w:bidi="ur-PK"/>
        </w:rPr>
      </w:pPr>
      <w:r>
        <w:rPr>
          <w:rFonts w:asciiTheme="majorHAnsi" w:hAnsiTheme="majorHAnsi" w:hint="cs"/>
          <w:b/>
          <w:rtl/>
          <w:lang w:val="en-US" w:bidi="ur-PK"/>
        </w:rPr>
        <w:t>فون:</w:t>
      </w:r>
      <w:r w:rsidRPr="00754BF8">
        <w:rPr>
          <w:rFonts w:asciiTheme="majorHAnsi" w:hAnsiTheme="majorHAnsi" w:hint="cs"/>
          <w:b/>
          <w:highlight w:val="yellow"/>
          <w:rtl/>
          <w:lang w:val="en-US" w:bidi="ur-PK"/>
        </w:rPr>
        <w:t xml:space="preserve"> (( براہ مہربانی لکھیں))</w:t>
      </w:r>
    </w:p>
    <w:p w14:paraId="2CCA5B56" w14:textId="6463A9D2" w:rsidR="00FF734D" w:rsidRDefault="00FF734D" w:rsidP="00FF734D">
      <w:pPr>
        <w:bidi/>
        <w:rPr>
          <w:rFonts w:asciiTheme="majorHAnsi" w:hAnsiTheme="majorHAnsi"/>
          <w:b/>
          <w:rtl/>
          <w:lang w:val="en-US" w:bidi="ur-PK"/>
        </w:rPr>
      </w:pPr>
      <w:r>
        <w:rPr>
          <w:rFonts w:asciiTheme="majorHAnsi" w:hAnsiTheme="majorHAnsi" w:hint="cs"/>
          <w:b/>
          <w:rtl/>
          <w:lang w:val="en-US" w:bidi="ur-PK"/>
        </w:rPr>
        <w:t xml:space="preserve">ازطرف: </w:t>
      </w:r>
      <w:r w:rsidRPr="00754BF8">
        <w:rPr>
          <w:rFonts w:asciiTheme="majorHAnsi" w:hAnsiTheme="majorHAnsi" w:hint="cs"/>
          <w:b/>
          <w:highlight w:val="yellow"/>
          <w:rtl/>
          <w:lang w:val="en-US" w:bidi="ur-PK"/>
        </w:rPr>
        <w:t>(( براہ مہربانی لکھیں))</w:t>
      </w:r>
    </w:p>
    <w:p w14:paraId="15195429" w14:textId="77777777" w:rsidR="003F2FDB" w:rsidRDefault="003F2FDB" w:rsidP="003F2FDB">
      <w:pPr>
        <w:bidi/>
        <w:rPr>
          <w:rFonts w:asciiTheme="majorHAnsi" w:hAnsiTheme="majorHAnsi"/>
          <w:b/>
          <w:rtl/>
          <w:lang w:val="en-US" w:bidi="ur-PK"/>
        </w:rPr>
      </w:pPr>
    </w:p>
    <w:p w14:paraId="07BE7866" w14:textId="553CE992" w:rsidR="003F2FDB" w:rsidRPr="00A36C30" w:rsidRDefault="003F2FDB" w:rsidP="003F2FDB">
      <w:pPr>
        <w:bidi/>
        <w:rPr>
          <w:rFonts w:asciiTheme="majorHAnsi" w:hAnsiTheme="majorHAnsi"/>
          <w:b/>
          <w:rtl/>
          <w:lang w:val="en-US" w:bidi="ur-PK"/>
        </w:rPr>
      </w:pPr>
      <w:r>
        <w:rPr>
          <w:rFonts w:asciiTheme="majorHAnsi" w:hAnsiTheme="majorHAnsi" w:hint="cs"/>
          <w:b/>
          <w:rtl/>
          <w:lang w:val="en-US" w:bidi="ur-PK"/>
        </w:rPr>
        <w:t>بگ بے بی ٹرائل اور دوسری مفید معلومات سےمتعلق معلومات کے لیے ، براہ مہربانی بگ بے بی پروجیکٹ ویب سائٹ کا دورہ کریں:</w:t>
      </w:r>
    </w:p>
    <w:p w14:paraId="5B993961" w14:textId="3988AF67" w:rsidR="00071AE4" w:rsidRPr="004407EB" w:rsidRDefault="00786A01" w:rsidP="00114963">
      <w:pPr>
        <w:bidi/>
        <w:rPr>
          <w:rFonts w:asciiTheme="majorHAnsi" w:hAnsiTheme="majorHAnsi"/>
          <w:lang w:bidi="ur-PK"/>
        </w:rPr>
      </w:pPr>
      <w:r w:rsidRPr="004407EB">
        <w:rPr>
          <w:rFonts w:asciiTheme="majorHAnsi" w:hAnsiTheme="majorHAnsi"/>
        </w:rPr>
        <w:t xml:space="preserve"> </w:t>
      </w:r>
      <w:hyperlink r:id="rId13" w:tgtFrame="_blank" w:history="1">
        <w:r w:rsidR="0010670F" w:rsidRPr="00AB07DE">
          <w:rPr>
            <w:rStyle w:val="Hyperlink"/>
            <w:rFonts w:asciiTheme="majorHAnsi" w:eastAsia="Times New Roman" w:hAnsiTheme="majorHAnsi" w:cs="Segoe UI"/>
          </w:rPr>
          <w:t>http://warwick.ac.uk/bigbaby</w:t>
        </w:r>
      </w:hyperlink>
      <w:r w:rsidR="0010670F">
        <w:rPr>
          <w:rStyle w:val="apple-converted-space"/>
          <w:rFonts w:asciiTheme="majorHAnsi" w:eastAsia="Times New Roman" w:hAnsiTheme="majorHAnsi" w:cs="Segoe UI"/>
          <w:color w:val="212121"/>
          <w:shd w:val="clear" w:color="auto" w:fill="FFFFFF"/>
        </w:rPr>
        <w:t>.</w:t>
      </w:r>
    </w:p>
    <w:p w14:paraId="76CE49FD" w14:textId="77777777" w:rsidR="000A4FFA" w:rsidRDefault="000A4FFA" w:rsidP="00B427EC">
      <w:pPr>
        <w:outlineLvl w:val="0"/>
        <w:rPr>
          <w:rFonts w:asciiTheme="majorHAnsi" w:hAnsiTheme="majorHAnsi"/>
          <w:b/>
          <w:rtl/>
        </w:rPr>
      </w:pPr>
    </w:p>
    <w:p w14:paraId="4BBDC853" w14:textId="03972FC8" w:rsidR="00114963" w:rsidRDefault="00114963" w:rsidP="00114963">
      <w:pPr>
        <w:bidi/>
        <w:outlineLvl w:val="0"/>
        <w:rPr>
          <w:rFonts w:asciiTheme="majorHAnsi" w:hAnsiTheme="majorHAnsi"/>
          <w:bCs/>
          <w:rtl/>
        </w:rPr>
      </w:pPr>
      <w:r>
        <w:rPr>
          <w:rFonts w:asciiTheme="majorHAnsi" w:hAnsiTheme="majorHAnsi" w:hint="cs"/>
          <w:bCs/>
          <w:rtl/>
        </w:rPr>
        <w:t>اس معلوماتی شیٹ کو پڑھنے کے لیے وقت دینے کا شکریہ۔</w:t>
      </w:r>
    </w:p>
    <w:p w14:paraId="73E29F0D" w14:textId="77777777" w:rsidR="00DB0BB6" w:rsidRDefault="00DB0BB6" w:rsidP="00DB0BB6">
      <w:pPr>
        <w:bidi/>
        <w:outlineLvl w:val="0"/>
        <w:rPr>
          <w:rFonts w:asciiTheme="majorHAnsi" w:hAnsiTheme="majorHAnsi"/>
          <w:bCs/>
          <w:rtl/>
        </w:rPr>
      </w:pPr>
    </w:p>
    <w:p w14:paraId="57FCB134" w14:textId="3ACD3475" w:rsidR="00DB0BB6" w:rsidRDefault="00DB0BB6" w:rsidP="00DB0BB6">
      <w:pPr>
        <w:bidi/>
        <w:outlineLvl w:val="0"/>
        <w:rPr>
          <w:rFonts w:asciiTheme="majorHAnsi" w:hAnsiTheme="majorHAnsi"/>
          <w:bCs/>
          <w:rtl/>
        </w:rPr>
      </w:pPr>
      <w:r>
        <w:rPr>
          <w:rFonts w:asciiTheme="majorHAnsi" w:hAnsiTheme="majorHAnsi" w:hint="cs"/>
          <w:bCs/>
          <w:rtl/>
        </w:rPr>
        <w:t>فنڈنگ کا اعتراف اور دستبرداری</w:t>
      </w:r>
    </w:p>
    <w:p w14:paraId="6D622FF0" w14:textId="77777777" w:rsidR="00DB0BB6" w:rsidRDefault="00DB0BB6" w:rsidP="00DB0BB6">
      <w:pPr>
        <w:bidi/>
        <w:outlineLvl w:val="0"/>
        <w:rPr>
          <w:rFonts w:asciiTheme="majorHAnsi" w:hAnsiTheme="majorHAnsi"/>
          <w:bCs/>
          <w:rtl/>
        </w:rPr>
      </w:pPr>
    </w:p>
    <w:p w14:paraId="6AD5F64F" w14:textId="27EC03AE" w:rsidR="00DB0BB6" w:rsidRPr="00375A69" w:rsidRDefault="00DB0BB6" w:rsidP="00DB0BB6">
      <w:pPr>
        <w:bidi/>
        <w:outlineLvl w:val="0"/>
        <w:rPr>
          <w:rFonts w:asciiTheme="majorHAnsi" w:hAnsiTheme="majorHAnsi"/>
          <w:b/>
          <w:rtl/>
          <w:lang w:val="en-US" w:bidi="ur-PK"/>
        </w:rPr>
      </w:pPr>
      <w:r>
        <w:rPr>
          <w:rFonts w:asciiTheme="majorHAnsi" w:hAnsiTheme="majorHAnsi" w:hint="cs"/>
          <w:b/>
          <w:rtl/>
        </w:rPr>
        <w:t>اس پروجیکٹ کو نیسنل انسٹی ٹیوٹ فار ہیلتھ ریسرچ نے  ہیلتھ ٹیکنالوجی پروگرام کو</w:t>
      </w:r>
      <w:r w:rsidR="00375A69">
        <w:rPr>
          <w:rFonts w:asciiTheme="majorHAnsi" w:hAnsiTheme="majorHAnsi" w:hint="cs"/>
          <w:b/>
          <w:rtl/>
        </w:rPr>
        <w:t xml:space="preserve"> </w:t>
      </w:r>
      <w:r>
        <w:rPr>
          <w:rFonts w:asciiTheme="majorHAnsi" w:hAnsiTheme="majorHAnsi" w:hint="cs"/>
          <w:b/>
          <w:rtl/>
        </w:rPr>
        <w:t xml:space="preserve"> 02/77/16 کو</w:t>
      </w:r>
      <w:r w:rsidR="00375A69">
        <w:rPr>
          <w:rFonts w:asciiTheme="majorHAnsi" w:hAnsiTheme="majorHAnsi" w:hint="cs"/>
          <w:b/>
          <w:rtl/>
        </w:rPr>
        <w:t xml:space="preserve"> فنڈ مہیا کیا۔ نظریات قلم کار کے ہیں نا کہ </w:t>
      </w:r>
      <w:r w:rsidR="00375A69">
        <w:rPr>
          <w:rFonts w:asciiTheme="majorHAnsi" w:hAnsiTheme="majorHAnsi"/>
          <w:b/>
          <w:lang w:val="en-US"/>
        </w:rPr>
        <w:t xml:space="preserve"> NHR </w:t>
      </w:r>
      <w:r w:rsidR="00375A69">
        <w:rPr>
          <w:rFonts w:asciiTheme="majorHAnsi" w:hAnsiTheme="majorHAnsi" w:hint="cs"/>
          <w:b/>
          <w:rtl/>
          <w:lang w:val="en-US" w:bidi="ur-PK"/>
        </w:rPr>
        <w:t xml:space="preserve"> یا ڈپارٹمنٹ آف ہیلتھ اور سوشل کئیر کے۔</w:t>
      </w:r>
    </w:p>
    <w:p w14:paraId="61C75B12" w14:textId="2B107D1A" w:rsidR="00C73F2A" w:rsidRDefault="00C73F2A" w:rsidP="00265274">
      <w:pPr>
        <w:jc w:val="both"/>
        <w:rPr>
          <w:b/>
        </w:rPr>
      </w:pPr>
    </w:p>
    <w:p w14:paraId="51127441" w14:textId="08D1CB4C" w:rsidR="00C73F2A" w:rsidRDefault="00620010" w:rsidP="00265274">
      <w:pPr>
        <w:jc w:val="both"/>
        <w:rPr>
          <w:b/>
        </w:rPr>
      </w:pPr>
      <w:r>
        <w:rPr>
          <w:rFonts w:asciiTheme="majorHAnsi" w:hAnsiTheme="majorHAnsi"/>
          <w:noProof/>
          <w:lang w:eastAsia="en-GB"/>
        </w:rPr>
        <mc:AlternateContent>
          <mc:Choice Requires="wps">
            <w:drawing>
              <wp:anchor distT="0" distB="0" distL="114300" distR="114300" simplePos="0" relativeHeight="251670528" behindDoc="0" locked="0" layoutInCell="1" allowOverlap="1" wp14:anchorId="3566AC54" wp14:editId="1BEBD725">
                <wp:simplePos x="0" y="0"/>
                <wp:positionH relativeFrom="column">
                  <wp:posOffset>2486025</wp:posOffset>
                </wp:positionH>
                <wp:positionV relativeFrom="paragraph">
                  <wp:posOffset>113030</wp:posOffset>
                </wp:positionV>
                <wp:extent cx="2324100" cy="5619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324100" cy="561975"/>
                        </a:xfrm>
                        <a:prstGeom prst="rect">
                          <a:avLst/>
                        </a:prstGeom>
                        <a:solidFill>
                          <a:schemeClr val="lt1"/>
                        </a:solidFill>
                        <a:ln w="6350">
                          <a:noFill/>
                        </a:ln>
                      </wps:spPr>
                      <wps:txbx>
                        <w:txbxContent>
                          <w:p w14:paraId="7DE42FFC" w14:textId="0484BD65" w:rsidR="009E37E5" w:rsidRDefault="009E37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6AC54" id="_x0000_t202" coordsize="21600,21600" o:spt="202" path="m,l,21600r21600,l21600,xe">
                <v:stroke joinstyle="miter"/>
                <v:path gradientshapeok="t" o:connecttype="rect"/>
              </v:shapetype>
              <v:shape id="Text Box 5" o:spid="_x0000_s1029" type="#_x0000_t202" style="position:absolute;left:0;text-align:left;margin-left:195.75pt;margin-top:8.9pt;width:183pt;height:4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" fillcolor="white [3201]" stroked="f" strokeweight=".5pt">
                <v:textbox>
                  <w:txbxContent>
                    <w:p w14:paraId="7DE42FFC" w14:textId="0484BD65" w:rsidR="009E37E5" w:rsidRDefault="009E37E5"/>
                  </w:txbxContent>
                </v:textbox>
              </v:shape>
            </w:pict>
          </mc:Fallback>
        </mc:AlternateContent>
      </w:r>
      <w:r w:rsidRPr="000E0AC9">
        <w:rPr>
          <w:rFonts w:asciiTheme="majorHAnsi" w:hAnsiTheme="majorHAnsi"/>
          <w:noProof/>
          <w:lang w:eastAsia="en-GB"/>
        </w:rPr>
        <w:drawing>
          <wp:anchor distT="0" distB="0" distL="114300" distR="114300" simplePos="0" relativeHeight="251669504" behindDoc="0" locked="0" layoutInCell="1" allowOverlap="1" wp14:anchorId="207CD475" wp14:editId="2C73EFC8">
            <wp:simplePos x="0" y="0"/>
            <wp:positionH relativeFrom="margin">
              <wp:posOffset>5253355</wp:posOffset>
            </wp:positionH>
            <wp:positionV relativeFrom="margin">
              <wp:posOffset>6981825</wp:posOffset>
            </wp:positionV>
            <wp:extent cx="819150" cy="555625"/>
            <wp:effectExtent l="0" t="0" r="0" b="3175"/>
            <wp:wrapSquare wrapText="bothSides"/>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83A732" w14:textId="7E6C603E" w:rsidR="00C73F2A" w:rsidRDefault="00C73F2A" w:rsidP="00265274">
      <w:pPr>
        <w:jc w:val="both"/>
        <w:rPr>
          <w:b/>
        </w:rPr>
      </w:pPr>
    </w:p>
    <w:p w14:paraId="39169470" w14:textId="352347BD" w:rsidR="00C73F2A" w:rsidRDefault="00C73F2A" w:rsidP="00265274">
      <w:pPr>
        <w:jc w:val="both"/>
        <w:rPr>
          <w:b/>
        </w:rPr>
      </w:pPr>
    </w:p>
    <w:p w14:paraId="6E891CB2" w14:textId="7370DB1A" w:rsidR="00C73F2A" w:rsidRDefault="00C73F2A" w:rsidP="00265274">
      <w:pPr>
        <w:jc w:val="both"/>
        <w:rPr>
          <w:b/>
        </w:rPr>
      </w:pPr>
    </w:p>
    <w:p w14:paraId="7AF72822" w14:textId="03E703C1" w:rsidR="00C73F2A" w:rsidRDefault="00C73F2A" w:rsidP="00265274">
      <w:pPr>
        <w:jc w:val="both"/>
        <w:rPr>
          <w:b/>
        </w:rPr>
      </w:pPr>
    </w:p>
    <w:p w14:paraId="2FC16A13" w14:textId="4F7C65B4" w:rsidR="00C73F2A" w:rsidRDefault="00C73F2A" w:rsidP="00265274">
      <w:pPr>
        <w:jc w:val="both"/>
        <w:rPr>
          <w:b/>
        </w:rPr>
      </w:pPr>
    </w:p>
    <w:p w14:paraId="4FA15164" w14:textId="73627A98" w:rsidR="008B3DB0" w:rsidRPr="004407EB" w:rsidRDefault="004A38E6" w:rsidP="00BE4E06">
      <w:pPr>
        <w:rPr>
          <w:rFonts w:asciiTheme="majorHAnsi" w:hAnsiTheme="majorHAnsi"/>
        </w:rPr>
      </w:pPr>
      <w:r>
        <w:rPr>
          <w:noProof/>
          <w:lang w:eastAsia="en-GB"/>
        </w:rPr>
        <w:drawing>
          <wp:inline distT="0" distB="0" distL="0" distR="0" wp14:anchorId="24060E2F" wp14:editId="175AE962">
            <wp:extent cx="2050166" cy="428625"/>
            <wp:effectExtent l="0" t="0" r="7620" b="0"/>
            <wp:docPr id="7" name="Picture 7"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ihr.ac.uk/about-us/images/Branding/NIHR_Logos_Funded%20by_COL_RG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5338" cy="469429"/>
                    </a:xfrm>
                    <a:prstGeom prst="rect">
                      <a:avLst/>
                    </a:prstGeom>
                    <a:noFill/>
                    <a:ln>
                      <a:noFill/>
                    </a:ln>
                  </pic:spPr>
                </pic:pic>
              </a:graphicData>
            </a:graphic>
          </wp:inline>
        </w:drawing>
      </w:r>
    </w:p>
    <w:sectPr w:rsidR="008B3DB0" w:rsidRPr="004407EB" w:rsidSect="004F7EB2">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EB882" w14:textId="77777777" w:rsidR="00857228" w:rsidRDefault="00857228" w:rsidP="00E2746F">
      <w:r>
        <w:separator/>
      </w:r>
    </w:p>
  </w:endnote>
  <w:endnote w:type="continuationSeparator" w:id="0">
    <w:p w14:paraId="787C4F37" w14:textId="77777777" w:rsidR="00857228" w:rsidRDefault="00857228"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759409845"/>
      <w:docPartObj>
        <w:docPartGallery w:val="Page Numbers (Bottom of Page)"/>
        <w:docPartUnique/>
      </w:docPartObj>
    </w:sdtPr>
    <w:sdtEndPr/>
    <w:sdtContent>
      <w:sdt>
        <w:sdtPr>
          <w:rPr>
            <w:rFonts w:asciiTheme="majorHAnsi" w:hAnsiTheme="majorHAnsi"/>
            <w:sz w:val="20"/>
            <w:szCs w:val="20"/>
          </w:rPr>
          <w:id w:val="-132943929"/>
          <w:docPartObj>
            <w:docPartGallery w:val="Page Numbers (Top of Page)"/>
            <w:docPartUnique/>
          </w:docPartObj>
        </w:sdtPr>
        <w:sdtEndPr/>
        <w:sdtContent>
          <w:p w14:paraId="1AE17537" w14:textId="7CB0E961" w:rsidR="00BA3B5A" w:rsidRPr="00E2746F" w:rsidRDefault="00BA3B5A" w:rsidP="00114987">
            <w:pPr>
              <w:pStyle w:val="Footer"/>
              <w:ind w:left="-1418"/>
              <w:jc w:val="center"/>
              <w:rPr>
                <w:rFonts w:asciiTheme="majorHAnsi" w:hAnsiTheme="majorHAnsi"/>
                <w:sz w:val="20"/>
                <w:szCs w:val="20"/>
              </w:rPr>
            </w:pPr>
            <w:r>
              <w:rPr>
                <w:rFonts w:asciiTheme="majorHAnsi" w:hAnsiTheme="majorHAnsi"/>
                <w:sz w:val="20"/>
                <w:szCs w:val="20"/>
              </w:rPr>
              <w:t xml:space="preserve">               Big Baby Information Sheet |V</w:t>
            </w:r>
            <w:r w:rsidR="00F3442D">
              <w:rPr>
                <w:rFonts w:asciiTheme="majorHAnsi" w:hAnsiTheme="majorHAnsi"/>
                <w:sz w:val="20"/>
                <w:szCs w:val="20"/>
              </w:rPr>
              <w:t>6</w:t>
            </w:r>
            <w:r w:rsidR="00291248">
              <w:rPr>
                <w:rFonts w:asciiTheme="majorHAnsi" w:hAnsiTheme="majorHAnsi"/>
                <w:sz w:val="20"/>
                <w:szCs w:val="20"/>
              </w:rPr>
              <w:t>.</w:t>
            </w:r>
            <w:r w:rsidR="00F3442D">
              <w:rPr>
                <w:rFonts w:asciiTheme="majorHAnsi" w:hAnsiTheme="majorHAnsi"/>
                <w:sz w:val="20"/>
                <w:szCs w:val="20"/>
              </w:rPr>
              <w:t>0</w:t>
            </w:r>
            <w:r w:rsidRPr="00E2746F">
              <w:rPr>
                <w:rFonts w:asciiTheme="majorHAnsi" w:hAnsiTheme="majorHAnsi"/>
                <w:sz w:val="20"/>
                <w:szCs w:val="20"/>
              </w:rPr>
              <w:t xml:space="preserve">| </w:t>
            </w:r>
            <w:r w:rsidR="00ED428D">
              <w:rPr>
                <w:rFonts w:asciiTheme="majorHAnsi" w:hAnsiTheme="majorHAnsi"/>
                <w:sz w:val="20"/>
                <w:szCs w:val="20"/>
              </w:rPr>
              <w:t>28</w:t>
            </w:r>
            <w:r>
              <w:rPr>
                <w:rFonts w:asciiTheme="majorHAnsi" w:hAnsiTheme="majorHAnsi"/>
                <w:sz w:val="20"/>
                <w:szCs w:val="20"/>
              </w:rPr>
              <w:t xml:space="preserve"> </w:t>
            </w:r>
            <w:r w:rsidR="00F3442D">
              <w:rPr>
                <w:rFonts w:asciiTheme="majorHAnsi" w:hAnsiTheme="majorHAnsi"/>
                <w:sz w:val="20"/>
                <w:szCs w:val="20"/>
              </w:rPr>
              <w:t xml:space="preserve">February </w:t>
            </w:r>
            <w:r w:rsidR="00CA53B6">
              <w:rPr>
                <w:rFonts w:asciiTheme="majorHAnsi" w:hAnsiTheme="majorHAnsi"/>
                <w:sz w:val="20"/>
                <w:szCs w:val="20"/>
              </w:rPr>
              <w:t>2019</w:t>
            </w:r>
            <w:r>
              <w:rPr>
                <w:rFonts w:asciiTheme="majorHAnsi" w:hAnsiTheme="majorHAnsi"/>
                <w:sz w:val="20"/>
                <w:szCs w:val="20"/>
              </w:rPr>
              <w:t xml:space="preserve"> | IRAS: ID 229163 |</w:t>
            </w:r>
            <w:r w:rsidRPr="00114987">
              <w:rPr>
                <w:rFonts w:asciiTheme="majorHAnsi" w:hAnsiTheme="majorHAnsi"/>
                <w:sz w:val="20"/>
                <w:szCs w:val="20"/>
              </w:rPr>
              <w:t>ISRCTN18229892</w:t>
            </w:r>
            <w:r w:rsidR="008369C1">
              <w:rPr>
                <w:rFonts w:asciiTheme="majorHAnsi" w:hAnsiTheme="majorHAnsi"/>
                <w:sz w:val="20"/>
                <w:szCs w:val="20"/>
              </w:rPr>
              <w:t>|</w:t>
            </w:r>
            <w:r w:rsidR="00E87E9C" w:rsidRPr="00E87E9C">
              <w:rPr>
                <w:rFonts w:asciiTheme="majorHAnsi" w:hAnsiTheme="majorHAnsi"/>
                <w:b/>
                <w:sz w:val="20"/>
                <w:szCs w:val="20"/>
              </w:rPr>
              <w:t>URDU</w:t>
            </w:r>
            <w:r>
              <w:rPr>
                <w:rFonts w:asciiTheme="majorHAnsi" w:hAnsiTheme="majorHAnsi"/>
                <w:sz w:val="20"/>
                <w:szCs w:val="20"/>
              </w:rPr>
              <w:tab/>
            </w:r>
            <w:r w:rsidRPr="00E2746F">
              <w:rPr>
                <w:rFonts w:asciiTheme="majorHAnsi" w:hAnsiTheme="majorHAnsi"/>
                <w:sz w:val="20"/>
                <w:szCs w:val="20"/>
              </w:rPr>
              <w:t xml:space="preserve"> Page </w:t>
            </w:r>
            <w:r w:rsidRPr="00E2746F">
              <w:rPr>
                <w:rFonts w:asciiTheme="majorHAnsi" w:hAnsiTheme="majorHAnsi"/>
                <w:b/>
                <w:bCs/>
                <w:sz w:val="20"/>
                <w:szCs w:val="20"/>
              </w:rPr>
              <w:fldChar w:fldCharType="begin"/>
            </w:r>
            <w:r w:rsidRPr="00E2746F">
              <w:rPr>
                <w:rFonts w:asciiTheme="majorHAnsi" w:hAnsiTheme="majorHAnsi"/>
                <w:b/>
                <w:bCs/>
                <w:sz w:val="20"/>
                <w:szCs w:val="20"/>
              </w:rPr>
              <w:instrText xml:space="preserve"> PAGE </w:instrText>
            </w:r>
            <w:r w:rsidRPr="00E2746F">
              <w:rPr>
                <w:rFonts w:asciiTheme="majorHAnsi" w:hAnsiTheme="majorHAnsi"/>
                <w:b/>
                <w:bCs/>
                <w:sz w:val="20"/>
                <w:szCs w:val="20"/>
              </w:rPr>
              <w:fldChar w:fldCharType="separate"/>
            </w:r>
            <w:r w:rsidR="008369C1">
              <w:rPr>
                <w:rFonts w:asciiTheme="majorHAnsi" w:hAnsiTheme="majorHAnsi"/>
                <w:b/>
                <w:bCs/>
                <w:noProof/>
                <w:sz w:val="20"/>
                <w:szCs w:val="20"/>
              </w:rPr>
              <w:t>10</w:t>
            </w:r>
            <w:r w:rsidRPr="00E2746F">
              <w:rPr>
                <w:rFonts w:asciiTheme="majorHAnsi" w:hAnsiTheme="majorHAnsi"/>
                <w:b/>
                <w:bCs/>
                <w:sz w:val="20"/>
                <w:szCs w:val="20"/>
              </w:rPr>
              <w:fldChar w:fldCharType="end"/>
            </w:r>
            <w:r w:rsidRPr="00E2746F">
              <w:rPr>
                <w:rFonts w:asciiTheme="majorHAnsi" w:hAnsiTheme="majorHAnsi"/>
                <w:sz w:val="20"/>
                <w:szCs w:val="20"/>
              </w:rPr>
              <w:t xml:space="preserve"> of </w:t>
            </w:r>
            <w:r w:rsidRPr="00E2746F">
              <w:rPr>
                <w:rFonts w:asciiTheme="majorHAnsi" w:hAnsiTheme="majorHAnsi"/>
                <w:b/>
                <w:bCs/>
                <w:sz w:val="20"/>
                <w:szCs w:val="20"/>
              </w:rPr>
              <w:fldChar w:fldCharType="begin"/>
            </w:r>
            <w:r w:rsidRPr="00E2746F">
              <w:rPr>
                <w:rFonts w:asciiTheme="majorHAnsi" w:hAnsiTheme="majorHAnsi"/>
                <w:b/>
                <w:bCs/>
                <w:sz w:val="20"/>
                <w:szCs w:val="20"/>
              </w:rPr>
              <w:instrText xml:space="preserve"> NUMPAGES  </w:instrText>
            </w:r>
            <w:r w:rsidRPr="00E2746F">
              <w:rPr>
                <w:rFonts w:asciiTheme="majorHAnsi" w:hAnsiTheme="majorHAnsi"/>
                <w:b/>
                <w:bCs/>
                <w:sz w:val="20"/>
                <w:szCs w:val="20"/>
              </w:rPr>
              <w:fldChar w:fldCharType="separate"/>
            </w:r>
            <w:r w:rsidR="008369C1">
              <w:rPr>
                <w:rFonts w:asciiTheme="majorHAnsi" w:hAnsiTheme="majorHAnsi"/>
                <w:b/>
                <w:bCs/>
                <w:noProof/>
                <w:sz w:val="20"/>
                <w:szCs w:val="20"/>
              </w:rPr>
              <w:t>10</w:t>
            </w:r>
            <w:r w:rsidRPr="00E2746F">
              <w:rPr>
                <w:rFonts w:asciiTheme="majorHAnsi" w:hAnsiTheme="majorHAnsi"/>
                <w:b/>
                <w:bCs/>
                <w:sz w:val="20"/>
                <w:szCs w:val="20"/>
              </w:rPr>
              <w:fldChar w:fldCharType="end"/>
            </w:r>
          </w:p>
        </w:sdtContent>
      </w:sdt>
    </w:sdtContent>
  </w:sdt>
  <w:p w14:paraId="25B65225" w14:textId="1497B402" w:rsidR="00BA3B5A" w:rsidRDefault="00BA3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C1881" w14:textId="77777777" w:rsidR="00857228" w:rsidRDefault="00857228" w:rsidP="00E2746F">
      <w:r>
        <w:separator/>
      </w:r>
    </w:p>
  </w:footnote>
  <w:footnote w:type="continuationSeparator" w:id="0">
    <w:p w14:paraId="763A4779" w14:textId="77777777" w:rsidR="00857228" w:rsidRDefault="00857228" w:rsidP="00E2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BA3B5A" w14:paraId="27746485" w14:textId="77777777" w:rsidTr="001166AF">
      <w:tc>
        <w:tcPr>
          <w:tcW w:w="4510" w:type="dxa"/>
        </w:tcPr>
        <w:p w14:paraId="0A54E46D" w14:textId="322A831A" w:rsidR="00BA3B5A" w:rsidRDefault="00BA3B5A" w:rsidP="001166AF">
          <w:pPr>
            <w:pStyle w:val="Header"/>
            <w:tabs>
              <w:tab w:val="clear" w:pos="4513"/>
              <w:tab w:val="clear" w:pos="9026"/>
              <w:tab w:val="right" w:pos="4294"/>
            </w:tabs>
            <w:rPr>
              <w:rFonts w:asciiTheme="majorHAnsi" w:hAnsiTheme="majorHAnsi"/>
              <w:b/>
              <w:sz w:val="28"/>
              <w:szCs w:val="28"/>
            </w:rPr>
          </w:pPr>
          <w:r w:rsidRPr="00434E69">
            <w:rPr>
              <w:rFonts w:asciiTheme="majorHAnsi" w:hAnsiTheme="majorHAnsi"/>
              <w:b/>
              <w:noProof/>
              <w:sz w:val="28"/>
              <w:szCs w:val="28"/>
              <w:lang w:eastAsia="en-GB"/>
            </w:rPr>
            <w:drawing>
              <wp:inline distT="0" distB="0" distL="0" distR="0" wp14:anchorId="4902502F" wp14:editId="0C8DAF54">
                <wp:extent cx="1190625" cy="400637"/>
                <wp:effectExtent l="0" t="0" r="0" b="0"/>
                <wp:docPr id="28" name="Picture 28"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Pr>
              <w:rFonts w:asciiTheme="majorHAnsi" w:hAnsiTheme="majorHAnsi"/>
              <w:b/>
              <w:sz w:val="28"/>
              <w:szCs w:val="28"/>
            </w:rPr>
            <w:tab/>
          </w:r>
        </w:p>
      </w:tc>
      <w:tc>
        <w:tcPr>
          <w:tcW w:w="4562" w:type="dxa"/>
        </w:tcPr>
        <w:p w14:paraId="75CBD341" w14:textId="2E53A70E" w:rsidR="00BA3B5A" w:rsidRDefault="00BA3B5A" w:rsidP="004C47CB">
          <w:pPr>
            <w:pStyle w:val="Header"/>
            <w:jc w:val="right"/>
            <w:rPr>
              <w:rFonts w:asciiTheme="majorHAnsi" w:hAnsiTheme="majorHAnsi"/>
              <w:b/>
              <w:sz w:val="28"/>
              <w:szCs w:val="28"/>
            </w:rPr>
          </w:pPr>
          <w:r w:rsidRPr="00F55BB7">
            <w:rPr>
              <w:rFonts w:asciiTheme="majorHAnsi" w:hAnsiTheme="majorHAnsi"/>
              <w:b/>
              <w:sz w:val="28"/>
              <w:szCs w:val="28"/>
            </w:rPr>
            <w:t xml:space="preserve">  </w:t>
          </w:r>
          <w:r w:rsidRPr="006F4E98">
            <w:rPr>
              <w:rFonts w:asciiTheme="majorHAnsi" w:hAnsiTheme="majorHAnsi"/>
              <w:b/>
            </w:rPr>
            <w:t>[</w:t>
          </w:r>
          <w:r w:rsidRPr="006F4E98">
            <w:rPr>
              <w:rFonts w:asciiTheme="majorHAnsi" w:hAnsiTheme="majorHAnsi"/>
              <w:b/>
              <w:color w:val="808080" w:themeColor="background1" w:themeShade="80"/>
            </w:rPr>
            <w:t>Print on Trust Headed Paper</w:t>
          </w:r>
          <w:r w:rsidRPr="006F4E98">
            <w:rPr>
              <w:rFonts w:asciiTheme="majorHAnsi" w:hAnsiTheme="majorHAnsi"/>
              <w:b/>
            </w:rPr>
            <w:t>]</w:t>
          </w:r>
        </w:p>
      </w:tc>
    </w:tr>
  </w:tbl>
  <w:p w14:paraId="4245C3E2" w14:textId="29B40E1B" w:rsidR="00BA3B5A" w:rsidRPr="006F4E98" w:rsidRDefault="00BA3B5A">
    <w:pPr>
      <w:pStyle w:val="Header"/>
      <w:rPr>
        <w:rFonts w:asciiTheme="majorHAnsi" w:hAnsiTheme="majorHAnsi"/>
        <w:b/>
      </w:rPr>
    </w:pPr>
    <w:r>
      <w:rPr>
        <w:rFonts w:asciiTheme="majorHAnsi" w:hAnsiTheme="majorHAnsi"/>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BD"/>
    <w:rsid w:val="000008FC"/>
    <w:rsid w:val="00000FFA"/>
    <w:rsid w:val="0000418C"/>
    <w:rsid w:val="0000485D"/>
    <w:rsid w:val="000057AB"/>
    <w:rsid w:val="000072FD"/>
    <w:rsid w:val="00011B93"/>
    <w:rsid w:val="00012FC8"/>
    <w:rsid w:val="00017BE9"/>
    <w:rsid w:val="00017D6A"/>
    <w:rsid w:val="000242F5"/>
    <w:rsid w:val="000255CD"/>
    <w:rsid w:val="00026B1C"/>
    <w:rsid w:val="00027C5F"/>
    <w:rsid w:val="000304E6"/>
    <w:rsid w:val="00035FC1"/>
    <w:rsid w:val="00040B2F"/>
    <w:rsid w:val="0004153F"/>
    <w:rsid w:val="00045781"/>
    <w:rsid w:val="0004610C"/>
    <w:rsid w:val="000469FE"/>
    <w:rsid w:val="00057528"/>
    <w:rsid w:val="00060AA6"/>
    <w:rsid w:val="0006553C"/>
    <w:rsid w:val="00065EC2"/>
    <w:rsid w:val="00070DAA"/>
    <w:rsid w:val="00071AE4"/>
    <w:rsid w:val="0007513B"/>
    <w:rsid w:val="00075165"/>
    <w:rsid w:val="0007796F"/>
    <w:rsid w:val="000824FA"/>
    <w:rsid w:val="00084A26"/>
    <w:rsid w:val="00086044"/>
    <w:rsid w:val="0009311A"/>
    <w:rsid w:val="000937DD"/>
    <w:rsid w:val="00093B41"/>
    <w:rsid w:val="00096F55"/>
    <w:rsid w:val="0009726E"/>
    <w:rsid w:val="000973C4"/>
    <w:rsid w:val="000A053F"/>
    <w:rsid w:val="000A1C80"/>
    <w:rsid w:val="000A3CC8"/>
    <w:rsid w:val="000A4FFA"/>
    <w:rsid w:val="000A679D"/>
    <w:rsid w:val="000B0D0A"/>
    <w:rsid w:val="000B1089"/>
    <w:rsid w:val="000B1B45"/>
    <w:rsid w:val="000B1F36"/>
    <w:rsid w:val="000B3777"/>
    <w:rsid w:val="000B683D"/>
    <w:rsid w:val="000B6E30"/>
    <w:rsid w:val="000B7EB3"/>
    <w:rsid w:val="000C0856"/>
    <w:rsid w:val="000C0E8C"/>
    <w:rsid w:val="000C113F"/>
    <w:rsid w:val="000C1428"/>
    <w:rsid w:val="000C7F44"/>
    <w:rsid w:val="000D1B86"/>
    <w:rsid w:val="000D2191"/>
    <w:rsid w:val="000E0AC9"/>
    <w:rsid w:val="000E2F22"/>
    <w:rsid w:val="000E4946"/>
    <w:rsid w:val="000E72D5"/>
    <w:rsid w:val="000F0CCE"/>
    <w:rsid w:val="000F6E7F"/>
    <w:rsid w:val="001017B9"/>
    <w:rsid w:val="0010670F"/>
    <w:rsid w:val="001075BB"/>
    <w:rsid w:val="001103FC"/>
    <w:rsid w:val="0011043A"/>
    <w:rsid w:val="00111943"/>
    <w:rsid w:val="00112AFF"/>
    <w:rsid w:val="00114963"/>
    <w:rsid w:val="00114987"/>
    <w:rsid w:val="001166AF"/>
    <w:rsid w:val="0012199A"/>
    <w:rsid w:val="001225DF"/>
    <w:rsid w:val="00122D87"/>
    <w:rsid w:val="00122DDE"/>
    <w:rsid w:val="001241D6"/>
    <w:rsid w:val="00124FB5"/>
    <w:rsid w:val="001273FD"/>
    <w:rsid w:val="00132F23"/>
    <w:rsid w:val="001362C7"/>
    <w:rsid w:val="00143397"/>
    <w:rsid w:val="001442DB"/>
    <w:rsid w:val="0014504C"/>
    <w:rsid w:val="00145589"/>
    <w:rsid w:val="00145C32"/>
    <w:rsid w:val="00146B3A"/>
    <w:rsid w:val="00155804"/>
    <w:rsid w:val="0016209E"/>
    <w:rsid w:val="00162119"/>
    <w:rsid w:val="001640D4"/>
    <w:rsid w:val="0016505E"/>
    <w:rsid w:val="00172802"/>
    <w:rsid w:val="00172D76"/>
    <w:rsid w:val="00174588"/>
    <w:rsid w:val="0017519C"/>
    <w:rsid w:val="001843E6"/>
    <w:rsid w:val="00185E26"/>
    <w:rsid w:val="00186942"/>
    <w:rsid w:val="0019533C"/>
    <w:rsid w:val="001960E2"/>
    <w:rsid w:val="001978E6"/>
    <w:rsid w:val="00197C69"/>
    <w:rsid w:val="00197E6D"/>
    <w:rsid w:val="001A11DB"/>
    <w:rsid w:val="001A18E7"/>
    <w:rsid w:val="001A19FC"/>
    <w:rsid w:val="001B05AE"/>
    <w:rsid w:val="001B1675"/>
    <w:rsid w:val="001B2217"/>
    <w:rsid w:val="001B324D"/>
    <w:rsid w:val="001B503A"/>
    <w:rsid w:val="001B5773"/>
    <w:rsid w:val="001B7046"/>
    <w:rsid w:val="001C0384"/>
    <w:rsid w:val="001C2B29"/>
    <w:rsid w:val="001C5ECC"/>
    <w:rsid w:val="001C6FC6"/>
    <w:rsid w:val="001C704F"/>
    <w:rsid w:val="001D2751"/>
    <w:rsid w:val="001D506D"/>
    <w:rsid w:val="001D5144"/>
    <w:rsid w:val="001D64B2"/>
    <w:rsid w:val="001D71F3"/>
    <w:rsid w:val="001E351C"/>
    <w:rsid w:val="001E3773"/>
    <w:rsid w:val="001E423F"/>
    <w:rsid w:val="001E5DBF"/>
    <w:rsid w:val="001E6B54"/>
    <w:rsid w:val="001E6DE4"/>
    <w:rsid w:val="001F2873"/>
    <w:rsid w:val="001F3231"/>
    <w:rsid w:val="001F3A85"/>
    <w:rsid w:val="001F3D09"/>
    <w:rsid w:val="001F541E"/>
    <w:rsid w:val="001F7D6B"/>
    <w:rsid w:val="002016E4"/>
    <w:rsid w:val="00201CAB"/>
    <w:rsid w:val="00202B2D"/>
    <w:rsid w:val="00205B4A"/>
    <w:rsid w:val="002070A4"/>
    <w:rsid w:val="002104C7"/>
    <w:rsid w:val="002125BD"/>
    <w:rsid w:val="002162EA"/>
    <w:rsid w:val="00217DB8"/>
    <w:rsid w:val="0022032F"/>
    <w:rsid w:val="00220C1D"/>
    <w:rsid w:val="00221375"/>
    <w:rsid w:val="00224174"/>
    <w:rsid w:val="002275F0"/>
    <w:rsid w:val="00235068"/>
    <w:rsid w:val="002354AC"/>
    <w:rsid w:val="002369EA"/>
    <w:rsid w:val="00240499"/>
    <w:rsid w:val="00243670"/>
    <w:rsid w:val="00244979"/>
    <w:rsid w:val="00245583"/>
    <w:rsid w:val="0024725F"/>
    <w:rsid w:val="0025295B"/>
    <w:rsid w:val="00254091"/>
    <w:rsid w:val="00255157"/>
    <w:rsid w:val="00255598"/>
    <w:rsid w:val="00257F39"/>
    <w:rsid w:val="00260757"/>
    <w:rsid w:val="00260A26"/>
    <w:rsid w:val="00260E0D"/>
    <w:rsid w:val="00262849"/>
    <w:rsid w:val="00265274"/>
    <w:rsid w:val="0027240E"/>
    <w:rsid w:val="002731C1"/>
    <w:rsid w:val="00281ACD"/>
    <w:rsid w:val="00282251"/>
    <w:rsid w:val="002837CB"/>
    <w:rsid w:val="00284523"/>
    <w:rsid w:val="00285479"/>
    <w:rsid w:val="002863A0"/>
    <w:rsid w:val="0028656E"/>
    <w:rsid w:val="00286BCA"/>
    <w:rsid w:val="0029100E"/>
    <w:rsid w:val="00291248"/>
    <w:rsid w:val="00291751"/>
    <w:rsid w:val="00294B15"/>
    <w:rsid w:val="00295216"/>
    <w:rsid w:val="00295B7E"/>
    <w:rsid w:val="002A00F6"/>
    <w:rsid w:val="002A0433"/>
    <w:rsid w:val="002A797B"/>
    <w:rsid w:val="002B173F"/>
    <w:rsid w:val="002B2E9B"/>
    <w:rsid w:val="002B4453"/>
    <w:rsid w:val="002B4FB8"/>
    <w:rsid w:val="002C0A48"/>
    <w:rsid w:val="002C1B15"/>
    <w:rsid w:val="002C1D31"/>
    <w:rsid w:val="002C2BB3"/>
    <w:rsid w:val="002C3597"/>
    <w:rsid w:val="002C4865"/>
    <w:rsid w:val="002C5F55"/>
    <w:rsid w:val="002C631D"/>
    <w:rsid w:val="002D0AC3"/>
    <w:rsid w:val="002D257B"/>
    <w:rsid w:val="002D36D0"/>
    <w:rsid w:val="002E1A8D"/>
    <w:rsid w:val="002E39B9"/>
    <w:rsid w:val="002E4039"/>
    <w:rsid w:val="002E5C28"/>
    <w:rsid w:val="002E648D"/>
    <w:rsid w:val="002E6C4D"/>
    <w:rsid w:val="002E6E4E"/>
    <w:rsid w:val="002F15AB"/>
    <w:rsid w:val="002F7C12"/>
    <w:rsid w:val="00302160"/>
    <w:rsid w:val="00304417"/>
    <w:rsid w:val="00313DB1"/>
    <w:rsid w:val="00315E5A"/>
    <w:rsid w:val="00316018"/>
    <w:rsid w:val="003175E1"/>
    <w:rsid w:val="0031798C"/>
    <w:rsid w:val="00325E55"/>
    <w:rsid w:val="00326008"/>
    <w:rsid w:val="00326B53"/>
    <w:rsid w:val="00327E1B"/>
    <w:rsid w:val="00334F15"/>
    <w:rsid w:val="00343EA3"/>
    <w:rsid w:val="003442B8"/>
    <w:rsid w:val="003479FA"/>
    <w:rsid w:val="0035091E"/>
    <w:rsid w:val="00351B01"/>
    <w:rsid w:val="00355959"/>
    <w:rsid w:val="003569CD"/>
    <w:rsid w:val="00365573"/>
    <w:rsid w:val="00373489"/>
    <w:rsid w:val="003758AC"/>
    <w:rsid w:val="00375A69"/>
    <w:rsid w:val="003822B0"/>
    <w:rsid w:val="00382E9C"/>
    <w:rsid w:val="00383053"/>
    <w:rsid w:val="003833DF"/>
    <w:rsid w:val="00383BCC"/>
    <w:rsid w:val="00385A27"/>
    <w:rsid w:val="00385CFF"/>
    <w:rsid w:val="00387611"/>
    <w:rsid w:val="0038788A"/>
    <w:rsid w:val="00387B32"/>
    <w:rsid w:val="00390EAE"/>
    <w:rsid w:val="00394A74"/>
    <w:rsid w:val="003955F1"/>
    <w:rsid w:val="003962F3"/>
    <w:rsid w:val="00397408"/>
    <w:rsid w:val="003976AF"/>
    <w:rsid w:val="003A1AA9"/>
    <w:rsid w:val="003A2970"/>
    <w:rsid w:val="003A29D2"/>
    <w:rsid w:val="003A2AEC"/>
    <w:rsid w:val="003A4581"/>
    <w:rsid w:val="003A5F28"/>
    <w:rsid w:val="003A6599"/>
    <w:rsid w:val="003A6ACA"/>
    <w:rsid w:val="003A6EAA"/>
    <w:rsid w:val="003B1096"/>
    <w:rsid w:val="003B34FC"/>
    <w:rsid w:val="003B41A5"/>
    <w:rsid w:val="003C0034"/>
    <w:rsid w:val="003C0076"/>
    <w:rsid w:val="003C196B"/>
    <w:rsid w:val="003C4211"/>
    <w:rsid w:val="003C774C"/>
    <w:rsid w:val="003C7B7C"/>
    <w:rsid w:val="003D0C1A"/>
    <w:rsid w:val="003D1151"/>
    <w:rsid w:val="003D4414"/>
    <w:rsid w:val="003E0BEF"/>
    <w:rsid w:val="003E2643"/>
    <w:rsid w:val="003E7637"/>
    <w:rsid w:val="003F2FDB"/>
    <w:rsid w:val="003F5EA4"/>
    <w:rsid w:val="0040220E"/>
    <w:rsid w:val="004028CF"/>
    <w:rsid w:val="00403C3E"/>
    <w:rsid w:val="00404102"/>
    <w:rsid w:val="00411511"/>
    <w:rsid w:val="00411930"/>
    <w:rsid w:val="00411E33"/>
    <w:rsid w:val="0041210B"/>
    <w:rsid w:val="0041267B"/>
    <w:rsid w:val="00414B40"/>
    <w:rsid w:val="00414D55"/>
    <w:rsid w:val="00417935"/>
    <w:rsid w:val="00420F3D"/>
    <w:rsid w:val="004226A4"/>
    <w:rsid w:val="00427E2A"/>
    <w:rsid w:val="00430C9A"/>
    <w:rsid w:val="00434E69"/>
    <w:rsid w:val="004400CE"/>
    <w:rsid w:val="004407EB"/>
    <w:rsid w:val="00440EB8"/>
    <w:rsid w:val="00441A12"/>
    <w:rsid w:val="0044297B"/>
    <w:rsid w:val="004441B9"/>
    <w:rsid w:val="004442D2"/>
    <w:rsid w:val="00444997"/>
    <w:rsid w:val="00447224"/>
    <w:rsid w:val="004474F2"/>
    <w:rsid w:val="00450E4B"/>
    <w:rsid w:val="00454159"/>
    <w:rsid w:val="00454FA1"/>
    <w:rsid w:val="004567AD"/>
    <w:rsid w:val="004609E5"/>
    <w:rsid w:val="00461958"/>
    <w:rsid w:val="0046227E"/>
    <w:rsid w:val="00464AE5"/>
    <w:rsid w:val="00464BB2"/>
    <w:rsid w:val="00465524"/>
    <w:rsid w:val="00466951"/>
    <w:rsid w:val="00467543"/>
    <w:rsid w:val="0047120E"/>
    <w:rsid w:val="00473C0E"/>
    <w:rsid w:val="0047497F"/>
    <w:rsid w:val="0048092E"/>
    <w:rsid w:val="00481307"/>
    <w:rsid w:val="004833A3"/>
    <w:rsid w:val="00485BBA"/>
    <w:rsid w:val="004872E9"/>
    <w:rsid w:val="004874D5"/>
    <w:rsid w:val="00487B87"/>
    <w:rsid w:val="004932F2"/>
    <w:rsid w:val="004A1BE0"/>
    <w:rsid w:val="004A38E6"/>
    <w:rsid w:val="004A3DB4"/>
    <w:rsid w:val="004B134B"/>
    <w:rsid w:val="004B2751"/>
    <w:rsid w:val="004B2B1E"/>
    <w:rsid w:val="004B7227"/>
    <w:rsid w:val="004B7772"/>
    <w:rsid w:val="004B7BF6"/>
    <w:rsid w:val="004C47CB"/>
    <w:rsid w:val="004C4BCB"/>
    <w:rsid w:val="004D308F"/>
    <w:rsid w:val="004D39DE"/>
    <w:rsid w:val="004D5EFC"/>
    <w:rsid w:val="004D72A0"/>
    <w:rsid w:val="004D7EF7"/>
    <w:rsid w:val="004E2018"/>
    <w:rsid w:val="004E32C2"/>
    <w:rsid w:val="004E3487"/>
    <w:rsid w:val="004E6E8E"/>
    <w:rsid w:val="004F1055"/>
    <w:rsid w:val="004F1797"/>
    <w:rsid w:val="004F1ADA"/>
    <w:rsid w:val="004F31D9"/>
    <w:rsid w:val="004F4A29"/>
    <w:rsid w:val="004F7EB2"/>
    <w:rsid w:val="005020EE"/>
    <w:rsid w:val="00502DCC"/>
    <w:rsid w:val="00502FD1"/>
    <w:rsid w:val="005100EA"/>
    <w:rsid w:val="00513728"/>
    <w:rsid w:val="00515274"/>
    <w:rsid w:val="00525238"/>
    <w:rsid w:val="0052555C"/>
    <w:rsid w:val="00526762"/>
    <w:rsid w:val="005313F1"/>
    <w:rsid w:val="00534F80"/>
    <w:rsid w:val="0053533A"/>
    <w:rsid w:val="00536D09"/>
    <w:rsid w:val="00537B9A"/>
    <w:rsid w:val="005509EA"/>
    <w:rsid w:val="0055147D"/>
    <w:rsid w:val="0055506F"/>
    <w:rsid w:val="005565BA"/>
    <w:rsid w:val="005572D3"/>
    <w:rsid w:val="00564B69"/>
    <w:rsid w:val="00565333"/>
    <w:rsid w:val="00565901"/>
    <w:rsid w:val="00566E35"/>
    <w:rsid w:val="0056729A"/>
    <w:rsid w:val="00567D76"/>
    <w:rsid w:val="005754BD"/>
    <w:rsid w:val="00584D85"/>
    <w:rsid w:val="00585C3F"/>
    <w:rsid w:val="0058750D"/>
    <w:rsid w:val="005902AA"/>
    <w:rsid w:val="00591974"/>
    <w:rsid w:val="00591AFC"/>
    <w:rsid w:val="00593C9D"/>
    <w:rsid w:val="00596982"/>
    <w:rsid w:val="00596B6A"/>
    <w:rsid w:val="00597109"/>
    <w:rsid w:val="00597341"/>
    <w:rsid w:val="00597707"/>
    <w:rsid w:val="005A04AD"/>
    <w:rsid w:val="005A1A9D"/>
    <w:rsid w:val="005A3A97"/>
    <w:rsid w:val="005A58C1"/>
    <w:rsid w:val="005B1656"/>
    <w:rsid w:val="005B1659"/>
    <w:rsid w:val="005B1A68"/>
    <w:rsid w:val="005B3A1A"/>
    <w:rsid w:val="005B5C22"/>
    <w:rsid w:val="005B7914"/>
    <w:rsid w:val="005C3C88"/>
    <w:rsid w:val="005C4404"/>
    <w:rsid w:val="005C66CC"/>
    <w:rsid w:val="005D117D"/>
    <w:rsid w:val="005D274D"/>
    <w:rsid w:val="005D2C51"/>
    <w:rsid w:val="005D5B25"/>
    <w:rsid w:val="005D6493"/>
    <w:rsid w:val="005E01FA"/>
    <w:rsid w:val="005E03BE"/>
    <w:rsid w:val="005E0CEE"/>
    <w:rsid w:val="005E1CD0"/>
    <w:rsid w:val="005E3B9F"/>
    <w:rsid w:val="005E48B5"/>
    <w:rsid w:val="005E4E39"/>
    <w:rsid w:val="005F155F"/>
    <w:rsid w:val="005F687D"/>
    <w:rsid w:val="005F7456"/>
    <w:rsid w:val="005F7758"/>
    <w:rsid w:val="005F7C70"/>
    <w:rsid w:val="00600AE5"/>
    <w:rsid w:val="00610409"/>
    <w:rsid w:val="00610667"/>
    <w:rsid w:val="00610C80"/>
    <w:rsid w:val="006112E4"/>
    <w:rsid w:val="00612016"/>
    <w:rsid w:val="00613E34"/>
    <w:rsid w:val="006143D0"/>
    <w:rsid w:val="0061719E"/>
    <w:rsid w:val="00620010"/>
    <w:rsid w:val="00623330"/>
    <w:rsid w:val="0062399D"/>
    <w:rsid w:val="0062445E"/>
    <w:rsid w:val="0062625B"/>
    <w:rsid w:val="00626F28"/>
    <w:rsid w:val="00632B3D"/>
    <w:rsid w:val="00632CDB"/>
    <w:rsid w:val="0063318D"/>
    <w:rsid w:val="00633C1A"/>
    <w:rsid w:val="0064005C"/>
    <w:rsid w:val="00640945"/>
    <w:rsid w:val="00640A9D"/>
    <w:rsid w:val="00646624"/>
    <w:rsid w:val="00647C6E"/>
    <w:rsid w:val="00650F0A"/>
    <w:rsid w:val="00652987"/>
    <w:rsid w:val="006530F5"/>
    <w:rsid w:val="00653B0E"/>
    <w:rsid w:val="006567D3"/>
    <w:rsid w:val="00660A60"/>
    <w:rsid w:val="0066484A"/>
    <w:rsid w:val="006676BB"/>
    <w:rsid w:val="00670BB8"/>
    <w:rsid w:val="00671A0D"/>
    <w:rsid w:val="00671A49"/>
    <w:rsid w:val="00671A5F"/>
    <w:rsid w:val="00672282"/>
    <w:rsid w:val="00672374"/>
    <w:rsid w:val="00673820"/>
    <w:rsid w:val="00673E81"/>
    <w:rsid w:val="00675CC6"/>
    <w:rsid w:val="0067784C"/>
    <w:rsid w:val="006806F9"/>
    <w:rsid w:val="00680DFA"/>
    <w:rsid w:val="00684C31"/>
    <w:rsid w:val="00686405"/>
    <w:rsid w:val="006871FB"/>
    <w:rsid w:val="00690914"/>
    <w:rsid w:val="00691F95"/>
    <w:rsid w:val="00693F1A"/>
    <w:rsid w:val="00693F67"/>
    <w:rsid w:val="0069529E"/>
    <w:rsid w:val="0069754D"/>
    <w:rsid w:val="006A1D65"/>
    <w:rsid w:val="006A27F9"/>
    <w:rsid w:val="006A4103"/>
    <w:rsid w:val="006A6FE7"/>
    <w:rsid w:val="006A7A12"/>
    <w:rsid w:val="006B0C98"/>
    <w:rsid w:val="006B29EA"/>
    <w:rsid w:val="006B342C"/>
    <w:rsid w:val="006B58E1"/>
    <w:rsid w:val="006B5ABD"/>
    <w:rsid w:val="006B6F65"/>
    <w:rsid w:val="006C06E2"/>
    <w:rsid w:val="006C65A1"/>
    <w:rsid w:val="006C7305"/>
    <w:rsid w:val="006C7737"/>
    <w:rsid w:val="006C78A2"/>
    <w:rsid w:val="006D1647"/>
    <w:rsid w:val="006D180D"/>
    <w:rsid w:val="006D1A52"/>
    <w:rsid w:val="006D2D5A"/>
    <w:rsid w:val="006D36AF"/>
    <w:rsid w:val="006D7A44"/>
    <w:rsid w:val="006E3AC7"/>
    <w:rsid w:val="006E506B"/>
    <w:rsid w:val="006E6F22"/>
    <w:rsid w:val="006E79C3"/>
    <w:rsid w:val="006E7FDE"/>
    <w:rsid w:val="006F1DF6"/>
    <w:rsid w:val="006F21B5"/>
    <w:rsid w:val="006F3FF3"/>
    <w:rsid w:val="006F4E98"/>
    <w:rsid w:val="006F79F0"/>
    <w:rsid w:val="007043FB"/>
    <w:rsid w:val="00704426"/>
    <w:rsid w:val="00704E32"/>
    <w:rsid w:val="00713501"/>
    <w:rsid w:val="00715D2A"/>
    <w:rsid w:val="00717B88"/>
    <w:rsid w:val="0072013C"/>
    <w:rsid w:val="007204C6"/>
    <w:rsid w:val="00720643"/>
    <w:rsid w:val="00721506"/>
    <w:rsid w:val="00722D7F"/>
    <w:rsid w:val="00731510"/>
    <w:rsid w:val="00731C1E"/>
    <w:rsid w:val="0073275C"/>
    <w:rsid w:val="007331C6"/>
    <w:rsid w:val="00734385"/>
    <w:rsid w:val="007351B2"/>
    <w:rsid w:val="00737B97"/>
    <w:rsid w:val="007454F7"/>
    <w:rsid w:val="007469A9"/>
    <w:rsid w:val="007476CD"/>
    <w:rsid w:val="0075153C"/>
    <w:rsid w:val="0075264C"/>
    <w:rsid w:val="00753CB9"/>
    <w:rsid w:val="00754BF8"/>
    <w:rsid w:val="007552D1"/>
    <w:rsid w:val="007600BA"/>
    <w:rsid w:val="007623DD"/>
    <w:rsid w:val="00762DF1"/>
    <w:rsid w:val="00765B7B"/>
    <w:rsid w:val="00774B31"/>
    <w:rsid w:val="007756CF"/>
    <w:rsid w:val="00775CCA"/>
    <w:rsid w:val="007847BC"/>
    <w:rsid w:val="00786A01"/>
    <w:rsid w:val="00790FFA"/>
    <w:rsid w:val="00791014"/>
    <w:rsid w:val="00796042"/>
    <w:rsid w:val="007A0348"/>
    <w:rsid w:val="007A17B6"/>
    <w:rsid w:val="007A23D0"/>
    <w:rsid w:val="007A4930"/>
    <w:rsid w:val="007A5AA6"/>
    <w:rsid w:val="007B03D1"/>
    <w:rsid w:val="007B1288"/>
    <w:rsid w:val="007B24BF"/>
    <w:rsid w:val="007B402E"/>
    <w:rsid w:val="007B64B9"/>
    <w:rsid w:val="007B6D6E"/>
    <w:rsid w:val="007B7FA8"/>
    <w:rsid w:val="007C2C3D"/>
    <w:rsid w:val="007C5145"/>
    <w:rsid w:val="007D0D25"/>
    <w:rsid w:val="007D11E2"/>
    <w:rsid w:val="007D2BA5"/>
    <w:rsid w:val="007D6102"/>
    <w:rsid w:val="007E1C2B"/>
    <w:rsid w:val="007E5094"/>
    <w:rsid w:val="007E5B82"/>
    <w:rsid w:val="007E7C9D"/>
    <w:rsid w:val="007E7E07"/>
    <w:rsid w:val="007E7E3C"/>
    <w:rsid w:val="007F78BD"/>
    <w:rsid w:val="008005A7"/>
    <w:rsid w:val="008012D9"/>
    <w:rsid w:val="00801E8D"/>
    <w:rsid w:val="00802BFC"/>
    <w:rsid w:val="00803655"/>
    <w:rsid w:val="0080563C"/>
    <w:rsid w:val="00806241"/>
    <w:rsid w:val="008074AA"/>
    <w:rsid w:val="00814D7C"/>
    <w:rsid w:val="008219C8"/>
    <w:rsid w:val="00822385"/>
    <w:rsid w:val="00825310"/>
    <w:rsid w:val="00827963"/>
    <w:rsid w:val="00830A2C"/>
    <w:rsid w:val="00831557"/>
    <w:rsid w:val="00832302"/>
    <w:rsid w:val="00835A2C"/>
    <w:rsid w:val="008369C1"/>
    <w:rsid w:val="00840835"/>
    <w:rsid w:val="0084104A"/>
    <w:rsid w:val="00843448"/>
    <w:rsid w:val="008443B6"/>
    <w:rsid w:val="00847606"/>
    <w:rsid w:val="008504BA"/>
    <w:rsid w:val="008530DF"/>
    <w:rsid w:val="0085714C"/>
    <w:rsid w:val="00857228"/>
    <w:rsid w:val="008601C8"/>
    <w:rsid w:val="00862220"/>
    <w:rsid w:val="008629D2"/>
    <w:rsid w:val="00862D3A"/>
    <w:rsid w:val="00864D55"/>
    <w:rsid w:val="00870CBD"/>
    <w:rsid w:val="008734D5"/>
    <w:rsid w:val="00873778"/>
    <w:rsid w:val="0087609D"/>
    <w:rsid w:val="00877B0D"/>
    <w:rsid w:val="008829BF"/>
    <w:rsid w:val="0088373F"/>
    <w:rsid w:val="008837BB"/>
    <w:rsid w:val="00883AA3"/>
    <w:rsid w:val="00883B10"/>
    <w:rsid w:val="008856DD"/>
    <w:rsid w:val="00885CE5"/>
    <w:rsid w:val="008860A6"/>
    <w:rsid w:val="00886D44"/>
    <w:rsid w:val="008878F0"/>
    <w:rsid w:val="00891B35"/>
    <w:rsid w:val="00891E60"/>
    <w:rsid w:val="00893385"/>
    <w:rsid w:val="0089420E"/>
    <w:rsid w:val="0089568B"/>
    <w:rsid w:val="00895C1B"/>
    <w:rsid w:val="00896289"/>
    <w:rsid w:val="008A0155"/>
    <w:rsid w:val="008A17DB"/>
    <w:rsid w:val="008B0860"/>
    <w:rsid w:val="008B20D5"/>
    <w:rsid w:val="008B2D49"/>
    <w:rsid w:val="008B3DB0"/>
    <w:rsid w:val="008B44B9"/>
    <w:rsid w:val="008B5146"/>
    <w:rsid w:val="008C089B"/>
    <w:rsid w:val="008C0ADD"/>
    <w:rsid w:val="008C1E18"/>
    <w:rsid w:val="008C44DB"/>
    <w:rsid w:val="008C7E9C"/>
    <w:rsid w:val="008D03F5"/>
    <w:rsid w:val="008D410E"/>
    <w:rsid w:val="008D52D1"/>
    <w:rsid w:val="008D6409"/>
    <w:rsid w:val="008D7ED1"/>
    <w:rsid w:val="008E0C1A"/>
    <w:rsid w:val="008E1516"/>
    <w:rsid w:val="008E1E08"/>
    <w:rsid w:val="008F6507"/>
    <w:rsid w:val="008F6652"/>
    <w:rsid w:val="008F6C8B"/>
    <w:rsid w:val="008F76EB"/>
    <w:rsid w:val="00901A1D"/>
    <w:rsid w:val="0090722A"/>
    <w:rsid w:val="0091625D"/>
    <w:rsid w:val="00920A04"/>
    <w:rsid w:val="00920AAE"/>
    <w:rsid w:val="00920D9C"/>
    <w:rsid w:val="0092239C"/>
    <w:rsid w:val="009246AE"/>
    <w:rsid w:val="00925084"/>
    <w:rsid w:val="00931BC3"/>
    <w:rsid w:val="0093319F"/>
    <w:rsid w:val="009333E0"/>
    <w:rsid w:val="00935825"/>
    <w:rsid w:val="00937A73"/>
    <w:rsid w:val="00945647"/>
    <w:rsid w:val="009474EB"/>
    <w:rsid w:val="009477D1"/>
    <w:rsid w:val="00947E91"/>
    <w:rsid w:val="00951544"/>
    <w:rsid w:val="00951CD6"/>
    <w:rsid w:val="00952B42"/>
    <w:rsid w:val="009534F2"/>
    <w:rsid w:val="00953B39"/>
    <w:rsid w:val="009545DF"/>
    <w:rsid w:val="009611D8"/>
    <w:rsid w:val="0096138B"/>
    <w:rsid w:val="00961FFB"/>
    <w:rsid w:val="00964B08"/>
    <w:rsid w:val="00964EEF"/>
    <w:rsid w:val="009650C4"/>
    <w:rsid w:val="00966B06"/>
    <w:rsid w:val="00967266"/>
    <w:rsid w:val="009717B4"/>
    <w:rsid w:val="009720C9"/>
    <w:rsid w:val="00972F29"/>
    <w:rsid w:val="00975638"/>
    <w:rsid w:val="00976677"/>
    <w:rsid w:val="00977466"/>
    <w:rsid w:val="009778D2"/>
    <w:rsid w:val="0098013A"/>
    <w:rsid w:val="00980EED"/>
    <w:rsid w:val="00983921"/>
    <w:rsid w:val="00983ED0"/>
    <w:rsid w:val="00985C96"/>
    <w:rsid w:val="009865C7"/>
    <w:rsid w:val="00995BBF"/>
    <w:rsid w:val="0099698F"/>
    <w:rsid w:val="00997AE9"/>
    <w:rsid w:val="009A3FB8"/>
    <w:rsid w:val="009A66CF"/>
    <w:rsid w:val="009A6F6B"/>
    <w:rsid w:val="009B0E50"/>
    <w:rsid w:val="009B2BAC"/>
    <w:rsid w:val="009B2CF3"/>
    <w:rsid w:val="009B4A06"/>
    <w:rsid w:val="009B5508"/>
    <w:rsid w:val="009B5FE9"/>
    <w:rsid w:val="009B6D22"/>
    <w:rsid w:val="009C0F15"/>
    <w:rsid w:val="009C5900"/>
    <w:rsid w:val="009C648A"/>
    <w:rsid w:val="009C6D8A"/>
    <w:rsid w:val="009D17AB"/>
    <w:rsid w:val="009D2C76"/>
    <w:rsid w:val="009D63E0"/>
    <w:rsid w:val="009D7410"/>
    <w:rsid w:val="009D7A21"/>
    <w:rsid w:val="009E3198"/>
    <w:rsid w:val="009E3396"/>
    <w:rsid w:val="009E37E5"/>
    <w:rsid w:val="009E5252"/>
    <w:rsid w:val="009E563D"/>
    <w:rsid w:val="009E68DE"/>
    <w:rsid w:val="009F17BE"/>
    <w:rsid w:val="009F4BBF"/>
    <w:rsid w:val="00A02F02"/>
    <w:rsid w:val="00A032BE"/>
    <w:rsid w:val="00A040D6"/>
    <w:rsid w:val="00A07083"/>
    <w:rsid w:val="00A12E2A"/>
    <w:rsid w:val="00A143AC"/>
    <w:rsid w:val="00A150CF"/>
    <w:rsid w:val="00A15E86"/>
    <w:rsid w:val="00A17686"/>
    <w:rsid w:val="00A27A72"/>
    <w:rsid w:val="00A34AF9"/>
    <w:rsid w:val="00A3639F"/>
    <w:rsid w:val="00A365D5"/>
    <w:rsid w:val="00A369E3"/>
    <w:rsid w:val="00A36C30"/>
    <w:rsid w:val="00A36C34"/>
    <w:rsid w:val="00A3717C"/>
    <w:rsid w:val="00A400BA"/>
    <w:rsid w:val="00A42FAD"/>
    <w:rsid w:val="00A4491B"/>
    <w:rsid w:val="00A44F89"/>
    <w:rsid w:val="00A4620B"/>
    <w:rsid w:val="00A4685C"/>
    <w:rsid w:val="00A514C5"/>
    <w:rsid w:val="00A51E30"/>
    <w:rsid w:val="00A523D4"/>
    <w:rsid w:val="00A5302B"/>
    <w:rsid w:val="00A53383"/>
    <w:rsid w:val="00A6146B"/>
    <w:rsid w:val="00A617C9"/>
    <w:rsid w:val="00A647CB"/>
    <w:rsid w:val="00A66483"/>
    <w:rsid w:val="00A7199E"/>
    <w:rsid w:val="00A724CC"/>
    <w:rsid w:val="00A76351"/>
    <w:rsid w:val="00A826D2"/>
    <w:rsid w:val="00A8483B"/>
    <w:rsid w:val="00A8523E"/>
    <w:rsid w:val="00A858E9"/>
    <w:rsid w:val="00A86794"/>
    <w:rsid w:val="00A91B8E"/>
    <w:rsid w:val="00A93050"/>
    <w:rsid w:val="00A932A5"/>
    <w:rsid w:val="00A93E6B"/>
    <w:rsid w:val="00A94112"/>
    <w:rsid w:val="00A960CD"/>
    <w:rsid w:val="00AA062D"/>
    <w:rsid w:val="00AA39B2"/>
    <w:rsid w:val="00AA3FF9"/>
    <w:rsid w:val="00AA4CFD"/>
    <w:rsid w:val="00AA68E9"/>
    <w:rsid w:val="00AA6F12"/>
    <w:rsid w:val="00AB07DE"/>
    <w:rsid w:val="00AB1D5C"/>
    <w:rsid w:val="00AB5061"/>
    <w:rsid w:val="00AB6DC8"/>
    <w:rsid w:val="00AC051D"/>
    <w:rsid w:val="00AC1CCD"/>
    <w:rsid w:val="00AC1CD4"/>
    <w:rsid w:val="00AC2B64"/>
    <w:rsid w:val="00AC323A"/>
    <w:rsid w:val="00AC495A"/>
    <w:rsid w:val="00AC5567"/>
    <w:rsid w:val="00AD097B"/>
    <w:rsid w:val="00AD0D19"/>
    <w:rsid w:val="00AD34B0"/>
    <w:rsid w:val="00AD3AE6"/>
    <w:rsid w:val="00AD3BE6"/>
    <w:rsid w:val="00AE1531"/>
    <w:rsid w:val="00AE3E53"/>
    <w:rsid w:val="00AF19E7"/>
    <w:rsid w:val="00AF5421"/>
    <w:rsid w:val="00AF72CB"/>
    <w:rsid w:val="00AF7B9F"/>
    <w:rsid w:val="00B035F8"/>
    <w:rsid w:val="00B0513B"/>
    <w:rsid w:val="00B05D82"/>
    <w:rsid w:val="00B11725"/>
    <w:rsid w:val="00B11AE0"/>
    <w:rsid w:val="00B11BB4"/>
    <w:rsid w:val="00B11E91"/>
    <w:rsid w:val="00B13B96"/>
    <w:rsid w:val="00B14A6C"/>
    <w:rsid w:val="00B15E5B"/>
    <w:rsid w:val="00B1637F"/>
    <w:rsid w:val="00B216AB"/>
    <w:rsid w:val="00B24E66"/>
    <w:rsid w:val="00B33318"/>
    <w:rsid w:val="00B336FE"/>
    <w:rsid w:val="00B338C2"/>
    <w:rsid w:val="00B37AB9"/>
    <w:rsid w:val="00B412C7"/>
    <w:rsid w:val="00B4200E"/>
    <w:rsid w:val="00B427EC"/>
    <w:rsid w:val="00B42B15"/>
    <w:rsid w:val="00B504E2"/>
    <w:rsid w:val="00B52D66"/>
    <w:rsid w:val="00B56D4B"/>
    <w:rsid w:val="00B6103D"/>
    <w:rsid w:val="00B616EA"/>
    <w:rsid w:val="00B64A19"/>
    <w:rsid w:val="00B65794"/>
    <w:rsid w:val="00B66343"/>
    <w:rsid w:val="00B664B2"/>
    <w:rsid w:val="00B70994"/>
    <w:rsid w:val="00B714F3"/>
    <w:rsid w:val="00B7454D"/>
    <w:rsid w:val="00B76DDD"/>
    <w:rsid w:val="00B801DB"/>
    <w:rsid w:val="00B81464"/>
    <w:rsid w:val="00B81DF3"/>
    <w:rsid w:val="00B8419D"/>
    <w:rsid w:val="00B84E23"/>
    <w:rsid w:val="00B87146"/>
    <w:rsid w:val="00B9066F"/>
    <w:rsid w:val="00B92585"/>
    <w:rsid w:val="00B93E28"/>
    <w:rsid w:val="00B96F5C"/>
    <w:rsid w:val="00BA0ED0"/>
    <w:rsid w:val="00BA3B5A"/>
    <w:rsid w:val="00BA4E7A"/>
    <w:rsid w:val="00BA4E92"/>
    <w:rsid w:val="00BA5ED7"/>
    <w:rsid w:val="00BB5C76"/>
    <w:rsid w:val="00BB5F1A"/>
    <w:rsid w:val="00BC7D56"/>
    <w:rsid w:val="00BD457D"/>
    <w:rsid w:val="00BD4E7D"/>
    <w:rsid w:val="00BD5FBA"/>
    <w:rsid w:val="00BD6E05"/>
    <w:rsid w:val="00BD7235"/>
    <w:rsid w:val="00BE0300"/>
    <w:rsid w:val="00BE03A1"/>
    <w:rsid w:val="00BE4274"/>
    <w:rsid w:val="00BE4C2C"/>
    <w:rsid w:val="00BE4E06"/>
    <w:rsid w:val="00BE535B"/>
    <w:rsid w:val="00BE61E9"/>
    <w:rsid w:val="00BE7BB8"/>
    <w:rsid w:val="00BF03E1"/>
    <w:rsid w:val="00BF0693"/>
    <w:rsid w:val="00BF09D2"/>
    <w:rsid w:val="00BF17AB"/>
    <w:rsid w:val="00BF4F29"/>
    <w:rsid w:val="00BF5A2D"/>
    <w:rsid w:val="00BF6C4D"/>
    <w:rsid w:val="00BF7ADC"/>
    <w:rsid w:val="00C020DC"/>
    <w:rsid w:val="00C04D5E"/>
    <w:rsid w:val="00C07B06"/>
    <w:rsid w:val="00C11CB6"/>
    <w:rsid w:val="00C124BD"/>
    <w:rsid w:val="00C12AE2"/>
    <w:rsid w:val="00C1326A"/>
    <w:rsid w:val="00C138A7"/>
    <w:rsid w:val="00C20887"/>
    <w:rsid w:val="00C20A74"/>
    <w:rsid w:val="00C20D7B"/>
    <w:rsid w:val="00C21019"/>
    <w:rsid w:val="00C22078"/>
    <w:rsid w:val="00C23750"/>
    <w:rsid w:val="00C247DC"/>
    <w:rsid w:val="00C26D2B"/>
    <w:rsid w:val="00C26D8B"/>
    <w:rsid w:val="00C27D13"/>
    <w:rsid w:val="00C3046C"/>
    <w:rsid w:val="00C30600"/>
    <w:rsid w:val="00C3502A"/>
    <w:rsid w:val="00C36062"/>
    <w:rsid w:val="00C36F00"/>
    <w:rsid w:val="00C40099"/>
    <w:rsid w:val="00C41DFD"/>
    <w:rsid w:val="00C4311E"/>
    <w:rsid w:val="00C4457D"/>
    <w:rsid w:val="00C44CE6"/>
    <w:rsid w:val="00C510CC"/>
    <w:rsid w:val="00C52887"/>
    <w:rsid w:val="00C52DED"/>
    <w:rsid w:val="00C53B2C"/>
    <w:rsid w:val="00C55155"/>
    <w:rsid w:val="00C55FE4"/>
    <w:rsid w:val="00C600CE"/>
    <w:rsid w:val="00C6793D"/>
    <w:rsid w:val="00C72083"/>
    <w:rsid w:val="00C73F2A"/>
    <w:rsid w:val="00C74E20"/>
    <w:rsid w:val="00C77B5F"/>
    <w:rsid w:val="00C77C8C"/>
    <w:rsid w:val="00C80549"/>
    <w:rsid w:val="00C8115F"/>
    <w:rsid w:val="00C84D87"/>
    <w:rsid w:val="00C86999"/>
    <w:rsid w:val="00C86CB2"/>
    <w:rsid w:val="00C87566"/>
    <w:rsid w:val="00C90BFC"/>
    <w:rsid w:val="00C93980"/>
    <w:rsid w:val="00C93D47"/>
    <w:rsid w:val="00C94155"/>
    <w:rsid w:val="00C95945"/>
    <w:rsid w:val="00CA1E70"/>
    <w:rsid w:val="00CA53B6"/>
    <w:rsid w:val="00CA65E5"/>
    <w:rsid w:val="00CB00A0"/>
    <w:rsid w:val="00CB300A"/>
    <w:rsid w:val="00CB32CD"/>
    <w:rsid w:val="00CB35FB"/>
    <w:rsid w:val="00CB52DA"/>
    <w:rsid w:val="00CB78EA"/>
    <w:rsid w:val="00CC78AE"/>
    <w:rsid w:val="00CC7B4E"/>
    <w:rsid w:val="00CD33C6"/>
    <w:rsid w:val="00CD4D8F"/>
    <w:rsid w:val="00CD510E"/>
    <w:rsid w:val="00CD7F03"/>
    <w:rsid w:val="00CE62C0"/>
    <w:rsid w:val="00CE6B8C"/>
    <w:rsid w:val="00CF075D"/>
    <w:rsid w:val="00CF1341"/>
    <w:rsid w:val="00CF1921"/>
    <w:rsid w:val="00CF2EEB"/>
    <w:rsid w:val="00CF369E"/>
    <w:rsid w:val="00CF4104"/>
    <w:rsid w:val="00CF5416"/>
    <w:rsid w:val="00CF5B26"/>
    <w:rsid w:val="00CF60C6"/>
    <w:rsid w:val="00CF760B"/>
    <w:rsid w:val="00D01710"/>
    <w:rsid w:val="00D031B8"/>
    <w:rsid w:val="00D03682"/>
    <w:rsid w:val="00D0599E"/>
    <w:rsid w:val="00D05D06"/>
    <w:rsid w:val="00D07804"/>
    <w:rsid w:val="00D10871"/>
    <w:rsid w:val="00D1295E"/>
    <w:rsid w:val="00D15738"/>
    <w:rsid w:val="00D16F7A"/>
    <w:rsid w:val="00D1725E"/>
    <w:rsid w:val="00D20904"/>
    <w:rsid w:val="00D256C4"/>
    <w:rsid w:val="00D26354"/>
    <w:rsid w:val="00D2729C"/>
    <w:rsid w:val="00D30803"/>
    <w:rsid w:val="00D323CB"/>
    <w:rsid w:val="00D33F58"/>
    <w:rsid w:val="00D37A18"/>
    <w:rsid w:val="00D436E7"/>
    <w:rsid w:val="00D44E52"/>
    <w:rsid w:val="00D44ED7"/>
    <w:rsid w:val="00D47E5E"/>
    <w:rsid w:val="00D53272"/>
    <w:rsid w:val="00D537A3"/>
    <w:rsid w:val="00D547B6"/>
    <w:rsid w:val="00D54A27"/>
    <w:rsid w:val="00D5622E"/>
    <w:rsid w:val="00D5633A"/>
    <w:rsid w:val="00D64C25"/>
    <w:rsid w:val="00D66A9D"/>
    <w:rsid w:val="00D674F8"/>
    <w:rsid w:val="00D679EC"/>
    <w:rsid w:val="00D702BF"/>
    <w:rsid w:val="00D70E29"/>
    <w:rsid w:val="00D74F8B"/>
    <w:rsid w:val="00D759E3"/>
    <w:rsid w:val="00D76C7A"/>
    <w:rsid w:val="00D80DEC"/>
    <w:rsid w:val="00D81216"/>
    <w:rsid w:val="00D829B9"/>
    <w:rsid w:val="00D84C77"/>
    <w:rsid w:val="00D87DDB"/>
    <w:rsid w:val="00D92C5E"/>
    <w:rsid w:val="00D95740"/>
    <w:rsid w:val="00D967DD"/>
    <w:rsid w:val="00D97D65"/>
    <w:rsid w:val="00DA0E5A"/>
    <w:rsid w:val="00DA249B"/>
    <w:rsid w:val="00DA5D8B"/>
    <w:rsid w:val="00DA6938"/>
    <w:rsid w:val="00DB0472"/>
    <w:rsid w:val="00DB0BB6"/>
    <w:rsid w:val="00DB3499"/>
    <w:rsid w:val="00DC0F92"/>
    <w:rsid w:val="00DC354B"/>
    <w:rsid w:val="00DC3C04"/>
    <w:rsid w:val="00DC3DA6"/>
    <w:rsid w:val="00DC584E"/>
    <w:rsid w:val="00DC5E2D"/>
    <w:rsid w:val="00DD206C"/>
    <w:rsid w:val="00DD2393"/>
    <w:rsid w:val="00DD41FA"/>
    <w:rsid w:val="00DD4E03"/>
    <w:rsid w:val="00DD636F"/>
    <w:rsid w:val="00DD7C7D"/>
    <w:rsid w:val="00DE0B34"/>
    <w:rsid w:val="00DE3245"/>
    <w:rsid w:val="00DE7FA2"/>
    <w:rsid w:val="00DF64AB"/>
    <w:rsid w:val="00E00842"/>
    <w:rsid w:val="00E0333B"/>
    <w:rsid w:val="00E045E7"/>
    <w:rsid w:val="00E05B0D"/>
    <w:rsid w:val="00E05B42"/>
    <w:rsid w:val="00E05F95"/>
    <w:rsid w:val="00E11FD6"/>
    <w:rsid w:val="00E12C37"/>
    <w:rsid w:val="00E16545"/>
    <w:rsid w:val="00E20DB8"/>
    <w:rsid w:val="00E219F1"/>
    <w:rsid w:val="00E241F9"/>
    <w:rsid w:val="00E2746F"/>
    <w:rsid w:val="00E314A3"/>
    <w:rsid w:val="00E32304"/>
    <w:rsid w:val="00E33873"/>
    <w:rsid w:val="00E33CE7"/>
    <w:rsid w:val="00E37C12"/>
    <w:rsid w:val="00E410D3"/>
    <w:rsid w:val="00E43D4E"/>
    <w:rsid w:val="00E464DC"/>
    <w:rsid w:val="00E5680F"/>
    <w:rsid w:val="00E56D95"/>
    <w:rsid w:val="00E60449"/>
    <w:rsid w:val="00E60984"/>
    <w:rsid w:val="00E61E1E"/>
    <w:rsid w:val="00E65ECE"/>
    <w:rsid w:val="00E6657B"/>
    <w:rsid w:val="00E6677A"/>
    <w:rsid w:val="00E70F41"/>
    <w:rsid w:val="00E71988"/>
    <w:rsid w:val="00E73C4A"/>
    <w:rsid w:val="00E74B07"/>
    <w:rsid w:val="00E75E76"/>
    <w:rsid w:val="00E76560"/>
    <w:rsid w:val="00E809EA"/>
    <w:rsid w:val="00E81011"/>
    <w:rsid w:val="00E82576"/>
    <w:rsid w:val="00E832B9"/>
    <w:rsid w:val="00E87D9E"/>
    <w:rsid w:val="00E87E9C"/>
    <w:rsid w:val="00E935B2"/>
    <w:rsid w:val="00E95F93"/>
    <w:rsid w:val="00EA4CB2"/>
    <w:rsid w:val="00EA6422"/>
    <w:rsid w:val="00EB149D"/>
    <w:rsid w:val="00EB1A8C"/>
    <w:rsid w:val="00EB1C1F"/>
    <w:rsid w:val="00EB7F38"/>
    <w:rsid w:val="00EC292A"/>
    <w:rsid w:val="00ED1D4D"/>
    <w:rsid w:val="00ED428D"/>
    <w:rsid w:val="00ED5D4C"/>
    <w:rsid w:val="00ED786D"/>
    <w:rsid w:val="00EE2B28"/>
    <w:rsid w:val="00EF03EB"/>
    <w:rsid w:val="00EF109B"/>
    <w:rsid w:val="00EF2800"/>
    <w:rsid w:val="00EF2807"/>
    <w:rsid w:val="00F0082F"/>
    <w:rsid w:val="00F00E24"/>
    <w:rsid w:val="00F0247F"/>
    <w:rsid w:val="00F03329"/>
    <w:rsid w:val="00F05502"/>
    <w:rsid w:val="00F0658F"/>
    <w:rsid w:val="00F0699E"/>
    <w:rsid w:val="00F06A36"/>
    <w:rsid w:val="00F0773D"/>
    <w:rsid w:val="00F10769"/>
    <w:rsid w:val="00F17244"/>
    <w:rsid w:val="00F2012D"/>
    <w:rsid w:val="00F20B7A"/>
    <w:rsid w:val="00F20F24"/>
    <w:rsid w:val="00F233BA"/>
    <w:rsid w:val="00F236DF"/>
    <w:rsid w:val="00F262E3"/>
    <w:rsid w:val="00F26B78"/>
    <w:rsid w:val="00F3442D"/>
    <w:rsid w:val="00F35C4C"/>
    <w:rsid w:val="00F36A1D"/>
    <w:rsid w:val="00F3702B"/>
    <w:rsid w:val="00F4457F"/>
    <w:rsid w:val="00F44805"/>
    <w:rsid w:val="00F47C2F"/>
    <w:rsid w:val="00F53CA1"/>
    <w:rsid w:val="00F5411B"/>
    <w:rsid w:val="00F5497E"/>
    <w:rsid w:val="00F54B11"/>
    <w:rsid w:val="00F55BB7"/>
    <w:rsid w:val="00F55EDD"/>
    <w:rsid w:val="00F5653F"/>
    <w:rsid w:val="00F62089"/>
    <w:rsid w:val="00F6258A"/>
    <w:rsid w:val="00F62FEC"/>
    <w:rsid w:val="00F63849"/>
    <w:rsid w:val="00F6567A"/>
    <w:rsid w:val="00F668B9"/>
    <w:rsid w:val="00F66B84"/>
    <w:rsid w:val="00F71496"/>
    <w:rsid w:val="00F7287D"/>
    <w:rsid w:val="00F73A33"/>
    <w:rsid w:val="00F75C69"/>
    <w:rsid w:val="00F76EBB"/>
    <w:rsid w:val="00F77C39"/>
    <w:rsid w:val="00F80267"/>
    <w:rsid w:val="00F81991"/>
    <w:rsid w:val="00F82981"/>
    <w:rsid w:val="00F83037"/>
    <w:rsid w:val="00F836BB"/>
    <w:rsid w:val="00F85C2A"/>
    <w:rsid w:val="00F86613"/>
    <w:rsid w:val="00F86B2B"/>
    <w:rsid w:val="00F91C5D"/>
    <w:rsid w:val="00F9599F"/>
    <w:rsid w:val="00F95CFD"/>
    <w:rsid w:val="00F96BEF"/>
    <w:rsid w:val="00F97569"/>
    <w:rsid w:val="00F97C88"/>
    <w:rsid w:val="00F97F48"/>
    <w:rsid w:val="00FA109A"/>
    <w:rsid w:val="00FA172E"/>
    <w:rsid w:val="00FA3799"/>
    <w:rsid w:val="00FA47B9"/>
    <w:rsid w:val="00FA4953"/>
    <w:rsid w:val="00FA715C"/>
    <w:rsid w:val="00FB152A"/>
    <w:rsid w:val="00FB4201"/>
    <w:rsid w:val="00FB61AE"/>
    <w:rsid w:val="00FB63AE"/>
    <w:rsid w:val="00FB6F87"/>
    <w:rsid w:val="00FC04E4"/>
    <w:rsid w:val="00FC2A9D"/>
    <w:rsid w:val="00FC3115"/>
    <w:rsid w:val="00FC3D4D"/>
    <w:rsid w:val="00FC6466"/>
    <w:rsid w:val="00FC6F04"/>
    <w:rsid w:val="00FD044F"/>
    <w:rsid w:val="00FD1226"/>
    <w:rsid w:val="00FD1FE1"/>
    <w:rsid w:val="00FD3DD6"/>
    <w:rsid w:val="00FD7FAC"/>
    <w:rsid w:val="00FE0179"/>
    <w:rsid w:val="00FE090E"/>
    <w:rsid w:val="00FE2A87"/>
    <w:rsid w:val="00FF0590"/>
    <w:rsid w:val="00FF05EC"/>
    <w:rsid w:val="00FF26A4"/>
    <w:rsid w:val="00FF2C46"/>
    <w:rsid w:val="00FF3BD1"/>
    <w:rsid w:val="00FF7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515E706"/>
  <w14:defaultImageDpi w14:val="330"/>
  <w15:docId w15:val="{7EC8392D-B41B-4939-87FF-F63E22CF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 w:type="paragraph" w:styleId="NormalWeb">
    <w:name w:val="Normal (Web)"/>
    <w:basedOn w:val="Normal"/>
    <w:uiPriority w:val="99"/>
    <w:semiHidden/>
    <w:unhideWhenUsed/>
    <w:rsid w:val="00670BB8"/>
    <w:rPr>
      <w:rFonts w:ascii="Times New Roman" w:eastAsiaTheme="minorHAnsi"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460809776">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hyperlink" Target="http://warwick.ac.uk/bigbab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arwick.ac.uk/bigbab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CEC8F-3857-4980-A6F9-03032409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C34EDF22</Template>
  <TotalTime>1</TotalTime>
  <Pages>10</Pages>
  <Words>3593</Words>
  <Characters>20481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Ewington</dc:creator>
  <cp:lastModifiedBy>Harris, Kirsten</cp:lastModifiedBy>
  <cp:revision>5</cp:revision>
  <cp:lastPrinted>2019-02-25T12:01:00Z</cp:lastPrinted>
  <dcterms:created xsi:type="dcterms:W3CDTF">2019-04-30T07:09:00Z</dcterms:created>
  <dcterms:modified xsi:type="dcterms:W3CDTF">2019-05-02T08:16:00Z</dcterms:modified>
</cp:coreProperties>
</file>