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6EA4C" w14:textId="77777777" w:rsidR="00E373C2" w:rsidRDefault="00BC407D" w:rsidP="00E373C2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BC407D">
        <w:rPr>
          <w:rFonts w:asciiTheme="minorHAnsi" w:hAnsi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03A70B5" wp14:editId="2D0286D4">
            <wp:simplePos x="0" y="0"/>
            <wp:positionH relativeFrom="margin">
              <wp:align>center</wp:align>
            </wp:positionH>
            <wp:positionV relativeFrom="paragraph">
              <wp:posOffset>-469900</wp:posOffset>
            </wp:positionV>
            <wp:extent cx="3578578" cy="1205223"/>
            <wp:effectExtent l="0" t="0" r="3175" b="0"/>
            <wp:wrapNone/>
            <wp:docPr id="501" name="Picture 501" descr="M:\WMS\CTU\Reproductive Health\Big Baby\Trial management\Logos\Final logos supplied\Final logos supplied\BigBaby_strap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MS\CTU\Reproductive Health\Big Baby\Trial management\Logos\Final logos supplied\Final logos supplied\BigBaby_strapl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578" cy="120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47B2" w14:textId="77777777" w:rsidR="00E373C2" w:rsidRPr="00A8302B" w:rsidRDefault="00E373C2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31562239" w14:textId="77777777" w:rsidR="00E373C2" w:rsidRPr="00A8302B" w:rsidRDefault="00E373C2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506BC524" w14:textId="77777777" w:rsidR="00E373C2" w:rsidRDefault="00E373C2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5176C726" w14:textId="77777777" w:rsidR="00BC407D" w:rsidRDefault="00BC407D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-Accent3"/>
        <w:tblW w:w="5895" w:type="pct"/>
        <w:tblInd w:w="-714" w:type="dxa"/>
        <w:tblLook w:val="04A0" w:firstRow="1" w:lastRow="0" w:firstColumn="1" w:lastColumn="0" w:noHBand="0" w:noVBand="1"/>
      </w:tblPr>
      <w:tblGrid>
        <w:gridCol w:w="4957"/>
        <w:gridCol w:w="629"/>
        <w:gridCol w:w="79"/>
        <w:gridCol w:w="551"/>
        <w:gridCol w:w="157"/>
        <w:gridCol w:w="472"/>
        <w:gridCol w:w="236"/>
        <w:gridCol w:w="393"/>
        <w:gridCol w:w="315"/>
        <w:gridCol w:w="317"/>
        <w:gridCol w:w="391"/>
        <w:gridCol w:w="238"/>
        <w:gridCol w:w="470"/>
        <w:gridCol w:w="159"/>
        <w:gridCol w:w="549"/>
        <w:gridCol w:w="81"/>
        <w:gridCol w:w="636"/>
      </w:tblGrid>
      <w:tr w:rsidR="00E373C2" w:rsidRPr="00A8302B" w14:paraId="6F087182" w14:textId="77777777" w:rsidTr="00D0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E62D" w14:textId="6DF98067" w:rsidR="00B535E2" w:rsidRPr="000A4D33" w:rsidRDefault="00B535E2" w:rsidP="00B535E2">
            <w:pPr>
              <w:spacing w:before="120"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>The Big Baby Trial</w:t>
            </w:r>
          </w:p>
          <w:p w14:paraId="20BF3B78" w14:textId="77777777" w:rsidR="00E373C2" w:rsidRPr="00423457" w:rsidRDefault="00E373C2" w:rsidP="00DE2A36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CC5DF7E" w14:textId="515EBBC4" w:rsidR="00EF3CD7" w:rsidRDefault="00BC2FE0" w:rsidP="00EF3CD7">
            <w:pPr>
              <w:spacing w:before="120"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Essential Recruitment Documentation</w:t>
            </w:r>
            <w:r w:rsidR="00EF3CD7">
              <w:rPr>
                <w:rFonts w:asciiTheme="minorHAnsi" w:hAnsiTheme="minorHAnsi"/>
                <w:sz w:val="36"/>
                <w:szCs w:val="36"/>
              </w:rPr>
              <w:t xml:space="preserve"> </w:t>
            </w:r>
          </w:p>
          <w:p w14:paraId="63592C61" w14:textId="171FB61A" w:rsidR="00E373C2" w:rsidRPr="00423457" w:rsidRDefault="00EF3CD7" w:rsidP="00682352">
            <w:pPr>
              <w:spacing w:before="120"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(Source Data)</w:t>
            </w:r>
            <w:r w:rsidR="00D91176">
              <w:rPr>
                <w:rFonts w:asciiTheme="minorHAnsi" w:hAnsiTheme="minorHAnsi"/>
                <w:sz w:val="36"/>
                <w:szCs w:val="36"/>
              </w:rPr>
              <w:t xml:space="preserve"> </w:t>
            </w:r>
          </w:p>
        </w:tc>
      </w:tr>
      <w:tr w:rsidR="00CC51F0" w:rsidRPr="00A8302B" w14:paraId="7D2EB8AD" w14:textId="77777777" w:rsidTr="00D0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7420" w14:textId="77777777" w:rsidR="00CC51F0" w:rsidRPr="00423457" w:rsidRDefault="00CC51F0" w:rsidP="00DE2A36">
            <w:pPr>
              <w:spacing w:before="120" w:after="12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AE1142" w:rsidRPr="00A8302B" w14:paraId="09F23EAF" w14:textId="77777777" w:rsidTr="0052402B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5CD" w14:textId="3699B86C" w:rsidR="00AE1142" w:rsidRPr="00D03376" w:rsidRDefault="00AE1142" w:rsidP="00EF3CD7">
            <w:pPr>
              <w:spacing w:before="120" w:after="120"/>
              <w:rPr>
                <w:rFonts w:asciiTheme="minorHAnsi" w:hAnsiTheme="minorHAnsi"/>
                <w:b w:val="0"/>
                <w:sz w:val="36"/>
                <w:szCs w:val="36"/>
              </w:rPr>
            </w:pPr>
            <w:r w:rsidRPr="00D03376">
              <w:rPr>
                <w:rFonts w:asciiTheme="minorHAnsi" w:hAnsiTheme="minorHAnsi"/>
                <w:b w:val="0"/>
                <w:sz w:val="36"/>
                <w:szCs w:val="36"/>
              </w:rPr>
              <w:t>Participant</w:t>
            </w:r>
            <w:r>
              <w:rPr>
                <w:rFonts w:asciiTheme="minorHAnsi" w:hAnsiTheme="minorHAnsi"/>
                <w:b w:val="0"/>
                <w:sz w:val="36"/>
                <w:szCs w:val="36"/>
              </w:rPr>
              <w:t>’</w:t>
            </w:r>
            <w:r w:rsidRPr="00D03376">
              <w:rPr>
                <w:rFonts w:asciiTheme="minorHAnsi" w:hAnsiTheme="minorHAnsi"/>
                <w:b w:val="0"/>
                <w:sz w:val="36"/>
                <w:szCs w:val="36"/>
              </w:rPr>
              <w:t xml:space="preserve">s </w:t>
            </w:r>
            <w:r>
              <w:rPr>
                <w:rFonts w:asciiTheme="minorHAnsi" w:hAnsiTheme="minorHAnsi"/>
                <w:b w:val="0"/>
                <w:sz w:val="36"/>
                <w:szCs w:val="36"/>
              </w:rPr>
              <w:t>S</w:t>
            </w:r>
            <w:r w:rsidRPr="00D03376">
              <w:rPr>
                <w:rFonts w:asciiTheme="minorHAnsi" w:hAnsiTheme="minorHAnsi"/>
                <w:b w:val="0"/>
                <w:sz w:val="36"/>
                <w:szCs w:val="36"/>
              </w:rPr>
              <w:t>creening Number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3B15" w14:textId="52B339FC" w:rsidR="00AE1142" w:rsidRPr="00E67105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36"/>
                <w:szCs w:val="36"/>
              </w:rPr>
            </w:pPr>
            <w:r w:rsidRPr="00E67105">
              <w:rPr>
                <w:rFonts w:asciiTheme="minorHAnsi" w:hAnsiTheme="minorHAnsi"/>
                <w:b/>
                <w:sz w:val="36"/>
                <w:szCs w:val="36"/>
              </w:rPr>
              <w:t>S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6567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2EB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453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3B69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FB05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BA6B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7F47" w14:textId="77777777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9462" w14:textId="0FC54B23" w:rsidR="00AE1142" w:rsidRPr="00423457" w:rsidRDefault="00AE1142" w:rsidP="00192AA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52402B" w:rsidRPr="00A8302B" w14:paraId="6B3D97BE" w14:textId="77777777" w:rsidTr="0052402B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D2914" w14:textId="77777777" w:rsidR="0052402B" w:rsidRPr="00423457" w:rsidRDefault="0052402B" w:rsidP="00192AA1">
            <w:pPr>
              <w:spacing w:before="120"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CC51F0" w:rsidRPr="00A8302B" w14:paraId="34D01C12" w14:textId="77777777" w:rsidTr="004A3679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C8E0" w14:textId="7CEF14DA" w:rsidR="00CC51F0" w:rsidRPr="00CC51F0" w:rsidRDefault="00CC51F0" w:rsidP="007B0F9A">
            <w:pPr>
              <w:spacing w:before="120" w:after="120"/>
              <w:rPr>
                <w:rFonts w:asciiTheme="minorHAnsi" w:hAnsiTheme="minorHAnsi"/>
                <w:b w:val="0"/>
                <w:bCs w:val="0"/>
                <w:sz w:val="36"/>
                <w:szCs w:val="36"/>
              </w:rPr>
            </w:pPr>
            <w:r w:rsidRPr="00CC51F0">
              <w:rPr>
                <w:rFonts w:asciiTheme="minorHAnsi" w:hAnsiTheme="minorHAnsi"/>
                <w:b w:val="0"/>
                <w:bCs w:val="0"/>
                <w:sz w:val="36"/>
                <w:szCs w:val="36"/>
              </w:rPr>
              <w:t xml:space="preserve">Participant’s </w:t>
            </w:r>
            <w:r w:rsidR="007B0F9A">
              <w:rPr>
                <w:rFonts w:asciiTheme="minorHAnsi" w:hAnsiTheme="minorHAnsi"/>
                <w:b w:val="0"/>
                <w:bCs w:val="0"/>
                <w:sz w:val="36"/>
                <w:szCs w:val="36"/>
              </w:rPr>
              <w:t>Study</w:t>
            </w:r>
            <w:r w:rsidRPr="00CC51F0">
              <w:rPr>
                <w:rFonts w:asciiTheme="minorHAnsi" w:hAnsiTheme="minorHAnsi"/>
                <w:b w:val="0"/>
                <w:bCs w:val="0"/>
                <w:sz w:val="36"/>
                <w:szCs w:val="36"/>
              </w:rPr>
              <w:t xml:space="preserve"> Number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EF3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B540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0AFA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188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F102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448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DBB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3506" w14:textId="77777777" w:rsidR="00CC51F0" w:rsidRPr="00423457" w:rsidRDefault="00CC51F0" w:rsidP="00DE2A3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E373C2" w:rsidRPr="00A8302B" w14:paraId="18C541E6" w14:textId="77777777" w:rsidTr="004A3679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C9C" w14:textId="77777777" w:rsidR="00EF3CD7" w:rsidRDefault="00CC51F0" w:rsidP="00CC51F0">
            <w:pPr>
              <w:spacing w:before="240" w:after="240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 xml:space="preserve">Obstetric </w:t>
            </w:r>
            <w:r w:rsidR="00E373C2" w:rsidRPr="00CC51F0">
              <w:rPr>
                <w:rFonts w:asciiTheme="minorHAnsi" w:hAnsiTheme="minorHAnsi"/>
                <w:b w:val="0"/>
                <w:sz w:val="36"/>
                <w:szCs w:val="36"/>
              </w:rPr>
              <w:t xml:space="preserve">unit name </w:t>
            </w:r>
          </w:p>
          <w:p w14:paraId="2ED19FCE" w14:textId="6425ADFB" w:rsidR="00E373C2" w:rsidRPr="007E62C7" w:rsidRDefault="00EF3CD7" w:rsidP="00CC51F0">
            <w:pPr>
              <w:spacing w:before="240" w:after="24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7E62C7">
              <w:rPr>
                <w:rFonts w:asciiTheme="minorHAnsi" w:hAnsiTheme="minorHAnsi"/>
                <w:sz w:val="24"/>
                <w:szCs w:val="24"/>
              </w:rPr>
              <w:t>(</w:t>
            </w:r>
            <w:r w:rsidR="00E373C2" w:rsidRPr="007E62C7">
              <w:rPr>
                <w:rFonts w:asciiTheme="minorHAnsi" w:hAnsiTheme="minorHAnsi"/>
                <w:sz w:val="24"/>
                <w:szCs w:val="24"/>
              </w:rPr>
              <w:t>N.B. please do not write the name of the Trust</w:t>
            </w:r>
            <w:r w:rsidRPr="007E62C7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2668" w:type="pct"/>
            <w:gridSpan w:val="16"/>
            <w:tcBorders>
              <w:top w:val="single" w:sz="2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5D54" w14:textId="77777777" w:rsidR="00E373C2" w:rsidRPr="00423457" w:rsidRDefault="00E373C2" w:rsidP="00DE2A36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627DDAFC" w14:textId="77777777" w:rsidR="00E373C2" w:rsidRPr="00A8302B" w:rsidRDefault="00E373C2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146EBDD" w14:textId="77777777" w:rsidR="00E373C2" w:rsidRDefault="00E373C2" w:rsidP="00E373C2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809B099" w14:textId="77777777" w:rsidR="00DC2A75" w:rsidRDefault="00472333" w:rsidP="00DC2A75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This document is for site use only. Do not send to the Big Baby Trial Team</w:t>
      </w:r>
      <w:r w:rsidR="00DC2A75">
        <w:rPr>
          <w:rFonts w:asciiTheme="minorHAnsi" w:hAnsiTheme="minorHAnsi"/>
          <w:b/>
          <w:sz w:val="32"/>
          <w:szCs w:val="32"/>
        </w:rPr>
        <w:t xml:space="preserve">. </w:t>
      </w:r>
    </w:p>
    <w:p w14:paraId="666482F9" w14:textId="0ED4BFB8" w:rsidR="009C36BE" w:rsidRDefault="00472333" w:rsidP="00DC2A75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Please file in the</w:t>
      </w:r>
      <w:r w:rsidR="00DC2A75">
        <w:rPr>
          <w:rFonts w:asciiTheme="minorHAnsi" w:hAnsiTheme="minorHAnsi"/>
          <w:b/>
          <w:sz w:val="32"/>
          <w:szCs w:val="32"/>
        </w:rPr>
        <w:t xml:space="preserve"> patient’s</w:t>
      </w:r>
      <w:r>
        <w:rPr>
          <w:rFonts w:asciiTheme="minorHAnsi" w:hAnsiTheme="minorHAnsi"/>
          <w:b/>
          <w:sz w:val="32"/>
          <w:szCs w:val="32"/>
        </w:rPr>
        <w:t xml:space="preserve"> medical </w:t>
      </w:r>
      <w:r w:rsidR="00DC2A75">
        <w:rPr>
          <w:rFonts w:asciiTheme="minorHAnsi" w:hAnsiTheme="minorHAnsi"/>
          <w:b/>
          <w:sz w:val="32"/>
          <w:szCs w:val="32"/>
        </w:rPr>
        <w:t>records</w:t>
      </w:r>
    </w:p>
    <w:p w14:paraId="12315925" w14:textId="29552D33" w:rsidR="009C36BE" w:rsidRDefault="009C36BE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</w:p>
    <w:p w14:paraId="43B3C1CA" w14:textId="0313ED3F" w:rsidR="009C36BE" w:rsidRDefault="009C36BE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</w:p>
    <w:p w14:paraId="2E8149CD" w14:textId="62CD522D" w:rsidR="009C36BE" w:rsidRDefault="009C36BE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</w:p>
    <w:p w14:paraId="79D67178" w14:textId="77777777" w:rsidR="009C36BE" w:rsidRDefault="009C36BE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</w:p>
    <w:p w14:paraId="397CD38E" w14:textId="77777777" w:rsidR="009D7B0A" w:rsidRDefault="009D7B0A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If you have any queries please contact the Big Baby Trial team:</w:t>
      </w:r>
    </w:p>
    <w:p w14:paraId="04CCB625" w14:textId="77777777" w:rsidR="009D7B0A" w:rsidRDefault="009D7B0A" w:rsidP="00C9082B">
      <w:pPr>
        <w:spacing w:after="0" w:line="240" w:lineRule="auto"/>
        <w:ind w:left="-567"/>
        <w:rPr>
          <w:rFonts w:asciiTheme="minorHAnsi" w:hAnsiTheme="minorHAnsi"/>
          <w:b/>
          <w:sz w:val="32"/>
          <w:szCs w:val="32"/>
        </w:rPr>
      </w:pPr>
    </w:p>
    <w:p w14:paraId="3C746ED3" w14:textId="77777777" w:rsidR="0022446E" w:rsidRPr="0022446E" w:rsidRDefault="0022446E" w:rsidP="0022446E">
      <w:pPr>
        <w:spacing w:after="0" w:line="240" w:lineRule="auto"/>
        <w:ind w:left="-567"/>
        <w:rPr>
          <w:rFonts w:asciiTheme="minorHAnsi" w:hAnsiTheme="minorHAnsi"/>
          <w:sz w:val="32"/>
          <w:szCs w:val="32"/>
        </w:rPr>
      </w:pPr>
      <w:r w:rsidRPr="0022446E">
        <w:rPr>
          <w:rFonts w:asciiTheme="minorHAnsi" w:hAnsiTheme="minorHAnsi"/>
          <w:b/>
          <w:sz w:val="32"/>
          <w:szCs w:val="32"/>
        </w:rPr>
        <w:t>Telephone:</w:t>
      </w:r>
      <w:r w:rsidRPr="0022446E">
        <w:rPr>
          <w:rFonts w:asciiTheme="minorHAnsi" w:hAnsiTheme="minorHAnsi"/>
          <w:sz w:val="32"/>
          <w:szCs w:val="32"/>
        </w:rPr>
        <w:t xml:space="preserve"> </w:t>
      </w:r>
      <w:r w:rsidR="008A0E23" w:rsidRPr="008A0E23">
        <w:rPr>
          <w:rFonts w:asciiTheme="minorHAnsi" w:hAnsiTheme="minorHAnsi"/>
          <w:sz w:val="32"/>
          <w:szCs w:val="32"/>
        </w:rPr>
        <w:t xml:space="preserve">02476 573341 </w:t>
      </w:r>
      <w:r w:rsidR="008A0E23">
        <w:rPr>
          <w:rFonts w:asciiTheme="minorHAnsi" w:hAnsiTheme="minorHAnsi"/>
          <w:sz w:val="32"/>
          <w:szCs w:val="32"/>
        </w:rPr>
        <w:t>or</w:t>
      </w:r>
      <w:r w:rsidR="008A0E23" w:rsidRPr="008A0E23">
        <w:rPr>
          <w:rFonts w:asciiTheme="minorHAnsi" w:hAnsiTheme="minorHAnsi"/>
          <w:sz w:val="32"/>
          <w:szCs w:val="32"/>
        </w:rPr>
        <w:t xml:space="preserve"> 02476 523858</w:t>
      </w:r>
      <w:r w:rsidRPr="0022446E">
        <w:rPr>
          <w:rFonts w:asciiTheme="minorHAnsi" w:hAnsiTheme="minorHAnsi"/>
          <w:sz w:val="32"/>
          <w:szCs w:val="32"/>
        </w:rPr>
        <w:t xml:space="preserve">  </w:t>
      </w:r>
    </w:p>
    <w:p w14:paraId="59CC7622" w14:textId="77777777" w:rsidR="0022446E" w:rsidRPr="0022446E" w:rsidRDefault="0022446E" w:rsidP="0022446E">
      <w:pPr>
        <w:spacing w:after="0" w:line="240" w:lineRule="auto"/>
        <w:ind w:left="-567"/>
        <w:rPr>
          <w:rFonts w:asciiTheme="minorHAnsi" w:hAnsiTheme="minorHAnsi"/>
          <w:sz w:val="32"/>
          <w:szCs w:val="32"/>
        </w:rPr>
      </w:pPr>
    </w:p>
    <w:p w14:paraId="13DCDC42" w14:textId="77777777" w:rsidR="002154A5" w:rsidRPr="0022446E" w:rsidRDefault="0022446E" w:rsidP="0022446E">
      <w:pPr>
        <w:spacing w:after="0" w:line="240" w:lineRule="auto"/>
        <w:ind w:left="-567"/>
        <w:rPr>
          <w:rFonts w:asciiTheme="minorHAnsi" w:hAnsiTheme="minorHAnsi"/>
          <w:sz w:val="32"/>
          <w:szCs w:val="32"/>
        </w:rPr>
      </w:pPr>
      <w:r w:rsidRPr="0022446E">
        <w:rPr>
          <w:rFonts w:asciiTheme="minorHAnsi" w:hAnsiTheme="minorHAnsi"/>
          <w:b/>
          <w:sz w:val="32"/>
          <w:szCs w:val="32"/>
        </w:rPr>
        <w:t>Email:</w:t>
      </w:r>
      <w:r w:rsidRPr="0022446E">
        <w:rPr>
          <w:rFonts w:asciiTheme="minorHAnsi" w:hAnsiTheme="minorHAnsi"/>
          <w:sz w:val="32"/>
          <w:szCs w:val="32"/>
        </w:rPr>
        <w:t xml:space="preserve"> BigBaby@warwick.ac.uk</w:t>
      </w:r>
    </w:p>
    <w:p w14:paraId="1AFA84A7" w14:textId="77777777" w:rsidR="0022446E" w:rsidRDefault="0022446E" w:rsidP="0022446E">
      <w:pPr>
        <w:spacing w:after="0" w:line="240" w:lineRule="auto"/>
        <w:rPr>
          <w:rFonts w:asciiTheme="minorHAnsi" w:hAnsiTheme="minorHAnsi"/>
          <w:b/>
          <w:sz w:val="32"/>
          <w:szCs w:val="32"/>
        </w:rPr>
      </w:pPr>
    </w:p>
    <w:p w14:paraId="5E0890B1" w14:textId="62052CED" w:rsidR="00A745B9" w:rsidRDefault="00EA5A54" w:rsidP="00930BE2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BC407D">
        <w:rPr>
          <w:rFonts w:asciiTheme="minorHAnsi" w:hAnsiTheme="minorHAnsi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54FB39E6" wp14:editId="29F9B0CE">
            <wp:simplePos x="0" y="0"/>
            <wp:positionH relativeFrom="margin">
              <wp:posOffset>-501650</wp:posOffset>
            </wp:positionH>
            <wp:positionV relativeFrom="paragraph">
              <wp:posOffset>-592455</wp:posOffset>
            </wp:positionV>
            <wp:extent cx="1642110" cy="553085"/>
            <wp:effectExtent l="0" t="0" r="0" b="0"/>
            <wp:wrapNone/>
            <wp:docPr id="507" name="Picture 507" descr="M:\WMS\CTU\Reproductive Health\Big Baby\Trial management\Logos\Final logos supplied\Final logos supplied\BigBaby_strap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MS\CTU\Reproductive Health\Big Baby\Trial management\Logos\Final logos supplied\Final logos supplied\BigBaby_strap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50"/>
        <w:gridCol w:w="1105"/>
        <w:gridCol w:w="425"/>
        <w:gridCol w:w="993"/>
        <w:gridCol w:w="141"/>
        <w:gridCol w:w="567"/>
        <w:gridCol w:w="28"/>
        <w:gridCol w:w="66"/>
        <w:gridCol w:w="83"/>
        <w:gridCol w:w="390"/>
        <w:gridCol w:w="31"/>
        <w:gridCol w:w="25"/>
        <w:gridCol w:w="50"/>
        <w:gridCol w:w="83"/>
        <w:gridCol w:w="165"/>
        <w:gridCol w:w="156"/>
        <w:gridCol w:w="269"/>
        <w:gridCol w:w="75"/>
        <w:gridCol w:w="244"/>
        <w:gridCol w:w="326"/>
        <w:gridCol w:w="29"/>
        <w:gridCol w:w="63"/>
        <w:gridCol w:w="311"/>
        <w:gridCol w:w="16"/>
        <w:gridCol w:w="283"/>
        <w:gridCol w:w="51"/>
        <w:gridCol w:w="249"/>
        <w:gridCol w:w="12"/>
        <w:gridCol w:w="149"/>
        <w:gridCol w:w="81"/>
        <w:gridCol w:w="131"/>
        <w:gridCol w:w="40"/>
        <w:gridCol w:w="186"/>
        <w:gridCol w:w="8"/>
        <w:gridCol w:w="231"/>
        <w:gridCol w:w="67"/>
        <w:gridCol w:w="142"/>
        <w:gridCol w:w="27"/>
        <w:gridCol w:w="123"/>
        <w:gridCol w:w="6"/>
        <w:gridCol w:w="446"/>
        <w:gridCol w:w="39"/>
        <w:gridCol w:w="32"/>
        <w:gridCol w:w="16"/>
        <w:gridCol w:w="62"/>
        <w:gridCol w:w="602"/>
      </w:tblGrid>
      <w:tr w:rsidR="009035C4" w:rsidRPr="00052294" w14:paraId="13C2B65D" w14:textId="77777777" w:rsidTr="00930BE2">
        <w:trPr>
          <w:trHeight w:val="567"/>
        </w:trPr>
        <w:tc>
          <w:tcPr>
            <w:tcW w:w="48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295271" w14:textId="2B64242D" w:rsidR="009035C4" w:rsidRDefault="009035C4" w:rsidP="00E37D3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Participant’s Screening Number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417D9" w14:textId="61D55C7E" w:rsidR="009035C4" w:rsidRDefault="009035C4" w:rsidP="009035C4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6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3D3BE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F203A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422D0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88C48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A96C7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703FE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10DD9" w14:textId="7777777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D249E" w14:textId="55672C87" w:rsidR="009035C4" w:rsidRDefault="009035C4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E67105" w:rsidRPr="00052294" w14:paraId="386A37AA" w14:textId="77777777" w:rsidTr="00E67105">
        <w:trPr>
          <w:trHeight w:val="106"/>
        </w:trPr>
        <w:tc>
          <w:tcPr>
            <w:tcW w:w="10774" w:type="dxa"/>
            <w:gridSpan w:val="4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2786C6" w14:textId="77777777" w:rsidR="00E67105" w:rsidRDefault="00E67105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F435C8" w:rsidRPr="00052294" w14:paraId="29D4C33D" w14:textId="77777777" w:rsidTr="00930BE2">
        <w:trPr>
          <w:trHeight w:val="567"/>
        </w:trPr>
        <w:tc>
          <w:tcPr>
            <w:tcW w:w="481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3AD25" w14:textId="79AB92F2" w:rsidR="00E37D35" w:rsidRPr="00E37D35" w:rsidRDefault="007B0F9A" w:rsidP="00E37D3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Study</w:t>
            </w:r>
            <w:r w:rsidR="00F435C8">
              <w:rPr>
                <w:rFonts w:asciiTheme="minorHAnsi" w:hAnsiTheme="minorHAnsi"/>
                <w:sz w:val="24"/>
                <w:szCs w:val="24"/>
              </w:rPr>
              <w:t xml:space="preserve"> Number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62BEC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FE184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B4431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3F154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E0214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27596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5B76F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5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B0326" w14:textId="77777777" w:rsidR="00F435C8" w:rsidRDefault="00F435C8" w:rsidP="00E37D35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BC2224" w:rsidRPr="00052294" w14:paraId="1D9CFFDE" w14:textId="77777777" w:rsidTr="00E37D35">
        <w:trPr>
          <w:trHeight w:val="410"/>
        </w:trPr>
        <w:tc>
          <w:tcPr>
            <w:tcW w:w="10774" w:type="dxa"/>
            <w:gridSpan w:val="46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252CD5B" w14:textId="35BF2B21" w:rsidR="004A7432" w:rsidRPr="00930BE2" w:rsidRDefault="00930BE2" w:rsidP="004A7432">
            <w:pPr>
              <w:ind w:left="-567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930BE2">
              <w:rPr>
                <w:rFonts w:asciiTheme="minorHAnsi" w:hAnsiTheme="minorHAnsi"/>
                <w:b/>
                <w:sz w:val="32"/>
                <w:szCs w:val="32"/>
              </w:rPr>
              <w:t xml:space="preserve">All boxes in this checklist should be completed for </w:t>
            </w:r>
            <w:r w:rsidRPr="00930BE2">
              <w:rPr>
                <w:rFonts w:asciiTheme="minorHAnsi" w:hAnsiTheme="minorHAnsi"/>
                <w:b/>
                <w:sz w:val="32"/>
                <w:szCs w:val="32"/>
                <w:u w:val="single"/>
              </w:rPr>
              <w:t>both</w:t>
            </w:r>
            <w:r w:rsidRPr="00930BE2">
              <w:rPr>
                <w:rFonts w:asciiTheme="minorHAnsi" w:hAnsiTheme="minorHAnsi"/>
                <w:b/>
                <w:sz w:val="32"/>
                <w:szCs w:val="32"/>
              </w:rPr>
              <w:t xml:space="preserve"> the RCT and cohort participants</w:t>
            </w:r>
          </w:p>
        </w:tc>
      </w:tr>
      <w:tr w:rsidR="00BC2224" w:rsidRPr="00052294" w14:paraId="36CB6FEB" w14:textId="77777777" w:rsidTr="00BC2224">
        <w:trPr>
          <w:trHeight w:val="362"/>
        </w:trPr>
        <w:tc>
          <w:tcPr>
            <w:tcW w:w="10774" w:type="dxa"/>
            <w:gridSpan w:val="4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B109907" w14:textId="77777777" w:rsidR="00BC2224" w:rsidRDefault="00BC2224" w:rsidP="00BC2224">
            <w:pPr>
              <w:tabs>
                <w:tab w:val="left" w:pos="3939"/>
              </w:tabs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1</w:t>
            </w:r>
            <w:r w:rsidRPr="00BC2224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. Recruitment Checklist</w:t>
            </w:r>
            <w:r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ab/>
            </w:r>
          </w:p>
        </w:tc>
      </w:tr>
      <w:tr w:rsidR="00BC2224" w:rsidRPr="00052294" w14:paraId="7C74DD2E" w14:textId="77777777" w:rsidTr="00930BE2">
        <w:trPr>
          <w:trHeight w:val="436"/>
        </w:trPr>
        <w:tc>
          <w:tcPr>
            <w:tcW w:w="32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916410" w14:textId="78253924" w:rsidR="00BC2224" w:rsidRPr="00E37D35" w:rsidRDefault="00BC2224" w:rsidP="00BC222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37D35">
              <w:rPr>
                <w:rFonts w:asciiTheme="minorHAnsi" w:hAnsiTheme="minorHAnsi"/>
                <w:b/>
                <w:sz w:val="24"/>
                <w:szCs w:val="24"/>
              </w:rPr>
              <w:t>Item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B87D8D" w14:textId="77777777" w:rsidR="00BC2224" w:rsidRPr="00E37D35" w:rsidRDefault="00BC2224" w:rsidP="00BC222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37D35"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</w:p>
        </w:tc>
        <w:tc>
          <w:tcPr>
            <w:tcW w:w="2129" w:type="dxa"/>
            <w:gridSpan w:val="1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B5457E" w14:textId="77777777" w:rsidR="00BC2224" w:rsidRPr="00E37D35" w:rsidRDefault="00BC2224" w:rsidP="00BC222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37D35">
              <w:rPr>
                <w:rFonts w:asciiTheme="minorHAnsi" w:hAnsiTheme="minorHAnsi"/>
                <w:b/>
                <w:sz w:val="24"/>
                <w:szCs w:val="24"/>
              </w:rPr>
              <w:t>Name</w:t>
            </w:r>
          </w:p>
        </w:tc>
        <w:tc>
          <w:tcPr>
            <w:tcW w:w="1814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37C041" w14:textId="77777777" w:rsidR="00BC2224" w:rsidRPr="00E37D35" w:rsidRDefault="00BC2224" w:rsidP="00BC222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37D35">
              <w:rPr>
                <w:rFonts w:asciiTheme="minorHAnsi" w:hAnsiTheme="minorHAnsi"/>
                <w:b/>
                <w:sz w:val="24"/>
                <w:szCs w:val="24"/>
              </w:rPr>
              <w:t>Signed</w:t>
            </w:r>
          </w:p>
        </w:tc>
        <w:tc>
          <w:tcPr>
            <w:tcW w:w="2158" w:type="dxa"/>
            <w:gridSpan w:val="1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D72A0B" w14:textId="77777777" w:rsidR="00BC2224" w:rsidRPr="00E37D35" w:rsidRDefault="00BC2224" w:rsidP="00BC222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37D35">
              <w:rPr>
                <w:rFonts w:asciiTheme="minorHAnsi" w:hAnsiTheme="minorHAnsi"/>
                <w:b/>
                <w:sz w:val="24"/>
                <w:szCs w:val="24"/>
              </w:rPr>
              <w:t>GMC number</w:t>
            </w:r>
          </w:p>
        </w:tc>
      </w:tr>
      <w:tr w:rsidR="00BC2224" w:rsidRPr="00052294" w14:paraId="701F85C2" w14:textId="77777777" w:rsidTr="00930BE2">
        <w:trPr>
          <w:trHeight w:val="545"/>
        </w:trPr>
        <w:tc>
          <w:tcPr>
            <w:tcW w:w="32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563136" w14:textId="7D5A44F7" w:rsidR="00BC2224" w:rsidRPr="00E37D35" w:rsidRDefault="00EF3CD7" w:rsidP="00EF3CD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sign to c</w:t>
            </w:r>
            <w:r w:rsidR="00A87D6B">
              <w:rPr>
                <w:rFonts w:asciiTheme="minorHAnsi" w:hAnsiTheme="minorHAnsi"/>
                <w:sz w:val="24"/>
                <w:szCs w:val="24"/>
              </w:rPr>
              <w:t>onfirm that the p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 xml:space="preserve">articipant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has 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 xml:space="preserve">received </w:t>
            </w:r>
            <w:r w:rsidR="00B93165">
              <w:rPr>
                <w:rFonts w:asciiTheme="minorHAnsi" w:hAnsiTheme="minorHAnsi"/>
                <w:sz w:val="24"/>
                <w:szCs w:val="24"/>
              </w:rPr>
              <w:t xml:space="preserve">the 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 xml:space="preserve">participant information sheet </w:t>
            </w:r>
            <w:r>
              <w:rPr>
                <w:rFonts w:asciiTheme="minorHAnsi" w:hAnsiTheme="minorHAnsi"/>
                <w:sz w:val="24"/>
                <w:szCs w:val="24"/>
              </w:rPr>
              <w:t>between</w:t>
            </w:r>
            <w:r w:rsidRPr="00E37D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>28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to 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>38</w:t>
            </w:r>
            <w:r w:rsidR="00BC2224" w:rsidRPr="00E37D35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+0 </w:t>
            </w:r>
            <w:r w:rsidR="00BC2224" w:rsidRPr="00E37D35">
              <w:rPr>
                <w:rFonts w:asciiTheme="minorHAnsi" w:hAnsiTheme="minorHAnsi"/>
                <w:sz w:val="24"/>
                <w:szCs w:val="24"/>
              </w:rPr>
              <w:t>weeks gestation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AAB610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14"/>
            <w:tcBorders>
              <w:top w:val="single" w:sz="4" w:space="0" w:color="auto"/>
            </w:tcBorders>
            <w:shd w:val="clear" w:color="auto" w:fill="FFFFFF" w:themeFill="background1"/>
          </w:tcPr>
          <w:p w14:paraId="7B176EA8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814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4CFD23FB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5A4541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BC2224" w:rsidRPr="00052294" w14:paraId="26915A0C" w14:textId="77777777" w:rsidTr="00930BE2">
        <w:trPr>
          <w:trHeight w:val="545"/>
        </w:trPr>
        <w:tc>
          <w:tcPr>
            <w:tcW w:w="32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45B57B2" w14:textId="033F68B3" w:rsidR="00BC2224" w:rsidRPr="00E37D35" w:rsidRDefault="00EF3CD7" w:rsidP="00EF3CD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sign to c</w:t>
            </w:r>
            <w:r w:rsidR="00A87D6B">
              <w:rPr>
                <w:rFonts w:asciiTheme="minorHAnsi" w:hAnsiTheme="minorHAnsi"/>
                <w:sz w:val="24"/>
                <w:szCs w:val="24"/>
              </w:rPr>
              <w:t>onfirm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that the participant has had an information giving session about the trial and </w:t>
            </w:r>
            <w:r w:rsidR="009C36BE">
              <w:rPr>
                <w:rFonts w:asciiTheme="minorHAnsi" w:hAnsiTheme="minorHAnsi"/>
                <w:sz w:val="24"/>
                <w:szCs w:val="24"/>
              </w:rPr>
              <w:t xml:space="preserve">the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patient information sheet from research staff delegated to do so on the delegation log.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F3FF0A6" w14:textId="77777777" w:rsidR="000A7F23" w:rsidRDefault="000A7F23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  <w:p w14:paraId="12FFF7DC" w14:textId="77777777" w:rsidR="00BC2224" w:rsidRPr="000A7F23" w:rsidRDefault="00BC2224" w:rsidP="000A7F23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14"/>
            <w:tcBorders>
              <w:top w:val="single" w:sz="4" w:space="0" w:color="auto"/>
            </w:tcBorders>
            <w:shd w:val="clear" w:color="auto" w:fill="FFFFFF" w:themeFill="background1"/>
          </w:tcPr>
          <w:p w14:paraId="00D46773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814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6F9166EA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260B6E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BC2224" w:rsidRPr="00052294" w14:paraId="17186B14" w14:textId="77777777" w:rsidTr="00930BE2">
        <w:trPr>
          <w:trHeight w:val="545"/>
        </w:trPr>
        <w:tc>
          <w:tcPr>
            <w:tcW w:w="3255" w:type="dxa"/>
            <w:gridSpan w:val="2"/>
            <w:tcBorders>
              <w:top w:val="single" w:sz="4" w:space="0" w:color="auto"/>
              <w:bottom w:val="single" w:sz="12" w:space="0" w:color="FF0000"/>
            </w:tcBorders>
            <w:shd w:val="clear" w:color="auto" w:fill="FFFFFF" w:themeFill="background1"/>
          </w:tcPr>
          <w:p w14:paraId="5BF83CFD" w14:textId="73844433" w:rsidR="00BC2224" w:rsidRDefault="00EF3CD7" w:rsidP="009C36BE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sign to c</w:t>
            </w:r>
            <w:r w:rsidR="00480480" w:rsidRPr="00480480">
              <w:rPr>
                <w:rFonts w:asciiTheme="minorHAnsi" w:hAnsiTheme="minorHAnsi"/>
                <w:sz w:val="24"/>
                <w:szCs w:val="24"/>
              </w:rPr>
              <w:t>onfirm</w:t>
            </w:r>
            <w:r w:rsidR="00C108A0">
              <w:rPr>
                <w:rFonts w:asciiTheme="minorHAnsi" w:hAnsiTheme="minorHAnsi"/>
                <w:sz w:val="24"/>
                <w:szCs w:val="24"/>
              </w:rPr>
              <w:t xml:space="preserve"> that the</w:t>
            </w:r>
            <w:r w:rsidR="00480480" w:rsidRPr="0048048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GROW </w:t>
            </w:r>
            <w:r w:rsidR="00480480" w:rsidRPr="00480480">
              <w:rPr>
                <w:rFonts w:asciiTheme="minorHAnsi" w:hAnsiTheme="minorHAnsi"/>
                <w:sz w:val="24"/>
                <w:szCs w:val="24"/>
              </w:rPr>
              <w:t>centile</w:t>
            </w:r>
            <w:r w:rsidR="00C108A0">
              <w:rPr>
                <w:rFonts w:asciiTheme="minorHAnsi" w:hAnsiTheme="minorHAnsi"/>
                <w:sz w:val="24"/>
                <w:szCs w:val="24"/>
              </w:rPr>
              <w:t xml:space="preserve"> is</w:t>
            </w:r>
            <w:r w:rsidR="00480480" w:rsidRPr="00480480">
              <w:rPr>
                <w:rFonts w:asciiTheme="minorHAnsi" w:hAnsiTheme="minorHAnsi"/>
                <w:sz w:val="24"/>
                <w:szCs w:val="24"/>
              </w:rPr>
              <w:t xml:space="preserve"> &gt;90th using the perinatal institute centile calculator from 35</w:t>
            </w:r>
            <w:r w:rsidR="00480480" w:rsidRPr="0020060D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 w:rsidR="00480480" w:rsidRPr="00480480">
              <w:rPr>
                <w:rFonts w:asciiTheme="minorHAnsi" w:hAnsiTheme="minorHAnsi"/>
                <w:sz w:val="24"/>
                <w:szCs w:val="24"/>
              </w:rPr>
              <w:t xml:space="preserve"> – 38</w:t>
            </w:r>
            <w:r w:rsidR="00480480" w:rsidRPr="0020060D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 w:rsidR="00480480">
              <w:rPr>
                <w:rFonts w:asciiTheme="majorHAnsi" w:hAnsiTheme="majorHAnsi"/>
              </w:rPr>
              <w:t>.</w:t>
            </w:r>
          </w:p>
          <w:p w14:paraId="31384518" w14:textId="3DFC3F49" w:rsidR="00EF3CD7" w:rsidRPr="000214BF" w:rsidRDefault="000214BF" w:rsidP="009C36BE">
            <w:pPr>
              <w:rPr>
                <w:rFonts w:asciiTheme="minorHAnsi" w:hAnsiTheme="minorHAnsi"/>
                <w:sz w:val="18"/>
                <w:szCs w:val="18"/>
              </w:rPr>
            </w:pPr>
            <w:hyperlink r:id="rId10" w:history="1">
              <w:r w:rsidRPr="000214BF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https://bbticc.gro</w:t>
              </w:r>
              <w:bookmarkStart w:id="0" w:name="_GoBack"/>
              <w:bookmarkEnd w:id="0"/>
              <w:r w:rsidRPr="000214BF">
                <w:rPr>
                  <w:rStyle w:val="Hyperlink"/>
                  <w:rFonts w:ascii="Calibri" w:hAnsi="Calibri" w:cs="Calibri"/>
                  <w:sz w:val="18"/>
                  <w:szCs w:val="18"/>
                </w:rPr>
                <w:t>w</w:t>
              </w:r>
              <w:r w:rsidRPr="000214BF">
                <w:rPr>
                  <w:rStyle w:val="Hyperlink"/>
                  <w:rFonts w:ascii="Calibri" w:hAnsi="Calibri" w:cs="Calibri"/>
                  <w:sz w:val="18"/>
                  <w:szCs w:val="18"/>
                </w:rPr>
                <w:t>service.org/563867/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12" w:space="0" w:color="FF0000"/>
            </w:tcBorders>
            <w:shd w:val="clear" w:color="auto" w:fill="FFFFFF" w:themeFill="background1"/>
          </w:tcPr>
          <w:p w14:paraId="56BF6F2D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14"/>
            <w:tcBorders>
              <w:top w:val="single" w:sz="4" w:space="0" w:color="auto"/>
              <w:bottom w:val="single" w:sz="12" w:space="0" w:color="FF0000"/>
            </w:tcBorders>
            <w:shd w:val="clear" w:color="auto" w:fill="FFFFFF" w:themeFill="background1"/>
          </w:tcPr>
          <w:p w14:paraId="0918F9CD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814" w:type="dxa"/>
            <w:gridSpan w:val="12"/>
            <w:tcBorders>
              <w:top w:val="single" w:sz="4" w:space="0" w:color="auto"/>
              <w:bottom w:val="single" w:sz="12" w:space="0" w:color="FF0000"/>
            </w:tcBorders>
            <w:shd w:val="clear" w:color="auto" w:fill="FFFFFF" w:themeFill="background1"/>
          </w:tcPr>
          <w:p w14:paraId="1E33E8E5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  <w:bottom w:val="single" w:sz="12" w:space="0" w:color="FF0000"/>
            </w:tcBorders>
            <w:shd w:val="clear" w:color="auto" w:fill="D9D9D9" w:themeFill="background1" w:themeFillShade="D9"/>
          </w:tcPr>
          <w:p w14:paraId="487A4E3E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BC2224" w:rsidRPr="00052294" w14:paraId="3F8717A3" w14:textId="77777777" w:rsidTr="00930BE2">
        <w:trPr>
          <w:trHeight w:val="545"/>
        </w:trPr>
        <w:tc>
          <w:tcPr>
            <w:tcW w:w="3255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</w:tcPr>
          <w:p w14:paraId="442B4DB3" w14:textId="3AAB96E6" w:rsidR="008749A2" w:rsidRPr="007E62C7" w:rsidRDefault="009C36BE" w:rsidP="0040225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</w:rPr>
              <w:t>For the obstetric team in charge of the patients care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7E62C7">
              <w:rPr>
                <w:rFonts w:asciiTheme="minorHAnsi" w:hAnsiTheme="minorHAnsi"/>
                <w:sz w:val="24"/>
                <w:szCs w:val="24"/>
              </w:rPr>
              <w:t>(consultant or registrar)</w:t>
            </w:r>
            <w:r w:rsidRPr="009C36BE">
              <w:rPr>
                <w:rFonts w:asciiTheme="minorHAnsi" w:hAnsiTheme="minorHAnsi"/>
                <w:sz w:val="24"/>
                <w:szCs w:val="24"/>
              </w:rPr>
              <w:t>:</w:t>
            </w:r>
            <w:r w:rsidRPr="007E62C7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14:paraId="7C7ED5F9" w14:textId="3EE30CCB" w:rsidR="009C36BE" w:rsidRDefault="009C36BE" w:rsidP="0040225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sign to confirm that you are happy for this patient to participate in the Big Baby Trial</w:t>
            </w:r>
          </w:p>
          <w:p w14:paraId="4F9A3843" w14:textId="3ACF959C" w:rsidR="00844AA7" w:rsidRPr="00844AA7" w:rsidRDefault="009C36BE" w:rsidP="009C36BE">
            <w:pPr>
              <w:rPr>
                <w:rFonts w:asciiTheme="minorHAnsi" w:hAnsiTheme="minorHAnsi"/>
                <w:sz w:val="22"/>
                <w:szCs w:val="22"/>
              </w:rPr>
            </w:pPr>
            <w:r w:rsidRPr="007E62C7" w:rsidDel="009C36BE">
              <w:rPr>
                <w:rFonts w:asciiTheme="minorHAnsi" w:hAnsiTheme="minorHAnsi"/>
                <w:b/>
                <w:noProof/>
                <w:sz w:val="16"/>
                <w:szCs w:val="16"/>
                <w:lang w:eastAsia="en-GB"/>
              </w:rPr>
              <w:t xml:space="preserve"> </w:t>
            </w:r>
            <w:r w:rsidR="00480480" w:rsidRPr="007E62C7">
              <w:rPr>
                <w:rFonts w:asciiTheme="minorHAnsi" w:hAnsiTheme="minorHAnsi"/>
                <w:sz w:val="16"/>
                <w:szCs w:val="16"/>
              </w:rPr>
              <w:t>(</w:t>
            </w:r>
            <w:r w:rsidRPr="007E62C7">
              <w:rPr>
                <w:rFonts w:asciiTheme="minorHAnsi" w:hAnsiTheme="minorHAnsi"/>
                <w:sz w:val="16"/>
                <w:szCs w:val="16"/>
              </w:rPr>
              <w:t>The doctor signing this box can sign from</w:t>
            </w:r>
            <w:r w:rsidR="00480480" w:rsidRPr="007E62C7">
              <w:rPr>
                <w:rFonts w:asciiTheme="minorHAnsi" w:hAnsiTheme="minorHAnsi"/>
                <w:sz w:val="16"/>
                <w:szCs w:val="16"/>
              </w:rPr>
              <w:t xml:space="preserve"> &gt;28weeks gestation</w:t>
            </w:r>
            <w:r w:rsidRPr="007E62C7">
              <w:rPr>
                <w:rFonts w:asciiTheme="minorHAnsi" w:hAnsiTheme="minorHAnsi"/>
                <w:sz w:val="16"/>
                <w:szCs w:val="16"/>
              </w:rPr>
              <w:t>, they do not have to be on the delegation log or GCP trained</w:t>
            </w:r>
            <w:r w:rsidR="00480480" w:rsidRPr="007E62C7">
              <w:rPr>
                <w:rFonts w:asciiTheme="minorHAnsi" w:hAnsiTheme="minorHAnsi"/>
                <w:sz w:val="16"/>
                <w:szCs w:val="16"/>
              </w:rPr>
              <w:t>)*</w:t>
            </w:r>
            <w:r w:rsidR="00844AA7" w:rsidRPr="00844AA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</w:tcPr>
          <w:p w14:paraId="6A6D4BB0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14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</w:tcPr>
          <w:p w14:paraId="7DFD879C" w14:textId="77777777" w:rsidR="00BC2224" w:rsidRDefault="00BC2224" w:rsidP="0082251D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814" w:type="dxa"/>
            <w:gridSpan w:val="1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</w:tcPr>
          <w:p w14:paraId="0248625D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</w:tcPr>
          <w:p w14:paraId="2DF23279" w14:textId="77777777" w:rsidR="00BC2224" w:rsidRDefault="00BC2224" w:rsidP="00BC222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BC2224" w:rsidRPr="00052294" w14:paraId="06000019" w14:textId="77777777" w:rsidTr="00930BE2">
        <w:trPr>
          <w:trHeight w:val="821"/>
        </w:trPr>
        <w:tc>
          <w:tcPr>
            <w:tcW w:w="3255" w:type="dxa"/>
            <w:gridSpan w:val="2"/>
            <w:tcBorders>
              <w:top w:val="single" w:sz="12" w:space="0" w:color="FF0000"/>
              <w:bottom w:val="single" w:sz="4" w:space="0" w:color="auto"/>
            </w:tcBorders>
            <w:shd w:val="clear" w:color="auto" w:fill="FFFFFF" w:themeFill="background1"/>
          </w:tcPr>
          <w:p w14:paraId="1D402EED" w14:textId="77777777" w:rsidR="009C36BE" w:rsidRPr="007E62C7" w:rsidRDefault="009C36BE" w:rsidP="00A87D6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</w:rPr>
              <w:t xml:space="preserve">For the doctor on the delegation log: </w:t>
            </w:r>
          </w:p>
          <w:p w14:paraId="7097AEFD" w14:textId="77777777" w:rsidR="000A0BA4" w:rsidRDefault="009C36BE" w:rsidP="009C36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sign to confirm that eligibility has been confirmed by yourself be</w:t>
            </w:r>
            <w:r w:rsidR="00E37D35" w:rsidRPr="00E37D35">
              <w:rPr>
                <w:rFonts w:asciiTheme="minorHAnsi" w:hAnsiTheme="minorHAnsi"/>
                <w:sz w:val="24"/>
                <w:szCs w:val="24"/>
              </w:rPr>
              <w:t>tween 35</w:t>
            </w:r>
            <w:r w:rsidR="00E37D35" w:rsidRPr="00E37D35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+0 </w:t>
            </w:r>
            <w:r w:rsidR="00E37D35" w:rsidRPr="00E37D35">
              <w:rPr>
                <w:rFonts w:asciiTheme="minorHAnsi" w:hAnsiTheme="minorHAnsi"/>
                <w:sz w:val="24"/>
                <w:szCs w:val="24"/>
              </w:rPr>
              <w:t>- 38</w:t>
            </w:r>
            <w:r w:rsidR="00E37D35" w:rsidRPr="00E37D35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 w:rsidR="00E37D35" w:rsidRPr="00E37D35">
              <w:rPr>
                <w:rFonts w:asciiTheme="minorHAnsi" w:hAnsiTheme="minorHAnsi"/>
                <w:sz w:val="24"/>
                <w:szCs w:val="24"/>
              </w:rPr>
              <w:t>.</w:t>
            </w:r>
            <w:r w:rsidR="00A11730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6832102" w14:textId="06FACD87" w:rsidR="00DF35C2" w:rsidRPr="00930BE2" w:rsidRDefault="00A11730" w:rsidP="009C36BE">
            <w:pPr>
              <w:rPr>
                <w:rFonts w:asciiTheme="minorHAnsi" w:hAnsiTheme="minorHAnsi"/>
                <w:sz w:val="16"/>
                <w:szCs w:val="16"/>
              </w:rPr>
            </w:pPr>
            <w:r w:rsidRPr="00930BE2">
              <w:rPr>
                <w:rFonts w:ascii="Calibri" w:hAnsi="Calibri" w:cs="Calibri"/>
                <w:color w:val="000000"/>
                <w:sz w:val="16"/>
                <w:szCs w:val="16"/>
              </w:rPr>
              <w:t>NB: Please also sign page 4 of the CRF to confirm eligibility</w:t>
            </w:r>
            <w:r w:rsidR="00444E2C" w:rsidRPr="00930BE2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12" w:space="0" w:color="FF0000"/>
              <w:bottom w:val="single" w:sz="4" w:space="0" w:color="auto"/>
            </w:tcBorders>
            <w:shd w:val="clear" w:color="auto" w:fill="FFFFFF" w:themeFill="background1"/>
          </w:tcPr>
          <w:p w14:paraId="2F961EB2" w14:textId="77777777" w:rsidR="00BC2224" w:rsidRDefault="00BC2224" w:rsidP="0005229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14"/>
            <w:tcBorders>
              <w:top w:val="single" w:sz="12" w:space="0" w:color="FF0000"/>
              <w:bottom w:val="single" w:sz="4" w:space="0" w:color="auto"/>
            </w:tcBorders>
            <w:shd w:val="clear" w:color="auto" w:fill="FFFFFF" w:themeFill="background1"/>
          </w:tcPr>
          <w:p w14:paraId="2D246BC1" w14:textId="77777777" w:rsidR="00BC2224" w:rsidRDefault="00BC2224" w:rsidP="0005229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1814" w:type="dxa"/>
            <w:gridSpan w:val="12"/>
            <w:tcBorders>
              <w:top w:val="single" w:sz="12" w:space="0" w:color="FF0000"/>
              <w:bottom w:val="single" w:sz="4" w:space="0" w:color="auto"/>
            </w:tcBorders>
            <w:shd w:val="clear" w:color="auto" w:fill="FFFFFF" w:themeFill="background1"/>
          </w:tcPr>
          <w:p w14:paraId="6946A3D4" w14:textId="77777777" w:rsidR="00BC2224" w:rsidRDefault="00BC2224" w:rsidP="0005229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12" w:space="0" w:color="FF0000"/>
              <w:bottom w:val="single" w:sz="4" w:space="0" w:color="auto"/>
            </w:tcBorders>
            <w:shd w:val="clear" w:color="auto" w:fill="FFFFFF" w:themeFill="background1"/>
          </w:tcPr>
          <w:p w14:paraId="5607D840" w14:textId="77777777" w:rsidR="00BC2224" w:rsidRDefault="00BC2224" w:rsidP="00052294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E37D35" w:rsidRPr="00052294" w14:paraId="2FFF9F05" w14:textId="77777777" w:rsidTr="00E37D35">
        <w:trPr>
          <w:trHeight w:val="616"/>
        </w:trPr>
        <w:tc>
          <w:tcPr>
            <w:tcW w:w="10774" w:type="dxa"/>
            <w:gridSpan w:val="4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0970C" w14:textId="55E93F2B" w:rsidR="00BD7560" w:rsidRPr="004A7432" w:rsidRDefault="00E37D35" w:rsidP="00E37D35">
            <w:pPr>
              <w:rPr>
                <w:rFonts w:asciiTheme="minorHAnsi" w:hAnsiTheme="minorHAnsi"/>
                <w:lang w:val="en-US"/>
              </w:rPr>
            </w:pPr>
            <w:r w:rsidRPr="004A7432">
              <w:rPr>
                <w:rFonts w:asciiTheme="minorHAnsi" w:hAnsiTheme="minorHAnsi"/>
                <w:lang w:val="en-US"/>
              </w:rPr>
              <w:t xml:space="preserve">*The safety of the woman and baby is paramount. If the clinical situation changes after </w:t>
            </w:r>
            <w:r w:rsidR="009C36BE" w:rsidRPr="004A7432">
              <w:rPr>
                <w:rFonts w:asciiTheme="minorHAnsi" w:hAnsiTheme="minorHAnsi"/>
                <w:lang w:val="en-US"/>
              </w:rPr>
              <w:t xml:space="preserve">confirmation </w:t>
            </w:r>
            <w:r w:rsidRPr="004A7432">
              <w:rPr>
                <w:rFonts w:asciiTheme="minorHAnsi" w:hAnsiTheme="minorHAnsi"/>
                <w:lang w:val="en-US"/>
              </w:rPr>
              <w:t xml:space="preserve">was signed by the </w:t>
            </w:r>
            <w:r w:rsidR="009C36BE" w:rsidRPr="004A7432">
              <w:rPr>
                <w:rFonts w:asciiTheme="minorHAnsi" w:hAnsiTheme="minorHAnsi"/>
                <w:lang w:val="en-US"/>
              </w:rPr>
              <w:t>doctor in charge of the patient’s care</w:t>
            </w:r>
            <w:r w:rsidRPr="004A7432">
              <w:rPr>
                <w:rFonts w:asciiTheme="minorHAnsi" w:hAnsiTheme="minorHAnsi"/>
                <w:lang w:val="en-US"/>
              </w:rPr>
              <w:t xml:space="preserve"> this takes priority over the trial.  </w:t>
            </w:r>
          </w:p>
        </w:tc>
      </w:tr>
      <w:tr w:rsidR="00E67105" w:rsidRPr="00052294" w14:paraId="3C75B15A" w14:textId="77777777" w:rsidTr="00930BE2">
        <w:trPr>
          <w:trHeight w:val="558"/>
        </w:trPr>
        <w:tc>
          <w:tcPr>
            <w:tcW w:w="5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EB7D3" w14:textId="627B0139" w:rsidR="00E67105" w:rsidRDefault="00E67105" w:rsidP="002E3BD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Participant’s Screening Number</w:t>
            </w:r>
          </w:p>
        </w:tc>
        <w:tc>
          <w:tcPr>
            <w:tcW w:w="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B26BD" w14:textId="5020308E" w:rsidR="00E67105" w:rsidRPr="00E67105" w:rsidRDefault="00E67105" w:rsidP="002E3BDE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E67105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9E66A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974D4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3E0D3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4E981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EAE3C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F32B9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9D805" w14:textId="77777777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F8388" w14:textId="76079FD2" w:rsidR="00E67105" w:rsidRPr="00E37D35" w:rsidRDefault="00E6710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070E5E" w:rsidRPr="00052294" w14:paraId="2F6FD32C" w14:textId="77777777" w:rsidTr="00070E5E">
        <w:trPr>
          <w:trHeight w:val="269"/>
        </w:trPr>
        <w:tc>
          <w:tcPr>
            <w:tcW w:w="10774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15893" w14:textId="77777777" w:rsidR="00070E5E" w:rsidRPr="00E37D35" w:rsidRDefault="00070E5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E3BDE" w:rsidRPr="00052294" w14:paraId="5D614D91" w14:textId="77777777" w:rsidTr="00930BE2">
        <w:trPr>
          <w:trHeight w:val="558"/>
        </w:trPr>
        <w:tc>
          <w:tcPr>
            <w:tcW w:w="5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45FCD" w14:textId="4D6B3820" w:rsidR="002E3BDE" w:rsidRPr="00E37D35" w:rsidRDefault="007B0F9A" w:rsidP="002E3BD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Study</w:t>
            </w:r>
            <w:r w:rsidR="002E3BDE">
              <w:rPr>
                <w:rFonts w:asciiTheme="minorHAnsi" w:hAnsiTheme="minorHAnsi"/>
                <w:sz w:val="24"/>
                <w:szCs w:val="24"/>
              </w:rPr>
              <w:t xml:space="preserve"> Number</w:t>
            </w:r>
          </w:p>
        </w:tc>
        <w:tc>
          <w:tcPr>
            <w:tcW w:w="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C2545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EB430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37378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1C139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80A6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A2B16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3A91B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B60E7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E3BDE" w:rsidRPr="00052294" w14:paraId="33626D11" w14:textId="77777777" w:rsidTr="002E3BDE">
        <w:trPr>
          <w:trHeight w:val="354"/>
        </w:trPr>
        <w:tc>
          <w:tcPr>
            <w:tcW w:w="10774" w:type="dxa"/>
            <w:gridSpan w:val="4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90BC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E3BDE" w:rsidRPr="00052294" w14:paraId="2CBB8A39" w14:textId="77777777" w:rsidTr="0054634C">
        <w:trPr>
          <w:trHeight w:val="568"/>
        </w:trPr>
        <w:tc>
          <w:tcPr>
            <w:tcW w:w="10774" w:type="dxa"/>
            <w:gridSpan w:val="4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EE6E3" w14:textId="77777777" w:rsidR="002E3BDE" w:rsidRDefault="002E3BDE" w:rsidP="002E3BDE">
            <w:pPr>
              <w:rPr>
                <w:rFonts w:asciiTheme="minorHAnsi" w:hAnsiTheme="minorHAnsi"/>
                <w:b/>
                <w:sz w:val="32"/>
                <w:szCs w:val="32"/>
                <w:lang w:val="en-US"/>
              </w:rPr>
            </w:pPr>
            <w:r w:rsidRPr="00C207C6">
              <w:rPr>
                <w:rFonts w:asciiTheme="minorHAnsi" w:hAnsiTheme="minorHAnsi"/>
                <w:b/>
                <w:sz w:val="32"/>
                <w:szCs w:val="32"/>
                <w:lang w:val="en-US"/>
              </w:rPr>
              <w:t xml:space="preserve">Only once the above has been complete and signed the following can happen in this order. </w:t>
            </w:r>
          </w:p>
          <w:p w14:paraId="0AEC77C5" w14:textId="77777777" w:rsidR="00C207C6" w:rsidRPr="00C207C6" w:rsidRDefault="00C207C6" w:rsidP="002E3BDE">
            <w:pPr>
              <w:rPr>
                <w:rFonts w:asciiTheme="minorHAnsi" w:hAnsiTheme="minorHAnsi"/>
                <w:b/>
                <w:sz w:val="32"/>
                <w:szCs w:val="32"/>
                <w:lang w:val="en-US"/>
              </w:rPr>
            </w:pPr>
          </w:p>
        </w:tc>
      </w:tr>
      <w:tr w:rsidR="009C36BE" w:rsidRPr="00052294" w14:paraId="1499BAA1" w14:textId="77777777" w:rsidTr="00930BE2">
        <w:trPr>
          <w:trHeight w:val="4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FD63" w14:textId="0FAF67EC" w:rsidR="009C36BE" w:rsidRPr="007E62C7" w:rsidRDefault="009C36BE" w:rsidP="007E62C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</w:rPr>
              <w:t>Item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7C1C" w14:textId="1FC86E61" w:rsidR="009C36BE" w:rsidRPr="007E62C7" w:rsidRDefault="009C36BE" w:rsidP="007E62C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7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FA0B" w14:textId="2B21022F" w:rsidR="009C36BE" w:rsidRPr="007E62C7" w:rsidRDefault="009C36BE" w:rsidP="007E62C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307D" w14:textId="6901DC69" w:rsidR="009C36BE" w:rsidRPr="007E62C7" w:rsidRDefault="009C36BE" w:rsidP="007E62C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7E62C7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Signed</w:t>
            </w:r>
          </w:p>
        </w:tc>
        <w:tc>
          <w:tcPr>
            <w:tcW w:w="21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F29F7" w14:textId="77777777" w:rsidR="009C36BE" w:rsidRPr="007E62C7" w:rsidRDefault="009C36BE" w:rsidP="007E62C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</w:tc>
      </w:tr>
      <w:tr w:rsidR="0054634C" w:rsidRPr="00052294" w14:paraId="361F7B0A" w14:textId="77777777" w:rsidTr="00930BE2">
        <w:trPr>
          <w:trHeight w:val="4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7564" w14:textId="77777777" w:rsidR="0054634C" w:rsidRPr="0054634C" w:rsidRDefault="0054634C" w:rsidP="0054634C">
            <w:pPr>
              <w:rPr>
                <w:rFonts w:asciiTheme="minorHAnsi" w:hAnsiTheme="minorHAnsi"/>
                <w:sz w:val="24"/>
                <w:szCs w:val="24"/>
              </w:rPr>
            </w:pPr>
            <w:r w:rsidRPr="0054634C">
              <w:rPr>
                <w:rFonts w:asciiTheme="minorHAnsi" w:hAnsiTheme="minorHAnsi"/>
                <w:sz w:val="24"/>
                <w:szCs w:val="24"/>
              </w:rPr>
              <w:t xml:space="preserve">Consent for the </w:t>
            </w:r>
            <w:r>
              <w:rPr>
                <w:rFonts w:asciiTheme="minorHAnsi" w:hAnsiTheme="minorHAnsi"/>
                <w:sz w:val="24"/>
                <w:szCs w:val="24"/>
              </w:rPr>
              <w:t>trial</w:t>
            </w:r>
            <w:r w:rsidRPr="0054634C">
              <w:rPr>
                <w:rFonts w:asciiTheme="minorHAnsi" w:hAnsiTheme="minorHAnsi"/>
                <w:sz w:val="24"/>
                <w:szCs w:val="24"/>
              </w:rPr>
              <w:t xml:space="preserve"> (both randomised trial and cohort study)</w:t>
            </w:r>
            <w:r w:rsidR="0020060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3826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D3D6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7DE7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5D37E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54634C" w:rsidRPr="00052294" w14:paraId="0C4D3C23" w14:textId="77777777" w:rsidTr="00930BE2">
        <w:trPr>
          <w:trHeight w:val="4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088B" w14:textId="77777777" w:rsidR="0054634C" w:rsidRPr="0054634C" w:rsidRDefault="0054634C" w:rsidP="0054634C">
            <w:pPr>
              <w:rPr>
                <w:rFonts w:asciiTheme="minorHAnsi" w:hAnsiTheme="minorHAnsi"/>
                <w:sz w:val="24"/>
                <w:szCs w:val="24"/>
              </w:rPr>
            </w:pPr>
            <w:r w:rsidRPr="0054634C">
              <w:rPr>
                <w:rFonts w:asciiTheme="minorHAnsi" w:hAnsiTheme="minorHAnsi"/>
                <w:sz w:val="24"/>
                <w:szCs w:val="24"/>
              </w:rPr>
              <w:t>Baseline data collected on the CRF / database</w:t>
            </w:r>
            <w:r w:rsidR="0020060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BB81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F2D8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1E0A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B29BF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54634C" w:rsidRPr="00052294" w14:paraId="2630D5A2" w14:textId="77777777" w:rsidTr="00930BE2">
        <w:trPr>
          <w:trHeight w:val="4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C397" w14:textId="77777777" w:rsidR="0054634C" w:rsidRPr="0054634C" w:rsidRDefault="0054634C" w:rsidP="0054634C">
            <w:pPr>
              <w:rPr>
                <w:rFonts w:asciiTheme="minorHAnsi" w:hAnsiTheme="minorHAnsi"/>
                <w:sz w:val="24"/>
                <w:szCs w:val="24"/>
              </w:rPr>
            </w:pPr>
            <w:r w:rsidRPr="0054634C">
              <w:rPr>
                <w:rFonts w:asciiTheme="minorHAnsi" w:hAnsiTheme="minorHAnsi"/>
                <w:sz w:val="24"/>
                <w:szCs w:val="24"/>
              </w:rPr>
              <w:t>Randomise, if consented to do so</w:t>
            </w:r>
            <w:r w:rsidR="0020060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262A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D67A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C928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D9DE45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54634C" w:rsidRPr="00052294" w14:paraId="5DA22C2A" w14:textId="77777777" w:rsidTr="00930BE2">
        <w:trPr>
          <w:trHeight w:val="41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7627" w14:textId="77777777" w:rsidR="0054634C" w:rsidRPr="0054634C" w:rsidRDefault="0054634C" w:rsidP="0054634C">
            <w:pPr>
              <w:rPr>
                <w:rFonts w:asciiTheme="minorHAnsi" w:hAnsiTheme="minorHAnsi"/>
                <w:sz w:val="24"/>
                <w:szCs w:val="24"/>
              </w:rPr>
            </w:pPr>
            <w:r w:rsidRPr="0054634C">
              <w:rPr>
                <w:rFonts w:asciiTheme="minorHAnsi" w:hAnsiTheme="minorHAnsi"/>
                <w:sz w:val="24"/>
                <w:szCs w:val="24"/>
              </w:rPr>
              <w:t>If randomised to induction, book induction</w:t>
            </w:r>
            <w:r w:rsidR="0020060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88E3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D5AB0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CCE9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DB83F" w14:textId="77777777" w:rsidR="0054634C" w:rsidRPr="00E37D35" w:rsidRDefault="0054634C" w:rsidP="0054634C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E3BDE" w:rsidRPr="00052294" w14:paraId="5F334123" w14:textId="77777777" w:rsidTr="00D46535">
        <w:trPr>
          <w:trHeight w:val="232"/>
        </w:trPr>
        <w:tc>
          <w:tcPr>
            <w:tcW w:w="10774" w:type="dxa"/>
            <w:gridSpan w:val="4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853AF3" w14:textId="77777777" w:rsidR="002E3BDE" w:rsidRPr="00E37D35" w:rsidRDefault="002E3BDE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D46535" w:rsidRPr="00052294" w14:paraId="35157F0B" w14:textId="77777777" w:rsidTr="00D46535">
        <w:trPr>
          <w:trHeight w:val="232"/>
        </w:trPr>
        <w:tc>
          <w:tcPr>
            <w:tcW w:w="10774" w:type="dxa"/>
            <w:gridSpan w:val="4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171DE4" w14:textId="77777777" w:rsidR="00D46535" w:rsidRDefault="00D46535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36079EB9" w14:textId="77777777" w:rsidR="00C47F7D" w:rsidRDefault="00C47F7D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4C56B2C8" w14:textId="621E0DE3" w:rsidR="00C47F7D" w:rsidRPr="00E37D35" w:rsidRDefault="00C47F7D" w:rsidP="002E3B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E3BDE" w:rsidRPr="00052294" w14:paraId="63B81FDF" w14:textId="77777777" w:rsidTr="00D46535">
        <w:trPr>
          <w:trHeight w:val="397"/>
        </w:trPr>
        <w:tc>
          <w:tcPr>
            <w:tcW w:w="10774" w:type="dxa"/>
            <w:gridSpan w:val="46"/>
            <w:tcBorders>
              <w:top w:val="single" w:sz="4" w:space="0" w:color="auto"/>
            </w:tcBorders>
            <w:shd w:val="clear" w:color="auto" w:fill="E7E6E6" w:themeFill="background2"/>
          </w:tcPr>
          <w:p w14:paraId="14B7A16A" w14:textId="77777777" w:rsidR="002E3BDE" w:rsidRPr="00052294" w:rsidRDefault="002E3BDE" w:rsidP="002E3BDE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2</w:t>
            </w:r>
            <w:r w:rsidRPr="00052294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. Participant Information Sheet</w:t>
            </w:r>
          </w:p>
        </w:tc>
      </w:tr>
      <w:tr w:rsidR="001A0C68" w14:paraId="26FC3B45" w14:textId="77777777" w:rsidTr="00930BE2">
        <w:trPr>
          <w:trHeight w:val="447"/>
        </w:trPr>
        <w:tc>
          <w:tcPr>
            <w:tcW w:w="4814" w:type="dxa"/>
            <w:gridSpan w:val="5"/>
            <w:vMerge w:val="restart"/>
            <w:shd w:val="clear" w:color="auto" w:fill="FFFFFF" w:themeFill="background1"/>
            <w:vAlign w:val="center"/>
          </w:tcPr>
          <w:p w14:paraId="29AB88FA" w14:textId="77777777" w:rsidR="001A0C68" w:rsidRPr="00C072F1" w:rsidRDefault="001A0C68" w:rsidP="002E3BDE">
            <w:pPr>
              <w:spacing w:before="40" w:after="40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sz w:val="24"/>
                <w:szCs w:val="24"/>
              </w:rPr>
              <w:t>Date full trial Participant Information Sheet was offered</w:t>
            </w:r>
          </w:p>
        </w:tc>
        <w:tc>
          <w:tcPr>
            <w:tcW w:w="595" w:type="dxa"/>
            <w:gridSpan w:val="2"/>
          </w:tcPr>
          <w:p w14:paraId="34B2A5EE" w14:textId="77777777" w:rsidR="001A0C68" w:rsidRDefault="001A0C68" w:rsidP="002E3BDE">
            <w:pPr>
              <w:jc w:val="right"/>
              <w:rPr>
                <w:lang w:val="en-US"/>
              </w:rPr>
            </w:pPr>
          </w:p>
        </w:tc>
        <w:tc>
          <w:tcPr>
            <w:tcW w:w="595" w:type="dxa"/>
            <w:gridSpan w:val="5"/>
          </w:tcPr>
          <w:p w14:paraId="44945D66" w14:textId="77777777" w:rsidR="001A0C68" w:rsidRPr="00052294" w:rsidRDefault="001A0C68" w:rsidP="002E3BDE">
            <w:pPr>
              <w:rPr>
                <w:lang w:val="en-US"/>
              </w:rPr>
            </w:pPr>
          </w:p>
        </w:tc>
        <w:tc>
          <w:tcPr>
            <w:tcW w:w="798" w:type="dxa"/>
            <w:gridSpan w:val="6"/>
          </w:tcPr>
          <w:p w14:paraId="0ACFE5E7" w14:textId="77777777" w:rsidR="001A0C68" w:rsidRPr="001A0C68" w:rsidRDefault="001A0C68" w:rsidP="001A0C68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1A0C68">
              <w:rPr>
                <w:b/>
                <w:sz w:val="44"/>
                <w:szCs w:val="44"/>
                <w:lang w:val="en-US"/>
              </w:rPr>
              <w:t>/</w:t>
            </w:r>
          </w:p>
        </w:tc>
        <w:tc>
          <w:tcPr>
            <w:tcW w:w="570" w:type="dxa"/>
            <w:gridSpan w:val="2"/>
          </w:tcPr>
          <w:p w14:paraId="64B38C35" w14:textId="77777777" w:rsidR="001A0C68" w:rsidRPr="00052294" w:rsidRDefault="001A0C68" w:rsidP="002E3BDE">
            <w:pPr>
              <w:rPr>
                <w:lang w:val="en-US"/>
              </w:rPr>
            </w:pPr>
          </w:p>
        </w:tc>
        <w:tc>
          <w:tcPr>
            <w:tcW w:w="419" w:type="dxa"/>
            <w:gridSpan w:val="4"/>
          </w:tcPr>
          <w:p w14:paraId="5716BD6C" w14:textId="77777777" w:rsidR="001A0C68" w:rsidRPr="00052294" w:rsidRDefault="001A0C68" w:rsidP="002E3BDE">
            <w:pPr>
              <w:rPr>
                <w:lang w:val="en-US"/>
              </w:rPr>
            </w:pPr>
          </w:p>
        </w:tc>
        <w:tc>
          <w:tcPr>
            <w:tcW w:w="595" w:type="dxa"/>
            <w:gridSpan w:val="4"/>
          </w:tcPr>
          <w:p w14:paraId="1E6DAEDB" w14:textId="77777777" w:rsidR="001A0C68" w:rsidRPr="001A0C68" w:rsidRDefault="001A0C68" w:rsidP="001A0C68">
            <w:pPr>
              <w:jc w:val="center"/>
              <w:rPr>
                <w:b/>
                <w:lang w:val="en-US"/>
              </w:rPr>
            </w:pPr>
            <w:r w:rsidRPr="001A0C68">
              <w:rPr>
                <w:b/>
                <w:sz w:val="44"/>
                <w:szCs w:val="44"/>
                <w:lang w:val="en-US"/>
              </w:rPr>
              <w:t>/</w:t>
            </w:r>
          </w:p>
        </w:tc>
        <w:tc>
          <w:tcPr>
            <w:tcW w:w="595" w:type="dxa"/>
            <w:gridSpan w:val="6"/>
            <w:vAlign w:val="center"/>
          </w:tcPr>
          <w:p w14:paraId="70D9BA22" w14:textId="77777777" w:rsidR="001A0C68" w:rsidRPr="00052294" w:rsidRDefault="00A90105" w:rsidP="00A901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96" w:type="dxa"/>
            <w:gridSpan w:val="6"/>
            <w:vAlign w:val="center"/>
          </w:tcPr>
          <w:p w14:paraId="6BC69B7E" w14:textId="77777777" w:rsidR="001A0C68" w:rsidRPr="00052294" w:rsidRDefault="00A90105" w:rsidP="00A901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95" w:type="dxa"/>
            <w:gridSpan w:val="5"/>
          </w:tcPr>
          <w:p w14:paraId="3D481567" w14:textId="77777777" w:rsidR="001A0C68" w:rsidRPr="00052294" w:rsidRDefault="001A0C68" w:rsidP="002E3BDE">
            <w:pPr>
              <w:rPr>
                <w:lang w:val="en-US"/>
              </w:rPr>
            </w:pPr>
          </w:p>
        </w:tc>
        <w:tc>
          <w:tcPr>
            <w:tcW w:w="602" w:type="dxa"/>
          </w:tcPr>
          <w:p w14:paraId="1169E82A" w14:textId="77777777" w:rsidR="001A0C68" w:rsidRPr="00052294" w:rsidRDefault="001A0C68" w:rsidP="002E3BDE">
            <w:pPr>
              <w:rPr>
                <w:lang w:val="en-US"/>
              </w:rPr>
            </w:pPr>
          </w:p>
        </w:tc>
      </w:tr>
      <w:tr w:rsidR="001A0C68" w14:paraId="54B58E3F" w14:textId="77777777" w:rsidTr="00930BE2">
        <w:trPr>
          <w:trHeight w:val="447"/>
        </w:trPr>
        <w:tc>
          <w:tcPr>
            <w:tcW w:w="4814" w:type="dxa"/>
            <w:gridSpan w:val="5"/>
            <w:vMerge/>
            <w:shd w:val="clear" w:color="auto" w:fill="FFFFFF" w:themeFill="background1"/>
            <w:vAlign w:val="center"/>
          </w:tcPr>
          <w:p w14:paraId="357A9FC2" w14:textId="77777777" w:rsidR="001A0C68" w:rsidRDefault="001A0C68" w:rsidP="002E3BDE">
            <w:pPr>
              <w:spacing w:before="40" w:after="4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5960" w:type="dxa"/>
            <w:gridSpan w:val="41"/>
            <w:vAlign w:val="center"/>
          </w:tcPr>
          <w:p w14:paraId="3C4F9936" w14:textId="77777777" w:rsidR="001A0C68" w:rsidRPr="0020060D" w:rsidRDefault="001A0C68" w:rsidP="001A0C68">
            <w:pPr>
              <w:rPr>
                <w:rFonts w:asciiTheme="minorHAnsi" w:hAnsiTheme="minorHAnsi"/>
                <w:i/>
                <w:lang w:val="en-US"/>
              </w:rPr>
            </w:pPr>
            <w:proofErr w:type="spellStart"/>
            <w:r w:rsidRPr="0020060D">
              <w:rPr>
                <w:rFonts w:asciiTheme="minorHAnsi" w:hAnsiTheme="minorHAnsi"/>
                <w:i/>
                <w:lang w:val="en-US"/>
              </w:rPr>
              <w:t>dd</w:t>
            </w:r>
            <w:proofErr w:type="spellEnd"/>
            <w:r w:rsidRPr="0020060D">
              <w:rPr>
                <w:rFonts w:asciiTheme="minorHAnsi" w:hAnsiTheme="minorHAnsi"/>
                <w:i/>
                <w:lang w:val="en-US"/>
              </w:rPr>
              <w:t>/mm/</w:t>
            </w:r>
            <w:proofErr w:type="spellStart"/>
            <w:r w:rsidRPr="0020060D">
              <w:rPr>
                <w:rFonts w:asciiTheme="minorHAnsi" w:hAnsiTheme="minorHAnsi"/>
                <w:i/>
                <w:lang w:val="en-US"/>
              </w:rPr>
              <w:t>yyyy</w:t>
            </w:r>
            <w:proofErr w:type="spellEnd"/>
          </w:p>
        </w:tc>
      </w:tr>
      <w:tr w:rsidR="002E3BDE" w14:paraId="3576F9E6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541EFABA" w14:textId="77777777" w:rsidR="002E3BD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Does the woman understand spoken English?</w:t>
            </w:r>
          </w:p>
        </w:tc>
        <w:tc>
          <w:tcPr>
            <w:tcW w:w="1134" w:type="dxa"/>
            <w:gridSpan w:val="5"/>
            <w:vAlign w:val="center"/>
          </w:tcPr>
          <w:p w14:paraId="4385845E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854" w:type="dxa"/>
            <w:gridSpan w:val="8"/>
            <w:vAlign w:val="center"/>
          </w:tcPr>
          <w:p w14:paraId="7433D8F8" w14:textId="77777777" w:rsidR="002E3BDE" w:rsidRPr="009330D3" w:rsidRDefault="002E3BDE" w:rsidP="002E3BD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17"/>
            <w:vAlign w:val="center"/>
          </w:tcPr>
          <w:p w14:paraId="0417A599" w14:textId="77777777" w:rsidR="002E3BDE" w:rsidRPr="009330D3" w:rsidRDefault="002E3BDE" w:rsidP="002E3BDE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7"/>
            <w:vAlign w:val="center"/>
          </w:tcPr>
          <w:p w14:paraId="1A3889AB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712" w:type="dxa"/>
            <w:gridSpan w:val="4"/>
          </w:tcPr>
          <w:p w14:paraId="0606299C" w14:textId="77777777" w:rsidR="002E3BDE" w:rsidRDefault="002E3BDE" w:rsidP="002E3BDE">
            <w:pPr>
              <w:rPr>
                <w:lang w:val="en-US"/>
              </w:rPr>
            </w:pPr>
          </w:p>
        </w:tc>
      </w:tr>
      <w:tr w:rsidR="002E3BDE" w14:paraId="0B3218C2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305DB72F" w14:textId="77777777" w:rsidR="002E3BD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Was an interpreter required?</w:t>
            </w:r>
          </w:p>
        </w:tc>
        <w:tc>
          <w:tcPr>
            <w:tcW w:w="1134" w:type="dxa"/>
            <w:gridSpan w:val="5"/>
            <w:vAlign w:val="center"/>
          </w:tcPr>
          <w:p w14:paraId="16495C9F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854" w:type="dxa"/>
            <w:gridSpan w:val="8"/>
            <w:vAlign w:val="center"/>
          </w:tcPr>
          <w:p w14:paraId="1772EB5F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17"/>
            <w:vAlign w:val="center"/>
          </w:tcPr>
          <w:p w14:paraId="2EBC6A6A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7"/>
            <w:vAlign w:val="center"/>
          </w:tcPr>
          <w:p w14:paraId="0D4B2241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712" w:type="dxa"/>
            <w:gridSpan w:val="4"/>
            <w:vAlign w:val="center"/>
          </w:tcPr>
          <w:p w14:paraId="166DBE81" w14:textId="77777777" w:rsidR="002E3BDE" w:rsidRDefault="002E3BDE" w:rsidP="002E3BDE">
            <w:pPr>
              <w:jc w:val="center"/>
              <w:rPr>
                <w:lang w:val="en-US"/>
              </w:rPr>
            </w:pPr>
          </w:p>
        </w:tc>
      </w:tr>
      <w:tr w:rsidR="002E3BDE" w14:paraId="5980077C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1BEC7F4E" w14:textId="77777777" w:rsidR="002E3BDE" w:rsidDel="009538E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If an interpreter was required, which language was provided?</w:t>
            </w:r>
          </w:p>
        </w:tc>
        <w:tc>
          <w:tcPr>
            <w:tcW w:w="5960" w:type="dxa"/>
            <w:gridSpan w:val="41"/>
          </w:tcPr>
          <w:p w14:paraId="5ADC88FC" w14:textId="77777777" w:rsidR="002E3BDE" w:rsidRPr="009330D3" w:rsidRDefault="002E3BDE" w:rsidP="002E3BDE">
            <w:pPr>
              <w:jc w:val="right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2E3BDE" w14:paraId="75511572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1FABF505" w14:textId="77777777" w:rsidR="002E3BD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Does the woman understand written English?</w:t>
            </w:r>
          </w:p>
        </w:tc>
        <w:tc>
          <w:tcPr>
            <w:tcW w:w="1134" w:type="dxa"/>
            <w:gridSpan w:val="5"/>
            <w:vAlign w:val="center"/>
          </w:tcPr>
          <w:p w14:paraId="22E3738C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854" w:type="dxa"/>
            <w:gridSpan w:val="8"/>
          </w:tcPr>
          <w:p w14:paraId="0AD47437" w14:textId="77777777" w:rsidR="002E3BDE" w:rsidRPr="009330D3" w:rsidRDefault="002E3BDE" w:rsidP="002E3BDE">
            <w:pPr>
              <w:jc w:val="right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17"/>
          </w:tcPr>
          <w:p w14:paraId="137B17DB" w14:textId="77777777" w:rsidR="002E3BDE" w:rsidRPr="009330D3" w:rsidRDefault="002E3BDE" w:rsidP="002E3BDE">
            <w:pPr>
              <w:jc w:val="right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7"/>
            <w:vAlign w:val="center"/>
          </w:tcPr>
          <w:p w14:paraId="744EF709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712" w:type="dxa"/>
            <w:gridSpan w:val="4"/>
            <w:vAlign w:val="center"/>
          </w:tcPr>
          <w:p w14:paraId="1468033E" w14:textId="77777777" w:rsidR="002E3BDE" w:rsidRDefault="002E3BDE" w:rsidP="002E3BDE">
            <w:pPr>
              <w:jc w:val="center"/>
              <w:rPr>
                <w:lang w:val="en-US"/>
              </w:rPr>
            </w:pPr>
          </w:p>
        </w:tc>
      </w:tr>
      <w:tr w:rsidR="002E3BDE" w14:paraId="416FF405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42B0B1E5" w14:textId="77777777" w:rsidR="002E3BD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Are translated documents required?</w:t>
            </w:r>
          </w:p>
        </w:tc>
        <w:tc>
          <w:tcPr>
            <w:tcW w:w="1134" w:type="dxa"/>
            <w:gridSpan w:val="5"/>
            <w:vAlign w:val="center"/>
          </w:tcPr>
          <w:p w14:paraId="0FA58539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854" w:type="dxa"/>
            <w:gridSpan w:val="8"/>
            <w:vAlign w:val="center"/>
          </w:tcPr>
          <w:p w14:paraId="5BF485D1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17"/>
            <w:vAlign w:val="center"/>
          </w:tcPr>
          <w:p w14:paraId="4EBE7FE9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7"/>
            <w:vAlign w:val="center"/>
          </w:tcPr>
          <w:p w14:paraId="7D3DF771" w14:textId="77777777" w:rsidR="002E3BDE" w:rsidRPr="009330D3" w:rsidRDefault="002E3BDE" w:rsidP="002E3BDE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330D3">
              <w:rPr>
                <w:rFonts w:asciiTheme="minorHAnsi" w:hAnsi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712" w:type="dxa"/>
            <w:gridSpan w:val="4"/>
            <w:vAlign w:val="center"/>
          </w:tcPr>
          <w:p w14:paraId="4D4A962C" w14:textId="77777777" w:rsidR="002E3BDE" w:rsidRDefault="002E3BDE" w:rsidP="002E3BDE">
            <w:pPr>
              <w:jc w:val="center"/>
              <w:rPr>
                <w:lang w:val="en-US"/>
              </w:rPr>
            </w:pPr>
          </w:p>
        </w:tc>
      </w:tr>
      <w:tr w:rsidR="002E3BDE" w14:paraId="58544E26" w14:textId="77777777" w:rsidTr="00930BE2">
        <w:trPr>
          <w:trHeight w:val="545"/>
        </w:trPr>
        <w:tc>
          <w:tcPr>
            <w:tcW w:w="4814" w:type="dxa"/>
            <w:gridSpan w:val="5"/>
            <w:shd w:val="clear" w:color="auto" w:fill="FFFFFF" w:themeFill="background1"/>
            <w:vAlign w:val="center"/>
          </w:tcPr>
          <w:p w14:paraId="7EF13C14" w14:textId="77777777" w:rsidR="002E3BDE" w:rsidRDefault="002E3BDE" w:rsidP="002E3BDE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If translated documents were provided, which language was provided?</w:t>
            </w:r>
          </w:p>
        </w:tc>
        <w:tc>
          <w:tcPr>
            <w:tcW w:w="5960" w:type="dxa"/>
            <w:gridSpan w:val="41"/>
          </w:tcPr>
          <w:p w14:paraId="079ACA6C" w14:textId="77777777" w:rsidR="002E3BDE" w:rsidRDefault="002E3BDE" w:rsidP="002E3BDE">
            <w:pPr>
              <w:jc w:val="right"/>
              <w:rPr>
                <w:lang w:val="en-US"/>
              </w:rPr>
            </w:pPr>
          </w:p>
        </w:tc>
      </w:tr>
    </w:tbl>
    <w:p w14:paraId="4EA94BF6" w14:textId="1228DC71" w:rsidR="004B45D6" w:rsidRDefault="004B45D6" w:rsidP="004B45D6">
      <w:pPr>
        <w:rPr>
          <w:lang w:val="en-US"/>
        </w:rPr>
      </w:pPr>
    </w:p>
    <w:p w14:paraId="358D5F7B" w14:textId="6D013465" w:rsidR="00682352" w:rsidRPr="004B45D6" w:rsidRDefault="00682352" w:rsidP="004B45D6">
      <w:pPr>
        <w:rPr>
          <w:lang w:val="en-US"/>
        </w:rPr>
      </w:pPr>
    </w:p>
    <w:sectPr w:rsidR="00682352" w:rsidRPr="004B45D6" w:rsidSect="005B7474">
      <w:headerReference w:type="default" r:id="rId11"/>
      <w:footerReference w:type="default" r:id="rId12"/>
      <w:footerReference w:type="first" r:id="rId13"/>
      <w:type w:val="continuous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8DECE" w14:textId="77777777" w:rsidR="00B80BFB" w:rsidRDefault="00B80BFB" w:rsidP="00B80BFB">
      <w:pPr>
        <w:spacing w:after="0" w:line="240" w:lineRule="auto"/>
      </w:pPr>
      <w:r>
        <w:separator/>
      </w:r>
    </w:p>
  </w:endnote>
  <w:endnote w:type="continuationSeparator" w:id="0">
    <w:p w14:paraId="2E3D07C1" w14:textId="77777777" w:rsidR="00B80BFB" w:rsidRDefault="00B80BFB" w:rsidP="00B8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333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EFE60" w14:textId="7725D318" w:rsidR="005B7474" w:rsidRDefault="005B7474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0214BF">
          <w:rPr>
            <w:noProof/>
          </w:rPr>
          <w:t>3</w:t>
        </w:r>
        <w:r>
          <w:fldChar w:fldCharType="end"/>
        </w:r>
      </w:p>
    </w:sdtContent>
  </w:sdt>
  <w:p w14:paraId="31917D2C" w14:textId="0C231647" w:rsidR="00497696" w:rsidRPr="0082251D" w:rsidRDefault="005B7474" w:rsidP="00C9082B">
    <w:pPr>
      <w:pStyle w:val="Footer"/>
      <w:tabs>
        <w:tab w:val="clear" w:pos="4513"/>
      </w:tabs>
      <w:ind w:left="-851"/>
      <w:rPr>
        <w:rFonts w:asciiTheme="minorHAnsi" w:hAnsiTheme="minorHAnsi" w:cstheme="minorHAnsi"/>
      </w:rPr>
    </w:pPr>
    <w:r w:rsidRPr="0082251D">
      <w:rPr>
        <w:rFonts w:asciiTheme="minorHAnsi" w:hAnsiTheme="minorHAnsi" w:cstheme="minorHAnsi"/>
      </w:rPr>
      <w:t xml:space="preserve">Big Baby </w:t>
    </w:r>
    <w:r w:rsidR="000A7F23" w:rsidRPr="0082251D">
      <w:rPr>
        <w:rFonts w:asciiTheme="minorHAnsi" w:hAnsiTheme="minorHAnsi" w:cstheme="minorHAnsi"/>
      </w:rPr>
      <w:t>Esse</w:t>
    </w:r>
    <w:r w:rsidR="00463DD9" w:rsidRPr="0082251D">
      <w:rPr>
        <w:rFonts w:asciiTheme="minorHAnsi" w:hAnsiTheme="minorHAnsi" w:cstheme="minorHAnsi"/>
      </w:rPr>
      <w:t>ntial Recruitment Documentation</w:t>
    </w:r>
    <w:r w:rsidR="004C2A98" w:rsidRPr="0082251D">
      <w:rPr>
        <w:rFonts w:asciiTheme="minorHAnsi" w:hAnsiTheme="minorHAnsi" w:cstheme="minorHAnsi"/>
      </w:rPr>
      <w:t xml:space="preserve"> </w:t>
    </w:r>
    <w:r w:rsidR="000214BF">
      <w:rPr>
        <w:rFonts w:asciiTheme="minorHAnsi" w:hAnsiTheme="minorHAnsi" w:cstheme="minorHAnsi"/>
      </w:rPr>
      <w:t>V2.1</w:t>
    </w:r>
    <w:r w:rsidR="004C2A98" w:rsidRPr="0082251D">
      <w:rPr>
        <w:rFonts w:asciiTheme="minorHAnsi" w:hAnsiTheme="minorHAnsi" w:cstheme="minorHAnsi"/>
      </w:rPr>
      <w:t xml:space="preserve"> </w:t>
    </w:r>
    <w:r w:rsidR="000214BF">
      <w:rPr>
        <w:rFonts w:asciiTheme="minorHAnsi" w:hAnsiTheme="minorHAnsi" w:cstheme="minorHAnsi"/>
      </w:rPr>
      <w:t>03/05/2019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3ADA5" w14:textId="77777777" w:rsidR="00C9082B" w:rsidRDefault="00C9082B" w:rsidP="00C9082B">
    <w:pPr>
      <w:pStyle w:val="Footer"/>
      <w:tabs>
        <w:tab w:val="clear" w:pos="4513"/>
      </w:tabs>
      <w:ind w:left="-851"/>
    </w:pPr>
    <w:r>
      <w:t>Big Baby Monitoring CRF v.1 05/04/2018</w:t>
    </w:r>
    <w:r>
      <w:tab/>
      <w:t>1</w:t>
    </w:r>
  </w:p>
  <w:p w14:paraId="58E9922B" w14:textId="77777777" w:rsidR="00C9082B" w:rsidRDefault="00C90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A298A" w14:textId="77777777" w:rsidR="00B80BFB" w:rsidRDefault="00B80BFB" w:rsidP="00B80BFB">
      <w:pPr>
        <w:spacing w:after="0" w:line="240" w:lineRule="auto"/>
      </w:pPr>
      <w:r>
        <w:separator/>
      </w:r>
    </w:p>
  </w:footnote>
  <w:footnote w:type="continuationSeparator" w:id="0">
    <w:p w14:paraId="264BF789" w14:textId="77777777" w:rsidR="00B80BFB" w:rsidRDefault="00B80BFB" w:rsidP="00B8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3746546"/>
      <w:docPartObj>
        <w:docPartGallery w:val="Watermarks"/>
        <w:docPartUnique/>
      </w:docPartObj>
    </w:sdtPr>
    <w:sdtEndPr/>
    <w:sdtContent>
      <w:p w14:paraId="3FD167E9" w14:textId="1FFA5F63" w:rsidR="00EA401C" w:rsidRDefault="000214BF" w:rsidP="00EA401C">
        <w:pPr>
          <w:pStyle w:val="Header"/>
          <w:jc w:val="right"/>
        </w:pPr>
        <w:r>
          <w:rPr>
            <w:noProof/>
            <w:lang w:val="en-US"/>
          </w:rPr>
          <w:pict w14:anchorId="0005019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5214002" o:spid="_x0000_s63489" type="#_x0000_t136" style="position:absolute;left:0;text-align:left;margin-left:0;margin-top:0;width:489.45pt;height:146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ource Da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406FC"/>
    <w:multiLevelType w:val="hybridMultilevel"/>
    <w:tmpl w:val="CB10A6BE"/>
    <w:lvl w:ilvl="0" w:tplc="410E16F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5012D0"/>
    <w:multiLevelType w:val="hybridMultilevel"/>
    <w:tmpl w:val="8F36A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A3D54"/>
    <w:multiLevelType w:val="hybridMultilevel"/>
    <w:tmpl w:val="4BE04ED8"/>
    <w:lvl w:ilvl="0" w:tplc="71F42D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3490"/>
    <o:shapelayout v:ext="edit">
      <o:idmap v:ext="edit" data="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C2"/>
    <w:rsid w:val="000214BF"/>
    <w:rsid w:val="00025AB7"/>
    <w:rsid w:val="00046030"/>
    <w:rsid w:val="00052294"/>
    <w:rsid w:val="00052C4A"/>
    <w:rsid w:val="000679EF"/>
    <w:rsid w:val="00070E5E"/>
    <w:rsid w:val="000A0BA4"/>
    <w:rsid w:val="000A7F23"/>
    <w:rsid w:val="00130308"/>
    <w:rsid w:val="00151F22"/>
    <w:rsid w:val="0017390F"/>
    <w:rsid w:val="00192AA1"/>
    <w:rsid w:val="001A0C68"/>
    <w:rsid w:val="001B753D"/>
    <w:rsid w:val="001D063A"/>
    <w:rsid w:val="0020060D"/>
    <w:rsid w:val="002154A5"/>
    <w:rsid w:val="0022446E"/>
    <w:rsid w:val="002269F8"/>
    <w:rsid w:val="00245F20"/>
    <w:rsid w:val="00276068"/>
    <w:rsid w:val="0029175E"/>
    <w:rsid w:val="002E3BDE"/>
    <w:rsid w:val="00321DC0"/>
    <w:rsid w:val="00342875"/>
    <w:rsid w:val="003C4517"/>
    <w:rsid w:val="003F7CF7"/>
    <w:rsid w:val="00402250"/>
    <w:rsid w:val="00402A35"/>
    <w:rsid w:val="00413A19"/>
    <w:rsid w:val="0042380A"/>
    <w:rsid w:val="00444E2C"/>
    <w:rsid w:val="004602EF"/>
    <w:rsid w:val="00463DD9"/>
    <w:rsid w:val="00472333"/>
    <w:rsid w:val="004762D8"/>
    <w:rsid w:val="00480480"/>
    <w:rsid w:val="004951EB"/>
    <w:rsid w:val="00497696"/>
    <w:rsid w:val="004A3679"/>
    <w:rsid w:val="004A3DBE"/>
    <w:rsid w:val="004A7432"/>
    <w:rsid w:val="004B0E6C"/>
    <w:rsid w:val="004B45D6"/>
    <w:rsid w:val="004C2A98"/>
    <w:rsid w:val="004C6E8E"/>
    <w:rsid w:val="004F1DEF"/>
    <w:rsid w:val="0050722C"/>
    <w:rsid w:val="0052402B"/>
    <w:rsid w:val="0054634C"/>
    <w:rsid w:val="005A6685"/>
    <w:rsid w:val="005B7474"/>
    <w:rsid w:val="005C114C"/>
    <w:rsid w:val="005C17B2"/>
    <w:rsid w:val="005E33BC"/>
    <w:rsid w:val="005F0BC2"/>
    <w:rsid w:val="006446D9"/>
    <w:rsid w:val="00652948"/>
    <w:rsid w:val="00661F97"/>
    <w:rsid w:val="006630AF"/>
    <w:rsid w:val="0067516A"/>
    <w:rsid w:val="00682352"/>
    <w:rsid w:val="00683039"/>
    <w:rsid w:val="006E5025"/>
    <w:rsid w:val="006F13CD"/>
    <w:rsid w:val="00705814"/>
    <w:rsid w:val="007250C7"/>
    <w:rsid w:val="00765588"/>
    <w:rsid w:val="007B0F9A"/>
    <w:rsid w:val="007E62C7"/>
    <w:rsid w:val="00810A3E"/>
    <w:rsid w:val="0082251D"/>
    <w:rsid w:val="0083166D"/>
    <w:rsid w:val="00844AA7"/>
    <w:rsid w:val="00844E46"/>
    <w:rsid w:val="0085784B"/>
    <w:rsid w:val="008749A2"/>
    <w:rsid w:val="008A0E23"/>
    <w:rsid w:val="009035C4"/>
    <w:rsid w:val="00930BE2"/>
    <w:rsid w:val="009322C7"/>
    <w:rsid w:val="009330D3"/>
    <w:rsid w:val="009464CF"/>
    <w:rsid w:val="00986854"/>
    <w:rsid w:val="00990520"/>
    <w:rsid w:val="009C36BE"/>
    <w:rsid w:val="009D1EC2"/>
    <w:rsid w:val="009D7B0A"/>
    <w:rsid w:val="009E58AE"/>
    <w:rsid w:val="00A11730"/>
    <w:rsid w:val="00A2675B"/>
    <w:rsid w:val="00A52004"/>
    <w:rsid w:val="00A56A37"/>
    <w:rsid w:val="00A61FF3"/>
    <w:rsid w:val="00A70F2D"/>
    <w:rsid w:val="00A71EB0"/>
    <w:rsid w:val="00A745B9"/>
    <w:rsid w:val="00A87D6B"/>
    <w:rsid w:val="00A90105"/>
    <w:rsid w:val="00AA0699"/>
    <w:rsid w:val="00AD1676"/>
    <w:rsid w:val="00AE1142"/>
    <w:rsid w:val="00AE3EF4"/>
    <w:rsid w:val="00AF431B"/>
    <w:rsid w:val="00B10B2D"/>
    <w:rsid w:val="00B139B7"/>
    <w:rsid w:val="00B535E2"/>
    <w:rsid w:val="00B71830"/>
    <w:rsid w:val="00B80BFB"/>
    <w:rsid w:val="00B93165"/>
    <w:rsid w:val="00B9346C"/>
    <w:rsid w:val="00BC2224"/>
    <w:rsid w:val="00BC2FE0"/>
    <w:rsid w:val="00BC407D"/>
    <w:rsid w:val="00BD5843"/>
    <w:rsid w:val="00BD7560"/>
    <w:rsid w:val="00BE6052"/>
    <w:rsid w:val="00BE6767"/>
    <w:rsid w:val="00C048B2"/>
    <w:rsid w:val="00C108A0"/>
    <w:rsid w:val="00C15068"/>
    <w:rsid w:val="00C207C6"/>
    <w:rsid w:val="00C30CA6"/>
    <w:rsid w:val="00C4221E"/>
    <w:rsid w:val="00C47F7D"/>
    <w:rsid w:val="00C50C83"/>
    <w:rsid w:val="00C53600"/>
    <w:rsid w:val="00C63CFB"/>
    <w:rsid w:val="00C9082B"/>
    <w:rsid w:val="00CC51F0"/>
    <w:rsid w:val="00D03376"/>
    <w:rsid w:val="00D35D45"/>
    <w:rsid w:val="00D46535"/>
    <w:rsid w:val="00D60ED1"/>
    <w:rsid w:val="00D83922"/>
    <w:rsid w:val="00D91176"/>
    <w:rsid w:val="00DC2A75"/>
    <w:rsid w:val="00DF35C2"/>
    <w:rsid w:val="00E11CD1"/>
    <w:rsid w:val="00E14B9A"/>
    <w:rsid w:val="00E22041"/>
    <w:rsid w:val="00E230D3"/>
    <w:rsid w:val="00E373C2"/>
    <w:rsid w:val="00E37D35"/>
    <w:rsid w:val="00E50D89"/>
    <w:rsid w:val="00E649D2"/>
    <w:rsid w:val="00E67105"/>
    <w:rsid w:val="00E9448D"/>
    <w:rsid w:val="00EA08B3"/>
    <w:rsid w:val="00EA401C"/>
    <w:rsid w:val="00EA5A54"/>
    <w:rsid w:val="00EB3676"/>
    <w:rsid w:val="00EF11A1"/>
    <w:rsid w:val="00EF3CD7"/>
    <w:rsid w:val="00EF7C7F"/>
    <w:rsid w:val="00F4106E"/>
    <w:rsid w:val="00F435C8"/>
    <w:rsid w:val="00F57153"/>
    <w:rsid w:val="00F72C02"/>
    <w:rsid w:val="00F9402B"/>
    <w:rsid w:val="00FB1646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  <w14:docId w14:val="27B8341B"/>
  <w15:chartTrackingRefBased/>
  <w15:docId w15:val="{DB93B3AA-C349-457C-A458-5A1A3B99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C2"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E373C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8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BFB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8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BFB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522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7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1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2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25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25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250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14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bticc.growservice.org/56386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9E32-9105-457B-9773-098169C3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F7DDAF95</Template>
  <TotalTime>2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Ryan</dc:creator>
  <cp:keywords/>
  <dc:description/>
  <cp:lastModifiedBy>Wood, Sara</cp:lastModifiedBy>
  <cp:revision>3</cp:revision>
  <cp:lastPrinted>2018-04-19T11:04:00Z</cp:lastPrinted>
  <dcterms:created xsi:type="dcterms:W3CDTF">2019-05-03T15:09:00Z</dcterms:created>
  <dcterms:modified xsi:type="dcterms:W3CDTF">2019-05-03T15:11:00Z</dcterms:modified>
</cp:coreProperties>
</file>